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C0FF4" w14:textId="77777777" w:rsidR="006706FC" w:rsidRDefault="006706FC"/>
    <w:p w14:paraId="5074C544" w14:textId="77777777" w:rsidR="00850743" w:rsidRDefault="00850743" w:rsidP="00850743">
      <w:r>
        <w:tab/>
      </w:r>
    </w:p>
    <w:p w14:paraId="2AC0B2EC" w14:textId="77777777" w:rsidR="00850743" w:rsidRDefault="00850743" w:rsidP="00850743"/>
    <w:p w14:paraId="3D9CCCD2" w14:textId="77777777" w:rsidR="00850743" w:rsidRPr="00EE4DA3" w:rsidRDefault="00850743" w:rsidP="00850743">
      <w:pPr>
        <w:pStyle w:val="Titel"/>
      </w:pPr>
    </w:p>
    <w:p w14:paraId="7A21E121" w14:textId="77777777" w:rsidR="00C469F2" w:rsidRDefault="00850743" w:rsidP="00850743">
      <w:pPr>
        <w:pStyle w:val="Haupttitel"/>
        <w:spacing w:line="240" w:lineRule="auto"/>
        <w:jc w:val="center"/>
        <w:rPr>
          <w:lang w:val="de-DE"/>
        </w:rPr>
      </w:pPr>
      <w:r w:rsidRPr="00850743">
        <w:rPr>
          <w:sz w:val="56"/>
          <w:lang w:val="de-DE"/>
        </w:rPr>
        <w:t xml:space="preserve">Bedingte Wahrscheinlichkeiten </w:t>
      </w:r>
      <w:r w:rsidRPr="00D76302">
        <w:rPr>
          <w:sz w:val="72"/>
          <w:lang w:val="de-DE"/>
        </w:rPr>
        <w:t xml:space="preserve">– </w:t>
      </w:r>
      <w:r w:rsidRPr="00D76302">
        <w:rPr>
          <w:sz w:val="72"/>
          <w:lang w:val="de-DE"/>
        </w:rPr>
        <w:br/>
      </w:r>
    </w:p>
    <w:p w14:paraId="436A59E6" w14:textId="566EDDF0" w:rsidR="00850743" w:rsidRPr="00D76302" w:rsidRDefault="001A6C66" w:rsidP="00850743">
      <w:pPr>
        <w:pStyle w:val="Haupttitel"/>
        <w:spacing w:line="240" w:lineRule="auto"/>
        <w:jc w:val="center"/>
        <w:rPr>
          <w:lang w:val="de-DE"/>
        </w:rPr>
      </w:pPr>
      <w:r>
        <w:rPr>
          <w:lang w:val="de-DE"/>
        </w:rPr>
        <w:t xml:space="preserve">Baustein A: </w:t>
      </w:r>
      <w:r w:rsidR="00CB546F">
        <w:rPr>
          <w:lang w:val="de-DE"/>
        </w:rPr>
        <w:t xml:space="preserve">Teil-Ganzes-Beziehungen </w:t>
      </w:r>
      <w:r w:rsidR="00C469F2">
        <w:rPr>
          <w:lang w:val="de-DE"/>
        </w:rPr>
        <w:br/>
      </w:r>
      <w:r w:rsidR="00CB546F">
        <w:rPr>
          <w:lang w:val="de-DE"/>
        </w:rPr>
        <w:t>verstehen</w:t>
      </w:r>
      <w:r w:rsidR="00C469F2">
        <w:rPr>
          <w:lang w:val="de-DE"/>
        </w:rPr>
        <w:t xml:space="preserve"> und unterscheiden</w:t>
      </w:r>
    </w:p>
    <w:p w14:paraId="62079C94" w14:textId="77777777" w:rsidR="00850743" w:rsidRDefault="00850743" w:rsidP="00850743"/>
    <w:p w14:paraId="590EB34E" w14:textId="19016294" w:rsidR="00850743" w:rsidRDefault="00850743" w:rsidP="00850743">
      <w:pPr>
        <w:rPr>
          <w:color w:val="FF00FF"/>
        </w:rPr>
      </w:pP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</w:p>
    <w:p w14:paraId="24019380" w14:textId="6836A339" w:rsidR="00850743" w:rsidRDefault="00850743" w:rsidP="00850743">
      <w:pPr>
        <w:rPr>
          <w:color w:val="FF00FF"/>
        </w:rPr>
      </w:pP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</w:p>
    <w:p w14:paraId="25D8CA2C" w14:textId="34C5BE79" w:rsidR="00850743" w:rsidRDefault="005F5016" w:rsidP="00900EF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00800" behindDoc="0" locked="0" layoutInCell="1" allowOverlap="1" wp14:anchorId="2ABD9818" wp14:editId="55B2A974">
                <wp:simplePos x="0" y="0"/>
                <wp:positionH relativeFrom="column">
                  <wp:posOffset>1431290</wp:posOffset>
                </wp:positionH>
                <wp:positionV relativeFrom="paragraph">
                  <wp:posOffset>898525</wp:posOffset>
                </wp:positionV>
                <wp:extent cx="1322294" cy="1066800"/>
                <wp:effectExtent l="0" t="0" r="11430" b="0"/>
                <wp:wrapNone/>
                <wp:docPr id="34990" name="Gruppieren 34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294" cy="1066800"/>
                          <a:chOff x="0" y="0"/>
                          <a:chExt cx="1322294" cy="1066800"/>
                        </a:xfrm>
                      </wpg:grpSpPr>
                      <wps:wsp>
                        <wps:cNvPr id="34972" name="Textfeld 34972"/>
                        <wps:cNvSpPr txBox="1"/>
                        <wps:spPr>
                          <a:xfrm>
                            <a:off x="0" y="0"/>
                            <a:ext cx="1322294" cy="106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F8887" w14:textId="1C063BA2" w:rsidR="00267B12" w:rsidRDefault="00267B1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2A759E" wp14:editId="15EEF7FB">
                                    <wp:extent cx="1312144" cy="825795"/>
                                    <wp:effectExtent l="0" t="0" r="2540" b="0"/>
                                    <wp:docPr id="34986" name="Grafik 349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9815" cy="836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987" name="Gruppieren 34987"/>
                        <wpg:cNvGrpSpPr/>
                        <wpg:grpSpPr>
                          <a:xfrm>
                            <a:off x="660400" y="157480"/>
                            <a:ext cx="314960" cy="637540"/>
                            <a:chOff x="0" y="0"/>
                            <a:chExt cx="314960" cy="637540"/>
                          </a:xfrm>
                        </wpg:grpSpPr>
                        <wps:wsp>
                          <wps:cNvPr id="34988" name="Textfeld 34988"/>
                          <wps:cNvSpPr txBox="1"/>
                          <wps:spPr>
                            <a:xfrm>
                              <a:off x="0" y="0"/>
                              <a:ext cx="314960" cy="6375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5003E0" w14:textId="77777777" w:rsidR="00267B12" w:rsidRDefault="00267B12" w:rsidP="005F5016"/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89" name="Textfeld 34989"/>
                          <wps:cNvSpPr txBox="1"/>
                          <wps:spPr>
                            <a:xfrm>
                              <a:off x="19050" y="21772"/>
                              <a:ext cx="275590" cy="18859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B1964B" w14:textId="77777777" w:rsidR="00267B12" w:rsidRDefault="00267B12" w:rsidP="005F5016"/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BD9818" id="Gruppieren 34990" o:spid="_x0000_s1026" style="position:absolute;left:0;text-align:left;margin-left:112.7pt;margin-top:70.75pt;width:104.1pt;height:84pt;z-index:253900800" coordsize="13222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4972" o:spid="_x0000_s1027" type="#_x0000_t202" style="position:absolute;width:1322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" filled="f" stroked="f" strokeweight=".5pt">
                  <v:textbox inset="0,1mm,0,0">
                    <w:txbxContent>
                      <w:p w14:paraId="6A9F8887" w14:textId="1C063BA2" w:rsidR="00267B12" w:rsidRDefault="00267B12">
                        <w:r>
                          <w:rPr>
                            <w:noProof/>
                          </w:rPr>
                          <w:drawing>
                            <wp:inline distT="0" distB="0" distL="0" distR="0" wp14:anchorId="362A759E" wp14:editId="15EEF7FB">
                              <wp:extent cx="1312144" cy="825795"/>
                              <wp:effectExtent l="0" t="0" r="2540" b="0"/>
                              <wp:docPr id="34986" name="Grafik 349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9815" cy="836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34987" o:spid="_x0000_s1028" style="position:absolute;left:6604;top:1574;width:3149;height:6376" coordsize="3149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">
                  <v:shape id="Textfeld 34988" o:spid="_x0000_s1029" type="#_x0000_t202" style="position:absolute;width:3149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" filled="f" strokecolor="#0070c0" strokeweight="1.5pt">
                    <v:textbox inset="0,1mm,0,0">
                      <w:txbxContent>
                        <w:p w14:paraId="4E5003E0" w14:textId="77777777" w:rsidR="00267B12" w:rsidRDefault="00267B12" w:rsidP="005F5016"/>
                      </w:txbxContent>
                    </v:textbox>
                  </v:shape>
                  <v:shape id="Textfeld 34989" o:spid="_x0000_s1030" type="#_x0000_t202" style="position:absolute;left:190;top:217;width:275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" fillcolor="#f79646 [3209]" strokecolor="red" strokeweight="1.5pt">
                    <v:fill opacity="32896f"/>
                    <v:textbox inset="0,1mm,0,0">
                      <w:txbxContent>
                        <w:p w14:paraId="6EB1964B" w14:textId="77777777" w:rsidR="00267B12" w:rsidRDefault="00267B12" w:rsidP="005F5016"/>
                      </w:txbxContent>
                    </v:textbox>
                  </v:shape>
                </v:group>
              </v:group>
            </w:pict>
          </mc:Fallback>
        </mc:AlternateContent>
      </w:r>
      <w:r w:rsidR="00900EF8">
        <w:rPr>
          <w:noProof/>
        </w:rPr>
        <mc:AlternateContent>
          <mc:Choice Requires="wpg">
            <w:drawing>
              <wp:inline distT="0" distB="0" distL="0" distR="0" wp14:anchorId="21B5D864" wp14:editId="421BB237">
                <wp:extent cx="3335655" cy="2052320"/>
                <wp:effectExtent l="38100" t="38100" r="17145" b="119380"/>
                <wp:docPr id="34984" name="Gruppieren 34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2052320"/>
                          <a:chOff x="49168" y="-41051"/>
                          <a:chExt cx="3336310" cy="2052955"/>
                        </a:xfrm>
                      </wpg:grpSpPr>
                      <wpg:grpSp>
                        <wpg:cNvPr id="34983" name="Gruppieren 34983"/>
                        <wpg:cNvGrpSpPr/>
                        <wpg:grpSpPr>
                          <a:xfrm>
                            <a:off x="49168" y="-41051"/>
                            <a:ext cx="3336310" cy="2052955"/>
                            <a:chOff x="85453" y="-41051"/>
                            <a:chExt cx="3336310" cy="2052955"/>
                          </a:xfrm>
                        </wpg:grpSpPr>
                        <wpg:grpSp>
                          <wpg:cNvPr id="34978" name="Gruppieren 34978"/>
                          <wpg:cNvGrpSpPr/>
                          <wpg:grpSpPr>
                            <a:xfrm>
                              <a:off x="85453" y="-41051"/>
                              <a:ext cx="3336310" cy="2052955"/>
                              <a:chOff x="85453" y="-41051"/>
                              <a:chExt cx="3336310" cy="2052955"/>
                            </a:xfrm>
                          </wpg:grpSpPr>
                          <wps:wsp>
                            <wps:cNvPr id="34961" name="Textfeld 34961"/>
                            <wps:cNvSpPr txBox="1"/>
                            <wps:spPr>
                              <a:xfrm>
                                <a:off x="85453" y="-41051"/>
                                <a:ext cx="3234690" cy="205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32CA1" w14:textId="77777777" w:rsidR="00267B12" w:rsidRDefault="00267B12"/>
                                <w:p w14:paraId="1B49ECCD" w14:textId="77777777" w:rsidR="00267B12" w:rsidRDefault="00267B12"/>
                                <w:p w14:paraId="0AF6B696" w14:textId="7F65F8CA" w:rsidR="00267B12" w:rsidRDefault="00267B12"/>
                                <w:p w14:paraId="06065832" w14:textId="4C8D4E81" w:rsidR="00267B12" w:rsidRDefault="00267B12">
                                  <w:r>
                                    <w:t xml:space="preserve">  </w:t>
                                  </w:r>
                                </w:p>
                                <w:p w14:paraId="4908052A" w14:textId="5D33E698" w:rsidR="00267B12" w:rsidRPr="00B82E0A" w:rsidRDefault="00267B12" w:rsidP="0066212E">
                                  <w:pPr>
                                    <w:ind w:left="2272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  <w:p w14:paraId="3A032531" w14:textId="2859E72C" w:rsidR="00267B12" w:rsidRDefault="00267B12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71" name="Textfeld 34971"/>
                            <wps:cNvSpPr txBox="1"/>
                            <wps:spPr>
                              <a:xfrm>
                                <a:off x="1440563" y="676271"/>
                                <a:ext cx="1981200" cy="533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9AA3D" w14:textId="52E01BB9" w:rsidR="00267B12" w:rsidRDefault="00267B1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oder 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V∩J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?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964" name="Textfeld 34964"/>
                          <wps:cNvSpPr txBox="1"/>
                          <wps:spPr>
                            <a:xfrm>
                              <a:off x="232229" y="97972"/>
                              <a:ext cx="2184400" cy="450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47E41C" w14:textId="49286317" w:rsidR="00267B12" w:rsidRDefault="00267B12">
                                <w:r>
                                  <w:t xml:space="preserve"> Wie groß ist Wahrscheinlichkeit, </w:t>
                                </w:r>
                              </w:p>
                              <w:p w14:paraId="03789D6F" w14:textId="4A3601AD" w:rsidR="00267B12" w:rsidRDefault="00267B12">
                                <w:r>
                                  <w:t xml:space="preserve"> dass ein Junge Sport-Videos schaut?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70" name="Textfeld 34970"/>
                        <wps:cNvSpPr txBox="1"/>
                        <wps:spPr>
                          <a:xfrm>
                            <a:off x="1774416" y="1238304"/>
                            <a:ext cx="1295742" cy="45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3DD9B" w14:textId="77777777" w:rsidR="00267B12" w:rsidRDefault="00267B12" w:rsidP="0066212E">
                              <w:pPr>
                                <w:jc w:val="center"/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66212E">
                                <w:rPr>
                                  <w:b/>
                                  <w:color w:val="00B050"/>
                                  <w:sz w:val="24"/>
                                </w:rPr>
                                <w:t>Was von was</w:t>
                              </w:r>
                              <w:r w:rsidRPr="0066212E">
                                <w:rPr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77C44D2" w14:textId="60EC05CD" w:rsidR="00267B12" w:rsidRPr="0066212E" w:rsidRDefault="00267B12" w:rsidP="0066212E">
                              <w:pPr>
                                <w:jc w:val="center"/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616078">
                                <w:rPr>
                                  <w:b/>
                                  <w:color w:val="00B050"/>
                                  <w:sz w:val="24"/>
                                </w:rPr>
                                <w:t>ist hier gefragt???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5D864" id="Gruppieren 34984" o:spid="_x0000_s1031" style="width:262.65pt;height:161.6pt;mso-position-horizontal-relative:char;mso-position-vertical-relative:line" coordorigin="491,-410" coordsize="33363,20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">
                <v:group id="Gruppieren 34983" o:spid="_x0000_s1032" style="position:absolute;left:491;top:-410;width:33363;height:20529" coordorigin="854,-410" coordsize="33363,2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">
                  <v:group id="Gruppieren 34978" o:spid="_x0000_s1033" style="position:absolute;left:854;top:-410;width:33363;height:20529" coordorigin="854,-410" coordsize="33363,2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">
                    <v:shape id="Textfeld 34961" o:spid="_x0000_s1034" type="#_x0000_t202" style="position:absolute;left:854;top:-410;width:32347;height:20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" fillcolor="white [3212]" strokecolor="#f2f2f2 [3052]" strokeweight=".5pt">
                      <v:shadow on="t" color="black" opacity="26214f" origin="-.5,-.5" offset=".74836mm,.74836mm"/>
                      <v:textbox inset="0,1mm,0,0">
                        <w:txbxContent>
                          <w:p w14:paraId="48432CA1" w14:textId="77777777" w:rsidR="00267B12" w:rsidRDefault="00267B12"/>
                          <w:p w14:paraId="1B49ECCD" w14:textId="77777777" w:rsidR="00267B12" w:rsidRDefault="00267B12"/>
                          <w:p w14:paraId="0AF6B696" w14:textId="7F65F8CA" w:rsidR="00267B12" w:rsidRDefault="00267B12"/>
                          <w:p w14:paraId="06065832" w14:textId="4C8D4E81" w:rsidR="00267B12" w:rsidRDefault="00267B12">
                            <w:r>
                              <w:t xml:space="preserve">  </w:t>
                            </w:r>
                          </w:p>
                          <w:p w14:paraId="4908052A" w14:textId="5D33E698" w:rsidR="00267B12" w:rsidRPr="00B82E0A" w:rsidRDefault="00267B12" w:rsidP="0066212E">
                            <w:pPr>
                              <w:ind w:left="2272"/>
                            </w:pPr>
                            <w:r>
                              <w:rPr>
                                <w:iCs/>
                              </w:rPr>
                              <w:t xml:space="preserve">  </w:t>
                            </w:r>
                          </w:p>
                          <w:p w14:paraId="3A032531" w14:textId="2859E72C" w:rsidR="00267B12" w:rsidRDefault="00267B12"/>
                        </w:txbxContent>
                      </v:textbox>
                    </v:shape>
                    <v:shape id="Textfeld 34971" o:spid="_x0000_s1035" type="#_x0000_t202" style="position:absolute;left:14405;top:6762;width:19812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" filled="f" stroked="f" strokeweight=".5pt">
                      <v:textbox inset="0,1mm,0,0">
                        <w:txbxContent>
                          <w:p w14:paraId="7BF9AA3D" w14:textId="52E01BB9" w:rsidR="00267B12" w:rsidRDefault="00267B1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oder 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V∩J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?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feld 34964" o:spid="_x0000_s1036" type="#_x0000_t202" style="position:absolute;left:2322;top:979;width:21844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" fillcolor="#f2f2f2 [3052]" stroked="f" strokeweight="1.5pt">
                    <v:textbox inset="0,1mm,0,0">
                      <w:txbxContent>
                        <w:p w14:paraId="1547E41C" w14:textId="49286317" w:rsidR="00267B12" w:rsidRDefault="00267B12">
                          <w:r>
                            <w:t xml:space="preserve"> Wie groß ist Wahrscheinlichkeit, </w:t>
                          </w:r>
                        </w:p>
                        <w:p w14:paraId="03789D6F" w14:textId="4A3601AD" w:rsidR="00267B12" w:rsidRDefault="00267B12">
                          <w:r>
                            <w:t xml:space="preserve"> dass ein Junge Sport-Videos schaut?</w:t>
                          </w:r>
                        </w:p>
                      </w:txbxContent>
                    </v:textbox>
                  </v:shape>
                </v:group>
                <v:shape id="Textfeld 34970" o:spid="_x0000_s1037" type="#_x0000_t202" style="position:absolute;left:17744;top:12383;width:12957;height:4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" filled="f" stroked="f" strokeweight=".5pt">
                  <v:textbox inset="0,1mm,0,0">
                    <w:txbxContent>
                      <w:p w14:paraId="3163DD9B" w14:textId="77777777" w:rsidR="00267B12" w:rsidRDefault="00267B12" w:rsidP="0066212E">
                        <w:pPr>
                          <w:jc w:val="center"/>
                          <w:rPr>
                            <w:color w:val="00B050"/>
                            <w:sz w:val="24"/>
                          </w:rPr>
                        </w:pPr>
                        <w:r w:rsidRPr="0066212E">
                          <w:rPr>
                            <w:b/>
                            <w:color w:val="00B050"/>
                            <w:sz w:val="24"/>
                          </w:rPr>
                          <w:t>Was von was</w:t>
                        </w:r>
                        <w:r w:rsidRPr="0066212E">
                          <w:rPr>
                            <w:color w:val="00B050"/>
                            <w:sz w:val="24"/>
                          </w:rPr>
                          <w:t xml:space="preserve"> </w:t>
                        </w:r>
                      </w:p>
                      <w:p w14:paraId="777C44D2" w14:textId="60EC05CD" w:rsidR="00267B12" w:rsidRPr="0066212E" w:rsidRDefault="00267B12" w:rsidP="0066212E">
                        <w:pPr>
                          <w:jc w:val="center"/>
                          <w:rPr>
                            <w:color w:val="00B050"/>
                            <w:sz w:val="24"/>
                          </w:rPr>
                        </w:pPr>
                        <w:r w:rsidRPr="00616078">
                          <w:rPr>
                            <w:b/>
                            <w:color w:val="00B050"/>
                            <w:sz w:val="24"/>
                          </w:rPr>
                          <w:t>ist hier gefragt???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D0BD80" w14:textId="63A11C1E" w:rsidR="00850743" w:rsidRDefault="00850743" w:rsidP="00850743"/>
    <w:p w14:paraId="01E7AEB0" w14:textId="33692E58" w:rsidR="0013337B" w:rsidRDefault="0013337B" w:rsidP="00850743"/>
    <w:p w14:paraId="5F336F13" w14:textId="5156D2D9" w:rsidR="00900EF8" w:rsidRDefault="00900EF8" w:rsidP="00850743"/>
    <w:p w14:paraId="0AE3C140" w14:textId="5C602D91" w:rsidR="00900EF8" w:rsidRDefault="00900EF8" w:rsidP="00850743"/>
    <w:p w14:paraId="10A69DBA" w14:textId="1D10296A" w:rsidR="00900EF8" w:rsidRDefault="00900EF8" w:rsidP="00850743"/>
    <w:p w14:paraId="10119091" w14:textId="77777777" w:rsidR="001C730D" w:rsidRDefault="001C730D" w:rsidP="00850743"/>
    <w:p w14:paraId="0E2707EB" w14:textId="77777777" w:rsidR="0013337B" w:rsidRDefault="0013337B" w:rsidP="00850743"/>
    <w:p w14:paraId="4B027DDD" w14:textId="77777777" w:rsidR="00850743" w:rsidRDefault="00850743" w:rsidP="00850743"/>
    <w:tbl>
      <w:tblPr>
        <w:tblStyle w:val="Tabellenraster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39"/>
      </w:tblGrid>
      <w:tr w:rsidR="001A6C66" w14:paraId="4CB06F00" w14:textId="77777777" w:rsidTr="001C730D">
        <w:trPr>
          <w:trHeight w:val="622"/>
        </w:trPr>
        <w:tc>
          <w:tcPr>
            <w:tcW w:w="1843" w:type="dxa"/>
          </w:tcPr>
          <w:p w14:paraId="39A36120" w14:textId="77777777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noProof/>
                <w:sz w:val="20"/>
              </w:rPr>
              <w:drawing>
                <wp:inline distT="0" distB="0" distL="0" distR="0" wp14:anchorId="4C88D603" wp14:editId="42061B35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</w:tcPr>
          <w:p w14:paraId="4BD1DA4C" w14:textId="5089B827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>Dieses Material wurde durch Monika Post und Susanne Prediger konzipiert und kann unter der Creative Commons Lizenz BY-SA: Namensnennung – Weitergabe unter gleichen Bedingungen 4.0 International weiterverwendet werden.</w:t>
            </w:r>
          </w:p>
        </w:tc>
      </w:tr>
      <w:tr w:rsidR="001A6C66" w14:paraId="58B05FA1" w14:textId="77777777" w:rsidTr="001C730D">
        <w:trPr>
          <w:trHeight w:val="622"/>
        </w:trPr>
        <w:tc>
          <w:tcPr>
            <w:tcW w:w="1843" w:type="dxa"/>
          </w:tcPr>
          <w:p w14:paraId="279F213A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>Zitierbar als</w:t>
            </w:r>
          </w:p>
        </w:tc>
        <w:tc>
          <w:tcPr>
            <w:tcW w:w="7439" w:type="dxa"/>
          </w:tcPr>
          <w:p w14:paraId="1ECA79D3" w14:textId="589D31DC" w:rsidR="001A6C66" w:rsidRPr="001C730D" w:rsidRDefault="001A6C66" w:rsidP="00D538DA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 xml:space="preserve">Post, Monika &amp; Prediger, Susanne (2020). Bedingte Wahrscheinlichkeiten – </w:t>
            </w:r>
            <w:r w:rsidR="00F9312F">
              <w:rPr>
                <w:sz w:val="20"/>
                <w:szCs w:val="20"/>
              </w:rPr>
              <w:t xml:space="preserve">Baustein A: </w:t>
            </w:r>
            <w:r w:rsidRPr="001C730D">
              <w:rPr>
                <w:sz w:val="20"/>
                <w:szCs w:val="20"/>
              </w:rPr>
              <w:t>Teil-Ganzes-Beziehungen verstehen</w:t>
            </w:r>
            <w:r w:rsidR="00D538DA">
              <w:rPr>
                <w:sz w:val="20"/>
                <w:szCs w:val="20"/>
              </w:rPr>
              <w:t xml:space="preserve"> und unterscheiden</w:t>
            </w:r>
            <w:r w:rsidRPr="001C730D">
              <w:rPr>
                <w:sz w:val="20"/>
                <w:szCs w:val="20"/>
              </w:rPr>
              <w:t>. Sprach- und fachintegriertes Unterrichtsmaterial. Open Educational Resources unter sima.dzlm.de/um/9-00</w:t>
            </w:r>
            <w:r w:rsidR="00660046" w:rsidRPr="001C730D">
              <w:rPr>
                <w:sz w:val="20"/>
                <w:szCs w:val="20"/>
              </w:rPr>
              <w:t>2</w:t>
            </w:r>
          </w:p>
        </w:tc>
      </w:tr>
      <w:tr w:rsidR="001A6C66" w14:paraId="78EFCCCD" w14:textId="77777777" w:rsidTr="001C730D">
        <w:tc>
          <w:tcPr>
            <w:tcW w:w="1843" w:type="dxa"/>
          </w:tcPr>
          <w:p w14:paraId="01518460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 xml:space="preserve">Projektherkunft </w:t>
            </w:r>
          </w:p>
          <w:p w14:paraId="2F500508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</w:p>
        </w:tc>
        <w:tc>
          <w:tcPr>
            <w:tcW w:w="7439" w:type="dxa"/>
          </w:tcPr>
          <w:p w14:paraId="2BDDD98D" w14:textId="0D31367E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 xml:space="preserve">Dieses fach- und sprachintegrierte Fördermaterial ist entstanden im Rahmen des Projekts </w:t>
            </w:r>
            <w:r w:rsidRPr="001C730D">
              <w:rPr>
                <w:spacing w:val="-2"/>
                <w:sz w:val="20"/>
                <w:szCs w:val="20"/>
              </w:rPr>
              <w:t xml:space="preserve">SiMa – Sprachbildung im Mathematikunterricht unter Projektleitung von Susanne Prediger. </w:t>
            </w:r>
          </w:p>
        </w:tc>
      </w:tr>
      <w:tr w:rsidR="00850743" w14:paraId="7B257AE5" w14:textId="77777777" w:rsidTr="001C730D">
        <w:tc>
          <w:tcPr>
            <w:tcW w:w="1843" w:type="dxa"/>
          </w:tcPr>
          <w:p w14:paraId="2290BD1D" w14:textId="77777777" w:rsidR="00850743" w:rsidRPr="001C730D" w:rsidRDefault="00850743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>Bildrechte</w:t>
            </w:r>
          </w:p>
        </w:tc>
        <w:tc>
          <w:tcPr>
            <w:tcW w:w="7439" w:type="dxa"/>
          </w:tcPr>
          <w:p w14:paraId="25B3BB4F" w14:textId="3F2559BD" w:rsidR="00850743" w:rsidRPr="001C730D" w:rsidRDefault="00850743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</w:rPr>
              <w:t>Alle Grafiken sind selbst erstellt von den Autorinnen</w:t>
            </w:r>
            <w:r w:rsidR="00A51E47" w:rsidRPr="001C730D">
              <w:rPr>
                <w:sz w:val="20"/>
              </w:rPr>
              <w:t xml:space="preserve"> und auch in Lizenz BY-SA zu nutzen. </w:t>
            </w:r>
          </w:p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277"/>
        <w:gridCol w:w="59"/>
        <w:gridCol w:w="3970"/>
        <w:gridCol w:w="850"/>
        <w:gridCol w:w="992"/>
        <w:gridCol w:w="2266"/>
      </w:tblGrid>
      <w:tr w:rsidR="00850743" w:rsidRPr="002A69CD" w14:paraId="749AB436" w14:textId="77777777" w:rsidTr="000574A5">
        <w:trPr>
          <w:trHeight w:val="147"/>
        </w:trPr>
        <w:tc>
          <w:tcPr>
            <w:tcW w:w="656" w:type="dxa"/>
          </w:tcPr>
          <w:p w14:paraId="22424A1A" w14:textId="15250047" w:rsidR="00850743" w:rsidRPr="00CB546F" w:rsidRDefault="00850743" w:rsidP="000574A5">
            <w:pPr>
              <w:pStyle w:val="berschrift2"/>
              <w:rPr>
                <w:color w:val="000000" w:themeColor="text1"/>
                <w:sz w:val="30"/>
                <w:szCs w:val="30"/>
              </w:rPr>
            </w:pPr>
            <w:r w:rsidRPr="00CB546F">
              <w:rPr>
                <w:color w:val="000000" w:themeColor="text1"/>
                <w:sz w:val="30"/>
                <w:szCs w:val="30"/>
              </w:rPr>
              <w:lastRenderedPageBreak/>
              <w:t>A</w:t>
            </w:r>
          </w:p>
        </w:tc>
        <w:tc>
          <w:tcPr>
            <w:tcW w:w="8414" w:type="dxa"/>
            <w:gridSpan w:val="6"/>
            <w:shd w:val="clear" w:color="auto" w:fill="auto"/>
          </w:tcPr>
          <w:p w14:paraId="64218290" w14:textId="2EDB9FE0" w:rsidR="00850743" w:rsidRPr="00CB546F" w:rsidRDefault="00CB546F" w:rsidP="000574A5">
            <w:pPr>
              <w:pStyle w:val="berschrift2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Teil-Ganzes-Beziehungen beschreiben und unterscheiden</w:t>
            </w:r>
          </w:p>
        </w:tc>
      </w:tr>
      <w:tr w:rsidR="00850743" w:rsidRPr="002A69CD" w14:paraId="2EED38EE" w14:textId="77777777" w:rsidTr="000574A5">
        <w:trPr>
          <w:trHeight w:val="147"/>
        </w:trPr>
        <w:tc>
          <w:tcPr>
            <w:tcW w:w="656" w:type="dxa"/>
          </w:tcPr>
          <w:p w14:paraId="7FDE2351" w14:textId="77777777" w:rsidR="00850743" w:rsidRDefault="00850743" w:rsidP="000574A5">
            <w:pPr>
              <w:pStyle w:val="berschrift2"/>
            </w:pPr>
          </w:p>
        </w:tc>
        <w:tc>
          <w:tcPr>
            <w:tcW w:w="8414" w:type="dxa"/>
            <w:gridSpan w:val="6"/>
            <w:shd w:val="clear" w:color="auto" w:fill="auto"/>
          </w:tcPr>
          <w:p w14:paraId="07FDCEA5" w14:textId="77777777" w:rsidR="00850743" w:rsidRDefault="00850743" w:rsidP="000574A5">
            <w:pPr>
              <w:pStyle w:val="berschrift2"/>
              <w:rPr>
                <w:szCs w:val="22"/>
              </w:rPr>
            </w:pPr>
          </w:p>
        </w:tc>
      </w:tr>
      <w:tr w:rsidR="00D1249F" w:rsidRPr="002A69CD" w14:paraId="19FAAF13" w14:textId="77777777" w:rsidTr="000574A5">
        <w:tc>
          <w:tcPr>
            <w:tcW w:w="656" w:type="dxa"/>
          </w:tcPr>
          <w:p w14:paraId="0EF2E21B" w14:textId="6780F2E0" w:rsidR="00D1249F" w:rsidRPr="002A69CD" w:rsidRDefault="00D1249F" w:rsidP="000574A5">
            <w:pPr>
              <w:pStyle w:val="berschrift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7" w:type="dxa"/>
          </w:tcPr>
          <w:p w14:paraId="16D8E247" w14:textId="77777777" w:rsidR="00D1249F" w:rsidRPr="00283838" w:rsidRDefault="00D1249F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196D87AD" w14:textId="427465D9" w:rsidR="00D1249F" w:rsidRDefault="00D1249F" w:rsidP="000574A5">
            <w:pPr>
              <w:pStyle w:val="berschrift2"/>
              <w:tabs>
                <w:tab w:val="left" w:pos="2014"/>
              </w:tabs>
            </w:pPr>
            <w:r>
              <w:t>Interessen und Medienumgang von Jugendlichen</w:t>
            </w:r>
            <w:r w:rsidR="00B90E32">
              <w:t xml:space="preserve"> in Anteilbildern</w:t>
            </w:r>
          </w:p>
        </w:tc>
      </w:tr>
      <w:tr w:rsidR="000D2E4B" w:rsidRPr="002A69CD" w14:paraId="75C9125B" w14:textId="77777777" w:rsidTr="000574A5">
        <w:tc>
          <w:tcPr>
            <w:tcW w:w="656" w:type="dxa"/>
          </w:tcPr>
          <w:p w14:paraId="658114BA" w14:textId="77777777" w:rsidR="000D2E4B" w:rsidRPr="002A69CD" w:rsidRDefault="000D2E4B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240501AF" w14:textId="77777777" w:rsidR="000D2E4B" w:rsidRPr="00283838" w:rsidRDefault="000D2E4B" w:rsidP="000574A5">
            <w:pPr>
              <w:pStyle w:val="berschrift2"/>
            </w:pPr>
          </w:p>
        </w:tc>
        <w:tc>
          <w:tcPr>
            <w:tcW w:w="59" w:type="dxa"/>
          </w:tcPr>
          <w:p w14:paraId="7F9DFAE5" w14:textId="77777777" w:rsidR="000D2E4B" w:rsidRDefault="000D2E4B" w:rsidP="000574A5">
            <w:pPr>
              <w:jc w:val="left"/>
            </w:pPr>
          </w:p>
        </w:tc>
        <w:tc>
          <w:tcPr>
            <w:tcW w:w="4820" w:type="dxa"/>
            <w:gridSpan w:val="2"/>
          </w:tcPr>
          <w:p w14:paraId="6F1E4F71" w14:textId="4385D089" w:rsidR="000D2E4B" w:rsidRDefault="000D2E4B" w:rsidP="000574A5">
            <w:pPr>
              <w:jc w:val="left"/>
            </w:pPr>
          </w:p>
        </w:tc>
        <w:tc>
          <w:tcPr>
            <w:tcW w:w="3258" w:type="dxa"/>
            <w:gridSpan w:val="2"/>
            <w:vMerge w:val="restart"/>
          </w:tcPr>
          <w:p w14:paraId="3132706B" w14:textId="70E97EF3" w:rsidR="000D2E4B" w:rsidRPr="000D2E4B" w:rsidRDefault="00AF0D5D" w:rsidP="000574A5">
            <w:pPr>
              <w:jc w:val="left"/>
              <w:rPr>
                <w:sz w:val="10"/>
                <w:szCs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3586431" behindDoc="1" locked="0" layoutInCell="1" allowOverlap="1" wp14:anchorId="7FD6FF31" wp14:editId="1FEC8724">
                  <wp:simplePos x="0" y="0"/>
                  <wp:positionH relativeFrom="column">
                    <wp:posOffset>-3210658</wp:posOffset>
                  </wp:positionH>
                  <wp:positionV relativeFrom="paragraph">
                    <wp:posOffset>91587</wp:posOffset>
                  </wp:positionV>
                  <wp:extent cx="3376246" cy="1310640"/>
                  <wp:effectExtent l="0" t="0" r="254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eitungsausschnit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559" cy="131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A9D14" w14:textId="478852C6" w:rsidR="000D2E4B" w:rsidRDefault="001C730D" w:rsidP="000574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901311" behindDoc="0" locked="0" layoutInCell="1" allowOverlap="1" wp14:anchorId="48734E35" wp14:editId="1A83B25B">
                  <wp:simplePos x="0" y="0"/>
                  <wp:positionH relativeFrom="column">
                    <wp:posOffset>1412687</wp:posOffset>
                  </wp:positionH>
                  <wp:positionV relativeFrom="paragraph">
                    <wp:posOffset>1212850</wp:posOffset>
                  </wp:positionV>
                  <wp:extent cx="628650" cy="116205"/>
                  <wp:effectExtent l="0" t="0" r="635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97" t="91768"/>
                          <a:stretch/>
                        </pic:blipFill>
                        <pic:spPr bwMode="auto">
                          <a:xfrm>
                            <a:off x="0" y="0"/>
                            <a:ext cx="628650" cy="11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D2E4B">
              <w:rPr>
                <w:noProof/>
              </w:rPr>
              <w:drawing>
                <wp:inline distT="0" distB="0" distL="0" distR="0" wp14:anchorId="7D95CFE8" wp14:editId="5009377C">
                  <wp:extent cx="1597425" cy="1213338"/>
                  <wp:effectExtent l="0" t="0" r="3175" b="635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25" r="16543" b="7032"/>
                          <a:stretch/>
                        </pic:blipFill>
                        <pic:spPr bwMode="auto">
                          <a:xfrm>
                            <a:off x="0" y="0"/>
                            <a:ext cx="1602851" cy="121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5D" w:rsidRPr="002A69CD" w14:paraId="306BCD66" w14:textId="77777777" w:rsidTr="000574A5">
        <w:tc>
          <w:tcPr>
            <w:tcW w:w="656" w:type="dxa"/>
          </w:tcPr>
          <w:p w14:paraId="667BD326" w14:textId="77777777" w:rsidR="00AF0D5D" w:rsidRDefault="00AF0D5D" w:rsidP="000574A5">
            <w:pPr>
              <w:rPr>
                <w:noProof/>
              </w:rPr>
            </w:pPr>
          </w:p>
          <w:p w14:paraId="2C03D649" w14:textId="7FA48B2A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  <w:shd w:val="clear" w:color="auto" w:fill="FFFFFF" w:themeFill="background1"/>
          </w:tcPr>
          <w:p w14:paraId="2A4067D7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9" w:type="dxa"/>
            <w:shd w:val="clear" w:color="auto" w:fill="auto"/>
          </w:tcPr>
          <w:p w14:paraId="6C0629FD" w14:textId="77777777" w:rsidR="00AF0D5D" w:rsidRDefault="00AF0D5D" w:rsidP="000574A5">
            <w:pPr>
              <w:jc w:val="left"/>
            </w:pPr>
          </w:p>
        </w:tc>
        <w:tc>
          <w:tcPr>
            <w:tcW w:w="4820" w:type="dxa"/>
            <w:gridSpan w:val="2"/>
            <w:shd w:val="clear" w:color="auto" w:fill="auto"/>
          </w:tcPr>
          <w:tbl>
            <w:tblPr>
              <w:tblpPr w:leftFromText="141" w:rightFromText="141" w:vertAnchor="text" w:horzAnchor="margin" w:tblpY="-120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9"/>
              <w:gridCol w:w="4761"/>
            </w:tblGrid>
            <w:tr w:rsidR="00AF0D5D" w:rsidRPr="00AF0D5D" w14:paraId="1D3140E2" w14:textId="77777777" w:rsidTr="00AF0D5D">
              <w:tc>
                <w:tcPr>
                  <w:tcW w:w="59" w:type="dxa"/>
                  <w:shd w:val="clear" w:color="auto" w:fill="auto"/>
                </w:tcPr>
                <w:p w14:paraId="27C97058" w14:textId="77777777" w:rsidR="00AF0D5D" w:rsidRPr="00AF0D5D" w:rsidRDefault="00AF0D5D" w:rsidP="000574A5">
                  <w:pPr>
                    <w:jc w:val="left"/>
                  </w:pPr>
                </w:p>
              </w:tc>
              <w:tc>
                <w:tcPr>
                  <w:tcW w:w="4820" w:type="dxa"/>
                  <w:shd w:val="clear" w:color="auto" w:fill="auto"/>
                </w:tcPr>
                <w:p w14:paraId="75E7A9C5" w14:textId="38AA1B63" w:rsidR="00AF0D5D" w:rsidRPr="00AF0D5D" w:rsidRDefault="00AF0D5D" w:rsidP="000574A5">
                  <w:pPr>
                    <w:jc w:val="left"/>
                    <w:rPr>
                      <w:sz w:val="20"/>
                    </w:rPr>
                  </w:pPr>
                  <w:r w:rsidRPr="00AF0D5D">
                    <w:rPr>
                      <w:sz w:val="20"/>
                    </w:rPr>
                    <w:t xml:space="preserve">In einer Umfrage wurden 1200 Jugendliche befragt, </w:t>
                  </w:r>
                  <w:r>
                    <w:rPr>
                      <w:sz w:val="20"/>
                    </w:rPr>
                    <w:br/>
                  </w:r>
                  <w:r w:rsidRPr="00AF0D5D">
                    <w:rPr>
                      <w:sz w:val="20"/>
                    </w:rPr>
                    <w:t>ob sie regelmäßig Sport machen.</w:t>
                  </w:r>
                </w:p>
                <w:p w14:paraId="5368E78C" w14:textId="77777777" w:rsidR="00AF0D5D" w:rsidRPr="00AF0D5D" w:rsidRDefault="00AF0D5D" w:rsidP="000574A5">
                  <w:pPr>
                    <w:jc w:val="left"/>
                    <w:rPr>
                      <w:sz w:val="20"/>
                    </w:rPr>
                  </w:pPr>
                  <w:r w:rsidRPr="00AF0D5D">
                    <w:rPr>
                      <w:sz w:val="20"/>
                    </w:rPr>
                    <w:t>600 von den 1200 Jugendlichen sind weiblich.</w:t>
                  </w:r>
                </w:p>
                <w:p w14:paraId="7A87BECC" w14:textId="6D3D34D0" w:rsidR="00AF0D5D" w:rsidRPr="00AF0D5D" w:rsidRDefault="00000000" w:rsidP="000574A5">
                  <w:pPr>
                    <w:jc w:val="left"/>
                    <w:rPr>
                      <w:sz w:val="20"/>
                    </w:rPr>
                  </w:pPr>
                  <m:oMath>
                    <m:box>
                      <m:box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r>
                          <w:rPr>
                            <w:rFonts w:ascii="Cambria Math" w:hAnsi="Cambria Math"/>
                            <w:sz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3</m:t>
                            </m:r>
                          </m:den>
                        </m:f>
                      </m:e>
                    </m:box>
                  </m:oMath>
                  <w:r w:rsidR="00AF0D5D" w:rsidRPr="00AF0D5D">
                    <w:rPr>
                      <w:sz w:val="20"/>
                    </w:rPr>
                    <w:t xml:space="preserve"> von den weiblichen Jugendlichen ist nicht sportlich.</w:t>
                  </w:r>
                </w:p>
                <w:p w14:paraId="44AF8940" w14:textId="02D93BAB" w:rsidR="00AF0D5D" w:rsidRPr="00AF0D5D" w:rsidRDefault="00000000" w:rsidP="000574A5">
                  <w:pPr>
                    <w:jc w:val="right"/>
                    <w:rPr>
                      <w:rFonts w:ascii="Comic Sans MS" w:hAnsi="Comic Sans MS"/>
                      <w:sz w:val="17"/>
                      <w:szCs w:val="17"/>
                    </w:rPr>
                  </w:pPr>
                  <m:oMath>
                    <m:box>
                      <m:box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8</m:t>
                            </m:r>
                          </m:den>
                        </m:f>
                      </m:e>
                    </m:box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 </m:t>
                    </m:r>
                  </m:oMath>
                  <w:r w:rsidR="00AF0D5D" w:rsidRPr="00AF0D5D">
                    <w:rPr>
                      <w:sz w:val="20"/>
                    </w:rPr>
                    <w:t>von allen Jugendlichen sind männlich und machen Sport. (</w:t>
                  </w:r>
                  <w:r w:rsidR="00A51E47">
                    <w:rPr>
                      <w:sz w:val="20"/>
                    </w:rPr>
                    <w:t xml:space="preserve">nach </w:t>
                  </w:r>
                  <w:r w:rsidR="00AF0D5D" w:rsidRPr="00AF0D5D">
                    <w:rPr>
                      <w:sz w:val="20"/>
                    </w:rPr>
                    <w:t>JIM-Studie 2018)</w:t>
                  </w:r>
                </w:p>
              </w:tc>
            </w:tr>
          </w:tbl>
          <w:p w14:paraId="03DC7B3A" w14:textId="2321ECE2" w:rsidR="00AF0D5D" w:rsidRPr="00AF0D5D" w:rsidRDefault="00AF0D5D" w:rsidP="000574A5">
            <w:pPr>
              <w:jc w:val="left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3258" w:type="dxa"/>
            <w:gridSpan w:val="2"/>
            <w:vMerge/>
          </w:tcPr>
          <w:p w14:paraId="3C700490" w14:textId="2A00A331" w:rsidR="00AF0D5D" w:rsidRDefault="00AF0D5D" w:rsidP="000574A5">
            <w:pPr>
              <w:jc w:val="left"/>
            </w:pPr>
          </w:p>
        </w:tc>
      </w:tr>
      <w:tr w:rsidR="00AF0D5D" w:rsidRPr="002A69CD" w14:paraId="34241B6C" w14:textId="77777777" w:rsidTr="000574A5">
        <w:tc>
          <w:tcPr>
            <w:tcW w:w="656" w:type="dxa"/>
          </w:tcPr>
          <w:p w14:paraId="4EF7B905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081D255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9" w:type="dxa"/>
          </w:tcPr>
          <w:p w14:paraId="1501118C" w14:textId="77777777" w:rsidR="00AF0D5D" w:rsidRDefault="00AF0D5D" w:rsidP="000574A5">
            <w:pPr>
              <w:jc w:val="left"/>
            </w:pPr>
          </w:p>
        </w:tc>
        <w:tc>
          <w:tcPr>
            <w:tcW w:w="4820" w:type="dxa"/>
            <w:gridSpan w:val="2"/>
          </w:tcPr>
          <w:p w14:paraId="0FC7C474" w14:textId="602C0D24" w:rsidR="00AF0D5D" w:rsidRDefault="00AF0D5D" w:rsidP="000574A5">
            <w:pPr>
              <w:jc w:val="left"/>
            </w:pPr>
          </w:p>
        </w:tc>
        <w:tc>
          <w:tcPr>
            <w:tcW w:w="3258" w:type="dxa"/>
            <w:gridSpan w:val="2"/>
            <w:vMerge/>
          </w:tcPr>
          <w:p w14:paraId="5F6EAE5D" w14:textId="0601D7FD" w:rsidR="00AF0D5D" w:rsidRDefault="00AF0D5D" w:rsidP="000574A5">
            <w:pPr>
              <w:jc w:val="left"/>
            </w:pPr>
          </w:p>
        </w:tc>
      </w:tr>
      <w:tr w:rsidR="00AF0D5D" w:rsidRPr="002A69CD" w14:paraId="1BC40EBD" w14:textId="77777777" w:rsidTr="000574A5">
        <w:tc>
          <w:tcPr>
            <w:tcW w:w="656" w:type="dxa"/>
          </w:tcPr>
          <w:p w14:paraId="505BFDD1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4251D01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4ED6A6A6" w14:textId="0E6FE78E" w:rsidR="00AF0D5D" w:rsidRDefault="00AF0D5D" w:rsidP="000574A5">
            <w:pPr>
              <w:jc w:val="left"/>
            </w:pPr>
            <w:r>
              <w:t>Um sich die vielen Anteile im Text klar zu machen, wurde das Anteilsbild oben gezeichnet.</w:t>
            </w:r>
          </w:p>
        </w:tc>
      </w:tr>
      <w:tr w:rsidR="00AF0D5D" w:rsidRPr="002A69CD" w14:paraId="7C8F8B9C" w14:textId="77777777" w:rsidTr="000574A5">
        <w:tc>
          <w:tcPr>
            <w:tcW w:w="656" w:type="dxa"/>
          </w:tcPr>
          <w:p w14:paraId="7BD1DECA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D5CD422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2D42F3CB" w14:textId="77777777" w:rsidR="00AF0D5D" w:rsidRDefault="00AF0D5D" w:rsidP="000574A5">
            <w:pPr>
              <w:jc w:val="left"/>
            </w:pPr>
          </w:p>
        </w:tc>
      </w:tr>
      <w:tr w:rsidR="00AF0D5D" w:rsidRPr="002A69CD" w14:paraId="4F704934" w14:textId="77777777" w:rsidTr="000574A5">
        <w:tc>
          <w:tcPr>
            <w:tcW w:w="656" w:type="dxa"/>
          </w:tcPr>
          <w:p w14:paraId="72A6D2B9" w14:textId="77777777" w:rsidR="00AF0D5D" w:rsidRPr="002A69CD" w:rsidRDefault="00AF0D5D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59CD7DF9" wp14:editId="0CA26DDC">
                      <wp:extent cx="360680" cy="251460"/>
                      <wp:effectExtent l="9525" t="9525" r="10795" b="43815"/>
                      <wp:docPr id="24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C45D544" w14:textId="77777777" w:rsidR="00267B12" w:rsidRDefault="00267B12" w:rsidP="009939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71AA750" w14:textId="77777777" w:rsidR="00267B12" w:rsidRDefault="00267B12" w:rsidP="009939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D7DF9" id="Group 11" o:spid="_x0000_s1038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" adj="17511,25440" filled="f">
                        <v:textbox>
                          <w:txbxContent>
                            <w:p w14:paraId="2C45D544" w14:textId="77777777" w:rsidR="00267B12" w:rsidRDefault="00267B12" w:rsidP="0099391C"/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" adj="2296,28860" filled="f">
                        <v:textbox>
                          <w:txbxContent>
                            <w:p w14:paraId="171AA750" w14:textId="77777777" w:rsidR="00267B12" w:rsidRDefault="00267B12" w:rsidP="009939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4EEF1CE" w14:textId="77777777" w:rsidR="00AF0D5D" w:rsidRPr="0052472E" w:rsidRDefault="00AF0D5D" w:rsidP="000574A5">
            <w:pPr>
              <w:pStyle w:val="berschrift2"/>
              <w:rPr>
                <w:color w:val="auto"/>
                <w:szCs w:val="22"/>
              </w:rPr>
            </w:pPr>
            <w:r w:rsidRPr="00283838">
              <w:t>a)</w:t>
            </w:r>
          </w:p>
        </w:tc>
        <w:tc>
          <w:tcPr>
            <w:tcW w:w="8137" w:type="dxa"/>
            <w:gridSpan w:val="5"/>
          </w:tcPr>
          <w:p w14:paraId="08B68B03" w14:textId="30511D2B" w:rsidR="00AF0D5D" w:rsidRDefault="00AF0D5D" w:rsidP="000574A5">
            <w:pPr>
              <w:ind w:left="360" w:hanging="360"/>
              <w:jc w:val="left"/>
            </w:pPr>
            <w:r>
              <w:t>Erklären Sie Ihrem Nachbarn/Ihrer Nachbarin in eigenen Worten:</w:t>
            </w:r>
          </w:p>
          <w:p w14:paraId="5DFFB500" w14:textId="776122AA" w:rsidR="00AF0D5D" w:rsidRDefault="00AF0D5D" w:rsidP="007176DF">
            <w:pPr>
              <w:pStyle w:val="Listenabsatz"/>
            </w:pPr>
            <w:r>
              <w:t xml:space="preserve">Was bedeuten die Zahlen „600 von 1200“, 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24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box>
            </m:oMath>
            <w:r>
              <w:t xml:space="preserve"> und</w:t>
            </w:r>
            <w:r w:rsidRPr="00AF0D5D">
              <w:rPr>
                <w:sz w:val="24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24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8</m:t>
                      </m:r>
                    </m:den>
                  </m:f>
                </m:e>
              </m:box>
            </m:oMath>
            <w:r>
              <w:t xml:space="preserve"> im Text? </w:t>
            </w:r>
          </w:p>
          <w:p w14:paraId="79A1CE32" w14:textId="70EC66B5" w:rsidR="00AF0D5D" w:rsidRPr="0052472E" w:rsidRDefault="00AF0D5D" w:rsidP="007176DF">
            <w:pPr>
              <w:pStyle w:val="Listenabsatz"/>
            </w:pPr>
            <w:r>
              <w:t xml:space="preserve">Wie kommt man vom Text aus auf die 600, 350 und 400 im Anteilsbild?  </w:t>
            </w:r>
            <w:r>
              <w:br/>
              <w:t>Wo sieht man diese im Bild und welche Personen sind jeweils gemeint?</w:t>
            </w:r>
          </w:p>
        </w:tc>
      </w:tr>
      <w:tr w:rsidR="00AF0D5D" w:rsidRPr="002A69CD" w14:paraId="526FEA6D" w14:textId="77777777" w:rsidTr="000574A5">
        <w:trPr>
          <w:trHeight w:val="285"/>
        </w:trPr>
        <w:tc>
          <w:tcPr>
            <w:tcW w:w="656" w:type="dxa"/>
          </w:tcPr>
          <w:p w14:paraId="0B39F5E3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99ABD83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871" w:type="dxa"/>
            <w:gridSpan w:val="4"/>
          </w:tcPr>
          <w:p w14:paraId="105DB3FD" w14:textId="77777777" w:rsidR="00AF0D5D" w:rsidRPr="002A69CD" w:rsidRDefault="00AF0D5D" w:rsidP="000574A5">
            <w:pPr>
              <w:jc w:val="left"/>
              <w:rPr>
                <w:noProof/>
              </w:rPr>
            </w:pPr>
          </w:p>
        </w:tc>
        <w:tc>
          <w:tcPr>
            <w:tcW w:w="2266" w:type="dxa"/>
            <w:vMerge w:val="restart"/>
          </w:tcPr>
          <w:p w14:paraId="50651F55" w14:textId="2B4B3D68" w:rsidR="00AF0D5D" w:rsidRPr="002A69CD" w:rsidRDefault="00AF0D5D" w:rsidP="000574A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F9B79" wp14:editId="4E5D5448">
                  <wp:extent cx="1101725" cy="889912"/>
                  <wp:effectExtent l="0" t="0" r="3175" b="5715"/>
                  <wp:docPr id="15281" name="Grafik 1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15" cy="8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5D" w:rsidRPr="002A69CD" w14:paraId="74362C92" w14:textId="77777777" w:rsidTr="000574A5">
        <w:trPr>
          <w:trHeight w:val="285"/>
        </w:trPr>
        <w:tc>
          <w:tcPr>
            <w:tcW w:w="656" w:type="dxa"/>
          </w:tcPr>
          <w:p w14:paraId="1ED23476" w14:textId="6BC36C88" w:rsidR="00AF0D5D" w:rsidRPr="002A69CD" w:rsidRDefault="00AF0D5D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43279D3C" wp14:editId="6D77334F">
                      <wp:extent cx="360680" cy="251460"/>
                      <wp:effectExtent l="9525" t="9525" r="10795" b="43815"/>
                      <wp:docPr id="38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966628" w14:textId="77777777" w:rsidR="00267B12" w:rsidRDefault="00267B12" w:rsidP="00011AF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D9EF70" w14:textId="77777777" w:rsidR="00267B12" w:rsidRDefault="00267B12" w:rsidP="00011AF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79D3C" id="_x0000_s104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" adj="17511,25440" filled="f">
                        <v:textbox>
                          <w:txbxContent>
                            <w:p w14:paraId="74966628" w14:textId="77777777" w:rsidR="00267B12" w:rsidRDefault="00267B12" w:rsidP="00011AFA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" adj="2296,28860" filled="f">
                        <v:textbox>
                          <w:txbxContent>
                            <w:p w14:paraId="48D9EF70" w14:textId="77777777" w:rsidR="00267B12" w:rsidRDefault="00267B12" w:rsidP="00011AF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133601F" w14:textId="21622AD9" w:rsidR="00AF0D5D" w:rsidRDefault="00AF0D5D" w:rsidP="000574A5">
            <w:pPr>
              <w:pStyle w:val="berschrift2"/>
            </w:pPr>
            <w:r>
              <w:t>b)</w:t>
            </w:r>
          </w:p>
        </w:tc>
        <w:tc>
          <w:tcPr>
            <w:tcW w:w="5871" w:type="dxa"/>
            <w:gridSpan w:val="4"/>
          </w:tcPr>
          <w:p w14:paraId="357573D0" w14:textId="30E07A6E" w:rsidR="00AF0D5D" w:rsidRDefault="00AF0D5D" w:rsidP="000574A5">
            <w:pPr>
              <w:ind w:left="360" w:hanging="360"/>
              <w:jc w:val="left"/>
            </w:pPr>
            <w:r>
              <w:t xml:space="preserve">Erklären Sie </w:t>
            </w:r>
            <w:r w:rsidRPr="009F0624">
              <w:rPr>
                <w:b/>
              </w:rPr>
              <w:t>nur</w:t>
            </w:r>
            <w:r>
              <w:t xml:space="preserve"> anhand der Anteilsbilder rechts:</w:t>
            </w:r>
          </w:p>
          <w:p w14:paraId="02036B0A" w14:textId="2027AF43" w:rsidR="00AF0D5D" w:rsidRDefault="00AF0D5D" w:rsidP="007176DF">
            <w:pPr>
              <w:pStyle w:val="Listenabsatz"/>
            </w:pPr>
            <w:r>
              <w:t xml:space="preserve">Was bedeutet die hellgraue Fläche? Was die dunkle Fläche? </w:t>
            </w:r>
          </w:p>
          <w:p w14:paraId="7EBC25FD" w14:textId="2880E4F3" w:rsidR="00AF0D5D" w:rsidRDefault="00AF0D5D" w:rsidP="007176DF">
            <w:pPr>
              <w:pStyle w:val="Listenabsatz"/>
            </w:pPr>
            <w:r>
              <w:t xml:space="preserve">Gibt es mehr männlich sportliche Jugendliche oder </w:t>
            </w:r>
          </w:p>
          <w:p w14:paraId="2AFB4327" w14:textId="3E33D1DB" w:rsidR="00AF0D5D" w:rsidRDefault="00DD7ABB" w:rsidP="000574A5">
            <w:pPr>
              <w:ind w:left="198"/>
            </w:pPr>
            <w:r>
              <w:t xml:space="preserve">  </w:t>
            </w:r>
            <w:r w:rsidR="00AF0D5D">
              <w:t>weiblich nicht-sportliche? Woran erkennt man das im Bild?</w:t>
            </w:r>
          </w:p>
        </w:tc>
        <w:tc>
          <w:tcPr>
            <w:tcW w:w="2266" w:type="dxa"/>
            <w:vMerge/>
          </w:tcPr>
          <w:p w14:paraId="044C0A5C" w14:textId="7B05DF0F" w:rsidR="00AF0D5D" w:rsidRDefault="00AF0D5D" w:rsidP="000574A5">
            <w:pPr>
              <w:jc w:val="right"/>
            </w:pPr>
          </w:p>
        </w:tc>
      </w:tr>
      <w:tr w:rsidR="00AF0D5D" w:rsidRPr="002A69CD" w14:paraId="5B5A199D" w14:textId="77777777" w:rsidTr="000574A5">
        <w:trPr>
          <w:trHeight w:val="285"/>
        </w:trPr>
        <w:tc>
          <w:tcPr>
            <w:tcW w:w="656" w:type="dxa"/>
          </w:tcPr>
          <w:p w14:paraId="15EADFD1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E9915C6" w14:textId="77777777" w:rsidR="00AF0D5D" w:rsidRDefault="00AF0D5D" w:rsidP="000574A5">
            <w:pPr>
              <w:pStyle w:val="berschrift2"/>
            </w:pPr>
          </w:p>
        </w:tc>
        <w:tc>
          <w:tcPr>
            <w:tcW w:w="4029" w:type="dxa"/>
            <w:gridSpan w:val="2"/>
          </w:tcPr>
          <w:p w14:paraId="01E54202" w14:textId="7B17B4B0" w:rsidR="00AF0D5D" w:rsidRDefault="00AF0D5D" w:rsidP="0015521F">
            <w:pPr>
              <w:pStyle w:val="Listenabsatz"/>
            </w:pPr>
            <w:r>
              <w:t xml:space="preserve">Miriam hat 2 Anteile eingezeichnet. </w:t>
            </w:r>
            <w:r>
              <w:br/>
              <w:t>Welche Anteile sind es?</w:t>
            </w:r>
            <w:r w:rsidR="00DD7ABB">
              <w:br/>
            </w:r>
            <w:r>
              <w:t>Welcher Anteil ist größer? Warum?</w:t>
            </w:r>
          </w:p>
        </w:tc>
        <w:tc>
          <w:tcPr>
            <w:tcW w:w="4108" w:type="dxa"/>
            <w:gridSpan w:val="3"/>
          </w:tcPr>
          <w:p w14:paraId="53220657" w14:textId="3778B740" w:rsidR="00AF0D5D" w:rsidRDefault="00AF0D5D" w:rsidP="000574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D80D3FA" wp14:editId="10F83FC9">
                  <wp:extent cx="1076004" cy="874377"/>
                  <wp:effectExtent l="0" t="0" r="0" b="2540"/>
                  <wp:docPr id="15279" name="Grafik 1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08" cy="87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285362" wp14:editId="1EB3ACA8">
                  <wp:extent cx="1099185" cy="871939"/>
                  <wp:effectExtent l="0" t="0" r="5715" b="4445"/>
                  <wp:docPr id="15280" name="Grafik 1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36" cy="87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84719" w14:textId="30BC89C3" w:rsidR="007176DF" w:rsidRDefault="007176DF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277"/>
        <w:gridCol w:w="2753"/>
        <w:gridCol w:w="5384"/>
      </w:tblGrid>
      <w:tr w:rsidR="007176DF" w:rsidRPr="002A69CD" w14:paraId="36B66EC6" w14:textId="77777777" w:rsidTr="00480B02">
        <w:trPr>
          <w:trHeight w:val="285"/>
        </w:trPr>
        <w:tc>
          <w:tcPr>
            <w:tcW w:w="656" w:type="dxa"/>
          </w:tcPr>
          <w:p w14:paraId="44F3984B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7" w:type="dxa"/>
          </w:tcPr>
          <w:p w14:paraId="50265215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</w:tcPr>
          <w:p w14:paraId="6927CB7D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60 % aller gucken Videos - Aussagen zu Umfragen treffen und prüfen</w:t>
            </w:r>
          </w:p>
        </w:tc>
      </w:tr>
      <w:tr w:rsidR="007176DF" w:rsidRPr="00B90E32" w14:paraId="797EA792" w14:textId="77777777" w:rsidTr="00480B02">
        <w:trPr>
          <w:trHeight w:val="285"/>
        </w:trPr>
        <w:tc>
          <w:tcPr>
            <w:tcW w:w="656" w:type="dxa"/>
          </w:tcPr>
          <w:p w14:paraId="0FC47F25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277" w:type="dxa"/>
          </w:tcPr>
          <w:p w14:paraId="004E606C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</w:tcPr>
          <w:p w14:paraId="59D5C8A1" w14:textId="77777777" w:rsidR="007176DF" w:rsidRPr="00B90E32" w:rsidRDefault="007176DF" w:rsidP="00480B02"/>
        </w:tc>
      </w:tr>
      <w:tr w:rsidR="007176DF" w14:paraId="434E928A" w14:textId="77777777" w:rsidTr="00480B02">
        <w:trPr>
          <w:trHeight w:val="285"/>
        </w:trPr>
        <w:tc>
          <w:tcPr>
            <w:tcW w:w="656" w:type="dxa"/>
          </w:tcPr>
          <w:p w14:paraId="0AEF8786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277" w:type="dxa"/>
          </w:tcPr>
          <w:p w14:paraId="222EE058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2753" w:type="dxa"/>
            <w:tcBorders>
              <w:bottom w:val="single" w:sz="4" w:space="0" w:color="BFBFBF" w:themeColor="background1" w:themeShade="BF"/>
            </w:tcBorders>
          </w:tcPr>
          <w:p w14:paraId="7B616070" w14:textId="77777777" w:rsidR="007176DF" w:rsidRDefault="007176DF" w:rsidP="00480B02">
            <w:pPr>
              <w:jc w:val="left"/>
            </w:pPr>
            <w:r>
              <w:t xml:space="preserve">Haben Lara und Simon </w:t>
            </w:r>
          </w:p>
          <w:p w14:paraId="61BDAC09" w14:textId="14196B6B" w:rsidR="007176DF" w:rsidRDefault="007176DF" w:rsidP="00480B02">
            <w:pPr>
              <w:jc w:val="left"/>
            </w:pPr>
            <w:r>
              <w:t>Recht mit ihren Aussagen</w:t>
            </w:r>
            <w:r>
              <w:br/>
              <w:t xml:space="preserve">zu dem </w:t>
            </w:r>
            <w:r w:rsidR="006635D1">
              <w:t>Anteilsbild</w:t>
            </w:r>
            <w:r>
              <w:t xml:space="preserve"> in </w:t>
            </w:r>
            <w:r w:rsidRPr="00EA7BB3">
              <w:rPr>
                <w:b/>
                <w:color w:val="808080"/>
              </w:rPr>
              <w:t>1</w:t>
            </w:r>
            <w:r>
              <w:t xml:space="preserve"> oben? </w:t>
            </w:r>
          </w:p>
          <w:p w14:paraId="447DBF25" w14:textId="77777777" w:rsidR="007176DF" w:rsidRDefault="007176DF" w:rsidP="00480B02">
            <w:pPr>
              <w:jc w:val="left"/>
            </w:pPr>
            <w:r>
              <w:t>Begründen Sie kurz.</w:t>
            </w:r>
          </w:p>
          <w:p w14:paraId="271ABB2B" w14:textId="77777777" w:rsidR="007176DF" w:rsidRPr="00B90E32" w:rsidRDefault="007176DF" w:rsidP="00480B02"/>
        </w:tc>
        <w:tc>
          <w:tcPr>
            <w:tcW w:w="5384" w:type="dxa"/>
            <w:tcBorders>
              <w:bottom w:val="single" w:sz="4" w:space="0" w:color="BFBFBF" w:themeColor="background1" w:themeShade="BF"/>
            </w:tcBorders>
          </w:tcPr>
          <w:p w14:paraId="478B3A76" w14:textId="77777777" w:rsidR="007176DF" w:rsidRDefault="007176DF" w:rsidP="00480B02">
            <w:pPr>
              <w:pStyle w:val="berschrift2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255BF69" wp14:editId="6DF36A11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401955</wp:posOffset>
                      </wp:positionV>
                      <wp:extent cx="1607820" cy="497205"/>
                      <wp:effectExtent l="266700" t="0" r="11430" b="17145"/>
                      <wp:wrapThrough wrapText="bothSides">
                        <wp:wrapPolygon edited="0">
                          <wp:start x="0" y="0"/>
                          <wp:lineTo x="-3583" y="0"/>
                          <wp:lineTo x="-3583" y="21517"/>
                          <wp:lineTo x="0" y="21517"/>
                          <wp:lineTo x="21498" y="21517"/>
                          <wp:lineTo x="21498" y="0"/>
                          <wp:lineTo x="0" y="0"/>
                        </wp:wrapPolygon>
                      </wp:wrapThrough>
                      <wp:docPr id="15288" name="Abgerundete rechteckige Legende 15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820" cy="497205"/>
                              </a:xfrm>
                              <a:prstGeom prst="wedgeRoundRectCallout">
                                <a:avLst>
                                  <a:gd name="adj1" fmla="val -66161"/>
                                  <a:gd name="adj2" fmla="val 399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F1FF4" w14:textId="77777777" w:rsidR="007176DF" w:rsidRPr="00986111" w:rsidRDefault="00000000" w:rsidP="007176DF">
                                  <w:pPr>
                                    <w:pStyle w:val="Sprechblasentext"/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 w:cstheme="majorHAnsi"/>
                                            <w:sz w:val="24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 w:cstheme="majorHAnsi"/>
                                        <w:sz w:val="16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7176DF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von den Sportlichen </w:t>
                                  </w:r>
                                  <w:r w:rsidR="007176DF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br/>
                                    <w:t xml:space="preserve">   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55BF6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88" o:spid="_x0000_s1044" type="#_x0000_t62" style="position:absolute;left:0;text-align:left;margin-left:138.6pt;margin-top:31.65pt;width:126.6pt;height:39.15pt;z-index:2540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" adj="-3491,11663" fillcolor="white [3212]" strokecolor="gray [1629]" strokeweight="1pt">
                      <v:textbox inset="1mm,0,0,0">
                        <w:txbxContent>
                          <w:p w14:paraId="617F1FF4" w14:textId="77777777" w:rsidR="007176DF" w:rsidRPr="00986111" w:rsidRDefault="00000000" w:rsidP="007176DF">
                            <w:pPr>
                              <w:pStyle w:val="Sprechblasentext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 w:cstheme="majorHAnsi"/>
                                      <w:sz w:val="24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 w:cstheme="majorHAnsi"/>
                                  <w:sz w:val="16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7176D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von den Sportlichen </w:t>
                            </w:r>
                            <w:r w:rsidR="007176D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  <w:t xml:space="preserve">   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sind männlich.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4624BBD" wp14:editId="2E39017E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474980</wp:posOffset>
                      </wp:positionV>
                      <wp:extent cx="1828800" cy="1828800"/>
                      <wp:effectExtent l="0" t="0" r="0" b="0"/>
                      <wp:wrapNone/>
                      <wp:docPr id="15291" name="Textfeld 15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F9C59B" w14:textId="77777777" w:rsidR="007176DF" w:rsidRPr="00605F8C" w:rsidRDefault="007176DF" w:rsidP="007176D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5F8C"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24BBD" id="Textfeld 15291" o:spid="_x0000_s1045" type="#_x0000_t202" style="position:absolute;left:0;text-align:left;margin-left:9.7pt;margin-top:37.4pt;width:2in;height:2in;z-index:25400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dVFgIAADM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" filled="f" stroked="f" strokeweight=".5pt">
                      <v:textbox style="mso-fit-shape-to-text:t">
                        <w:txbxContent>
                          <w:p w14:paraId="64F9C59B" w14:textId="77777777" w:rsidR="007176DF" w:rsidRPr="00605F8C" w:rsidRDefault="007176DF" w:rsidP="007176D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5F8C"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7F1D08BE" wp14:editId="5BFB073A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564515</wp:posOffset>
                      </wp:positionV>
                      <wp:extent cx="1828800" cy="1828800"/>
                      <wp:effectExtent l="0" t="0" r="0" b="0"/>
                      <wp:wrapNone/>
                      <wp:docPr id="15289" name="Textfeld 15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EAFB6" w14:textId="77777777" w:rsidR="007176DF" w:rsidRPr="00605F8C" w:rsidRDefault="007176DF" w:rsidP="007176D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5F8C"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Lara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D08BE" id="Textfeld 15289" o:spid="_x0000_s1046" type="#_x0000_t202" style="position:absolute;left:0;text-align:left;margin-left:68.25pt;margin-top:44.45pt;width:2in;height:2in;z-index:254004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" filled="f" stroked="f" strokeweight=".5pt">
                      <v:textbox style="mso-fit-shape-to-text:t">
                        <w:txbxContent>
                          <w:p w14:paraId="5D1EAFB6" w14:textId="77777777" w:rsidR="007176DF" w:rsidRPr="00605F8C" w:rsidRDefault="007176DF" w:rsidP="007176D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5F8C"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Lara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52D32238" wp14:editId="260435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948940" cy="335280"/>
                      <wp:effectExtent l="0" t="0" r="22860" b="140970"/>
                      <wp:wrapThrough wrapText="bothSides">
                        <wp:wrapPolygon edited="0">
                          <wp:start x="0" y="0"/>
                          <wp:lineTo x="0" y="23318"/>
                          <wp:lineTo x="2093" y="29455"/>
                          <wp:lineTo x="3349" y="29455"/>
                          <wp:lineTo x="21628" y="23318"/>
                          <wp:lineTo x="21628" y="0"/>
                          <wp:lineTo x="0" y="0"/>
                        </wp:wrapPolygon>
                      </wp:wrapThrough>
                      <wp:docPr id="15292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8940" cy="335280"/>
                              </a:xfrm>
                              <a:prstGeom prst="wedgeRoundRectCallout">
                                <a:avLst>
                                  <a:gd name="adj1" fmla="val -38605"/>
                                  <a:gd name="adj2" fmla="val 8086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47C23D" w14:textId="77777777" w:rsidR="007176DF" w:rsidRPr="0086209C" w:rsidRDefault="00000000" w:rsidP="007176DF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400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600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7176DF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der Jugendlichen sind weiblich und sportlich.</w:t>
                                  </w:r>
                                  <w:r w:rsidR="007176DF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32238" id="_x0000_s1047" type="#_x0000_t62" style="position:absolute;left:0;text-align:left;margin-left:0;margin-top:0;width:232.2pt;height:26.4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" adj="2461,28268" fillcolor="white [3212]" strokecolor="gray [1629]" strokeweight="1pt">
                      <v:textbox inset="1mm,0,0,0">
                        <w:txbxContent>
                          <w:p w14:paraId="7D47C23D" w14:textId="77777777" w:rsidR="007176DF" w:rsidRPr="0086209C" w:rsidRDefault="00000000" w:rsidP="007176DF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400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600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7176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der Jugendlichen sind weiblich und sportlich.</w:t>
                            </w:r>
                            <w:r w:rsidR="007176DF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7176DF" w:rsidRPr="00B90E32" w14:paraId="6D4C473C" w14:textId="77777777" w:rsidTr="00480B02">
        <w:trPr>
          <w:trHeight w:val="285"/>
        </w:trPr>
        <w:tc>
          <w:tcPr>
            <w:tcW w:w="656" w:type="dxa"/>
          </w:tcPr>
          <w:p w14:paraId="38589186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4008320" behindDoc="0" locked="0" layoutInCell="1" allowOverlap="1" wp14:anchorId="5D6685B0" wp14:editId="6D79D28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9525</wp:posOffset>
                  </wp:positionV>
                  <wp:extent cx="309880" cy="359410"/>
                  <wp:effectExtent l="0" t="0" r="0" b="2540"/>
                  <wp:wrapNone/>
                  <wp:docPr id="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tcBorders>
              <w:right w:val="single" w:sz="4" w:space="0" w:color="BFBFBF" w:themeColor="background1" w:themeShade="BF"/>
            </w:tcBorders>
          </w:tcPr>
          <w:p w14:paraId="38D38FE8" w14:textId="77777777" w:rsidR="007176DF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448309" w14:textId="77777777" w:rsidR="007176DF" w:rsidRDefault="007176DF" w:rsidP="00480B02">
            <w:pPr>
              <w:pStyle w:val="berschrift2"/>
              <w:rPr>
                <w:noProof/>
              </w:rPr>
            </w:pPr>
          </w:p>
          <w:p w14:paraId="0A63BC40" w14:textId="77777777" w:rsidR="007176DF" w:rsidRDefault="007176DF" w:rsidP="00480B02"/>
          <w:p w14:paraId="2F399DC5" w14:textId="77777777" w:rsidR="007176DF" w:rsidRDefault="007176DF" w:rsidP="00480B02"/>
          <w:p w14:paraId="50666316" w14:textId="77777777" w:rsidR="007176DF" w:rsidRDefault="007176DF" w:rsidP="00480B02"/>
          <w:p w14:paraId="02F418A4" w14:textId="77777777" w:rsidR="007176DF" w:rsidRDefault="007176DF" w:rsidP="00480B02"/>
          <w:p w14:paraId="6961F04A" w14:textId="77777777" w:rsidR="007176DF" w:rsidRPr="00B90E32" w:rsidRDefault="007176DF" w:rsidP="00480B02"/>
        </w:tc>
      </w:tr>
    </w:tbl>
    <w:p w14:paraId="4BFDC519" w14:textId="5FD0589C" w:rsidR="007176DF" w:rsidRDefault="007176DF"/>
    <w:p w14:paraId="56E44085" w14:textId="77777777" w:rsidR="007176DF" w:rsidRDefault="007176DF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p w14:paraId="062BF7DC" w14:textId="77777777" w:rsidR="007176DF" w:rsidRDefault="007176DF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277"/>
        <w:gridCol w:w="1194"/>
        <w:gridCol w:w="2695"/>
        <w:gridCol w:w="131"/>
        <w:gridCol w:w="11"/>
        <w:gridCol w:w="282"/>
        <w:gridCol w:w="1136"/>
        <w:gridCol w:w="2690"/>
      </w:tblGrid>
      <w:tr w:rsidR="009D01EC" w:rsidRPr="002A69CD" w14:paraId="24AEB323" w14:textId="77777777" w:rsidTr="000574A5">
        <w:tc>
          <w:tcPr>
            <w:tcW w:w="654" w:type="dxa"/>
          </w:tcPr>
          <w:p w14:paraId="2DE2F136" w14:textId="34328869" w:rsidR="009D01EC" w:rsidRPr="002A69CD" w:rsidRDefault="009D01E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64C6E6B" w14:textId="5D1B1091" w:rsidR="009D01EC" w:rsidRDefault="009D01EC" w:rsidP="000574A5">
            <w:pPr>
              <w:pStyle w:val="berschrift2"/>
              <w:ind w:left="0" w:firstLine="0"/>
            </w:pPr>
            <w:r>
              <w:t>3</w:t>
            </w:r>
          </w:p>
        </w:tc>
        <w:tc>
          <w:tcPr>
            <w:tcW w:w="8139" w:type="dxa"/>
            <w:gridSpan w:val="7"/>
          </w:tcPr>
          <w:p w14:paraId="1C3E18DE" w14:textId="154CC721" w:rsidR="009D01EC" w:rsidRPr="009D01EC" w:rsidRDefault="009D01EC" w:rsidP="000574A5">
            <w:pPr>
              <w:jc w:val="left"/>
              <w:rPr>
                <w:b/>
                <w:color w:val="808080"/>
              </w:rPr>
            </w:pPr>
            <w:r w:rsidRPr="009D01EC">
              <w:rPr>
                <w:b/>
                <w:color w:val="808080"/>
              </w:rPr>
              <w:t>Aussagen genauer analysieren</w:t>
            </w:r>
          </w:p>
          <w:p w14:paraId="6D34FBD9" w14:textId="21F70316" w:rsidR="009D01EC" w:rsidRDefault="009D01EC" w:rsidP="000574A5">
            <w:pPr>
              <w:jc w:val="left"/>
            </w:pPr>
          </w:p>
        </w:tc>
      </w:tr>
      <w:tr w:rsidR="008208B6" w:rsidRPr="002A69CD" w14:paraId="76DF6B35" w14:textId="77777777" w:rsidTr="000574A5">
        <w:tc>
          <w:tcPr>
            <w:tcW w:w="654" w:type="dxa"/>
          </w:tcPr>
          <w:p w14:paraId="03FB73A0" w14:textId="77777777" w:rsidR="008208B6" w:rsidRPr="002A69CD" w:rsidRDefault="008208B6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821952" behindDoc="0" locked="0" layoutInCell="1" allowOverlap="1" wp14:anchorId="389556C6" wp14:editId="758DAF9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3175</wp:posOffset>
                  </wp:positionV>
                  <wp:extent cx="309880" cy="359410"/>
                  <wp:effectExtent l="0" t="0" r="0" b="2540"/>
                  <wp:wrapNone/>
                  <wp:docPr id="1526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</w:tcPr>
          <w:p w14:paraId="608F73A0" w14:textId="3D800598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</w:tcPr>
          <w:p w14:paraId="7A53AB4C" w14:textId="4377FF6B" w:rsidR="00030695" w:rsidRPr="002A69CD" w:rsidRDefault="009D01EC" w:rsidP="000574A5">
            <w:pPr>
              <w:jc w:val="left"/>
            </w:pPr>
            <w:r>
              <w:t xml:space="preserve">Simon und Lara </w:t>
            </w:r>
            <w:r w:rsidR="00A73999">
              <w:t xml:space="preserve">beschreiben unterschiedliche Anteile. Doch was bedeutet das genau? </w:t>
            </w:r>
            <w:r w:rsidR="00A73999">
              <w:br/>
              <w:t xml:space="preserve">Ein </w:t>
            </w:r>
            <w:r w:rsidR="00A73999" w:rsidRPr="00A73999">
              <w:rPr>
                <w:color w:val="00B050"/>
              </w:rPr>
              <w:t>Anteil</w:t>
            </w:r>
            <w:r w:rsidR="00A73999">
              <w:t xml:space="preserve"> beschreibt immer </w:t>
            </w:r>
            <w:r w:rsidR="003A22E5">
              <w:t xml:space="preserve">die Beziehung von </w:t>
            </w:r>
            <w:r w:rsidR="00A73999">
              <w:t>eine</w:t>
            </w:r>
            <w:r w:rsidR="003A22E5">
              <w:t>m</w:t>
            </w:r>
            <w:r w:rsidR="00A73999">
              <w:t xml:space="preserve"> </w:t>
            </w:r>
            <w:r w:rsidR="00A73999" w:rsidRPr="00A73999">
              <w:rPr>
                <w:color w:val="FF0000"/>
              </w:rPr>
              <w:t>Teil</w:t>
            </w:r>
            <w:r w:rsidR="00A73999">
              <w:t xml:space="preserve"> </w:t>
            </w:r>
            <w:r w:rsidR="003A22E5">
              <w:t xml:space="preserve">zu </w:t>
            </w:r>
            <w:r w:rsidR="00A73999">
              <w:t xml:space="preserve">einem </w:t>
            </w:r>
            <w:r w:rsidR="00A73999" w:rsidRPr="00A73999">
              <w:rPr>
                <w:color w:val="0070C0"/>
              </w:rPr>
              <w:t>Ganzen</w:t>
            </w:r>
            <w:r w:rsidR="00A73999" w:rsidRPr="00A73999">
              <w:t xml:space="preserve">, daher </w:t>
            </w:r>
            <w:r w:rsidR="003A22E5">
              <w:br/>
            </w:r>
            <w:r w:rsidR="00A73999" w:rsidRPr="00A73999">
              <w:t>analysieren</w:t>
            </w:r>
            <w:r w:rsidR="00A73999">
              <w:t xml:space="preserve"> Sie in dieser Au</w:t>
            </w:r>
            <w:r w:rsidR="00A73999" w:rsidRPr="00A73999">
              <w:t xml:space="preserve">fgabe genauer, </w:t>
            </w:r>
            <w:r w:rsidR="00030695" w:rsidRPr="00A73999">
              <w:t xml:space="preserve">welche </w:t>
            </w:r>
            <w:r w:rsidR="00030695" w:rsidRPr="00A73999">
              <w:rPr>
                <w:color w:val="FF0000"/>
              </w:rPr>
              <w:t>Teilgruppe</w:t>
            </w:r>
            <w:r w:rsidR="00030695" w:rsidRPr="00A73999">
              <w:t xml:space="preserve"> von welcher </w:t>
            </w:r>
            <w:r w:rsidR="00F24A6D" w:rsidRPr="00A73999">
              <w:rPr>
                <w:color w:val="0070C0"/>
              </w:rPr>
              <w:t>ganzen G</w:t>
            </w:r>
            <w:r w:rsidR="00030695" w:rsidRPr="00A73999">
              <w:rPr>
                <w:color w:val="0070C0"/>
              </w:rPr>
              <w:t>ruppe</w:t>
            </w:r>
            <w:r w:rsidR="00030695" w:rsidRPr="00A73999">
              <w:t xml:space="preserve"> </w:t>
            </w:r>
            <w:r w:rsidR="00A73999" w:rsidRPr="00A73999">
              <w:t xml:space="preserve">die beiden jeweils meinen. </w:t>
            </w:r>
          </w:p>
        </w:tc>
      </w:tr>
      <w:tr w:rsidR="006D2EB6" w:rsidRPr="002A69CD" w14:paraId="6C744F36" w14:textId="77777777" w:rsidTr="000574A5">
        <w:tc>
          <w:tcPr>
            <w:tcW w:w="654" w:type="dxa"/>
          </w:tcPr>
          <w:p w14:paraId="2E5973BC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8B9AFC4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</w:tcPr>
          <w:p w14:paraId="4698BC15" w14:textId="77777777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775796AE" w14:textId="77777777" w:rsidTr="000574A5">
        <w:tc>
          <w:tcPr>
            <w:tcW w:w="654" w:type="dxa"/>
          </w:tcPr>
          <w:p w14:paraId="5D7C8825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D7FE722" w14:textId="4AED46AF" w:rsidR="006D2EB6" w:rsidRDefault="006D2EB6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8139" w:type="dxa"/>
            <w:gridSpan w:val="7"/>
          </w:tcPr>
          <w:p w14:paraId="0BBD963F" w14:textId="1607FF6F" w:rsidR="006D2EB6" w:rsidRPr="00CE2F18" w:rsidRDefault="006D2EB6" w:rsidP="000574A5">
            <w:pPr>
              <w:jc w:val="left"/>
            </w:pPr>
            <w:r w:rsidRPr="00CE2F18">
              <w:t xml:space="preserve">Welche </w:t>
            </w:r>
            <w:r w:rsidRPr="00CE2F18">
              <w:rPr>
                <w:color w:val="0070C0"/>
              </w:rPr>
              <w:t>ganze Gruppe</w:t>
            </w:r>
            <w:r w:rsidR="003F08BD" w:rsidRPr="003F08BD">
              <w:t xml:space="preserve"> beschreibt </w:t>
            </w:r>
            <w:r>
              <w:t xml:space="preserve">Simon, welche </w:t>
            </w:r>
            <w:r w:rsidR="003F08BD" w:rsidRPr="003F08BD">
              <w:t>beschreibt</w:t>
            </w:r>
            <w:r>
              <w:t xml:space="preserve"> Lara? </w:t>
            </w:r>
          </w:p>
          <w:p w14:paraId="0339AD3B" w14:textId="6C739D51" w:rsidR="006D2EB6" w:rsidRDefault="003F08BD" w:rsidP="000574A5">
            <w:pPr>
              <w:pStyle w:val="Listenabsatz"/>
            </w:pPr>
            <w:r>
              <w:t>Zeichnen</w:t>
            </w:r>
            <w:r w:rsidR="006D2EB6">
              <w:t xml:space="preserve"> Sie die </w:t>
            </w:r>
            <w:r w:rsidR="006D2EB6" w:rsidRPr="002915E6">
              <w:rPr>
                <w:color w:val="0070C0"/>
              </w:rPr>
              <w:t xml:space="preserve">ganzen Gruppen </w:t>
            </w:r>
            <w:r w:rsidR="006D2EB6">
              <w:t xml:space="preserve">in </w:t>
            </w:r>
            <w:r w:rsidR="006D2EB6" w:rsidRPr="002915E6">
              <w:t xml:space="preserve">den Anteilsbildern </w:t>
            </w:r>
            <w:r>
              <w:t xml:space="preserve">unten </w:t>
            </w:r>
            <w:r w:rsidR="006D2EB6" w:rsidRPr="002915E6">
              <w:t>farbig</w:t>
            </w:r>
            <w:r>
              <w:t xml:space="preserve"> ein</w:t>
            </w:r>
            <w:r w:rsidR="006D2EB6">
              <w:t>.</w:t>
            </w:r>
          </w:p>
          <w:p w14:paraId="7ED2C835" w14:textId="35788320" w:rsidR="006D2EB6" w:rsidRPr="002A69CD" w:rsidRDefault="00E06FF5" w:rsidP="000574A5">
            <w:pPr>
              <w:pStyle w:val="Listenabsatz"/>
            </w:pPr>
            <w:r>
              <w:t>Markieren und e</w:t>
            </w:r>
            <w:r w:rsidR="006D2EB6" w:rsidRPr="002915E6">
              <w:t>rklären Sie, wie man d</w:t>
            </w:r>
            <w:r w:rsidR="006D2EB6">
              <w:t xml:space="preserve">ie </w:t>
            </w:r>
            <w:r w:rsidR="006D2EB6" w:rsidRPr="003A22E5">
              <w:rPr>
                <w:color w:val="0070C0"/>
              </w:rPr>
              <w:t xml:space="preserve">ganze Gruppe </w:t>
            </w:r>
            <w:r w:rsidR="006D2EB6" w:rsidRPr="002915E6">
              <w:t>in den zwei Aussag</w:t>
            </w:r>
            <w:r w:rsidR="006D2EB6">
              <w:t>en</w:t>
            </w:r>
            <w:r w:rsidR="006D2EB6" w:rsidRPr="002915E6">
              <w:t xml:space="preserve"> erkennt. </w:t>
            </w:r>
          </w:p>
        </w:tc>
      </w:tr>
      <w:tr w:rsidR="006D2EB6" w:rsidRPr="002A69CD" w14:paraId="656502B6" w14:textId="77777777" w:rsidTr="000574A5">
        <w:tc>
          <w:tcPr>
            <w:tcW w:w="654" w:type="dxa"/>
          </w:tcPr>
          <w:p w14:paraId="0024784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2274B95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</w:tcPr>
          <w:p w14:paraId="088B5C6A" w14:textId="77777777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6A85A4AE" w14:textId="77777777" w:rsidTr="000574A5">
        <w:tc>
          <w:tcPr>
            <w:tcW w:w="654" w:type="dxa"/>
          </w:tcPr>
          <w:p w14:paraId="7AFDF6E4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BF5849B" w14:textId="752A0597" w:rsidR="006D2EB6" w:rsidRDefault="006D2EB6" w:rsidP="000574A5">
            <w:pPr>
              <w:pStyle w:val="berschrift2"/>
              <w:ind w:left="0" w:firstLine="0"/>
            </w:pPr>
            <w:r>
              <w:t>b)</w:t>
            </w:r>
          </w:p>
        </w:tc>
        <w:tc>
          <w:tcPr>
            <w:tcW w:w="8139" w:type="dxa"/>
            <w:gridSpan w:val="7"/>
          </w:tcPr>
          <w:p w14:paraId="68256265" w14:textId="1B2EC718" w:rsidR="006D2EB6" w:rsidRPr="00CE2F18" w:rsidRDefault="006D2EB6" w:rsidP="000574A5">
            <w:pPr>
              <w:jc w:val="left"/>
            </w:pPr>
            <w:r w:rsidRPr="00CE2F18">
              <w:t xml:space="preserve">Welche </w:t>
            </w:r>
            <w:r w:rsidRPr="00CE2F18">
              <w:rPr>
                <w:color w:val="FF0000"/>
              </w:rPr>
              <w:t xml:space="preserve">Teilgruppe </w:t>
            </w:r>
            <w:r w:rsidR="003F08BD" w:rsidRPr="003F08BD">
              <w:t xml:space="preserve">beschreibt </w:t>
            </w:r>
            <w:r>
              <w:t xml:space="preserve">Simon, welche </w:t>
            </w:r>
            <w:r w:rsidR="003F08BD" w:rsidRPr="003F08BD">
              <w:t xml:space="preserve">beschreibt </w:t>
            </w:r>
            <w:r>
              <w:t xml:space="preserve">Lara? </w:t>
            </w:r>
          </w:p>
          <w:p w14:paraId="7D3CB64C" w14:textId="1A8AE411" w:rsidR="006D2EB6" w:rsidRDefault="003F08BD" w:rsidP="000574A5">
            <w:pPr>
              <w:pStyle w:val="Listenabsatz"/>
            </w:pPr>
            <w:r>
              <w:t>Zeichnen</w:t>
            </w:r>
            <w:r w:rsidR="006D2EB6">
              <w:t xml:space="preserve"> Sie die </w:t>
            </w:r>
            <w:r w:rsidR="006D2EB6" w:rsidRPr="006D2EB6">
              <w:rPr>
                <w:color w:val="FF0000"/>
              </w:rPr>
              <w:t>Teilgruppen</w:t>
            </w:r>
            <w:r w:rsidR="006D2EB6">
              <w:t xml:space="preserve"> in </w:t>
            </w:r>
            <w:r w:rsidR="006D2EB6" w:rsidRPr="002915E6">
              <w:t xml:space="preserve">den Anteilsbildern </w:t>
            </w:r>
            <w:r>
              <w:t xml:space="preserve">unten </w:t>
            </w:r>
            <w:r w:rsidR="006D2EB6" w:rsidRPr="002915E6">
              <w:t>farbig</w:t>
            </w:r>
            <w:r>
              <w:t xml:space="preserve"> ein</w:t>
            </w:r>
            <w:r w:rsidR="006D2EB6" w:rsidRPr="002915E6">
              <w:t>.</w:t>
            </w:r>
          </w:p>
          <w:p w14:paraId="14ED3136" w14:textId="295EA762" w:rsidR="006D2EB6" w:rsidRPr="002A69CD" w:rsidRDefault="00E06FF5" w:rsidP="000574A5">
            <w:pPr>
              <w:pStyle w:val="Listenabsatz"/>
            </w:pPr>
            <w:r>
              <w:t>Markieren und e</w:t>
            </w:r>
            <w:r w:rsidR="006D2EB6" w:rsidRPr="002915E6">
              <w:t>rklären Sie, wie man d</w:t>
            </w:r>
            <w:r w:rsidR="006D2EB6">
              <w:t xml:space="preserve">ie </w:t>
            </w:r>
            <w:r w:rsidR="006D2EB6" w:rsidRPr="003A22E5">
              <w:rPr>
                <w:color w:val="FF0000"/>
              </w:rPr>
              <w:t>Teilgruppe</w:t>
            </w:r>
            <w:r w:rsidR="006D2EB6">
              <w:t xml:space="preserve"> </w:t>
            </w:r>
            <w:r w:rsidR="006D2EB6" w:rsidRPr="002915E6">
              <w:t xml:space="preserve">in den zwei </w:t>
            </w:r>
            <w:r w:rsidR="006D2EB6" w:rsidRPr="006F6331">
              <w:t>Aussagen</w:t>
            </w:r>
            <w:r w:rsidR="006D2EB6" w:rsidRPr="002915E6">
              <w:t xml:space="preserve"> erkennt.</w:t>
            </w:r>
          </w:p>
        </w:tc>
      </w:tr>
      <w:tr w:rsidR="006D2EB6" w:rsidRPr="002A69CD" w14:paraId="2ECCD3C0" w14:textId="77777777" w:rsidTr="000574A5">
        <w:tc>
          <w:tcPr>
            <w:tcW w:w="654" w:type="dxa"/>
          </w:tcPr>
          <w:p w14:paraId="624876A2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0FC012B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  <w:tcBorders>
              <w:bottom w:val="single" w:sz="4" w:space="0" w:color="808080" w:themeColor="background1" w:themeShade="80"/>
            </w:tcBorders>
          </w:tcPr>
          <w:p w14:paraId="68DAD93C" w14:textId="08E2341C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381BB095" w14:textId="77777777" w:rsidTr="000574A5">
        <w:tc>
          <w:tcPr>
            <w:tcW w:w="654" w:type="dxa"/>
          </w:tcPr>
          <w:p w14:paraId="4E5753D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7388AD8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38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</w:tcPr>
          <w:p w14:paraId="1F33403C" w14:textId="39CA0509" w:rsidR="006D2EB6" w:rsidRDefault="006D2EB6" w:rsidP="000574A5">
            <w:pPr>
              <w:ind w:left="360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0998F0D6" wp14:editId="57976444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70436</wp:posOffset>
                      </wp:positionV>
                      <wp:extent cx="1424305" cy="412750"/>
                      <wp:effectExtent l="304800" t="0" r="10795" b="19050"/>
                      <wp:wrapNone/>
                      <wp:docPr id="53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305" cy="412750"/>
                              </a:xfrm>
                              <a:prstGeom prst="wedgeRoundRectCallout">
                                <a:avLst>
                                  <a:gd name="adj1" fmla="val -70584"/>
                                  <a:gd name="adj2" fmla="val 2670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704212" w14:textId="77777777" w:rsidR="00267B12" w:rsidRPr="00986111" w:rsidRDefault="00267B12" w:rsidP="006D2E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… der Jugendlichen sind weiblich und sportlich.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F0D6" id="_x0000_s1048" type="#_x0000_t62" style="position:absolute;left:0;text-align:left;margin-left:70.35pt;margin-top:5.55pt;width:112.15pt;height:32.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" adj="-4446,16569" fillcolor="white [3212]" strokecolor="gray [1629]" strokeweight="1pt">
                      <v:textbox inset="1mm,0,0,0">
                        <w:txbxContent>
                          <w:p w14:paraId="17704212" w14:textId="77777777" w:rsidR="00267B12" w:rsidRPr="00986111" w:rsidRDefault="00267B12" w:rsidP="006D2E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986111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… der Jugendlichen sind weiblich und sportlich.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" w:type="dxa"/>
            <w:gridSpan w:val="2"/>
            <w:tcBorders>
              <w:top w:val="single" w:sz="4" w:space="0" w:color="808080" w:themeColor="background1" w:themeShade="80"/>
            </w:tcBorders>
          </w:tcPr>
          <w:p w14:paraId="0C340761" w14:textId="77777777" w:rsidR="006D2EB6" w:rsidRDefault="006D2EB6" w:rsidP="000574A5">
            <w:pPr>
              <w:ind w:left="198"/>
            </w:pPr>
          </w:p>
        </w:tc>
        <w:tc>
          <w:tcPr>
            <w:tcW w:w="4108" w:type="dxa"/>
            <w:gridSpan w:val="3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30BD5F3" w14:textId="7577B2CA" w:rsidR="006D2EB6" w:rsidRDefault="006D2EB6" w:rsidP="000574A5">
            <w:pPr>
              <w:ind w:left="198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250E7229" wp14:editId="65EE6822">
                      <wp:simplePos x="0" y="0"/>
                      <wp:positionH relativeFrom="column">
                        <wp:posOffset>1003886</wp:posOffset>
                      </wp:positionH>
                      <wp:positionV relativeFrom="paragraph">
                        <wp:posOffset>70583</wp:posOffset>
                      </wp:positionV>
                      <wp:extent cx="1405255" cy="456565"/>
                      <wp:effectExtent l="393700" t="0" r="17145" b="13335"/>
                      <wp:wrapNone/>
                      <wp:docPr id="54" name="Abgerundete rechteckige Legend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255" cy="456565"/>
                              </a:xfrm>
                              <a:prstGeom prst="wedgeRoundRectCallout">
                                <a:avLst>
                                  <a:gd name="adj1" fmla="val -77418"/>
                                  <a:gd name="adj2" fmla="val -234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A37140" w14:textId="77777777" w:rsidR="00267B12" w:rsidRPr="00986111" w:rsidRDefault="00267B12" w:rsidP="006D2E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… von den Sportlichen 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E7229" id="Abgerundete rechteckige Legende 54" o:spid="_x0000_s1049" type="#_x0000_t62" style="position:absolute;left:0;text-align:left;margin-left:79.05pt;margin-top:5.55pt;width:110.65pt;height:35.9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" adj="-5922,10293" fillcolor="white [3212]" strokecolor="gray [1629]" strokeweight="1pt">
                      <v:textbox inset="1mm,0,0,0">
                        <w:txbxContent>
                          <w:p w14:paraId="48A37140" w14:textId="77777777" w:rsidR="00267B12" w:rsidRPr="00986111" w:rsidRDefault="00267B12" w:rsidP="006D2E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 von den Sportlichen sind männlich.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EB6" w:rsidRPr="002A69CD" w14:paraId="38CFE39C" w14:textId="77777777" w:rsidTr="000574A5">
        <w:tc>
          <w:tcPr>
            <w:tcW w:w="654" w:type="dxa"/>
          </w:tcPr>
          <w:p w14:paraId="2E3D4A51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058CCD6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  <w:tcBorders>
              <w:left w:val="single" w:sz="4" w:space="0" w:color="808080" w:themeColor="background1" w:themeShade="80"/>
            </w:tcBorders>
          </w:tcPr>
          <w:p w14:paraId="1DC05EF9" w14:textId="5BFF1E5C" w:rsidR="006D2EB6" w:rsidRPr="006D2EB6" w:rsidRDefault="006D2EB6" w:rsidP="000574A5">
            <w:pPr>
              <w:spacing w:line="240" w:lineRule="auto"/>
              <w:rPr>
                <w:b/>
                <w:szCs w:val="20"/>
              </w:rPr>
            </w:pPr>
            <w:r w:rsidRPr="006D2EB6">
              <w:rPr>
                <w:rFonts w:eastAsiaTheme="minorEastAsia" w:cstheme="minorBidi"/>
                <w:b/>
                <w:szCs w:val="20"/>
              </w:rPr>
              <w:t xml:space="preserve"> </w:t>
            </w:r>
            <w:r w:rsidR="00605F8C">
              <w:rPr>
                <w:rFonts w:eastAsiaTheme="minorEastAsia" w:cstheme="minorBidi"/>
                <w:b/>
                <w:szCs w:val="20"/>
              </w:rPr>
              <w:t xml:space="preserve">   </w:t>
            </w:r>
            <w:r w:rsidRPr="006D2EB6">
              <w:rPr>
                <w:rFonts w:eastAsiaTheme="minorEastAsia" w:cstheme="minorBidi"/>
                <w:b/>
                <w:szCs w:val="20"/>
              </w:rPr>
              <w:t>Simon</w:t>
            </w:r>
            <w:r w:rsidR="003F08BD">
              <w:rPr>
                <w:rFonts w:eastAsiaTheme="minorEastAsia" w:cstheme="minorBidi"/>
                <w:b/>
                <w:szCs w:val="20"/>
              </w:rPr>
              <w:t>s</w:t>
            </w:r>
            <w:r w:rsidR="003F08BD">
              <w:rPr>
                <w:rFonts w:eastAsiaTheme="minorEastAsia" w:cstheme="minorBidi"/>
                <w:b/>
                <w:szCs w:val="20"/>
              </w:rPr>
              <w:br/>
              <w:t xml:space="preserve">    Aussage</w:t>
            </w:r>
          </w:p>
          <w:p w14:paraId="69B6E530" w14:textId="7C993CDA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2"/>
          </w:tcPr>
          <w:p w14:paraId="28834C2A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3826" w:type="dxa"/>
            <w:gridSpan w:val="2"/>
            <w:tcBorders>
              <w:right w:val="single" w:sz="4" w:space="0" w:color="808080" w:themeColor="background1" w:themeShade="80"/>
            </w:tcBorders>
          </w:tcPr>
          <w:p w14:paraId="40960B02" w14:textId="750C97FB" w:rsidR="006D2EB6" w:rsidRPr="006D2EB6" w:rsidRDefault="006D2EB6" w:rsidP="000574A5">
            <w:pPr>
              <w:spacing w:line="240" w:lineRule="auto"/>
              <w:rPr>
                <w:b/>
                <w:szCs w:val="20"/>
              </w:rPr>
            </w:pPr>
            <w:r w:rsidRPr="006D2EB6">
              <w:rPr>
                <w:rFonts w:eastAsiaTheme="minorEastAsia" w:cstheme="minorBidi"/>
                <w:b/>
                <w:szCs w:val="20"/>
              </w:rPr>
              <w:t>Lara</w:t>
            </w:r>
            <w:r w:rsidR="003F08BD">
              <w:rPr>
                <w:rFonts w:eastAsiaTheme="minorEastAsia" w:cstheme="minorBidi"/>
                <w:b/>
                <w:szCs w:val="20"/>
              </w:rPr>
              <w:br/>
              <w:t>Aussage</w:t>
            </w:r>
          </w:p>
          <w:p w14:paraId="500DB46F" w14:textId="283CD3CC" w:rsidR="006D2EB6" w:rsidRPr="002A69CD" w:rsidRDefault="006D2EB6" w:rsidP="000574A5">
            <w:pPr>
              <w:jc w:val="left"/>
              <w:rPr>
                <w:noProof/>
              </w:rPr>
            </w:pPr>
          </w:p>
        </w:tc>
      </w:tr>
      <w:tr w:rsidR="006D2EB6" w:rsidRPr="002A69CD" w14:paraId="29CE9374" w14:textId="77777777" w:rsidTr="000574A5">
        <w:trPr>
          <w:trHeight w:val="1624"/>
        </w:trPr>
        <w:tc>
          <w:tcPr>
            <w:tcW w:w="654" w:type="dxa"/>
          </w:tcPr>
          <w:p w14:paraId="1A5BB6FC" w14:textId="772CBCA3" w:rsidR="006D2EB6" w:rsidRPr="003F08BD" w:rsidRDefault="003F08BD" w:rsidP="000574A5">
            <w:pPr>
              <w:rPr>
                <w:b/>
                <w:noProof/>
                <w:color w:val="808080"/>
              </w:rPr>
            </w:pPr>
            <w:r w:rsidRPr="003F08BD">
              <w:rPr>
                <w:b/>
                <w:noProof/>
                <w:color w:val="808080"/>
              </w:rPr>
              <w:t>zu a)</w:t>
            </w:r>
            <w:r w:rsidR="00AD042E">
              <w:rPr>
                <w:b/>
                <w:noProof/>
                <w:color w:val="808080"/>
              </w:rPr>
              <w:t xml:space="preserve"> </w:t>
            </w:r>
            <w:r w:rsidRPr="003F08BD">
              <w:rPr>
                <w:b/>
                <w:noProof/>
                <w:color w:val="808080"/>
              </w:rPr>
              <w:t>b)</w:t>
            </w: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4B8796D2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  <w:tcBorders>
              <w:left w:val="single" w:sz="4" w:space="0" w:color="808080" w:themeColor="background1" w:themeShade="80"/>
            </w:tcBorders>
          </w:tcPr>
          <w:p w14:paraId="2BB1D5C0" w14:textId="518E124D" w:rsidR="006D2EB6" w:rsidRPr="002A69CD" w:rsidRDefault="006D2EB6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277B9630" wp14:editId="061DBB9E">
                  <wp:extent cx="1593850" cy="1030187"/>
                  <wp:effectExtent l="0" t="0" r="6350" b="0"/>
                  <wp:docPr id="15261" name="Grafik 1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04589" cy="1037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" w:type="dxa"/>
            <w:gridSpan w:val="2"/>
            <w:tcBorders>
              <w:left w:val="nil"/>
            </w:tcBorders>
          </w:tcPr>
          <w:p w14:paraId="6061E9F6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3826" w:type="dxa"/>
            <w:gridSpan w:val="2"/>
            <w:tcBorders>
              <w:right w:val="single" w:sz="4" w:space="0" w:color="808080" w:themeColor="background1" w:themeShade="80"/>
            </w:tcBorders>
          </w:tcPr>
          <w:p w14:paraId="27595996" w14:textId="0B60E3F8" w:rsidR="006D2EB6" w:rsidRPr="002A69CD" w:rsidRDefault="006D2EB6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6AB8F482" wp14:editId="3DB35904">
                  <wp:extent cx="1593514" cy="1029970"/>
                  <wp:effectExtent l="0" t="0" r="6985" b="0"/>
                  <wp:docPr id="15262" name="Grafik 1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06124" cy="103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1529">
              <w:rPr>
                <w:noProof/>
              </w:rPr>
              <w:t xml:space="preserve"> </w:t>
            </w:r>
          </w:p>
        </w:tc>
      </w:tr>
      <w:tr w:rsidR="006D2EB6" w:rsidRPr="002A69CD" w14:paraId="4680F857" w14:textId="77777777" w:rsidTr="000574A5">
        <w:trPr>
          <w:trHeight w:val="560"/>
        </w:trPr>
        <w:tc>
          <w:tcPr>
            <w:tcW w:w="654" w:type="dxa"/>
          </w:tcPr>
          <w:p w14:paraId="74FB9950" w14:textId="4CD2CA28" w:rsidR="006D2EB6" w:rsidRPr="002A69CD" w:rsidRDefault="003F08BD" w:rsidP="000574A5">
            <w:pPr>
              <w:pStyle w:val="berschrift2"/>
              <w:rPr>
                <w:noProof/>
              </w:rPr>
            </w:pPr>
            <w:r>
              <w:t>zu c)</w:t>
            </w: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73357989" w14:textId="4682F14B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left w:val="single" w:sz="4" w:space="0" w:color="808080" w:themeColor="background1" w:themeShade="80"/>
            </w:tcBorders>
            <w:shd w:val="clear" w:color="auto" w:fill="FFFFFF" w:themeFill="background1"/>
          </w:tcPr>
          <w:p w14:paraId="65847720" w14:textId="72CE2C40" w:rsidR="006D2EB6" w:rsidRPr="00BE16CE" w:rsidRDefault="00605F8C" w:rsidP="000574A5">
            <w:pPr>
              <w:jc w:val="left"/>
              <w:rPr>
                <w:noProof/>
              </w:rPr>
            </w:pPr>
            <w:r>
              <w:rPr>
                <w:noProof/>
                <w:color w:val="0070C0"/>
              </w:rPr>
              <w:t xml:space="preserve">   </w:t>
            </w:r>
            <w:r w:rsidR="006D2EB6" w:rsidRPr="00912A19">
              <w:rPr>
                <w:noProof/>
                <w:color w:val="0070C0"/>
              </w:rPr>
              <w:t xml:space="preserve">Ganze </w:t>
            </w:r>
            <w:r w:rsidR="006D2EB6">
              <w:rPr>
                <w:noProof/>
                <w:color w:val="0070C0"/>
              </w:rPr>
              <w:br/>
            </w:r>
            <w:r>
              <w:rPr>
                <w:noProof/>
                <w:color w:val="0070C0"/>
              </w:rPr>
              <w:t xml:space="preserve">   </w:t>
            </w:r>
            <w:r w:rsidR="006D2EB6" w:rsidRPr="00912A19">
              <w:rPr>
                <w:noProof/>
                <w:color w:val="0070C0"/>
              </w:rPr>
              <w:t>Gruppe</w:t>
            </w:r>
            <w:r w:rsidR="006D2EB6">
              <w:rPr>
                <w:noProof/>
                <w:color w:val="0070C0"/>
              </w:rPr>
              <w:t>:</w:t>
            </w:r>
          </w:p>
        </w:tc>
        <w:tc>
          <w:tcPr>
            <w:tcW w:w="2826" w:type="dxa"/>
            <w:gridSpan w:val="2"/>
            <w:tcBorders>
              <w:bottom w:val="single" w:sz="48" w:space="0" w:color="FFFFFF" w:themeColor="background1"/>
            </w:tcBorders>
            <w:shd w:val="clear" w:color="auto" w:fill="FAFAFA"/>
          </w:tcPr>
          <w:p w14:paraId="25DAF84B" w14:textId="77777777" w:rsidR="006D2EB6" w:rsidRPr="00BE16CE" w:rsidRDefault="006D2EB6" w:rsidP="000574A5">
            <w:pPr>
              <w:jc w:val="center"/>
              <w:rPr>
                <w:noProof/>
              </w:rPr>
            </w:pPr>
          </w:p>
        </w:tc>
        <w:tc>
          <w:tcPr>
            <w:tcW w:w="293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5C741DC6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shd w:val="clear" w:color="auto" w:fill="FFFFFF" w:themeFill="background1"/>
          </w:tcPr>
          <w:p w14:paraId="6DA72E89" w14:textId="77777777" w:rsidR="006D2EB6" w:rsidRDefault="006D2EB6" w:rsidP="000574A5">
            <w:pPr>
              <w:jc w:val="left"/>
              <w:rPr>
                <w:noProof/>
              </w:rPr>
            </w:pPr>
            <w:r w:rsidRPr="00912A19">
              <w:rPr>
                <w:noProof/>
                <w:color w:val="0070C0"/>
              </w:rPr>
              <w:t xml:space="preserve">Ganze </w:t>
            </w:r>
            <w:r>
              <w:rPr>
                <w:noProof/>
                <w:color w:val="0070C0"/>
              </w:rPr>
              <w:br/>
            </w:r>
            <w:r w:rsidRPr="00912A19">
              <w:rPr>
                <w:noProof/>
                <w:color w:val="0070C0"/>
              </w:rPr>
              <w:t>Gruppe</w:t>
            </w:r>
            <w:r>
              <w:rPr>
                <w:noProof/>
                <w:color w:val="0070C0"/>
              </w:rPr>
              <w:t>:</w:t>
            </w:r>
          </w:p>
        </w:tc>
        <w:tc>
          <w:tcPr>
            <w:tcW w:w="2690" w:type="dxa"/>
            <w:tcBorders>
              <w:bottom w:val="single" w:sz="48" w:space="0" w:color="FFFFFF" w:themeColor="background1"/>
              <w:right w:val="single" w:sz="4" w:space="0" w:color="808080" w:themeColor="background1" w:themeShade="80"/>
            </w:tcBorders>
            <w:shd w:val="clear" w:color="auto" w:fill="FAFAFA"/>
          </w:tcPr>
          <w:p w14:paraId="41B13668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</w:tr>
      <w:tr w:rsidR="006D2EB6" w14:paraId="1EEA8ED7" w14:textId="77777777" w:rsidTr="000574A5">
        <w:trPr>
          <w:trHeight w:val="560"/>
        </w:trPr>
        <w:tc>
          <w:tcPr>
            <w:tcW w:w="654" w:type="dxa"/>
            <w:tcBorders>
              <w:top w:val="single" w:sz="48" w:space="0" w:color="FFFFFF" w:themeColor="background1"/>
            </w:tcBorders>
          </w:tcPr>
          <w:p w14:paraId="5CC4032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66BA28C3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top w:val="single" w:sz="48" w:space="0" w:color="FFFFFF" w:themeColor="background1"/>
              <w:left w:val="single" w:sz="4" w:space="0" w:color="808080" w:themeColor="background1" w:themeShade="80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0EBABE20" w14:textId="092AAE9C" w:rsidR="006D2EB6" w:rsidRPr="00BE16CE" w:rsidRDefault="00605F8C" w:rsidP="000574A5">
            <w:pPr>
              <w:jc w:val="left"/>
              <w:rPr>
                <w:noProof/>
              </w:rPr>
            </w:pPr>
            <w:r>
              <w:rPr>
                <w:noProof/>
                <w:color w:val="FF0000"/>
              </w:rPr>
              <w:t xml:space="preserve">   </w:t>
            </w:r>
            <w:r w:rsidR="006D2EB6" w:rsidRPr="00912A19">
              <w:rPr>
                <w:noProof/>
                <w:color w:val="FF0000"/>
              </w:rPr>
              <w:t>Teilgruppe:</w:t>
            </w:r>
          </w:p>
        </w:tc>
        <w:tc>
          <w:tcPr>
            <w:tcW w:w="2826" w:type="dxa"/>
            <w:gridSpan w:val="2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AFAFA"/>
          </w:tcPr>
          <w:p w14:paraId="2D1C79B7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2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38761BC7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261460E9" w14:textId="77777777" w:rsidR="006D2EB6" w:rsidRDefault="006D2EB6" w:rsidP="000574A5">
            <w:pPr>
              <w:jc w:val="left"/>
              <w:rPr>
                <w:noProof/>
              </w:rPr>
            </w:pPr>
            <w:r w:rsidRPr="00912A19">
              <w:rPr>
                <w:noProof/>
                <w:color w:val="FF0000"/>
              </w:rPr>
              <w:t>Teilgruppe:</w:t>
            </w:r>
          </w:p>
        </w:tc>
        <w:tc>
          <w:tcPr>
            <w:tcW w:w="2690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" w:space="0" w:color="808080" w:themeColor="background1" w:themeShade="80"/>
            </w:tcBorders>
            <w:shd w:val="clear" w:color="auto" w:fill="FAFAFA"/>
          </w:tcPr>
          <w:p w14:paraId="76D68649" w14:textId="77777777" w:rsidR="006D2EB6" w:rsidRDefault="006D2EB6" w:rsidP="000574A5">
            <w:pPr>
              <w:jc w:val="left"/>
              <w:rPr>
                <w:noProof/>
              </w:rPr>
            </w:pPr>
          </w:p>
        </w:tc>
      </w:tr>
      <w:tr w:rsidR="006D2EB6" w14:paraId="69B616E3" w14:textId="77777777" w:rsidTr="000574A5">
        <w:trPr>
          <w:trHeight w:val="560"/>
        </w:trPr>
        <w:tc>
          <w:tcPr>
            <w:tcW w:w="654" w:type="dxa"/>
            <w:tcBorders>
              <w:top w:val="single" w:sz="48" w:space="0" w:color="FFFFFF" w:themeColor="background1"/>
            </w:tcBorders>
          </w:tcPr>
          <w:p w14:paraId="27768C5F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9F3F02E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top w:val="single" w:sz="48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6E51DC1D" w14:textId="665C3916" w:rsidR="006D2EB6" w:rsidRPr="00912A19" w:rsidRDefault="00605F8C" w:rsidP="000574A5">
            <w:pPr>
              <w:jc w:val="left"/>
              <w:rPr>
                <w:noProof/>
                <w:color w:val="FF0000"/>
              </w:rPr>
            </w:pPr>
            <w:r>
              <w:rPr>
                <w:noProof/>
                <w:color w:val="00B050"/>
              </w:rPr>
              <w:t xml:space="preserve">   </w:t>
            </w:r>
            <w:r w:rsidR="006D2EB6" w:rsidRPr="00A5481B">
              <w:rPr>
                <w:noProof/>
                <w:color w:val="00B050"/>
              </w:rPr>
              <w:t xml:space="preserve">Anteil: </w:t>
            </w:r>
          </w:p>
        </w:tc>
        <w:tc>
          <w:tcPr>
            <w:tcW w:w="2826" w:type="dxa"/>
            <w:gridSpan w:val="2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AFAFA"/>
          </w:tcPr>
          <w:p w14:paraId="557648B5" w14:textId="77777777" w:rsidR="006D2EB6" w:rsidRDefault="006D2EB6" w:rsidP="000574A5">
            <w:pPr>
              <w:jc w:val="left"/>
              <w:rPr>
                <w:noProof/>
              </w:rPr>
            </w:pPr>
          </w:p>
          <w:p w14:paraId="35D0317B" w14:textId="77777777" w:rsidR="006D2EB6" w:rsidRDefault="006D2EB6" w:rsidP="000574A5">
            <w:pPr>
              <w:jc w:val="left"/>
              <w:rPr>
                <w:noProof/>
              </w:rPr>
            </w:pPr>
          </w:p>
          <w:p w14:paraId="0F06FA7A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2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19C3D60A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08F70E8F" w14:textId="77777777" w:rsidR="006D2EB6" w:rsidRPr="00912A19" w:rsidRDefault="006D2EB6" w:rsidP="000574A5">
            <w:pPr>
              <w:jc w:val="left"/>
              <w:rPr>
                <w:noProof/>
                <w:color w:val="FF0000"/>
              </w:rPr>
            </w:pPr>
            <w:r w:rsidRPr="00A5481B">
              <w:rPr>
                <w:noProof/>
                <w:color w:val="00B050"/>
              </w:rPr>
              <w:t>Anteil:</w:t>
            </w:r>
          </w:p>
        </w:tc>
        <w:tc>
          <w:tcPr>
            <w:tcW w:w="2690" w:type="dxa"/>
            <w:tcBorders>
              <w:top w:val="single" w:sz="48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AFAFA"/>
          </w:tcPr>
          <w:p w14:paraId="08F63E06" w14:textId="77777777" w:rsidR="006D2EB6" w:rsidRDefault="006D2EB6" w:rsidP="000574A5">
            <w:pPr>
              <w:jc w:val="left"/>
              <w:rPr>
                <w:noProof/>
              </w:rPr>
            </w:pPr>
          </w:p>
        </w:tc>
      </w:tr>
      <w:tr w:rsidR="000574A5" w:rsidRPr="002A69CD" w14:paraId="1CAAABD5" w14:textId="77777777" w:rsidTr="000574A5">
        <w:tc>
          <w:tcPr>
            <w:tcW w:w="654" w:type="dxa"/>
          </w:tcPr>
          <w:p w14:paraId="10A301AF" w14:textId="77777777" w:rsidR="000574A5" w:rsidRPr="002A69CD" w:rsidRDefault="000574A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88448DA" w14:textId="77777777" w:rsidR="000574A5" w:rsidRDefault="000574A5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</w:tcPr>
          <w:p w14:paraId="65EBA876" w14:textId="77777777" w:rsidR="000574A5" w:rsidRPr="00CE2F18" w:rsidRDefault="000574A5" w:rsidP="000574A5">
            <w:pPr>
              <w:ind w:left="360" w:hanging="360"/>
              <w:jc w:val="left"/>
            </w:pPr>
          </w:p>
        </w:tc>
      </w:tr>
      <w:tr w:rsidR="00605F8C" w:rsidRPr="002A69CD" w14:paraId="575E38D3" w14:textId="77777777" w:rsidTr="000574A5">
        <w:tc>
          <w:tcPr>
            <w:tcW w:w="654" w:type="dxa"/>
          </w:tcPr>
          <w:p w14:paraId="485A777E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1A70A05" w14:textId="1B3DF4CE" w:rsidR="00605F8C" w:rsidRDefault="003F08BD" w:rsidP="000574A5">
            <w:pPr>
              <w:pStyle w:val="berschrift2"/>
              <w:ind w:left="0" w:firstLine="0"/>
            </w:pPr>
            <w:r>
              <w:t>c)</w:t>
            </w:r>
          </w:p>
        </w:tc>
        <w:tc>
          <w:tcPr>
            <w:tcW w:w="8139" w:type="dxa"/>
            <w:gridSpan w:val="7"/>
          </w:tcPr>
          <w:p w14:paraId="38022F89" w14:textId="77777777" w:rsidR="00605F8C" w:rsidRPr="00CE2F18" w:rsidRDefault="00605F8C" w:rsidP="000574A5">
            <w:pPr>
              <w:ind w:left="360" w:hanging="360"/>
              <w:jc w:val="left"/>
            </w:pPr>
            <w:r w:rsidRPr="00CE2F18">
              <w:t xml:space="preserve">Der </w:t>
            </w:r>
            <w:r w:rsidRPr="006D2EB6">
              <w:rPr>
                <w:color w:val="00B050"/>
              </w:rPr>
              <w:t>Anteil</w:t>
            </w:r>
            <w:r w:rsidRPr="00CE2F18">
              <w:t xml:space="preserve"> beschreibt die </w:t>
            </w:r>
            <w:r w:rsidRPr="003F08BD">
              <w:rPr>
                <w:color w:val="00B050"/>
              </w:rPr>
              <w:t>Teil-Ganzes-Beziehung</w:t>
            </w:r>
            <w:r w:rsidRPr="00CE2F18">
              <w:t xml:space="preserve">, also </w:t>
            </w:r>
            <w:r w:rsidRPr="00CE2F18">
              <w:rPr>
                <w:i/>
              </w:rPr>
              <w:t>was von was</w:t>
            </w:r>
            <w:r w:rsidRPr="00CE2F18">
              <w:t xml:space="preserve"> gefragt ist.</w:t>
            </w:r>
          </w:p>
          <w:p w14:paraId="10383537" w14:textId="46E65DC1" w:rsidR="00605F8C" w:rsidRPr="00CE2F18" w:rsidRDefault="00605F8C" w:rsidP="000574A5">
            <w:pPr>
              <w:ind w:left="360" w:hanging="360"/>
              <w:jc w:val="left"/>
            </w:pPr>
            <w:r w:rsidRPr="00CE2F18">
              <w:t>W</w:t>
            </w:r>
            <w:r>
              <w:t xml:space="preserve">elchen </w:t>
            </w:r>
            <w:r w:rsidRPr="00CE2F18">
              <w:rPr>
                <w:color w:val="00B050"/>
              </w:rPr>
              <w:t>Anteil</w:t>
            </w:r>
            <w:r>
              <w:rPr>
                <w:color w:val="00B050"/>
              </w:rPr>
              <w:t xml:space="preserve">, </w:t>
            </w:r>
            <w:r w:rsidRPr="003F08BD">
              <w:t>also welche</w:t>
            </w:r>
            <w:r>
              <w:rPr>
                <w:color w:val="00B050"/>
              </w:rPr>
              <w:t xml:space="preserve"> Teil-Ganzes-Beziehung </w:t>
            </w:r>
            <w:r>
              <w:t>beschreibt Simon, welchen Lara</w:t>
            </w:r>
            <w:r w:rsidRPr="00CE2F18">
              <w:t>?</w:t>
            </w:r>
          </w:p>
        </w:tc>
      </w:tr>
      <w:tr w:rsidR="00605F8C" w:rsidRPr="002A69CD" w14:paraId="6D2DF954" w14:textId="77777777" w:rsidTr="000574A5">
        <w:tc>
          <w:tcPr>
            <w:tcW w:w="654" w:type="dxa"/>
          </w:tcPr>
          <w:p w14:paraId="76E06288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930F28C" w14:textId="77777777" w:rsidR="00605F8C" w:rsidRDefault="00605F8C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7"/>
          </w:tcPr>
          <w:p w14:paraId="2286A4F0" w14:textId="043BB644" w:rsidR="00605F8C" w:rsidRPr="006F6331" w:rsidRDefault="00605F8C" w:rsidP="000574A5">
            <w:pPr>
              <w:pStyle w:val="Listenabsatz"/>
            </w:pPr>
            <w:r w:rsidRPr="00FF6417">
              <w:t>Schreiben Sie</w:t>
            </w:r>
            <w:r>
              <w:t xml:space="preserve"> oben in </w:t>
            </w:r>
            <w:r w:rsidRPr="006F6331">
              <w:t xml:space="preserve">die Kästen jeweils auf, </w:t>
            </w:r>
            <w:r w:rsidRPr="003A22E5">
              <w:rPr>
                <w:i/>
              </w:rPr>
              <w:t>was von was</w:t>
            </w:r>
            <w:r w:rsidRPr="006F6331">
              <w:t xml:space="preserve"> gefragt ist. </w:t>
            </w:r>
          </w:p>
          <w:p w14:paraId="22725B10" w14:textId="6BC2554E" w:rsidR="00605F8C" w:rsidRPr="006F6331" w:rsidRDefault="00605F8C" w:rsidP="000574A5">
            <w:pPr>
              <w:pStyle w:val="Listenabsatz"/>
            </w:pPr>
            <w:r w:rsidRPr="006F6331">
              <w:t>Markieren Sie farbig in de</w:t>
            </w:r>
            <w:r w:rsidR="00A73999" w:rsidRPr="006F6331">
              <w:t xml:space="preserve">n zwei </w:t>
            </w:r>
            <w:r w:rsidRPr="006F6331">
              <w:t>Aussage</w:t>
            </w:r>
            <w:r w:rsidR="00A73999" w:rsidRPr="006F6331">
              <w:t>n von Simon und Lara</w:t>
            </w:r>
            <w:r w:rsidRPr="006F6331">
              <w:t xml:space="preserve">, </w:t>
            </w:r>
            <w:r w:rsidR="003F08BD" w:rsidRPr="006F6331">
              <w:br/>
            </w:r>
            <w:r w:rsidR="003A22E5">
              <w:t xml:space="preserve">an </w:t>
            </w:r>
            <w:r w:rsidRPr="006F6331">
              <w:t xml:space="preserve">welchen Wörtern Sie erkennen, welcher </w:t>
            </w:r>
            <w:r w:rsidRPr="006F6331">
              <w:rPr>
                <w:color w:val="00B050"/>
              </w:rPr>
              <w:t>Anteil</w:t>
            </w:r>
            <w:r w:rsidRPr="006F6331">
              <w:t xml:space="preserve"> gemeint ist. </w:t>
            </w:r>
            <w:r w:rsidR="003F08BD" w:rsidRPr="006F6331">
              <w:br/>
            </w:r>
            <w:r w:rsidRPr="006F6331">
              <w:t>Erklären Sie</w:t>
            </w:r>
            <w:r w:rsidR="003F08BD" w:rsidRPr="006F6331">
              <w:t>, warum Sie diese Wörter markiert haben.</w:t>
            </w:r>
          </w:p>
          <w:p w14:paraId="181C406B" w14:textId="3406A8DF" w:rsidR="00605F8C" w:rsidRPr="00A73999" w:rsidRDefault="00605F8C" w:rsidP="000574A5">
            <w:pPr>
              <w:pStyle w:val="Listenabsatz"/>
            </w:pPr>
            <w:r w:rsidRPr="006F6331">
              <w:t xml:space="preserve">Im Anteilsbild haben Sie bereits </w:t>
            </w:r>
            <w:r w:rsidRPr="006F6331">
              <w:rPr>
                <w:color w:val="0070C0"/>
              </w:rPr>
              <w:t xml:space="preserve">ganze Gruppe </w:t>
            </w:r>
            <w:r w:rsidRPr="006F6331">
              <w:t xml:space="preserve">und </w:t>
            </w:r>
            <w:r w:rsidRPr="006F6331">
              <w:rPr>
                <w:color w:val="FF0000"/>
              </w:rPr>
              <w:t>Teilgruppe</w:t>
            </w:r>
            <w:r w:rsidRPr="006F6331">
              <w:t xml:space="preserve"> </w:t>
            </w:r>
            <w:r w:rsidR="003F08BD" w:rsidRPr="006F6331">
              <w:t>eingezeichnet</w:t>
            </w:r>
            <w:r w:rsidRPr="006F6331">
              <w:t xml:space="preserve">. </w:t>
            </w:r>
            <w:r w:rsidRPr="006F6331">
              <w:br/>
              <w:t xml:space="preserve">Wie </w:t>
            </w:r>
            <w:r w:rsidR="006F6331">
              <w:t>kann</w:t>
            </w:r>
            <w:r w:rsidRPr="006F6331">
              <w:t xml:space="preserve"> man den </w:t>
            </w:r>
            <w:r w:rsidRPr="006F6331">
              <w:rPr>
                <w:color w:val="00B050"/>
              </w:rPr>
              <w:t>Anteil</w:t>
            </w:r>
            <w:r w:rsidRPr="006F6331">
              <w:t xml:space="preserve"> im Anteilsbild</w:t>
            </w:r>
            <w:r w:rsidR="006F6331">
              <w:t xml:space="preserve"> zeigen</w:t>
            </w:r>
            <w:r w:rsidRPr="00A73999">
              <w:t xml:space="preserve">? </w:t>
            </w:r>
          </w:p>
          <w:p w14:paraId="05D59125" w14:textId="45574474" w:rsidR="00605F8C" w:rsidRPr="00CE2F18" w:rsidRDefault="00605F8C" w:rsidP="000574A5">
            <w:pPr>
              <w:ind w:left="360"/>
            </w:pPr>
          </w:p>
        </w:tc>
      </w:tr>
      <w:tr w:rsidR="00605F8C" w:rsidRPr="002A69CD" w14:paraId="14B8EC1D" w14:textId="77777777" w:rsidTr="005C5C8A">
        <w:tc>
          <w:tcPr>
            <w:tcW w:w="654" w:type="dxa"/>
          </w:tcPr>
          <w:p w14:paraId="6A063E90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C9B1C2B" w14:textId="3D65B20D" w:rsidR="00605F8C" w:rsidRDefault="003A22E5" w:rsidP="000574A5">
            <w:pPr>
              <w:pStyle w:val="berschrift2"/>
              <w:ind w:left="0" w:firstLine="0"/>
            </w:pPr>
            <w:r>
              <w:t>d)</w:t>
            </w:r>
          </w:p>
        </w:tc>
        <w:tc>
          <w:tcPr>
            <w:tcW w:w="8139" w:type="dxa"/>
            <w:gridSpan w:val="7"/>
          </w:tcPr>
          <w:p w14:paraId="359448C8" w14:textId="1925BCEE" w:rsidR="00605F8C" w:rsidRPr="00CE2F18" w:rsidRDefault="003A22E5" w:rsidP="000574A5">
            <w:pPr>
              <w:jc w:val="left"/>
            </w:pPr>
            <w:r>
              <w:t>Nach diesen Analysen können Sie zusammenfassen</w:t>
            </w:r>
            <w:r w:rsidR="00C170B1">
              <w:t xml:space="preserve"> und erklären</w:t>
            </w:r>
            <w:r>
              <w:t xml:space="preserve">: </w:t>
            </w:r>
            <w:r>
              <w:br/>
              <w:t xml:space="preserve">Was haben Lara und Simon in Aufgabe </w:t>
            </w:r>
            <w:r w:rsidR="009767A8">
              <w:rPr>
                <w:b/>
                <w:color w:val="808080"/>
              </w:rPr>
              <w:t>2</w:t>
            </w:r>
            <w:r w:rsidRPr="003A22E5">
              <w:rPr>
                <w:b/>
                <w:color w:val="808080"/>
              </w:rPr>
              <w:t xml:space="preserve"> </w:t>
            </w:r>
            <w:r>
              <w:t xml:space="preserve">genau falsch gemacht? </w:t>
            </w:r>
          </w:p>
        </w:tc>
      </w:tr>
    </w:tbl>
    <w:p w14:paraId="29B8ACBA" w14:textId="77777777" w:rsidR="00941343" w:rsidRDefault="00941343">
      <w: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277"/>
        <w:gridCol w:w="4020"/>
        <w:gridCol w:w="150"/>
        <w:gridCol w:w="143"/>
        <w:gridCol w:w="143"/>
        <w:gridCol w:w="281"/>
        <w:gridCol w:w="3402"/>
      </w:tblGrid>
      <w:tr w:rsidR="000E0180" w:rsidRPr="002A69CD" w14:paraId="6581B6D8" w14:textId="77777777" w:rsidTr="005C5C8A">
        <w:tc>
          <w:tcPr>
            <w:tcW w:w="654" w:type="dxa"/>
            <w:vMerge w:val="restart"/>
          </w:tcPr>
          <w:p w14:paraId="15FF8AF5" w14:textId="14736364" w:rsidR="000E0180" w:rsidRDefault="000E0180" w:rsidP="000574A5">
            <w:pPr>
              <w:rPr>
                <w:noProof/>
              </w:rPr>
            </w:pPr>
          </w:p>
          <w:p w14:paraId="4F3630B9" w14:textId="77777777" w:rsidR="000E0180" w:rsidRDefault="000E0180" w:rsidP="000574A5">
            <w:pPr>
              <w:rPr>
                <w:noProof/>
              </w:rPr>
            </w:pPr>
          </w:p>
          <w:p w14:paraId="34CEEFD6" w14:textId="13B62F03" w:rsidR="000E0180" w:rsidRPr="002A69CD" w:rsidRDefault="000E0180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12437BFC" wp14:editId="246AC645">
                      <wp:extent cx="360680" cy="251460"/>
                      <wp:effectExtent l="9525" t="9525" r="10795" b="43815"/>
                      <wp:docPr id="32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F6613F9" w14:textId="77777777" w:rsidR="000E0180" w:rsidRDefault="000E0180" w:rsidP="000675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A193CAF" w14:textId="77777777" w:rsidR="000E0180" w:rsidRDefault="000E0180" w:rsidP="000675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37BFC" id="_x0000_s1050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" adj="17511,25440" filled="f">
                        <v:textbox>
                          <w:txbxContent>
                            <w:p w14:paraId="7F6613F9" w14:textId="77777777" w:rsidR="000E0180" w:rsidRDefault="000E0180" w:rsidP="000675B2"/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" adj="2296,28860" filled="f">
                        <v:textbox>
                          <w:txbxContent>
                            <w:p w14:paraId="0A193CAF" w14:textId="77777777" w:rsidR="000E0180" w:rsidRDefault="000E0180" w:rsidP="000675B2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1D3B751" w14:textId="325CA19D" w:rsidR="000E0180" w:rsidRDefault="000E0180" w:rsidP="000574A5">
            <w:pPr>
              <w:pStyle w:val="berschrift2"/>
              <w:ind w:left="0" w:firstLine="0"/>
            </w:pPr>
            <w:r>
              <w:t>4</w:t>
            </w:r>
          </w:p>
        </w:tc>
        <w:tc>
          <w:tcPr>
            <w:tcW w:w="8139" w:type="dxa"/>
            <w:gridSpan w:val="6"/>
          </w:tcPr>
          <w:p w14:paraId="1FB5550C" w14:textId="77777777" w:rsidR="000E0180" w:rsidRDefault="000E0180" w:rsidP="000574A5">
            <w:pPr>
              <w:jc w:val="left"/>
              <w:rPr>
                <w:b/>
                <w:color w:val="808080"/>
              </w:rPr>
            </w:pPr>
            <w:r w:rsidRPr="003F08BD">
              <w:rPr>
                <w:b/>
                <w:color w:val="808080"/>
              </w:rPr>
              <w:t>Teil-Ganzes-Beziehungen präzise beschreiben</w:t>
            </w:r>
          </w:p>
          <w:p w14:paraId="1D190FD9" w14:textId="65CA5F42" w:rsidR="000E0180" w:rsidRPr="003F08BD" w:rsidRDefault="000E0180" w:rsidP="000574A5">
            <w:pPr>
              <w:jc w:val="left"/>
              <w:rPr>
                <w:b/>
                <w:color w:val="808080"/>
              </w:rPr>
            </w:pPr>
            <w:r w:rsidRPr="003F08BD">
              <w:rPr>
                <w:b/>
                <w:color w:val="808080"/>
              </w:rPr>
              <w:t xml:space="preserve"> </w:t>
            </w:r>
          </w:p>
        </w:tc>
      </w:tr>
      <w:tr w:rsidR="000E0180" w:rsidRPr="002A69CD" w14:paraId="1A1794DD" w14:textId="77777777" w:rsidTr="000574A5">
        <w:tc>
          <w:tcPr>
            <w:tcW w:w="654" w:type="dxa"/>
            <w:vMerge/>
          </w:tcPr>
          <w:p w14:paraId="7C5B297F" w14:textId="77777777" w:rsidR="000E0180" w:rsidRPr="002A69CD" w:rsidRDefault="000E0180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053EF23" w14:textId="4B316C73" w:rsidR="000E0180" w:rsidRDefault="000E0180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8139" w:type="dxa"/>
            <w:gridSpan w:val="6"/>
          </w:tcPr>
          <w:p w14:paraId="695FC50E" w14:textId="64A7EFB6" w:rsidR="000E0180" w:rsidRDefault="000E0180" w:rsidP="000574A5">
            <w:pPr>
              <w:jc w:val="left"/>
            </w:pPr>
            <w:r>
              <w:t xml:space="preserve">Esma versteht nicht, wie man in </w:t>
            </w:r>
            <w:r w:rsidRPr="003F08BD">
              <w:rPr>
                <w:rStyle w:val="berschrift2Zchn"/>
              </w:rPr>
              <w:t xml:space="preserve">3c) </w:t>
            </w:r>
            <w:r>
              <w:t xml:space="preserve">den Anteil im Bild zeigen soll. Daniel erklärt so: </w:t>
            </w:r>
          </w:p>
        </w:tc>
      </w:tr>
      <w:tr w:rsidR="000E0180" w:rsidRPr="002A69CD" w14:paraId="349B1DFC" w14:textId="77777777" w:rsidTr="002A3553">
        <w:tc>
          <w:tcPr>
            <w:tcW w:w="654" w:type="dxa"/>
            <w:vMerge/>
          </w:tcPr>
          <w:p w14:paraId="5F3E6F44" w14:textId="77777777" w:rsidR="000E0180" w:rsidRPr="002A69CD" w:rsidRDefault="000E0180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93F65C8" w14:textId="77777777" w:rsidR="000E0180" w:rsidRDefault="000E0180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6"/>
            <w:shd w:val="clear" w:color="auto" w:fill="auto"/>
          </w:tcPr>
          <w:p w14:paraId="7820BA27" w14:textId="77777777" w:rsidR="000E0180" w:rsidRPr="006F6331" w:rsidRDefault="000E0180" w:rsidP="000574A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7536" behindDoc="1" locked="0" layoutInCell="1" allowOverlap="1" wp14:anchorId="1CEFC1EA" wp14:editId="2F451A69">
                      <wp:simplePos x="0" y="0"/>
                      <wp:positionH relativeFrom="column">
                        <wp:posOffset>2936257</wp:posOffset>
                      </wp:positionH>
                      <wp:positionV relativeFrom="paragraph">
                        <wp:posOffset>171508</wp:posOffset>
                      </wp:positionV>
                      <wp:extent cx="640715" cy="862965"/>
                      <wp:effectExtent l="0" t="0" r="6985" b="13335"/>
                      <wp:wrapTight wrapText="bothSides">
                        <wp:wrapPolygon edited="0">
                          <wp:start x="7707" y="0"/>
                          <wp:lineTo x="0" y="8106"/>
                          <wp:lineTo x="0" y="17166"/>
                          <wp:lineTo x="3853" y="21457"/>
                          <wp:lineTo x="18624" y="21457"/>
                          <wp:lineTo x="21193" y="17166"/>
                          <wp:lineTo x="21193" y="8106"/>
                          <wp:lineTo x="19267" y="0"/>
                          <wp:lineTo x="7707" y="0"/>
                        </wp:wrapPolygon>
                      </wp:wrapTight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862965"/>
                                <a:chOff x="0" y="0"/>
                                <a:chExt cx="742950" cy="948991"/>
                              </a:xfrm>
                            </wpg:grpSpPr>
                            <wpg:grpSp>
                              <wpg:cNvPr id="8" name="Gruppieren 8"/>
                              <wpg:cNvGrpSpPr/>
                              <wpg:grpSpPr>
                                <a:xfrm>
                                  <a:off x="182562" y="0"/>
                                  <a:ext cx="458771" cy="948991"/>
                                  <a:chOff x="0" y="0"/>
                                  <a:chExt cx="458771" cy="948991"/>
                                </a:xfrm>
                              </wpg:grpSpPr>
                              <wps:wsp>
                                <wps:cNvPr id="10" name="Textfeld 10"/>
                                <wps:cNvSpPr txBox="1"/>
                                <wps:spPr>
                                  <a:xfrm>
                                    <a:off x="120316" y="0"/>
                                    <a:ext cx="338455" cy="21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92E2A56" w14:textId="77777777" w:rsidR="000E0180" w:rsidRPr="007E12FE" w:rsidRDefault="000E0180" w:rsidP="000675B2">
                                      <w:pPr>
                                        <w:rPr>
                                          <w:color w:val="0070C0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color w:val="0070C0"/>
                                          <w:sz w:val="16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feld 13"/>
                                <wps:cNvSpPr txBox="1"/>
                                <wps:spPr>
                                  <a:xfrm>
                                    <a:off x="0" y="196516"/>
                                    <a:ext cx="38544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68CBF6" w14:textId="77777777" w:rsidR="000E0180" w:rsidRDefault="000E0180" w:rsidP="000675B2"/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Textfeld 14"/>
                                <wps:cNvSpPr txBox="1"/>
                                <wps:spPr>
                                  <a:xfrm>
                                    <a:off x="20053" y="737937"/>
                                    <a:ext cx="351155" cy="191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alpha val="50000"/>
                                    </a:schemeClr>
                                  </a:solidFill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D35126" w14:textId="77777777" w:rsidR="000E0180" w:rsidRDefault="000E0180" w:rsidP="000675B2"/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Textfeld 15"/>
                                <wps:cNvSpPr txBox="1"/>
                                <wps:spPr>
                                  <a:xfrm>
                                    <a:off x="96253" y="737937"/>
                                    <a:ext cx="338455" cy="21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8F2B5F" w14:textId="77777777" w:rsidR="000E0180" w:rsidRPr="007E12FE" w:rsidRDefault="000E0180" w:rsidP="000675B2">
                                      <w:pPr>
                                        <w:rPr>
                                          <w:color w:val="FF0000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16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-127953" y="481965"/>
                                  <a:ext cx="403225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468312" y="487680"/>
                                  <a:ext cx="403225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EFC1EA" id="Gruppieren 6" o:spid="_x0000_s1053" style="position:absolute;left:0;text-align:left;margin-left:231.2pt;margin-top:13.5pt;width:50.45pt;height:67.95pt;z-index:-249298944;mso-position-horizontal-relative:text;mso-position-vertical-relative:text;mso-width-relative:margin;mso-height-relative:margin" coordsize="7429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">
                      <v:group id="Gruppieren 8" o:spid="_x0000_s1054" style="position:absolute;left:1825;width:4588;height:9489" coordsize="4587,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      <v:shape id="Textfeld 10" o:spid="_x0000_s1055" type="#_x0000_t202" style="position:absolute;left:1203;width:338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" filled="f" stroked="f" strokeweight=".5pt">
                          <v:textbox inset="0,1mm,0,0">
                            <w:txbxContent>
                              <w:p w14:paraId="092E2A56" w14:textId="77777777" w:rsidR="000E0180" w:rsidRPr="007E12FE" w:rsidRDefault="000E0180" w:rsidP="000675B2">
                                <w:pPr>
                                  <w:rPr>
                                    <w:color w:val="0070C0"/>
                                    <w:sz w:val="16"/>
                                  </w:rPr>
                                </w:pPr>
                                <w:r>
                                  <w:rPr>
                                    <w:color w:val="0070C0"/>
                                    <w:sz w:val="16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shape>
                        <v:shape id="Textfeld 13" o:spid="_x0000_s1056" type="#_x0000_t202" style="position:absolute;top:1965;width:385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" filled="f" strokecolor="#0070c0" strokeweight="1.5pt">
                          <v:textbox inset="0,1mm,0,0">
                            <w:txbxContent>
                              <w:p w14:paraId="6168CBF6" w14:textId="77777777" w:rsidR="000E0180" w:rsidRDefault="000E0180" w:rsidP="000675B2"/>
                            </w:txbxContent>
                          </v:textbox>
                        </v:shape>
                        <v:shape id="Textfeld 14" o:spid="_x0000_s1057" type="#_x0000_t202" style="position:absolute;left:200;top:7379;width:351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" fillcolor="#f79646 [3209]" strokecolor="red" strokeweight="1.5pt">
                          <v:fill opacity="32896f"/>
                          <v:textbox inset="0,1mm,0,0">
                            <w:txbxContent>
                              <w:p w14:paraId="2CD35126" w14:textId="77777777" w:rsidR="000E0180" w:rsidRDefault="000E0180" w:rsidP="000675B2"/>
                            </w:txbxContent>
                          </v:textbox>
                        </v:shape>
                        <v:shape id="Textfeld 15" o:spid="_x0000_s1058" type="#_x0000_t202" style="position:absolute;left:962;top:7379;width:338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" filled="f" stroked="f" strokeweight=".5pt">
                          <v:textbox inset="0,1mm,0,0">
                            <w:txbxContent>
                              <w:p w14:paraId="548F2B5F" w14:textId="77777777" w:rsidR="000E0180" w:rsidRPr="007E12FE" w:rsidRDefault="000E0180" w:rsidP="000675B2">
                                <w:pPr>
                                  <w:rPr>
                                    <w:color w:val="FF0000"/>
                                    <w:sz w:val="1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6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6" o:spid="_x0000_s1059" type="#_x0000_t75" style="position:absolute;left:-1279;top:4819;width:4032;height:14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">
                        <v:imagedata r:id="rId18" o:title=""/>
                      </v:shape>
                      <v:shape id="Grafik 17" o:spid="_x0000_s1060" type="#_x0000_t75" style="position:absolute;left:4682;top:4877;width:4033;height:1460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">
                        <v:imagedata r:id="rId18" o:title="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6512" behindDoc="1" locked="0" layoutInCell="1" allowOverlap="1" wp14:anchorId="4E07A44B" wp14:editId="091303B7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175032</wp:posOffset>
                      </wp:positionV>
                      <wp:extent cx="574675" cy="1061085"/>
                      <wp:effectExtent l="0" t="0" r="0" b="5715"/>
                      <wp:wrapThrough wrapText="bothSides">
                        <wp:wrapPolygon edited="0">
                          <wp:start x="7160" y="0"/>
                          <wp:lineTo x="3580" y="3878"/>
                          <wp:lineTo x="2864" y="13185"/>
                          <wp:lineTo x="0" y="13961"/>
                          <wp:lineTo x="0" y="21329"/>
                          <wp:lineTo x="15752" y="21329"/>
                          <wp:lineTo x="20765" y="21329"/>
                          <wp:lineTo x="20765" y="0"/>
                          <wp:lineTo x="7160" y="0"/>
                        </wp:wrapPolygon>
                      </wp:wrapThrough>
                      <wp:docPr id="1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675" cy="1061085"/>
                                <a:chOff x="0" y="0"/>
                                <a:chExt cx="663258" cy="11471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Grafik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388620" y="872490"/>
                                  <a:ext cx="403225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3" name="Gruppieren 23"/>
                              <wpg:cNvGrpSpPr/>
                              <wpg:grpSpPr>
                                <a:xfrm>
                                  <a:off x="0" y="0"/>
                                  <a:ext cx="599423" cy="1138237"/>
                                  <a:chOff x="0" y="0"/>
                                  <a:chExt cx="599423" cy="11382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Grafik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-127953" y="862965"/>
                                    <a:ext cx="403225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6" name="Gruppieren 26"/>
                                <wpg:cNvGrpSpPr/>
                                <wpg:grpSpPr>
                                  <a:xfrm>
                                    <a:off x="140652" y="0"/>
                                    <a:ext cx="458771" cy="948991"/>
                                    <a:chOff x="0" y="0"/>
                                    <a:chExt cx="458771" cy="948991"/>
                                  </a:xfrm>
                                </wpg:grpSpPr>
                                <wps:wsp>
                                  <wps:cNvPr id="28" name="Textfeld 28"/>
                                  <wps:cNvSpPr txBox="1"/>
                                  <wps:spPr>
                                    <a:xfrm>
                                      <a:off x="120316" y="0"/>
                                      <a:ext cx="33845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7DB32A9" w14:textId="77777777" w:rsidR="000E0180" w:rsidRPr="007E12FE" w:rsidRDefault="000E0180" w:rsidP="000675B2">
                                        <w:pPr>
                                          <w:rPr>
                                            <w:color w:val="0070C0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  <w:sz w:val="16"/>
                                          </w:rPr>
                                          <w:t>600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" name="Textfeld 29"/>
                                  <wps:cNvSpPr txBox="1"/>
                                  <wps:spPr>
                                    <a:xfrm>
                                      <a:off x="0" y="196516"/>
                                      <a:ext cx="38544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B5A360" w14:textId="77777777" w:rsidR="000E0180" w:rsidRDefault="000E0180" w:rsidP="000675B2"/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Textfeld 30"/>
                                  <wps:cNvSpPr txBox="1"/>
                                  <wps:spPr>
                                    <a:xfrm>
                                      <a:off x="20053" y="737937"/>
                                      <a:ext cx="35115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alpha val="50000"/>
                                      </a:schemeClr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9EF68F" w14:textId="77777777" w:rsidR="000E0180" w:rsidRDefault="000E0180" w:rsidP="000675B2"/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Textfeld 31"/>
                                  <wps:cNvSpPr txBox="1"/>
                                  <wps:spPr>
                                    <a:xfrm>
                                      <a:off x="96253" y="737937"/>
                                      <a:ext cx="33845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F8C8B9" w14:textId="77777777" w:rsidR="000E0180" w:rsidRPr="007E12FE" w:rsidRDefault="000E0180" w:rsidP="000675B2">
                                        <w:pPr>
                                          <w:rPr>
                                            <w:color w:val="FF0000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150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7A44B" id="Gruppieren 19" o:spid="_x0000_s1061" style="position:absolute;left:0;text-align:left;margin-left:92.25pt;margin-top:13.8pt;width:45.25pt;height:83.55pt;z-index:-249299968;mso-position-horizontal-relative:text;mso-position-vertical-relative:text;mso-width-relative:margin;mso-height-relative:margin" coordsize="6632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">
                      <v:shape id="Grafik 20" o:spid="_x0000_s1062" type="#_x0000_t75" style="position:absolute;left:3886;top:8725;width:4032;height:1460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">
                        <v:imagedata r:id="rId18" o:title=""/>
                      </v:shape>
                      <v:group id="Gruppieren 23" o:spid="_x0000_s1063" style="position:absolute;width:5994;height:11382" coordsize="5994,1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  <v:shape id="Grafik 25" o:spid="_x0000_s1064" type="#_x0000_t75" style="position:absolute;left:-1279;top:8629;width:4032;height:14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">
                          <v:imagedata r:id="rId18" o:title=""/>
                        </v:shape>
                        <v:group id="Gruppieren 26" o:spid="_x0000_s1065" style="position:absolute;left:1406;width:4588;height:9489" coordsize="4587,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        <v:shape id="Textfeld 28" o:spid="_x0000_s1066" type="#_x0000_t202" style="position:absolute;left:1203;width:338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" filled="f" stroked="f" strokeweight=".5pt">
                            <v:textbox inset="0,1mm,0,0">
                              <w:txbxContent>
                                <w:p w14:paraId="27DB32A9" w14:textId="77777777" w:rsidR="000E0180" w:rsidRPr="007E12FE" w:rsidRDefault="000E0180" w:rsidP="000675B2">
                                  <w:pPr>
                                    <w:rPr>
                                      <w:color w:val="0070C0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6"/>
                                    </w:rPr>
                                    <w:t>600</w:t>
                                  </w:r>
                                </w:p>
                              </w:txbxContent>
                            </v:textbox>
                          </v:shape>
                          <v:shape id="Textfeld 29" o:spid="_x0000_s1067" type="#_x0000_t202" style="position:absolute;top:1965;width:385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" filled="f" strokecolor="#0070c0" strokeweight="1.5pt">
                            <v:textbox inset="0,1mm,0,0">
                              <w:txbxContent>
                                <w:p w14:paraId="0AB5A360" w14:textId="77777777" w:rsidR="000E0180" w:rsidRDefault="000E0180" w:rsidP="000675B2"/>
                              </w:txbxContent>
                            </v:textbox>
                          </v:shape>
                          <v:shape id="Textfeld 30" o:spid="_x0000_s1068" type="#_x0000_t202" style="position:absolute;left:200;top:7379;width:351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" fillcolor="#f79646 [3209]" strokecolor="red" strokeweight="1.5pt">
                            <v:fill opacity="32896f"/>
                            <v:textbox inset="0,1mm,0,0">
                              <w:txbxContent>
                                <w:p w14:paraId="199EF68F" w14:textId="77777777" w:rsidR="000E0180" w:rsidRDefault="000E0180" w:rsidP="000675B2"/>
                              </w:txbxContent>
                            </v:textbox>
                          </v:shape>
                          <v:shape id="Textfeld 31" o:spid="_x0000_s1069" type="#_x0000_t202" style="position:absolute;left:962;top:7379;width:338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" filled="f" stroked="f" strokeweight=".5pt">
                            <v:textbox inset="0,1mm,0,0">
                              <w:txbxContent>
                                <w:p w14:paraId="0AF8C8B9" w14:textId="77777777" w:rsidR="000E0180" w:rsidRPr="007E12FE" w:rsidRDefault="000E0180" w:rsidP="000675B2">
                                  <w:pPr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150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wrap type="through"/>
                    </v:group>
                  </w:pict>
                </mc:Fallback>
              </mc:AlternateContent>
            </w:r>
            <w:r w:rsidRPr="00462954">
              <w:t>„</w:t>
            </w:r>
            <w:r w:rsidRPr="006F6331">
              <w:t xml:space="preserve">Der gesuchte Anteil ist hier </w:t>
            </w:r>
          </w:p>
          <w:p w14:paraId="1A92666E" w14:textId="77777777" w:rsidR="000E0180" w:rsidRPr="006F6331" w:rsidRDefault="000E0180" w:rsidP="000574A5">
            <w:pPr>
              <w:ind w:left="360" w:hanging="360"/>
              <w:jc w:val="left"/>
            </w:pPr>
          </w:p>
          <w:p w14:paraId="7D704B12" w14:textId="77777777" w:rsidR="000E0180" w:rsidRPr="006F6331" w:rsidRDefault="000E0180" w:rsidP="000574A5">
            <w:pPr>
              <w:ind w:left="360" w:hanging="360"/>
              <w:jc w:val="left"/>
            </w:pPr>
          </w:p>
          <w:p w14:paraId="57FCEBD2" w14:textId="263F411F" w:rsidR="000E0180" w:rsidRPr="006F6331" w:rsidRDefault="000E0180" w:rsidP="000574A5">
            <w:pPr>
              <w:ind w:left="720" w:hanging="360"/>
              <w:jc w:val="left"/>
            </w:pPr>
            <w:r w:rsidRPr="006F6331">
              <w:t xml:space="preserve">       dieser Teil </w:t>
            </w:r>
            <w:r>
              <w:t>v</w:t>
            </w:r>
            <w:r w:rsidRPr="006F6331">
              <w:t xml:space="preserve">on dem </w:t>
            </w:r>
            <w:proofErr w:type="gramStart"/>
            <w:r w:rsidRPr="006F6331">
              <w:t>Ganzen .</w:t>
            </w:r>
            <w:proofErr w:type="gramEnd"/>
            <w:r w:rsidRPr="006F6331">
              <w:t xml:space="preserve"> Das sind 25%!“</w:t>
            </w:r>
          </w:p>
          <w:p w14:paraId="1030A0F2" w14:textId="77777777" w:rsidR="000E0180" w:rsidRDefault="000E0180" w:rsidP="000574A5">
            <w:pPr>
              <w:ind w:left="202"/>
            </w:pPr>
          </w:p>
        </w:tc>
      </w:tr>
      <w:tr w:rsidR="000675B2" w:rsidRPr="002A69CD" w14:paraId="60ADFC8F" w14:textId="77777777" w:rsidTr="000574A5">
        <w:tc>
          <w:tcPr>
            <w:tcW w:w="654" w:type="dxa"/>
          </w:tcPr>
          <w:p w14:paraId="32C25124" w14:textId="77777777" w:rsidR="000675B2" w:rsidRPr="002A69CD" w:rsidRDefault="000675B2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3AF955D" w14:textId="77777777" w:rsidR="000675B2" w:rsidRDefault="000675B2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6"/>
          </w:tcPr>
          <w:p w14:paraId="68310D93" w14:textId="02148394" w:rsidR="000675B2" w:rsidRDefault="004A6827" w:rsidP="000574A5">
            <w:r>
              <w:t>Warum spricht Daniel</w:t>
            </w:r>
            <w:r w:rsidR="00C16555">
              <w:t xml:space="preserve"> von 25</w:t>
            </w:r>
            <w:r w:rsidR="000675B2">
              <w:t>% u</w:t>
            </w:r>
            <w:r w:rsidR="00F54FE8">
              <w:t>nd wie passt das zu dem Bruch</w:t>
            </w:r>
            <w:r w:rsidR="003F08BD">
              <w:t xml:space="preserve">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600</m:t>
                      </m:r>
                    </m:den>
                  </m:f>
                </m:e>
              </m:box>
            </m:oMath>
            <w:r w:rsidR="00F54FE8">
              <w:t xml:space="preserve"> ?</w:t>
            </w:r>
          </w:p>
          <w:p w14:paraId="5CE1E228" w14:textId="7E4A5AE8" w:rsidR="000675B2" w:rsidRDefault="004A6827" w:rsidP="000574A5">
            <w:pPr>
              <w:jc w:val="left"/>
              <w:rPr>
                <w:noProof/>
              </w:rPr>
            </w:pPr>
            <w:r>
              <w:t>Erklären Sie wie Daniel</w:t>
            </w:r>
            <w:r w:rsidR="000675B2">
              <w:t xml:space="preserve"> für die Anteile von Lara und Simon.</w:t>
            </w:r>
          </w:p>
        </w:tc>
      </w:tr>
      <w:tr w:rsidR="000675B2" w:rsidRPr="002A69CD" w14:paraId="2C3D48D1" w14:textId="77777777" w:rsidTr="000574A5">
        <w:tc>
          <w:tcPr>
            <w:tcW w:w="654" w:type="dxa"/>
          </w:tcPr>
          <w:p w14:paraId="0638799C" w14:textId="77777777" w:rsidR="000675B2" w:rsidRPr="002A69CD" w:rsidRDefault="000675B2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F9DF9F0" w14:textId="77777777" w:rsidR="000675B2" w:rsidRDefault="000675B2" w:rsidP="000574A5">
            <w:pPr>
              <w:pStyle w:val="berschrift2"/>
              <w:ind w:left="0" w:firstLine="0"/>
            </w:pPr>
          </w:p>
        </w:tc>
        <w:tc>
          <w:tcPr>
            <w:tcW w:w="4313" w:type="dxa"/>
            <w:gridSpan w:val="3"/>
          </w:tcPr>
          <w:p w14:paraId="2A8A42BB" w14:textId="77777777" w:rsidR="000675B2" w:rsidRDefault="000675B2" w:rsidP="000574A5">
            <w:pPr>
              <w:jc w:val="left"/>
              <w:rPr>
                <w:b/>
              </w:rPr>
            </w:pPr>
          </w:p>
        </w:tc>
        <w:tc>
          <w:tcPr>
            <w:tcW w:w="143" w:type="dxa"/>
          </w:tcPr>
          <w:p w14:paraId="152ED1E8" w14:textId="77777777" w:rsidR="000675B2" w:rsidRDefault="000675B2" w:rsidP="000574A5"/>
        </w:tc>
        <w:tc>
          <w:tcPr>
            <w:tcW w:w="3683" w:type="dxa"/>
            <w:gridSpan w:val="2"/>
          </w:tcPr>
          <w:p w14:paraId="4037802E" w14:textId="6B0E35E3" w:rsidR="000675B2" w:rsidRDefault="00FF352A" w:rsidP="000574A5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3808" behindDoc="0" locked="0" layoutInCell="1" allowOverlap="1" wp14:anchorId="0D6BAC3F" wp14:editId="39824797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173355</wp:posOffset>
                      </wp:positionV>
                      <wp:extent cx="1296035" cy="818515"/>
                      <wp:effectExtent l="0" t="0" r="0" b="19685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818515"/>
                                <a:chOff x="0" y="0"/>
                                <a:chExt cx="1425011" cy="894645"/>
                              </a:xfrm>
                            </wpg:grpSpPr>
                            <wps:wsp>
                              <wps:cNvPr id="15238" name="Textfeld 15238"/>
                              <wps:cNvSpPr txBox="1"/>
                              <wps:spPr>
                                <a:xfrm>
                                  <a:off x="553156" y="0"/>
                                  <a:ext cx="87185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004D87" w14:textId="77777777" w:rsidR="00267B12" w:rsidRPr="00EA7DFD" w:rsidRDefault="00267B12" w:rsidP="008208B6">
                                    <w:pPr>
                                      <w:rPr>
                                        <w:color w:val="0070C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0070C0"/>
                                        <w:sz w:val="18"/>
                                      </w:rPr>
                                      <w:t xml:space="preserve">Ganze Gruppe: </w:t>
                                    </w:r>
                                  </w:p>
                                  <w:p w14:paraId="39AB02CB" w14:textId="77777777" w:rsidR="00267B12" w:rsidRPr="00EA7DFD" w:rsidRDefault="00267B12" w:rsidP="008208B6">
                                    <w:pPr>
                                      <w:rPr>
                                        <w:color w:val="0070C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  <w:sz w:val="18"/>
                                      </w:rPr>
                                      <w:t>alle 600</w:t>
                                    </w:r>
                                    <w:r w:rsidRPr="00EA7DFD">
                                      <w:rPr>
                                        <w:color w:val="0070C0"/>
                                        <w:sz w:val="18"/>
                                      </w:rPr>
                                      <w:t xml:space="preserve"> Männer</w:t>
                                    </w:r>
                                  </w:p>
                                  <w:p w14:paraId="7096FBE9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 xml:space="preserve">Teilgruppe: </w:t>
                                    </w:r>
                                  </w:p>
                                  <w:p w14:paraId="6B4B1580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18"/>
                                      </w:rPr>
                                      <w:t>150</w:t>
                                    </w: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 xml:space="preserve"> unsportliche </w:t>
                                    </w:r>
                                  </w:p>
                                  <w:p w14:paraId="3A84B315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>Männer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4" name="Textfeld 15234"/>
                              <wps:cNvSpPr txBox="1"/>
                              <wps:spPr>
                                <a:xfrm>
                                  <a:off x="0" y="107245"/>
                                  <a:ext cx="38735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F6E12B" w14:textId="77777777" w:rsidR="00267B12" w:rsidRDefault="00267B12" w:rsidP="008208B6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3" name="Textfeld 15233"/>
                              <wps:cNvSpPr txBox="1"/>
                              <wps:spPr>
                                <a:xfrm>
                                  <a:off x="11289" y="694267"/>
                                  <a:ext cx="355600" cy="179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0E198C" w14:textId="77777777" w:rsidR="00267B12" w:rsidRDefault="00267B12" w:rsidP="008208B6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BAC3F" id="Gruppieren 7" o:spid="_x0000_s1070" style="position:absolute;margin-left:62.9pt;margin-top:13.65pt;width:102.05pt;height:64.45pt;z-index:253943808;mso-position-horizontal-relative:text;mso-position-vertical-relative:text;mso-width-relative:margin;mso-height-relative:margin" coordsize="14250,8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">
                      <v:shape id="Textfeld 15238" o:spid="_x0000_s1071" type="#_x0000_t202" style="position:absolute;left:5531;width:871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" filled="f" stroked="f" strokeweight=".5pt">
                        <v:textbox inset="0,1mm,0,0">
                          <w:txbxContent>
                            <w:p w14:paraId="2F004D87" w14:textId="77777777" w:rsidR="00267B12" w:rsidRPr="00EA7DFD" w:rsidRDefault="00267B12" w:rsidP="008208B6">
                              <w:pPr>
                                <w:rPr>
                                  <w:color w:val="0070C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0070C0"/>
                                  <w:sz w:val="18"/>
                                </w:rPr>
                                <w:t xml:space="preserve">Ganze Gruppe: </w:t>
                              </w:r>
                            </w:p>
                            <w:p w14:paraId="39AB02CB" w14:textId="77777777" w:rsidR="00267B12" w:rsidRPr="00EA7DFD" w:rsidRDefault="00267B12" w:rsidP="008208B6">
                              <w:pPr>
                                <w:rPr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color w:val="0070C0"/>
                                  <w:sz w:val="18"/>
                                </w:rPr>
                                <w:t>alle 600</w:t>
                              </w:r>
                              <w:r w:rsidRPr="00EA7DFD">
                                <w:rPr>
                                  <w:color w:val="0070C0"/>
                                  <w:sz w:val="18"/>
                                </w:rPr>
                                <w:t xml:space="preserve"> Männer</w:t>
                              </w:r>
                            </w:p>
                            <w:p w14:paraId="7096FBE9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 xml:space="preserve">Teilgruppe: </w:t>
                              </w:r>
                            </w:p>
                            <w:p w14:paraId="6B4B1580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150</w:t>
                              </w: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 xml:space="preserve"> unsportliche </w:t>
                              </w:r>
                            </w:p>
                            <w:p w14:paraId="3A84B315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>Männer</w:t>
                              </w:r>
                            </w:p>
                          </w:txbxContent>
                        </v:textbox>
                      </v:shape>
                      <v:shape id="Textfeld 15234" o:spid="_x0000_s1072" type="#_x0000_t202" style="position:absolute;top:1072;width:3873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" filled="f" strokecolor="#0070c0" strokeweight="1.5pt">
                        <v:textbox inset="0,1mm,0,0">
                          <w:txbxContent>
                            <w:p w14:paraId="07F6E12B" w14:textId="77777777" w:rsidR="00267B12" w:rsidRDefault="00267B12" w:rsidP="008208B6"/>
                          </w:txbxContent>
                        </v:textbox>
                      </v:shape>
                      <v:shape id="Textfeld 15233" o:spid="_x0000_s1073" type="#_x0000_t202" style="position:absolute;left:112;top:6942;width:355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" fillcolor="#f79646 [3209]" strokecolor="red" strokeweight="1.5pt">
                        <v:fill opacity="32896f"/>
                        <v:textbox inset="0,1mm,0,0">
                          <w:txbxContent>
                            <w:p w14:paraId="7E0E198C" w14:textId="77777777" w:rsidR="00267B12" w:rsidRDefault="00267B12" w:rsidP="008208B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16555" w:rsidRPr="002A69CD" w14:paraId="25D73ACA" w14:textId="77777777" w:rsidTr="000574A5">
        <w:tc>
          <w:tcPr>
            <w:tcW w:w="654" w:type="dxa"/>
          </w:tcPr>
          <w:p w14:paraId="3E1FC3E6" w14:textId="0A53355F" w:rsidR="00C16555" w:rsidRPr="002A69CD" w:rsidRDefault="00C1655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3AB264B" w14:textId="2218086E" w:rsidR="00C16555" w:rsidRDefault="006F6331" w:rsidP="000574A5">
            <w:pPr>
              <w:pStyle w:val="berschrift2"/>
              <w:ind w:left="0" w:firstLine="0"/>
            </w:pPr>
            <w:r>
              <w:t>b)</w:t>
            </w:r>
          </w:p>
        </w:tc>
        <w:tc>
          <w:tcPr>
            <w:tcW w:w="4313" w:type="dxa"/>
            <w:gridSpan w:val="3"/>
            <w:vMerge w:val="restart"/>
          </w:tcPr>
          <w:p w14:paraId="18177C09" w14:textId="6D6D881D" w:rsidR="00C16555" w:rsidRDefault="00487F33" w:rsidP="000574A5">
            <w:pPr>
              <w:spacing w:after="60"/>
              <w:jc w:val="left"/>
            </w:pPr>
            <w:r>
              <w:t>Diskutieren Sie: Passen die Aussagen?</w:t>
            </w:r>
            <w:r w:rsidR="00C16555">
              <w:br/>
              <w:t xml:space="preserve">Notieren Sie weitere </w:t>
            </w:r>
            <w:r w:rsidR="00EE65C9">
              <w:t xml:space="preserve">gute </w:t>
            </w:r>
            <w:r w:rsidR="00C16555">
              <w:t xml:space="preserve">Formulierungen. </w:t>
            </w:r>
          </w:p>
          <w:p w14:paraId="34A413F8" w14:textId="05D8CD8A" w:rsidR="00C16555" w:rsidRDefault="003A22E5" w:rsidP="000574A5">
            <w:pPr>
              <w:ind w:left="360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6951E46C" wp14:editId="560149F7">
                      <wp:extent cx="2220595" cy="415290"/>
                      <wp:effectExtent l="0" t="0" r="198755" b="22860"/>
                      <wp:docPr id="15244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3545" y="2420858"/>
                                <a:ext cx="2220595" cy="415290"/>
                              </a:xfrm>
                              <a:prstGeom prst="wedgeRoundRectCallout">
                                <a:avLst>
                                  <a:gd name="adj1" fmla="val 57388"/>
                                  <a:gd name="adj2" fmla="val -4435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54C365" w14:textId="77777777" w:rsidR="00267B12" w:rsidRPr="00DD5A00" w:rsidRDefault="00267B12" w:rsidP="003A22E5">
                                  <w:pPr>
                                    <w:pStyle w:val="Sprechblasentext"/>
                                    <w:spacing w:before="60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150</w:t>
                                  </w: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 Leute sind männlich und da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zu nicht sportlich und diese 600</w:t>
                                  </w: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 sind alle Männer.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51E46C" id="Abgerundete rechteckige Legende 33" o:spid="_x0000_s1074" type="#_x0000_t62" style="width:174.8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" adj="23196,1220" fillcolor="white [3212]" strokecolor="gray [1629]" strokeweight="1pt">
                      <v:textbox inset="1mm,0,0,0">
                        <w:txbxContent>
                          <w:p w14:paraId="2354C365" w14:textId="77777777" w:rsidR="00267B12" w:rsidRPr="00DD5A00" w:rsidRDefault="00267B12" w:rsidP="003A22E5">
                            <w:pPr>
                              <w:pStyle w:val="Sprechblasentext"/>
                              <w:spacing w:before="6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150</w:t>
                            </w: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 Leute sind männlich und da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zu nicht sportlich und diese 600</w:t>
                            </w: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 sind alle Männer.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2B074C0" w14:textId="629190A1" w:rsidR="00C16555" w:rsidRPr="003A22E5" w:rsidRDefault="00C16555" w:rsidP="000574A5">
            <w:pPr>
              <w:ind w:left="360" w:hanging="360"/>
              <w:jc w:val="left"/>
              <w:rPr>
                <w:sz w:val="6"/>
                <w:szCs w:val="6"/>
              </w:rPr>
            </w:pPr>
            <w:r>
              <w:t xml:space="preserve">      </w:t>
            </w:r>
          </w:p>
          <w:p w14:paraId="02F140A2" w14:textId="0383B234" w:rsidR="00C16555" w:rsidRDefault="00C16555" w:rsidP="000574A5">
            <w:pPr>
              <w:ind w:left="360" w:hanging="360"/>
              <w:jc w:val="left"/>
            </w:pPr>
            <w:r>
              <w:t xml:space="preserve">      </w:t>
            </w: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3013ADF5" wp14:editId="0A7F67F8">
                      <wp:extent cx="2220595" cy="500743"/>
                      <wp:effectExtent l="0" t="0" r="268605" b="7620"/>
                      <wp:docPr id="15245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500743"/>
                              </a:xfrm>
                              <a:prstGeom prst="wedgeRoundRectCallout">
                                <a:avLst>
                                  <a:gd name="adj1" fmla="val 61136"/>
                                  <a:gd name="adj2" fmla="val -3737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C6878" w14:textId="5D55245C" w:rsidR="00267B12" w:rsidRPr="00DD5A00" w:rsidRDefault="00267B12" w:rsidP="008208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Der Anteil der Unsp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ortlichen an den Männern ist </w:t>
                                  </w: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 w:cstheme="majorHAnsi"/>
                                            <w:i/>
                                            <w:sz w:val="20"/>
                                            <w:szCs w:val="1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sz w:val="20"/>
                                                <w:szCs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sz w:val="20"/>
                                                <w:szCs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sz w:val="20"/>
                                                <w:szCs w:val="1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13ADF5" id="_x0000_s1075" type="#_x0000_t62" style="width:174.85pt;height:3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" adj="24005,2727" fillcolor="white [3212]" strokecolor="gray [1629]" strokeweight="1pt">
                      <v:textbox inset="1mm,0,0,0">
                        <w:txbxContent>
                          <w:p w14:paraId="102C6878" w14:textId="5D55245C" w:rsidR="00267B12" w:rsidRPr="00DD5A00" w:rsidRDefault="00267B12" w:rsidP="008208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Der Anteil der Unsp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ortlichen an den Männern ist </w:t>
                            </w: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0"/>
                                      <w:szCs w:val="1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sz w:val="20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ajorHAnsi"/>
                                          <w:sz w:val="20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ajorHAnsi"/>
                                          <w:sz w:val="20"/>
                                          <w:szCs w:val="1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3" w:type="dxa"/>
          </w:tcPr>
          <w:p w14:paraId="7C4941E4" w14:textId="77777777" w:rsidR="00C16555" w:rsidRDefault="00C16555" w:rsidP="000574A5"/>
        </w:tc>
        <w:tc>
          <w:tcPr>
            <w:tcW w:w="3683" w:type="dxa"/>
            <w:gridSpan w:val="2"/>
            <w:tcBorders>
              <w:bottom w:val="dotted" w:sz="18" w:space="0" w:color="BFBFBF" w:themeColor="background1" w:themeShade="BF"/>
            </w:tcBorders>
          </w:tcPr>
          <w:p w14:paraId="2171CD21" w14:textId="375ECE71" w:rsidR="00C16555" w:rsidRDefault="00C16555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9A209FF" wp14:editId="54C44366">
                  <wp:extent cx="1376102" cy="889446"/>
                  <wp:effectExtent l="0" t="0" r="0" b="635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392903" cy="90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55" w:rsidRPr="002A69CD" w14:paraId="76A1BB19" w14:textId="77777777" w:rsidTr="000574A5">
        <w:trPr>
          <w:trHeight w:val="1520"/>
        </w:trPr>
        <w:tc>
          <w:tcPr>
            <w:tcW w:w="654" w:type="dxa"/>
          </w:tcPr>
          <w:p w14:paraId="4CF71C04" w14:textId="77777777" w:rsidR="00C16555" w:rsidRPr="002A69CD" w:rsidRDefault="00C1655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EFAADFA" w14:textId="77777777" w:rsidR="00C16555" w:rsidRDefault="00C16555" w:rsidP="000574A5">
            <w:pPr>
              <w:pStyle w:val="berschrift2"/>
              <w:ind w:left="0" w:firstLine="0"/>
            </w:pPr>
          </w:p>
        </w:tc>
        <w:tc>
          <w:tcPr>
            <w:tcW w:w="4313" w:type="dxa"/>
            <w:gridSpan w:val="3"/>
            <w:vMerge/>
          </w:tcPr>
          <w:p w14:paraId="32C357CF" w14:textId="6D5A92B4" w:rsidR="00C16555" w:rsidRDefault="00C16555" w:rsidP="000574A5">
            <w:pPr>
              <w:ind w:left="360" w:hanging="360"/>
              <w:jc w:val="left"/>
            </w:pPr>
          </w:p>
        </w:tc>
        <w:tc>
          <w:tcPr>
            <w:tcW w:w="143" w:type="dxa"/>
            <w:tcBorders>
              <w:right w:val="dotted" w:sz="18" w:space="0" w:color="BFBFBF" w:themeColor="background1" w:themeShade="BF"/>
            </w:tcBorders>
          </w:tcPr>
          <w:p w14:paraId="0A2DAC4E" w14:textId="4C521653" w:rsidR="00C16555" w:rsidRDefault="00C16555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  <w:t xml:space="preserve"> </w:t>
            </w:r>
          </w:p>
        </w:tc>
        <w:tc>
          <w:tcPr>
            <w:tcW w:w="3683" w:type="dxa"/>
            <w:gridSpan w:val="2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0B0C6C41" w14:textId="27D6DD1E" w:rsidR="00C16555" w:rsidRDefault="00C16555" w:rsidP="000574A5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Andere Formulierungen: </w:t>
            </w:r>
          </w:p>
        </w:tc>
      </w:tr>
      <w:tr w:rsidR="0024402A" w:rsidRPr="002A69CD" w14:paraId="49203538" w14:textId="77777777" w:rsidTr="000574A5">
        <w:trPr>
          <w:trHeight w:val="227"/>
        </w:trPr>
        <w:tc>
          <w:tcPr>
            <w:tcW w:w="654" w:type="dxa"/>
          </w:tcPr>
          <w:p w14:paraId="5677B75C" w14:textId="77777777" w:rsidR="0024402A" w:rsidRPr="002A69CD" w:rsidRDefault="0024402A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9C21BCA" w14:textId="77777777" w:rsidR="0024402A" w:rsidRDefault="0024402A" w:rsidP="000574A5">
            <w:pPr>
              <w:pStyle w:val="berschrift2"/>
              <w:ind w:left="0" w:firstLine="0"/>
            </w:pPr>
          </w:p>
        </w:tc>
        <w:tc>
          <w:tcPr>
            <w:tcW w:w="4170" w:type="dxa"/>
            <w:gridSpan w:val="2"/>
          </w:tcPr>
          <w:p w14:paraId="36B0E648" w14:textId="011FE195" w:rsidR="0024402A" w:rsidRDefault="0024402A" w:rsidP="000574A5">
            <w:pPr>
              <w:ind w:left="360" w:hanging="360"/>
              <w:jc w:val="left"/>
            </w:pPr>
          </w:p>
        </w:tc>
        <w:tc>
          <w:tcPr>
            <w:tcW w:w="567" w:type="dxa"/>
            <w:gridSpan w:val="3"/>
          </w:tcPr>
          <w:p w14:paraId="3B7F2017" w14:textId="77777777" w:rsidR="0024402A" w:rsidRDefault="0024402A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</w:p>
        </w:tc>
        <w:tc>
          <w:tcPr>
            <w:tcW w:w="3402" w:type="dxa"/>
          </w:tcPr>
          <w:p w14:paraId="16FED438" w14:textId="77777777" w:rsidR="0024402A" w:rsidRDefault="0024402A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</w:p>
        </w:tc>
      </w:tr>
      <w:tr w:rsidR="008208B6" w:rsidRPr="002A69CD" w14:paraId="7AC1A2D5" w14:textId="77777777" w:rsidTr="000574A5">
        <w:trPr>
          <w:trHeight w:val="887"/>
        </w:trPr>
        <w:tc>
          <w:tcPr>
            <w:tcW w:w="654" w:type="dxa"/>
          </w:tcPr>
          <w:p w14:paraId="6DC70837" w14:textId="39E10403" w:rsidR="008208B6" w:rsidRPr="002A69CD" w:rsidRDefault="008208B6" w:rsidP="000574A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20B08" w:rsidRPr="002A69CD">
              <w:rPr>
                <w:noProof/>
              </w:rPr>
              <w:drawing>
                <wp:anchor distT="0" distB="0" distL="114300" distR="114300" simplePos="0" relativeHeight="253947904" behindDoc="0" locked="0" layoutInCell="1" allowOverlap="1" wp14:anchorId="0863C979" wp14:editId="085A83A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6985</wp:posOffset>
                  </wp:positionV>
                  <wp:extent cx="309880" cy="359410"/>
                  <wp:effectExtent l="0" t="0" r="0" b="2540"/>
                  <wp:wrapNone/>
                  <wp:docPr id="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</w:tcPr>
          <w:p w14:paraId="07930F8F" w14:textId="48B96FD9" w:rsidR="008208B6" w:rsidRDefault="006F6331" w:rsidP="000574A5">
            <w:pPr>
              <w:pStyle w:val="berschrift2"/>
              <w:ind w:left="0" w:firstLine="0"/>
            </w:pPr>
            <w:r>
              <w:t>c</w:t>
            </w:r>
            <w:r w:rsidR="008208B6">
              <w:t>)</w:t>
            </w:r>
          </w:p>
        </w:tc>
        <w:tc>
          <w:tcPr>
            <w:tcW w:w="8139" w:type="dxa"/>
            <w:gridSpan w:val="6"/>
          </w:tcPr>
          <w:p w14:paraId="5B7867AA" w14:textId="14C0B9F1" w:rsidR="009F78CD" w:rsidRDefault="003A22E5" w:rsidP="000574A5">
            <w:pPr>
              <w:jc w:val="left"/>
            </w:pPr>
            <w:r>
              <w:t xml:space="preserve">Finden Sie statt der falschen Aussagen aus </w:t>
            </w:r>
            <w:r>
              <w:rPr>
                <w:b/>
                <w:color w:val="808080"/>
              </w:rPr>
              <w:t>2</w:t>
            </w:r>
            <w:r>
              <w:t xml:space="preserve"> nun Aussagen über Anteile, die zu</w:t>
            </w:r>
            <w:r w:rsidR="00904BCC">
              <w:t xml:space="preserve"> Simons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400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oMath>
            <w:r>
              <w:t xml:space="preserve">  </w:t>
            </w:r>
            <w:r w:rsidR="00904BCC">
              <w:t xml:space="preserve">und zu Laras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passen. </w:t>
            </w:r>
            <w:r w:rsidR="0024402A">
              <w:t>Markiere</w:t>
            </w:r>
            <w:r w:rsidR="00FF6417">
              <w:t>n Sie</w:t>
            </w:r>
            <w:r w:rsidR="0024402A">
              <w:t xml:space="preserve"> </w:t>
            </w:r>
            <w:r>
              <w:t>diese Anteile auch im Anteilsbild</w:t>
            </w:r>
            <w:r w:rsidR="00904BCC">
              <w:t>.</w:t>
            </w:r>
            <w:r w:rsidR="008208B6">
              <w:t xml:space="preserve"> </w:t>
            </w:r>
          </w:p>
          <w:p w14:paraId="28DE7F2D" w14:textId="48A8F59D" w:rsidR="008208B6" w:rsidRDefault="008208B6" w:rsidP="000574A5">
            <w:pPr>
              <w:jc w:val="left"/>
            </w:pPr>
          </w:p>
        </w:tc>
      </w:tr>
      <w:tr w:rsidR="008208B6" w:rsidRPr="002A69CD" w14:paraId="00B8EA9D" w14:textId="77777777" w:rsidTr="000574A5">
        <w:tc>
          <w:tcPr>
            <w:tcW w:w="654" w:type="dxa"/>
          </w:tcPr>
          <w:p w14:paraId="7190BC23" w14:textId="77777777" w:rsidR="008208B6" w:rsidRPr="002A69CD" w:rsidRDefault="008208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88E872B" w14:textId="77777777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</w:tcPr>
          <w:p w14:paraId="6EE47195" w14:textId="00A03F50" w:rsidR="008208B6" w:rsidRPr="00C90283" w:rsidRDefault="00975147" w:rsidP="000574A5">
            <w:pPr>
              <w:jc w:val="left"/>
              <w:rPr>
                <w:sz w:val="2"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47B32F8" wp14:editId="1378C70E">
                      <wp:simplePos x="0" y="0"/>
                      <wp:positionH relativeFrom="column">
                        <wp:posOffset>-1435588</wp:posOffset>
                      </wp:positionH>
                      <wp:positionV relativeFrom="paragraph">
                        <wp:posOffset>-7140428</wp:posOffset>
                      </wp:positionV>
                      <wp:extent cx="589280" cy="1828800"/>
                      <wp:effectExtent l="0" t="0" r="0" b="0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28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60FE51" w14:textId="36E528EA" w:rsidR="00267B12" w:rsidRPr="003E7548" w:rsidRDefault="00267B12" w:rsidP="00FA366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7B32F8" id="Textfeld 43" o:spid="_x0000_s1076" type="#_x0000_t202" style="position:absolute;margin-left:-113.05pt;margin-top:-562.25pt;width:46.4pt;height:2in;z-index:25394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" filled="f" stroked="f" strokeweight=".5pt">
                      <v:textbox style="mso-fit-shape-to-text:t">
                        <w:txbxContent>
                          <w:p w14:paraId="4260FE51" w14:textId="36E528EA" w:rsidR="00267B12" w:rsidRPr="003E7548" w:rsidRDefault="00267B12" w:rsidP="00FA366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64FB9" w14:textId="47A6BA7E" w:rsidR="008208B6" w:rsidRPr="000B3F6E" w:rsidRDefault="008208B6" w:rsidP="000574A5">
            <w:pPr>
              <w:jc w:val="left"/>
              <w:rPr>
                <w:b/>
              </w:rPr>
            </w:pPr>
            <w:r w:rsidRPr="000B3F6E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6D9DF0A" wp14:editId="1B791877">
                      <wp:simplePos x="0" y="0"/>
                      <wp:positionH relativeFrom="column">
                        <wp:posOffset>662500</wp:posOffset>
                      </wp:positionH>
                      <wp:positionV relativeFrom="paragraph">
                        <wp:posOffset>2393</wp:posOffset>
                      </wp:positionV>
                      <wp:extent cx="1789430" cy="738505"/>
                      <wp:effectExtent l="152400" t="0" r="13970" b="10795"/>
                      <wp:wrapNone/>
                      <wp:docPr id="15257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738505"/>
                              </a:xfrm>
                              <a:prstGeom prst="wedgeRoundRectCallout">
                                <a:avLst>
                                  <a:gd name="adj1" fmla="val -58332"/>
                                  <a:gd name="adj2" fmla="val -4016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FD132" w14:textId="77777777" w:rsidR="00267B12" w:rsidRDefault="00000000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400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600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</w:p>
                                <w:p w14:paraId="1CC92888" w14:textId="77777777" w:rsidR="00267B12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24BA2D" w14:textId="77777777" w:rsidR="00267B12" w:rsidRPr="0086209C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9DF0A" id="_x0000_s1077" type="#_x0000_t62" style="position:absolute;margin-left:52.15pt;margin-top:.2pt;width:140.9pt;height:58.1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" adj="-1800,2125" fillcolor="white [3212]" strokecolor="gray [1629]" strokeweight="1pt">
                      <v:textbox inset="1mm,0,0,0">
                        <w:txbxContent>
                          <w:p w14:paraId="1FBFD132" w14:textId="77777777" w:rsidR="00267B12" w:rsidRDefault="00000000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400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600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CC92888" w14:textId="77777777" w:rsidR="00267B12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4BA2D" w14:textId="77777777" w:rsidR="00267B12" w:rsidRPr="0086209C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147" w:rsidRPr="000B3F6E">
              <w:rPr>
                <w:b/>
              </w:rPr>
              <w:t>Simon</w:t>
            </w:r>
            <w:r w:rsidR="000B3F6E" w:rsidRPr="000B3F6E">
              <w:rPr>
                <w:b/>
              </w:rPr>
              <w:t>s</w:t>
            </w:r>
            <w:r w:rsidR="000B3F6E" w:rsidRPr="000B3F6E">
              <w:rPr>
                <w:b/>
              </w:rPr>
              <w:br/>
              <w:t>korrigierte</w:t>
            </w:r>
            <w:r w:rsidR="000B3F6E" w:rsidRPr="000B3F6E">
              <w:rPr>
                <w:b/>
              </w:rPr>
              <w:br/>
              <w:t>Aussage</w:t>
            </w:r>
          </w:p>
        </w:tc>
        <w:tc>
          <w:tcPr>
            <w:tcW w:w="4119" w:type="dxa"/>
            <w:gridSpan w:val="5"/>
            <w:tcBorders>
              <w:left w:val="nil"/>
            </w:tcBorders>
          </w:tcPr>
          <w:p w14:paraId="3A8D49F1" w14:textId="6B3C9979" w:rsidR="008208B6" w:rsidRPr="00C90283" w:rsidRDefault="008208B6" w:rsidP="000574A5">
            <w:pPr>
              <w:jc w:val="left"/>
              <w:rPr>
                <w:sz w:val="2"/>
              </w:rPr>
            </w:pPr>
            <w:r>
              <w:t xml:space="preserve"> </w:t>
            </w:r>
          </w:p>
          <w:p w14:paraId="595A854E" w14:textId="32611984" w:rsidR="008208B6" w:rsidRPr="000B3F6E" w:rsidRDefault="000B3F6E" w:rsidP="000574A5">
            <w:pPr>
              <w:jc w:val="left"/>
              <w:rPr>
                <w:b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ECDC238" wp14:editId="0FAC3F70">
                      <wp:simplePos x="0" y="0"/>
                      <wp:positionH relativeFrom="column">
                        <wp:posOffset>773870</wp:posOffset>
                      </wp:positionH>
                      <wp:positionV relativeFrom="paragraph">
                        <wp:posOffset>2392</wp:posOffset>
                      </wp:positionV>
                      <wp:extent cx="1764665" cy="738505"/>
                      <wp:effectExtent l="254000" t="0" r="13335" b="10795"/>
                      <wp:wrapNone/>
                      <wp:docPr id="15258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738505"/>
                              </a:xfrm>
                              <a:prstGeom prst="wedgeRoundRectCallout">
                                <a:avLst>
                                  <a:gd name="adj1" fmla="val -64245"/>
                                  <a:gd name="adj2" fmla="val -3059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904FA5" w14:textId="77777777" w:rsidR="00267B12" w:rsidRDefault="00000000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C3B2A" w14:textId="77777777" w:rsidR="00267B12" w:rsidRPr="0086209C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DC238" id="_x0000_s1078" type="#_x0000_t62" style="position:absolute;margin-left:60.95pt;margin-top:.2pt;width:138.95pt;height:58.1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" adj="-3077,4191" fillcolor="white [3212]" strokecolor="gray [1629]" strokeweight="1pt">
                      <v:textbox inset="1mm,0,0,0">
                        <w:txbxContent>
                          <w:p w14:paraId="2A904FA5" w14:textId="77777777" w:rsidR="00267B12" w:rsidRDefault="00000000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4C3B2A" w14:textId="77777777" w:rsidR="00267B12" w:rsidRPr="0086209C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08B6" w:rsidRPr="000B3F6E">
              <w:rPr>
                <w:b/>
              </w:rPr>
              <w:t xml:space="preserve"> </w:t>
            </w:r>
            <w:r w:rsidRPr="000B3F6E">
              <w:rPr>
                <w:b/>
              </w:rPr>
              <w:t xml:space="preserve">Laras </w:t>
            </w:r>
            <w:r w:rsidRPr="000B3F6E">
              <w:rPr>
                <w:b/>
              </w:rPr>
              <w:br/>
              <w:t>korrigier</w:t>
            </w:r>
            <w:r>
              <w:rPr>
                <w:b/>
              </w:rPr>
              <w:t>t</w:t>
            </w:r>
            <w:r w:rsidRPr="000B3F6E">
              <w:rPr>
                <w:b/>
              </w:rPr>
              <w:t xml:space="preserve">e </w:t>
            </w:r>
            <w:r w:rsidRPr="000B3F6E">
              <w:rPr>
                <w:b/>
              </w:rPr>
              <w:br/>
              <w:t>Aussage</w:t>
            </w:r>
          </w:p>
        </w:tc>
      </w:tr>
      <w:tr w:rsidR="008208B6" w:rsidRPr="002A69CD" w14:paraId="2DA48E7C" w14:textId="77777777" w:rsidTr="000574A5">
        <w:tc>
          <w:tcPr>
            <w:tcW w:w="654" w:type="dxa"/>
          </w:tcPr>
          <w:p w14:paraId="510D4461" w14:textId="77777777" w:rsidR="008208B6" w:rsidRPr="002A69CD" w:rsidRDefault="008208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50511B0" w14:textId="77777777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</w:tcPr>
          <w:p w14:paraId="2E8440B7" w14:textId="47048ED1" w:rsidR="008208B6" w:rsidRPr="002A69CD" w:rsidRDefault="00555BD9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   </w:t>
            </w:r>
          </w:p>
        </w:tc>
        <w:tc>
          <w:tcPr>
            <w:tcW w:w="4119" w:type="dxa"/>
            <w:gridSpan w:val="5"/>
            <w:tcBorders>
              <w:left w:val="nil"/>
            </w:tcBorders>
          </w:tcPr>
          <w:p w14:paraId="479B8058" w14:textId="141D1339" w:rsidR="000B3F6E" w:rsidRPr="000B3F6E" w:rsidRDefault="000B3F6E" w:rsidP="000574A5">
            <w:pPr>
              <w:jc w:val="left"/>
              <w:rPr>
                <w:sz w:val="6"/>
              </w:rPr>
            </w:pPr>
          </w:p>
          <w:p w14:paraId="596909A9" w14:textId="40C5FAB4" w:rsidR="008208B6" w:rsidRDefault="008208B6" w:rsidP="000574A5">
            <w:pPr>
              <w:jc w:val="left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79C2DB0F" wp14:editId="5E0A539F">
                      <wp:simplePos x="0" y="0"/>
                      <wp:positionH relativeFrom="column">
                        <wp:posOffset>1275328</wp:posOffset>
                      </wp:positionH>
                      <wp:positionV relativeFrom="paragraph">
                        <wp:posOffset>-2374</wp:posOffset>
                      </wp:positionV>
                      <wp:extent cx="449580" cy="1828800"/>
                      <wp:effectExtent l="0" t="0" r="0" b="0"/>
                      <wp:wrapNone/>
                      <wp:docPr id="15259" name="Textfeld 15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8FAAED" w14:textId="20764D8B" w:rsidR="00267B12" w:rsidRPr="003E7548" w:rsidRDefault="00267B12" w:rsidP="008208B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2DB0F" id="Textfeld 15259" o:spid="_x0000_s1079" type="#_x0000_t202" style="position:absolute;margin-left:100.4pt;margin-top:-.2pt;width:35.4pt;height:2in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" filled="f" stroked="f" strokeweight=".5pt">
                      <v:textbox style="mso-fit-shape-to-text:t">
                        <w:txbxContent>
                          <w:p w14:paraId="798FAAED" w14:textId="20764D8B" w:rsidR="00267B12" w:rsidRPr="003E7548" w:rsidRDefault="00267B12" w:rsidP="008208B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3666" w:rsidRPr="002A69CD" w14:paraId="489F5DB3" w14:textId="77777777" w:rsidTr="000574A5">
        <w:tc>
          <w:tcPr>
            <w:tcW w:w="654" w:type="dxa"/>
          </w:tcPr>
          <w:p w14:paraId="4097449A" w14:textId="77777777" w:rsidR="00FA3666" w:rsidRDefault="00FA3666" w:rsidP="000574A5">
            <w:pPr>
              <w:rPr>
                <w:noProof/>
              </w:rPr>
            </w:pPr>
          </w:p>
          <w:p w14:paraId="6B8F7700" w14:textId="77777777" w:rsidR="000B3F6E" w:rsidRDefault="000B3F6E" w:rsidP="000574A5">
            <w:pPr>
              <w:rPr>
                <w:noProof/>
              </w:rPr>
            </w:pPr>
          </w:p>
          <w:p w14:paraId="02B4DE01" w14:textId="77777777" w:rsidR="000B3F6E" w:rsidRDefault="000B3F6E" w:rsidP="000574A5">
            <w:pPr>
              <w:rPr>
                <w:noProof/>
              </w:rPr>
            </w:pPr>
          </w:p>
          <w:p w14:paraId="2368D097" w14:textId="77777777" w:rsidR="000B3F6E" w:rsidRDefault="000B3F6E" w:rsidP="000574A5">
            <w:pPr>
              <w:rPr>
                <w:noProof/>
              </w:rPr>
            </w:pPr>
          </w:p>
          <w:p w14:paraId="153F572C" w14:textId="77777777" w:rsidR="000B3F6E" w:rsidRDefault="000B3F6E" w:rsidP="000574A5">
            <w:pPr>
              <w:rPr>
                <w:noProof/>
              </w:rPr>
            </w:pPr>
          </w:p>
          <w:p w14:paraId="2C4CAB1B" w14:textId="77777777" w:rsidR="000B3F6E" w:rsidRDefault="000B3F6E" w:rsidP="000574A5">
            <w:pPr>
              <w:rPr>
                <w:noProof/>
              </w:rPr>
            </w:pPr>
          </w:p>
          <w:p w14:paraId="2A7D1A21" w14:textId="39FFFAFE" w:rsidR="000B3F6E" w:rsidRPr="002A69CD" w:rsidRDefault="000B3F6E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C603CB5" w14:textId="77777777" w:rsidR="00FA3666" w:rsidRDefault="00FA366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</w:tcPr>
          <w:p w14:paraId="3305A1A1" w14:textId="14E7D40D" w:rsidR="00FA3666" w:rsidRDefault="00D11810" w:rsidP="002A3553">
            <w:pPr>
              <w:ind w:right="279"/>
              <w:jc w:val="right"/>
              <w:rPr>
                <w:rStyle w:val="Kommentarzeichen"/>
              </w:rPr>
            </w:pPr>
            <w:r>
              <w:rPr>
                <w:noProof/>
              </w:rPr>
              <w:drawing>
                <wp:inline distT="0" distB="0" distL="0" distR="0" wp14:anchorId="6CEC6A15" wp14:editId="4D36F3D8">
                  <wp:extent cx="1645920" cy="1063625"/>
                  <wp:effectExtent l="0" t="0" r="5080" b="3175"/>
                  <wp:docPr id="15264" name="Grafik 1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45920" cy="106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gridSpan w:val="5"/>
            <w:tcBorders>
              <w:left w:val="nil"/>
            </w:tcBorders>
          </w:tcPr>
          <w:p w14:paraId="7A1667F7" w14:textId="4B941842" w:rsidR="00FA3666" w:rsidRPr="002A69CD" w:rsidRDefault="000B3F6E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999104" behindDoc="0" locked="0" layoutInCell="1" allowOverlap="1" wp14:anchorId="0C71DD1B" wp14:editId="503593B0">
                  <wp:simplePos x="0" y="0"/>
                  <wp:positionH relativeFrom="column">
                    <wp:posOffset>824824</wp:posOffset>
                  </wp:positionH>
                  <wp:positionV relativeFrom="paragraph">
                    <wp:posOffset>11430</wp:posOffset>
                  </wp:positionV>
                  <wp:extent cx="1659255" cy="1072515"/>
                  <wp:effectExtent l="0" t="0" r="4445" b="0"/>
                  <wp:wrapNone/>
                  <wp:docPr id="15265" name="Grafik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5925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877" w:rsidRPr="002A69CD" w14:paraId="48C81978" w14:textId="77777777" w:rsidTr="000574A5">
        <w:tc>
          <w:tcPr>
            <w:tcW w:w="654" w:type="dxa"/>
          </w:tcPr>
          <w:p w14:paraId="4427DDE3" w14:textId="77777777" w:rsidR="00897877" w:rsidRPr="002A69CD" w:rsidRDefault="00897877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87830AB" w14:textId="1F663225" w:rsidR="00897877" w:rsidRDefault="003A22E5" w:rsidP="000574A5">
            <w:pPr>
              <w:pStyle w:val="berschrift2"/>
              <w:ind w:left="0" w:firstLine="0"/>
            </w:pPr>
            <w:r>
              <w:t>d)</w:t>
            </w:r>
          </w:p>
        </w:tc>
        <w:tc>
          <w:tcPr>
            <w:tcW w:w="8139" w:type="dxa"/>
            <w:gridSpan w:val="6"/>
            <w:tcBorders>
              <w:bottom w:val="single" w:sz="4" w:space="0" w:color="BFBFBF" w:themeColor="background1" w:themeShade="BF"/>
            </w:tcBorders>
          </w:tcPr>
          <w:p w14:paraId="22C3B373" w14:textId="3935693F" w:rsidR="00897877" w:rsidRPr="002A69CD" w:rsidRDefault="0089787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Erkläre</w:t>
            </w:r>
            <w:r w:rsidR="00FF6417">
              <w:rPr>
                <w:noProof/>
              </w:rPr>
              <w:t>n Sie</w:t>
            </w:r>
            <w:r>
              <w:rPr>
                <w:noProof/>
              </w:rPr>
              <w:t xml:space="preserve"> </w:t>
            </w:r>
            <w:r w:rsidR="00904BCC">
              <w:rPr>
                <w:noProof/>
              </w:rPr>
              <w:t>wie Daniel in Aufgabe</w:t>
            </w:r>
            <w:r w:rsidR="00904BCC" w:rsidRPr="00904BCC">
              <w:rPr>
                <w:b/>
                <w:noProof/>
                <w:color w:val="808080"/>
              </w:rPr>
              <w:t xml:space="preserve"> a)</w:t>
            </w:r>
            <w:r w:rsidR="00904BCC">
              <w:rPr>
                <w:noProof/>
              </w:rPr>
              <w:t xml:space="preserve">, warum diese Aussagen passen: Wie beschreiben Sie </w:t>
            </w:r>
            <w:r w:rsidR="009C2A2B">
              <w:rPr>
                <w:noProof/>
              </w:rPr>
              <w:t xml:space="preserve">die </w:t>
            </w:r>
            <w:r w:rsidR="00904BCC">
              <w:rPr>
                <w:noProof/>
              </w:rPr>
              <w:t xml:space="preserve"> </w:t>
            </w:r>
            <w:r w:rsidR="00904BCC" w:rsidRPr="00904BCC">
              <w:rPr>
                <w:noProof/>
                <w:color w:val="0070C0"/>
              </w:rPr>
              <w:t>ganze Gruppe</w:t>
            </w:r>
            <w:r w:rsidR="00904BCC">
              <w:rPr>
                <w:noProof/>
              </w:rPr>
              <w:t xml:space="preserve">, </w:t>
            </w:r>
            <w:r w:rsidR="009C2A2B">
              <w:rPr>
                <w:noProof/>
              </w:rPr>
              <w:t xml:space="preserve">die </w:t>
            </w:r>
            <w:r w:rsidR="00904BCC">
              <w:rPr>
                <w:noProof/>
              </w:rPr>
              <w:t xml:space="preserve"> </w:t>
            </w:r>
            <w:r w:rsidR="00904BCC" w:rsidRPr="000B3F6E">
              <w:rPr>
                <w:noProof/>
                <w:color w:val="FF0000"/>
              </w:rPr>
              <w:t>Teilgruppe</w:t>
            </w:r>
            <w:r w:rsidR="00904BCC">
              <w:rPr>
                <w:noProof/>
              </w:rPr>
              <w:t xml:space="preserve"> und wie den </w:t>
            </w:r>
            <w:r w:rsidR="00904BCC" w:rsidRPr="00904BCC">
              <w:rPr>
                <w:noProof/>
                <w:color w:val="00B050"/>
              </w:rPr>
              <w:t>Anteil</w:t>
            </w:r>
            <w:r w:rsidR="00904BCC">
              <w:rPr>
                <w:noProof/>
              </w:rPr>
              <w:t xml:space="preserve">, </w:t>
            </w:r>
            <w:r w:rsidR="00D11810">
              <w:rPr>
                <w:noProof/>
              </w:rPr>
              <w:t xml:space="preserve">d.h. </w:t>
            </w:r>
            <w:r w:rsidR="00904BCC" w:rsidRPr="00904BCC">
              <w:rPr>
                <w:noProof/>
                <w:color w:val="00B050"/>
              </w:rPr>
              <w:t>Teil-Ganzes-Beziehung</w:t>
            </w:r>
            <w:r w:rsidR="00904BCC">
              <w:rPr>
                <w:noProof/>
              </w:rPr>
              <w:t xml:space="preserve">? </w:t>
            </w:r>
          </w:p>
        </w:tc>
      </w:tr>
      <w:tr w:rsidR="00897877" w:rsidRPr="002A69CD" w14:paraId="3E01E127" w14:textId="77777777" w:rsidTr="000574A5">
        <w:tc>
          <w:tcPr>
            <w:tcW w:w="654" w:type="dxa"/>
          </w:tcPr>
          <w:p w14:paraId="029D5FAE" w14:textId="620C5B9F" w:rsidR="00897877" w:rsidRPr="002A69CD" w:rsidRDefault="00C170B1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4001152" behindDoc="0" locked="0" layoutInCell="1" allowOverlap="1" wp14:anchorId="0F23D375" wp14:editId="326FA83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5080</wp:posOffset>
                  </wp:positionV>
                  <wp:extent cx="309880" cy="359410"/>
                  <wp:effectExtent l="0" t="0" r="0" b="2540"/>
                  <wp:wrapNone/>
                  <wp:docPr id="1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tcBorders>
              <w:right w:val="single" w:sz="4" w:space="0" w:color="BFBFBF" w:themeColor="background1" w:themeShade="BF"/>
            </w:tcBorders>
          </w:tcPr>
          <w:p w14:paraId="69F410CF" w14:textId="77777777" w:rsidR="00897877" w:rsidRDefault="00897877" w:rsidP="000574A5">
            <w:pPr>
              <w:pStyle w:val="berschrift2"/>
              <w:ind w:left="0" w:firstLine="0"/>
            </w:pPr>
          </w:p>
          <w:p w14:paraId="6A6C3A8D" w14:textId="67A7E3C9" w:rsidR="00897877" w:rsidRPr="00897877" w:rsidRDefault="00897877" w:rsidP="000574A5"/>
        </w:tc>
        <w:tc>
          <w:tcPr>
            <w:tcW w:w="813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D14BC8" w14:textId="4BA1B887" w:rsidR="00897877" w:rsidRDefault="00897877" w:rsidP="000574A5">
            <w:pPr>
              <w:jc w:val="left"/>
              <w:rPr>
                <w:noProof/>
              </w:rPr>
            </w:pPr>
          </w:p>
          <w:p w14:paraId="7A85FDCE" w14:textId="56BD6D44" w:rsidR="00FA3666" w:rsidRDefault="00FA3666" w:rsidP="000574A5">
            <w:pPr>
              <w:tabs>
                <w:tab w:val="left" w:pos="2908"/>
              </w:tabs>
              <w:jc w:val="left"/>
              <w:rPr>
                <w:noProof/>
              </w:rPr>
            </w:pPr>
          </w:p>
          <w:p w14:paraId="34F6517E" w14:textId="019F2EE2" w:rsidR="00C418D3" w:rsidRDefault="00C418D3" w:rsidP="000574A5">
            <w:pPr>
              <w:jc w:val="left"/>
              <w:rPr>
                <w:noProof/>
              </w:rPr>
            </w:pPr>
          </w:p>
          <w:p w14:paraId="550F10BC" w14:textId="178DFBC6" w:rsidR="00897877" w:rsidRDefault="00897877" w:rsidP="000574A5">
            <w:pPr>
              <w:jc w:val="left"/>
              <w:rPr>
                <w:noProof/>
              </w:rPr>
            </w:pPr>
          </w:p>
        </w:tc>
      </w:tr>
    </w:tbl>
    <w:p w14:paraId="24B393D5" w14:textId="7EE79554" w:rsidR="00351987" w:rsidRDefault="00351987" w:rsidP="00F100DE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AC5125D" w14:textId="77777777" w:rsidR="00941343" w:rsidRPr="00941343" w:rsidRDefault="00941343" w:rsidP="00941343"/>
    <w:p w14:paraId="49C18C17" w14:textId="77777777" w:rsidR="00941343" w:rsidRDefault="00941343" w:rsidP="00941343"/>
    <w:p w14:paraId="1A2B13E7" w14:textId="77777777" w:rsidR="00941343" w:rsidRPr="00941343" w:rsidRDefault="00941343" w:rsidP="00941343">
      <w:pPr>
        <w:jc w:val="center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330"/>
        <w:gridCol w:w="3543"/>
        <w:gridCol w:w="284"/>
        <w:gridCol w:w="709"/>
        <w:gridCol w:w="1275"/>
        <w:gridCol w:w="2266"/>
      </w:tblGrid>
      <w:tr w:rsidR="00753681" w:rsidRPr="002A69CD" w14:paraId="08F7F2C0" w14:textId="77777777" w:rsidTr="00B660B4">
        <w:tc>
          <w:tcPr>
            <w:tcW w:w="663" w:type="dxa"/>
          </w:tcPr>
          <w:p w14:paraId="689E26E5" w14:textId="2C882378" w:rsidR="00753681" w:rsidRPr="002A69CD" w:rsidRDefault="006F6331" w:rsidP="000574A5">
            <w:pPr>
              <w:pStyle w:val="berschrift2"/>
              <w:rPr>
                <w:noProof/>
              </w:rPr>
            </w:pPr>
            <w:r>
              <w:t>5</w:t>
            </w:r>
          </w:p>
        </w:tc>
        <w:tc>
          <w:tcPr>
            <w:tcW w:w="330" w:type="dxa"/>
          </w:tcPr>
          <w:p w14:paraId="16470E76" w14:textId="77777777" w:rsidR="00753681" w:rsidRDefault="00753681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3F029497" w14:textId="14C2647B" w:rsidR="00753681" w:rsidRDefault="0013337B" w:rsidP="000574A5">
            <w:pPr>
              <w:pStyle w:val="berschrift2"/>
            </w:pPr>
            <w:r>
              <w:t xml:space="preserve">Übung: </w:t>
            </w:r>
            <w:r w:rsidR="00645108">
              <w:t>V</w:t>
            </w:r>
            <w:r w:rsidR="00753681">
              <w:t>erschi</w:t>
            </w:r>
            <w:r w:rsidR="00645108">
              <w:t>edene Formulierungen</w:t>
            </w:r>
            <w:r w:rsidR="00753681">
              <w:t xml:space="preserve"> in Büchern und Zeitungen</w:t>
            </w:r>
          </w:p>
          <w:p w14:paraId="610B48E2" w14:textId="119938E7" w:rsidR="00753681" w:rsidRPr="003E3700" w:rsidRDefault="00753681" w:rsidP="000574A5"/>
        </w:tc>
      </w:tr>
      <w:tr w:rsidR="00A96BFF" w:rsidRPr="002A69CD" w14:paraId="70C3FA2D" w14:textId="77777777" w:rsidTr="00B660B4">
        <w:tc>
          <w:tcPr>
            <w:tcW w:w="663" w:type="dxa"/>
          </w:tcPr>
          <w:p w14:paraId="46220D66" w14:textId="22831AB9" w:rsidR="00A96BFF" w:rsidRPr="002A69CD" w:rsidRDefault="00620B08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49952" behindDoc="0" locked="0" layoutInCell="1" allowOverlap="1" wp14:anchorId="1AA4F2D7" wp14:editId="0094572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09880" cy="359410"/>
                  <wp:effectExtent l="0" t="0" r="0" b="2540"/>
                  <wp:wrapNone/>
                  <wp:docPr id="4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14:paraId="2368E317" w14:textId="49E238B9" w:rsidR="00A96BFF" w:rsidRDefault="00A96BFF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4536" w:type="dxa"/>
            <w:gridSpan w:val="3"/>
          </w:tcPr>
          <w:p w14:paraId="0CD0F36B" w14:textId="77777777" w:rsidR="005A1628" w:rsidRDefault="00D6679A" w:rsidP="000574A5">
            <w:pPr>
              <w:jc w:val="left"/>
            </w:pPr>
            <w:r>
              <w:t xml:space="preserve">Sammeln Sie Daten zum Videogeschmack in Ihrer </w:t>
            </w:r>
            <w:r w:rsidR="00645108">
              <w:t>Klasse</w:t>
            </w:r>
            <w:r>
              <w:t xml:space="preserve">: Wer schaut gerne lustige Videoclips? </w:t>
            </w:r>
            <w:r>
              <w:br/>
              <w:t xml:space="preserve">Hängt das vom </w:t>
            </w:r>
            <w:r w:rsidR="00645108">
              <w:t xml:space="preserve">Geschlecht </w:t>
            </w:r>
            <w:r>
              <w:t xml:space="preserve">ab? </w:t>
            </w:r>
          </w:p>
          <w:p w14:paraId="000550AA" w14:textId="7EAC54FF" w:rsidR="00A96BFF" w:rsidRDefault="005A1628" w:rsidP="000574A5">
            <w:pPr>
              <w:jc w:val="left"/>
            </w:pPr>
            <w:r w:rsidRPr="00453E14">
              <w:rPr>
                <w:rStyle w:val="berschrift2Zchn"/>
              </w:rPr>
              <w:t xml:space="preserve">(1) </w:t>
            </w:r>
            <w:r w:rsidR="00D6679A">
              <w:t xml:space="preserve">Erstellen Sie zuerst eine Strichliste.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8"/>
              <w:gridCol w:w="1278"/>
              <w:gridCol w:w="1278"/>
            </w:tblGrid>
            <w:tr w:rsidR="00645108" w14:paraId="42DCB3DA" w14:textId="77777777" w:rsidTr="00B87797">
              <w:trPr>
                <w:trHeight w:val="306"/>
              </w:trPr>
              <w:tc>
                <w:tcPr>
                  <w:tcW w:w="1278" w:type="dxa"/>
                </w:tcPr>
                <w:p w14:paraId="48240AAC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29BA3F07" w14:textId="6B41B5D4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Videos</w:t>
                  </w:r>
                </w:p>
              </w:tc>
              <w:tc>
                <w:tcPr>
                  <w:tcW w:w="1278" w:type="dxa"/>
                </w:tcPr>
                <w:p w14:paraId="6910C183" w14:textId="3AAEEB23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Keine Videos</w:t>
                  </w:r>
                </w:p>
              </w:tc>
            </w:tr>
            <w:tr w:rsidR="00645108" w14:paraId="0674EB8F" w14:textId="77777777" w:rsidTr="00B87797">
              <w:trPr>
                <w:trHeight w:val="306"/>
              </w:trPr>
              <w:tc>
                <w:tcPr>
                  <w:tcW w:w="1278" w:type="dxa"/>
                </w:tcPr>
                <w:p w14:paraId="27EC964D" w14:textId="6CF86EF0" w:rsidR="00645108" w:rsidRPr="007073B5" w:rsidRDefault="00736ED7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m</w:t>
                  </w:r>
                  <w:r w:rsidR="00645108" w:rsidRPr="007073B5">
                    <w:rPr>
                      <w:rFonts w:ascii="Comic Sans MS" w:hAnsi="Comic Sans MS"/>
                      <w:sz w:val="18"/>
                      <w:szCs w:val="18"/>
                    </w:rPr>
                    <w:t>ännlich</w:t>
                  </w:r>
                </w:p>
              </w:tc>
              <w:tc>
                <w:tcPr>
                  <w:tcW w:w="1278" w:type="dxa"/>
                </w:tcPr>
                <w:p w14:paraId="3A4ED539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7D56CFF5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645108" w14:paraId="43BE4BD0" w14:textId="77777777" w:rsidTr="00B87797">
              <w:trPr>
                <w:trHeight w:val="317"/>
              </w:trPr>
              <w:tc>
                <w:tcPr>
                  <w:tcW w:w="1278" w:type="dxa"/>
                </w:tcPr>
                <w:p w14:paraId="4E7D82AC" w14:textId="7799720A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weiblich</w:t>
                  </w:r>
                </w:p>
              </w:tc>
              <w:tc>
                <w:tcPr>
                  <w:tcW w:w="1278" w:type="dxa"/>
                </w:tcPr>
                <w:p w14:paraId="400AE364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7CC2442C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14:paraId="1658BD0E" w14:textId="16FE94D3" w:rsidR="00645108" w:rsidRDefault="00645108" w:rsidP="000574A5">
            <w:pPr>
              <w:jc w:val="left"/>
            </w:pPr>
          </w:p>
        </w:tc>
        <w:tc>
          <w:tcPr>
            <w:tcW w:w="3541" w:type="dxa"/>
            <w:gridSpan w:val="2"/>
          </w:tcPr>
          <w:p w14:paraId="09DCA574" w14:textId="7C487374" w:rsidR="00A96BFF" w:rsidRDefault="007073B5" w:rsidP="000574A5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EE03B8F" wp14:editId="54ACFB68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120113</wp:posOffset>
                      </wp:positionV>
                      <wp:extent cx="1301750" cy="1232535"/>
                      <wp:effectExtent l="0" t="0" r="19050" b="12065"/>
                      <wp:wrapNone/>
                      <wp:docPr id="34991" name="Textfeld 34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1750" cy="123253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22480" w14:textId="77777777" w:rsidR="00267B12" w:rsidRDefault="00267B12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03B8F" id="Textfeld 34991" o:spid="_x0000_s1080" type="#_x0000_t202" style="position:absolute;margin-left:38.8pt;margin-top:9.45pt;width:102.5pt;height:97.0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" fillcolor="white [3201]" strokecolor="black [3200]" strokeweight="1pt">
                      <v:textbox inset="0,1mm,0,0">
                        <w:txbxContent>
                          <w:p w14:paraId="41222480" w14:textId="77777777" w:rsidR="00267B12" w:rsidRDefault="00267B1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73B5" w:rsidRPr="002A69CD" w14:paraId="45731558" w14:textId="77777777" w:rsidTr="00B660B4">
        <w:tc>
          <w:tcPr>
            <w:tcW w:w="663" w:type="dxa"/>
          </w:tcPr>
          <w:p w14:paraId="19DE8088" w14:textId="77777777" w:rsidR="007073B5" w:rsidRPr="002A69CD" w:rsidRDefault="007073B5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07F5A12D" w14:textId="77777777" w:rsidR="007073B5" w:rsidRDefault="007073B5" w:rsidP="000574A5">
            <w:pPr>
              <w:pStyle w:val="berschrift2"/>
              <w:ind w:left="0" w:firstLine="0"/>
            </w:pPr>
          </w:p>
        </w:tc>
        <w:tc>
          <w:tcPr>
            <w:tcW w:w="4536" w:type="dxa"/>
            <w:gridSpan w:val="3"/>
          </w:tcPr>
          <w:p w14:paraId="7534DE90" w14:textId="77777777" w:rsidR="007073B5" w:rsidRDefault="007073B5" w:rsidP="000574A5">
            <w:pPr>
              <w:jc w:val="left"/>
            </w:pPr>
          </w:p>
        </w:tc>
        <w:tc>
          <w:tcPr>
            <w:tcW w:w="3541" w:type="dxa"/>
            <w:gridSpan w:val="2"/>
          </w:tcPr>
          <w:p w14:paraId="084B2264" w14:textId="142763EA" w:rsidR="007073B5" w:rsidRDefault="007073B5" w:rsidP="000574A5">
            <w:pPr>
              <w:jc w:val="left"/>
            </w:pPr>
          </w:p>
        </w:tc>
      </w:tr>
      <w:tr w:rsidR="00FF6417" w:rsidRPr="002A69CD" w14:paraId="0814008F" w14:textId="77777777" w:rsidTr="00B660B4">
        <w:tc>
          <w:tcPr>
            <w:tcW w:w="663" w:type="dxa"/>
          </w:tcPr>
          <w:p w14:paraId="268CF48F" w14:textId="77777777" w:rsidR="00FF6417" w:rsidRPr="002A69CD" w:rsidRDefault="00FF6417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088ED7C9" w14:textId="77777777" w:rsidR="00FF6417" w:rsidRDefault="00FF6417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413E10E0" w14:textId="77777777" w:rsidR="005A1628" w:rsidRDefault="005A1628" w:rsidP="000574A5">
            <w:r w:rsidRPr="00453E14">
              <w:rPr>
                <w:rStyle w:val="berschrift2Zchn"/>
              </w:rPr>
              <w:t>(2)</w:t>
            </w:r>
            <w:r>
              <w:t xml:space="preserve"> </w:t>
            </w:r>
            <w:r w:rsidR="00FF6417">
              <w:t xml:space="preserve">Zeichnen Sie ein Anteilsbild zu den Daten. </w:t>
            </w:r>
          </w:p>
          <w:p w14:paraId="6C655FAA" w14:textId="3121CF22" w:rsidR="00FF6417" w:rsidRDefault="005A1628" w:rsidP="000574A5">
            <w:r w:rsidRPr="00453E14">
              <w:rPr>
                <w:rStyle w:val="berschrift2Zchn"/>
              </w:rPr>
              <w:t>(3)</w:t>
            </w:r>
            <w:r>
              <w:t xml:space="preserve"> </w:t>
            </w:r>
            <w:r w:rsidR="00FF6417">
              <w:t xml:space="preserve">Formulieren Sie </w:t>
            </w:r>
            <w:r>
              <w:t xml:space="preserve">mehrere </w:t>
            </w:r>
            <w:r w:rsidR="00FF6417">
              <w:t>richtige Aussagen und prüfen Sie diese gemeinsam im Kurs.</w:t>
            </w:r>
          </w:p>
        </w:tc>
      </w:tr>
      <w:tr w:rsidR="00753681" w:rsidRPr="002A69CD" w14:paraId="165CDCA3" w14:textId="77777777" w:rsidTr="00B660B4">
        <w:tc>
          <w:tcPr>
            <w:tcW w:w="663" w:type="dxa"/>
          </w:tcPr>
          <w:p w14:paraId="2B2871C3" w14:textId="77777777" w:rsidR="00753681" w:rsidRPr="002A69CD" w:rsidRDefault="00753681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49A120A7" w14:textId="7890FB84" w:rsidR="00753681" w:rsidRDefault="00753681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3C1F4312" w14:textId="74F21E39" w:rsidR="003611F5" w:rsidRDefault="00A51E47" w:rsidP="000574A5">
            <w:p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3264" behindDoc="0" locked="0" layoutInCell="1" allowOverlap="1" wp14:anchorId="300128DE" wp14:editId="0ABE6035">
                      <wp:simplePos x="0" y="0"/>
                      <wp:positionH relativeFrom="column">
                        <wp:posOffset>3882251</wp:posOffset>
                      </wp:positionH>
                      <wp:positionV relativeFrom="paragraph">
                        <wp:posOffset>317465</wp:posOffset>
                      </wp:positionV>
                      <wp:extent cx="1306195" cy="835660"/>
                      <wp:effectExtent l="0" t="0" r="1905" b="2540"/>
                      <wp:wrapNone/>
                      <wp:docPr id="15250" name="Gruppieren 15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195" cy="835660"/>
                                <a:chOff x="48890" y="110685"/>
                                <a:chExt cx="1307245" cy="836190"/>
                              </a:xfrm>
                            </wpg:grpSpPr>
                            <wps:wsp>
                              <wps:cNvPr id="15252" name="Textfeld 15252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443600" w14:textId="77777777" w:rsidR="00267B12" w:rsidRPr="00FF6417" w:rsidRDefault="00267B12" w:rsidP="00241539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48D894B0" w14:textId="77777777" w:rsidR="00267B12" w:rsidRPr="00FF6417" w:rsidRDefault="00267B12" w:rsidP="00241539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37CCF2FD" w14:textId="77777777" w:rsidR="00267B12" w:rsidRPr="00F67755" w:rsidRDefault="00267B12" w:rsidP="00241539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1" name="Textfeld 15251"/>
                              <wps:cNvSpPr txBox="1"/>
                              <wps:spPr>
                                <a:xfrm>
                                  <a:off x="48890" y="110685"/>
                                  <a:ext cx="586103" cy="707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828565" w14:textId="77777777" w:rsidR="00267B12" w:rsidRPr="00777F41" w:rsidRDefault="00267B12" w:rsidP="00241539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128DE" id="Gruppieren 15250" o:spid="_x0000_s1081" style="position:absolute;margin-left:305.7pt;margin-top:25pt;width:102.85pt;height:65.8pt;z-index:253963264;mso-position-horizontal-relative:text;mso-position-vertical-relative:text;mso-width-relative:margin;mso-height-relative:margin" coordorigin="488,1106" coordsize="13072,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">
                      <v:shape id="Textfeld 15252" o:spid="_x0000_s1082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" fillcolor="#d8d8d8 [2732]" stroked="f" strokeweight=".5pt">
                        <v:textbox inset="0,1mm,0,0">
                          <w:txbxContent>
                            <w:p w14:paraId="79443600" w14:textId="77777777" w:rsidR="00267B12" w:rsidRPr="00FF6417" w:rsidRDefault="00267B12" w:rsidP="00241539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48D894B0" w14:textId="77777777" w:rsidR="00267B12" w:rsidRPr="00FF6417" w:rsidRDefault="00267B12" w:rsidP="00241539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37CCF2FD" w14:textId="77777777" w:rsidR="00267B12" w:rsidRPr="00F67755" w:rsidRDefault="00267B12" w:rsidP="00241539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51" o:spid="_x0000_s1083" type="#_x0000_t202" style="position:absolute;left:488;top:1106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" filled="f" stroked="f" strokeweight=".5pt">
                        <v:textbox inset="0,1mm,0,0">
                          <w:txbxContent>
                            <w:p w14:paraId="1B828565" w14:textId="77777777" w:rsidR="00267B12" w:rsidRPr="00777F41" w:rsidRDefault="00267B12" w:rsidP="00241539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96BFF">
              <w:t xml:space="preserve"> </w:t>
            </w:r>
          </w:p>
        </w:tc>
      </w:tr>
      <w:tr w:rsidR="002F3196" w:rsidRPr="002A69CD" w14:paraId="2DEBC0B4" w14:textId="77777777" w:rsidTr="00B660B4">
        <w:tc>
          <w:tcPr>
            <w:tcW w:w="663" w:type="dxa"/>
          </w:tcPr>
          <w:p w14:paraId="27944D47" w14:textId="7D970474" w:rsidR="002F3196" w:rsidRPr="002A69CD" w:rsidRDefault="00620B08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52000" behindDoc="0" locked="0" layoutInCell="1" allowOverlap="1" wp14:anchorId="2592E448" wp14:editId="267EDB9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-1270</wp:posOffset>
                  </wp:positionV>
                  <wp:extent cx="309880" cy="359410"/>
                  <wp:effectExtent l="0" t="0" r="0" b="2540"/>
                  <wp:wrapNone/>
                  <wp:docPr id="4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14:paraId="7F6552AA" w14:textId="2F2E921C" w:rsidR="002F3196" w:rsidRDefault="00A96BFF" w:rsidP="000574A5">
            <w:pPr>
              <w:pStyle w:val="berschrift2"/>
              <w:ind w:left="0" w:firstLine="0"/>
            </w:pPr>
            <w:r>
              <w:t xml:space="preserve">b) </w:t>
            </w:r>
          </w:p>
        </w:tc>
        <w:tc>
          <w:tcPr>
            <w:tcW w:w="8077" w:type="dxa"/>
            <w:gridSpan w:val="5"/>
          </w:tcPr>
          <w:p w14:paraId="6D213499" w14:textId="58F29D81" w:rsidR="002F3196" w:rsidRDefault="00A96BFF" w:rsidP="000574A5">
            <w:pPr>
              <w:jc w:val="left"/>
            </w:pPr>
            <w:r>
              <w:t>Die</w:t>
            </w:r>
            <w:r w:rsidR="003611F5">
              <w:t xml:space="preserve"> Daten der JIM-Umfrage zeigen </w:t>
            </w:r>
            <w:r w:rsidR="00D6679A">
              <w:t xml:space="preserve">über den Videogeschmack von 1200 befragten </w:t>
            </w:r>
            <w:r w:rsidR="00D6679A">
              <w:br/>
              <w:t>männlichen und weiblichen Jugendliche</w:t>
            </w:r>
            <w:r w:rsidR="005A1628">
              <w:t>n</w:t>
            </w:r>
            <w:r w:rsidR="00D6679A">
              <w:t>:</w:t>
            </w:r>
            <w:r w:rsidR="00AA01CE">
              <w:t xml:space="preserve"> </w:t>
            </w:r>
          </w:p>
        </w:tc>
      </w:tr>
      <w:tr w:rsidR="00D217B7" w:rsidRPr="002A69CD" w14:paraId="6706FC0A" w14:textId="77777777" w:rsidTr="00B660B4">
        <w:trPr>
          <w:trHeight w:val="374"/>
        </w:trPr>
        <w:tc>
          <w:tcPr>
            <w:tcW w:w="663" w:type="dxa"/>
            <w:vMerge w:val="restart"/>
          </w:tcPr>
          <w:p w14:paraId="03891D8E" w14:textId="4E991798" w:rsidR="00D217B7" w:rsidRPr="002A69CD" w:rsidRDefault="00FF6417" w:rsidP="000574A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14:paraId="3E3F76E0" w14:textId="76E0DBBA" w:rsidR="00D217B7" w:rsidRDefault="00D217B7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 w:val="restart"/>
          </w:tcPr>
          <w:p w14:paraId="67D13049" w14:textId="77777777" w:rsidR="00C16555" w:rsidRDefault="00C16555" w:rsidP="000574A5">
            <w:pPr>
              <w:jc w:val="left"/>
              <w:rPr>
                <w:noProof/>
              </w:rPr>
            </w:pPr>
          </w:p>
          <w:p w14:paraId="2873B8EE" w14:textId="638E5EA1" w:rsidR="00D217B7" w:rsidRDefault="00D217B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A8504" wp14:editId="6BB9F728">
                  <wp:extent cx="2192488" cy="1389380"/>
                  <wp:effectExtent l="0" t="0" r="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94"/>
                          <a:stretch/>
                        </pic:blipFill>
                        <pic:spPr bwMode="auto">
                          <a:xfrm>
                            <a:off x="0" y="0"/>
                            <a:ext cx="2196176" cy="13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A40AF" w14:textId="067CD963" w:rsidR="00D217B7" w:rsidRPr="00B660B4" w:rsidRDefault="00D217B7" w:rsidP="00B660B4">
            <w:pPr>
              <w:jc w:val="right"/>
              <w:rPr>
                <w:sz w:val="15"/>
                <w:szCs w:val="17"/>
              </w:rPr>
            </w:pPr>
            <w:r w:rsidRPr="00790896">
              <w:rPr>
                <w:sz w:val="15"/>
                <w:szCs w:val="17"/>
              </w:rPr>
              <w:t>(Werte in Anlehnung an JIM-Studie 2018)</w:t>
            </w:r>
          </w:p>
        </w:tc>
        <w:tc>
          <w:tcPr>
            <w:tcW w:w="284" w:type="dxa"/>
            <w:vMerge w:val="restart"/>
          </w:tcPr>
          <w:p w14:paraId="577F201A" w14:textId="4BA20EDA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3330D594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4C62EA11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5C8F85D9" w14:textId="2D0C26FB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3B766A04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60E0210C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01502C3B" w14:textId="10DBEB3B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1DD995B8" w14:textId="5F142625" w:rsidR="00D217B7" w:rsidRPr="005136DB" w:rsidRDefault="00D217B7" w:rsidP="000574A5">
            <w:pPr>
              <w:ind w:left="360" w:hanging="360"/>
              <w:jc w:val="right"/>
              <w:rPr>
                <w:noProof/>
                <w:sz w:val="2"/>
              </w:rPr>
            </w:pPr>
          </w:p>
          <w:p w14:paraId="1B78093C" w14:textId="0474E4D4" w:rsidR="00D217B7" w:rsidRDefault="00D217B7" w:rsidP="000574A5">
            <w:pPr>
              <w:ind w:left="360" w:hanging="360"/>
              <w:jc w:val="left"/>
              <w:rPr>
                <w:noProof/>
              </w:rPr>
            </w:pPr>
            <w:r>
              <w:rPr>
                <w:noProof/>
              </w:rPr>
              <w:t>Stimmen die Aussagen?</w:t>
            </w:r>
          </w:p>
        </w:tc>
      </w:tr>
      <w:tr w:rsidR="00F67755" w:rsidRPr="002A69CD" w14:paraId="6C3C8BE6" w14:textId="77777777" w:rsidTr="00B660B4">
        <w:trPr>
          <w:trHeight w:val="75"/>
        </w:trPr>
        <w:tc>
          <w:tcPr>
            <w:tcW w:w="663" w:type="dxa"/>
            <w:vMerge/>
          </w:tcPr>
          <w:p w14:paraId="3C98A1D7" w14:textId="77777777" w:rsidR="00F67755" w:rsidRPr="002A69CD" w:rsidRDefault="00F67755" w:rsidP="000574A5">
            <w:pPr>
              <w:rPr>
                <w:noProof/>
              </w:rPr>
            </w:pPr>
          </w:p>
        </w:tc>
        <w:tc>
          <w:tcPr>
            <w:tcW w:w="330" w:type="dxa"/>
            <w:vMerge/>
          </w:tcPr>
          <w:p w14:paraId="46857A90" w14:textId="77777777" w:rsidR="00F67755" w:rsidRDefault="00F67755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/>
          </w:tcPr>
          <w:p w14:paraId="09BBCEC4" w14:textId="77777777" w:rsidR="00F67755" w:rsidRDefault="00F67755" w:rsidP="000574A5">
            <w:pPr>
              <w:jc w:val="left"/>
              <w:rPr>
                <w:noProof/>
              </w:rPr>
            </w:pPr>
          </w:p>
        </w:tc>
        <w:tc>
          <w:tcPr>
            <w:tcW w:w="284" w:type="dxa"/>
            <w:vMerge/>
          </w:tcPr>
          <w:p w14:paraId="04F7F0A0" w14:textId="77777777" w:rsidR="00F67755" w:rsidRDefault="00F67755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1984" w:type="dxa"/>
            <w:gridSpan w:val="2"/>
          </w:tcPr>
          <w:p w14:paraId="0AA2BE86" w14:textId="67B11DAF" w:rsidR="00F67755" w:rsidRDefault="00F67755" w:rsidP="000574A5">
            <w:pPr>
              <w:pStyle w:val="Listenabsatz"/>
              <w:numPr>
                <w:ilvl w:val="0"/>
                <w:numId w:val="24"/>
              </w:numPr>
            </w:pPr>
            <w:r>
              <w:t>Markieren Sie in</w:t>
            </w:r>
          </w:p>
          <w:p w14:paraId="0F88D84B" w14:textId="562C8F28" w:rsidR="00F67755" w:rsidRPr="002F4887" w:rsidRDefault="00F67755" w:rsidP="000574A5">
            <w:pPr>
              <w:ind w:left="360"/>
              <w:rPr>
                <w:noProof/>
              </w:rPr>
            </w:pPr>
            <w:r>
              <w:rPr>
                <w:noProof/>
              </w:rPr>
              <w:t>Aussage und Bild.</w:t>
            </w:r>
          </w:p>
        </w:tc>
        <w:tc>
          <w:tcPr>
            <w:tcW w:w="2266" w:type="dxa"/>
            <w:shd w:val="clear" w:color="auto" w:fill="FFFFFF" w:themeFill="background1"/>
          </w:tcPr>
          <w:p w14:paraId="36D6DF2D" w14:textId="3F063440" w:rsidR="00F67755" w:rsidRPr="005136DB" w:rsidRDefault="00F67755" w:rsidP="000574A5">
            <w:pPr>
              <w:ind w:left="360" w:hanging="360"/>
              <w:jc w:val="left"/>
              <w:rPr>
                <w:noProof/>
                <w:sz w:val="2"/>
              </w:rPr>
            </w:pPr>
          </w:p>
        </w:tc>
      </w:tr>
      <w:tr w:rsidR="00D217B7" w:rsidRPr="002A69CD" w14:paraId="2D3AF08C" w14:textId="77777777" w:rsidTr="00B660B4">
        <w:trPr>
          <w:trHeight w:val="1404"/>
        </w:trPr>
        <w:tc>
          <w:tcPr>
            <w:tcW w:w="663" w:type="dxa"/>
            <w:vMerge/>
          </w:tcPr>
          <w:p w14:paraId="2B83DC64" w14:textId="77777777" w:rsidR="00D217B7" w:rsidRPr="002A69CD" w:rsidRDefault="00D217B7" w:rsidP="000574A5">
            <w:pPr>
              <w:rPr>
                <w:noProof/>
              </w:rPr>
            </w:pPr>
          </w:p>
        </w:tc>
        <w:tc>
          <w:tcPr>
            <w:tcW w:w="330" w:type="dxa"/>
            <w:vMerge/>
          </w:tcPr>
          <w:p w14:paraId="7CAAC456" w14:textId="77777777" w:rsidR="00D217B7" w:rsidRDefault="00D217B7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/>
          </w:tcPr>
          <w:p w14:paraId="3E3B198B" w14:textId="77777777" w:rsidR="00D217B7" w:rsidRDefault="00D217B7" w:rsidP="000574A5">
            <w:pPr>
              <w:jc w:val="left"/>
              <w:rPr>
                <w:noProof/>
              </w:rPr>
            </w:pPr>
          </w:p>
        </w:tc>
        <w:tc>
          <w:tcPr>
            <w:tcW w:w="284" w:type="dxa"/>
            <w:vMerge/>
          </w:tcPr>
          <w:p w14:paraId="7C4FBE89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4B3DD3E4" w14:textId="34124F0E" w:rsidR="00B660B4" w:rsidRPr="00B660B4" w:rsidRDefault="00B660B4" w:rsidP="000574A5">
            <w:pPr>
              <w:pStyle w:val="Listenabsatz"/>
              <w:numPr>
                <w:ilvl w:val="0"/>
                <w:numId w:val="19"/>
              </w:numPr>
              <w:rPr>
                <w:rStyle w:val="berschrift2Zchn"/>
                <w:rFonts w:cs="Times New Roman"/>
                <w:b w:val="0"/>
                <w:bCs w:val="0"/>
                <w:iCs w:val="0"/>
                <w:color w:val="auto"/>
                <w:szCs w:val="20"/>
              </w:rPr>
            </w:pPr>
            <w:r>
              <w:t xml:space="preserve">Erklären Sie wie in </w:t>
            </w:r>
            <w:r w:rsidR="001F0106">
              <w:rPr>
                <w:rStyle w:val="berschrift2Zchn"/>
              </w:rPr>
              <w:t>3</w:t>
            </w:r>
            <w:r>
              <w:rPr>
                <w:rStyle w:val="berschrift2Zchn"/>
              </w:rPr>
              <w:t xml:space="preserve"> </w:t>
            </w:r>
            <w:r w:rsidRPr="006E3524">
              <w:t>und</w:t>
            </w:r>
            <w:r>
              <w:rPr>
                <w:rStyle w:val="berschrift2Zchn"/>
              </w:rPr>
              <w:t xml:space="preserve"> </w:t>
            </w:r>
            <w:r w:rsidR="001F0106">
              <w:rPr>
                <w:rStyle w:val="berschrift2Zchn"/>
              </w:rPr>
              <w:t>4 a</w:t>
            </w:r>
            <w:r w:rsidRPr="009A0611">
              <w:rPr>
                <w:rStyle w:val="berschrift2Zchn"/>
              </w:rPr>
              <w:t>).</w:t>
            </w:r>
          </w:p>
          <w:p w14:paraId="4F0CA5F2" w14:textId="63298771" w:rsidR="00D217B7" w:rsidRDefault="00D217B7" w:rsidP="000574A5">
            <w:pPr>
              <w:pStyle w:val="Listenabsatz"/>
              <w:numPr>
                <w:ilvl w:val="0"/>
                <w:numId w:val="19"/>
              </w:numPr>
            </w:pPr>
            <w:r>
              <w:t>Passt die Aussage zum Bruch</w:t>
            </w:r>
            <w:r w:rsidR="00EC71EC">
              <w:t>/Prozen</w:t>
            </w:r>
            <w:r w:rsidR="00D6679A">
              <w:t>t</w:t>
            </w:r>
            <w:r w:rsidR="00EC71EC">
              <w:t>zahl</w:t>
            </w:r>
            <w:r>
              <w:t xml:space="preserve">? </w:t>
            </w:r>
          </w:p>
          <w:p w14:paraId="1353D8F7" w14:textId="5F086B36" w:rsidR="00497C90" w:rsidRDefault="00B82D5D" w:rsidP="000574A5">
            <w:pPr>
              <w:ind w:left="36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3440" behindDoc="0" locked="0" layoutInCell="1" allowOverlap="1" wp14:anchorId="491A0215" wp14:editId="6CBE3C75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236855</wp:posOffset>
                      </wp:positionV>
                      <wp:extent cx="1846919" cy="432799"/>
                      <wp:effectExtent l="171450" t="0" r="1270" b="24765"/>
                      <wp:wrapNone/>
                      <wp:docPr id="48" name="Gruppieren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6919" cy="432799"/>
                                <a:chOff x="23156" y="2177"/>
                                <a:chExt cx="1847009" cy="433070"/>
                              </a:xfrm>
                            </wpg:grpSpPr>
                            <wps:wsp>
                              <wps:cNvPr id="232" name="Abgerundete rechteckige Legende 232"/>
                              <wps:cNvSpPr/>
                              <wps:spPr>
                                <a:xfrm>
                                  <a:off x="23156" y="2177"/>
                                  <a:ext cx="1771846" cy="433070"/>
                                </a:xfrm>
                                <a:prstGeom prst="wedgeRoundRectCallout">
                                  <a:avLst>
                                    <a:gd name="adj1" fmla="val -59362"/>
                                    <a:gd name="adj2" fmla="val -48600"/>
                                    <a:gd name="adj3" fmla="val 16667"/>
                                  </a:avLst>
                                </a:prstGeom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B20F08" w14:textId="066D1AFE" w:rsidR="00267B12" w:rsidRPr="00B87797" w:rsidRDefault="00000000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val="thick" w:color="92D050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r w:rsidR="00267B12"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w:t xml:space="preserve"> </w:t>
                                    </w:r>
                                    <w:r w:rsidR="00267B12" w:rsidRPr="00233B4E"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val="thick" w:color="00B050"/>
                                      </w:rPr>
                                      <w:t>von den</w:t>
                                    </w:r>
                                    <w:r w:rsidR="00267B12"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 weiblichen Jugendlichen </w:t>
                                    </w:r>
                                  </w:p>
                                  <w:p w14:paraId="73F78570" w14:textId="6A6ED08B" w:rsidR="00267B12" w:rsidRPr="00B87797" w:rsidRDefault="00267B12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   </w:t>
                                    </w:r>
                                    <w:r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schaut lustige Clips. </w:t>
                                    </w:r>
                                  </w:p>
                                  <w:p w14:paraId="79C70A3A" w14:textId="77777777" w:rsidR="00267B12" w:rsidRPr="002B4E08" w:rsidRDefault="00267B12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" name="Gruppieren 1"/>
                              <wpg:cNvGrpSpPr/>
                              <wpg:grpSpPr>
                                <a:xfrm>
                                  <a:off x="103417" y="70757"/>
                                  <a:ext cx="1766748" cy="364490"/>
                                  <a:chOff x="90703" y="0"/>
                                  <a:chExt cx="1962729" cy="443512"/>
                                </a:xfrm>
                              </wpg:grpSpPr>
                              <wps:wsp>
                                <wps:cNvPr id="15274" name="Textfeld 15274"/>
                                <wps:cNvSpPr txBox="1"/>
                                <wps:spPr>
                                  <a:xfrm>
                                    <a:off x="1401922" y="71402"/>
                                    <a:ext cx="651510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4CA8D8" w14:textId="77777777" w:rsidR="00267B12" w:rsidRPr="006F55D8" w:rsidRDefault="00267B12" w:rsidP="006F55D8">
                                      <w:pPr>
                                        <w:jc w:val="left"/>
                                        <w:rPr>
                                          <w:rFonts w:ascii="Comic Sans MS" w:hAnsi="Comic Sans MS"/>
                                          <w:sz w:val="52"/>
                                          <w:szCs w:val="17"/>
                                        </w:rPr>
                                      </w:pPr>
                                      <w:r w:rsidRPr="006F55D8">
                                        <w:rPr>
                                          <w:rFonts w:ascii="Comic Sans MS" w:hAnsi="Comic Sans MS"/>
                                          <w:sz w:val="52"/>
                                          <w:szCs w:val="17"/>
                                        </w:rPr>
                                        <w:sym w:font="Wingdings" w:char="F0FC"/>
                                      </w:r>
                                    </w:p>
                                    <w:p w14:paraId="3A324C36" w14:textId="77777777" w:rsidR="00267B12" w:rsidRPr="006F55D8" w:rsidRDefault="00267B12">
                                      <w:pPr>
                                        <w:rPr>
                                          <w:sz w:val="16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273" name="Gruppieren 15273"/>
                                <wpg:cNvGrpSpPr/>
                                <wpg:grpSpPr>
                                  <a:xfrm>
                                    <a:off x="90703" y="0"/>
                                    <a:ext cx="1803011" cy="367316"/>
                                    <a:chOff x="90703" y="0"/>
                                    <a:chExt cx="1803011" cy="367316"/>
                                  </a:xfrm>
                                </wpg:grpSpPr>
                                <wps:wsp>
                                  <wps:cNvPr id="12" name="Abgerundetes Rechteck 34985"/>
                                  <wps:cNvSpPr/>
                                  <wps:spPr>
                                    <a:xfrm>
                                      <a:off x="572915" y="0"/>
                                      <a:ext cx="1320799" cy="152400"/>
                                    </a:xfrm>
                                    <a:custGeom>
                                      <a:avLst/>
                                      <a:gdLst>
                                        <a:gd name="connsiteX0" fmla="*/ 0 w 1287780"/>
                                        <a:gd name="connsiteY0" fmla="*/ 74613 h 149225"/>
                                        <a:gd name="connsiteX1" fmla="*/ 74613 w 1287780"/>
                                        <a:gd name="connsiteY1" fmla="*/ 0 h 149225"/>
                                        <a:gd name="connsiteX2" fmla="*/ 1213168 w 1287780"/>
                                        <a:gd name="connsiteY2" fmla="*/ 0 h 149225"/>
                                        <a:gd name="connsiteX3" fmla="*/ 1287781 w 1287780"/>
                                        <a:gd name="connsiteY3" fmla="*/ 74613 h 149225"/>
                                        <a:gd name="connsiteX4" fmla="*/ 1287780 w 1287780"/>
                                        <a:gd name="connsiteY4" fmla="*/ 74613 h 149225"/>
                                        <a:gd name="connsiteX5" fmla="*/ 1213167 w 1287780"/>
                                        <a:gd name="connsiteY5" fmla="*/ 149226 h 149225"/>
                                        <a:gd name="connsiteX6" fmla="*/ 74613 w 1287780"/>
                                        <a:gd name="connsiteY6" fmla="*/ 149225 h 149225"/>
                                        <a:gd name="connsiteX7" fmla="*/ 0 w 1287780"/>
                                        <a:gd name="connsiteY7" fmla="*/ 74612 h 149225"/>
                                        <a:gd name="connsiteX8" fmla="*/ 0 w 1287780"/>
                                        <a:gd name="connsiteY8" fmla="*/ 74613 h 149225"/>
                                        <a:gd name="connsiteX0" fmla="*/ 0 w 1287781"/>
                                        <a:gd name="connsiteY0" fmla="*/ 83757 h 149226"/>
                                        <a:gd name="connsiteX1" fmla="*/ 74613 w 1287781"/>
                                        <a:gd name="connsiteY1" fmla="*/ 0 h 149226"/>
                                        <a:gd name="connsiteX2" fmla="*/ 1213168 w 1287781"/>
                                        <a:gd name="connsiteY2" fmla="*/ 0 h 149226"/>
                                        <a:gd name="connsiteX3" fmla="*/ 1287781 w 1287781"/>
                                        <a:gd name="connsiteY3" fmla="*/ 74613 h 149226"/>
                                        <a:gd name="connsiteX4" fmla="*/ 1287780 w 1287781"/>
                                        <a:gd name="connsiteY4" fmla="*/ 74613 h 149226"/>
                                        <a:gd name="connsiteX5" fmla="*/ 1213167 w 1287781"/>
                                        <a:gd name="connsiteY5" fmla="*/ 149226 h 149226"/>
                                        <a:gd name="connsiteX6" fmla="*/ 74613 w 1287781"/>
                                        <a:gd name="connsiteY6" fmla="*/ 149225 h 149226"/>
                                        <a:gd name="connsiteX7" fmla="*/ 0 w 1287781"/>
                                        <a:gd name="connsiteY7" fmla="*/ 74612 h 149226"/>
                                        <a:gd name="connsiteX8" fmla="*/ 0 w 1287781"/>
                                        <a:gd name="connsiteY8" fmla="*/ 83757 h 149226"/>
                                        <a:gd name="connsiteX0" fmla="*/ 0 w 1287781"/>
                                        <a:gd name="connsiteY0" fmla="*/ 83757 h 149226"/>
                                        <a:gd name="connsiteX1" fmla="*/ 89853 w 1287781"/>
                                        <a:gd name="connsiteY1" fmla="*/ 21336 h 149226"/>
                                        <a:gd name="connsiteX2" fmla="*/ 1213168 w 1287781"/>
                                        <a:gd name="connsiteY2" fmla="*/ 0 h 149226"/>
                                        <a:gd name="connsiteX3" fmla="*/ 1287781 w 1287781"/>
                                        <a:gd name="connsiteY3" fmla="*/ 74613 h 149226"/>
                                        <a:gd name="connsiteX4" fmla="*/ 1287780 w 1287781"/>
                                        <a:gd name="connsiteY4" fmla="*/ 74613 h 149226"/>
                                        <a:gd name="connsiteX5" fmla="*/ 1213167 w 1287781"/>
                                        <a:gd name="connsiteY5" fmla="*/ 149226 h 149226"/>
                                        <a:gd name="connsiteX6" fmla="*/ 74613 w 1287781"/>
                                        <a:gd name="connsiteY6" fmla="*/ 149225 h 149226"/>
                                        <a:gd name="connsiteX7" fmla="*/ 0 w 1287781"/>
                                        <a:gd name="connsiteY7" fmla="*/ 74612 h 149226"/>
                                        <a:gd name="connsiteX8" fmla="*/ 0 w 1287781"/>
                                        <a:gd name="connsiteY8" fmla="*/ 83757 h 149226"/>
                                        <a:gd name="connsiteX0" fmla="*/ 0 w 1287781"/>
                                        <a:gd name="connsiteY0" fmla="*/ 62421 h 127890"/>
                                        <a:gd name="connsiteX1" fmla="*/ 89853 w 1287781"/>
                                        <a:gd name="connsiteY1" fmla="*/ 0 h 127890"/>
                                        <a:gd name="connsiteX2" fmla="*/ 1207072 w 1287781"/>
                                        <a:gd name="connsiteY2" fmla="*/ 0 h 127890"/>
                                        <a:gd name="connsiteX3" fmla="*/ 1287781 w 1287781"/>
                                        <a:gd name="connsiteY3" fmla="*/ 53277 h 127890"/>
                                        <a:gd name="connsiteX4" fmla="*/ 1287780 w 1287781"/>
                                        <a:gd name="connsiteY4" fmla="*/ 53277 h 127890"/>
                                        <a:gd name="connsiteX5" fmla="*/ 1213167 w 1287781"/>
                                        <a:gd name="connsiteY5" fmla="*/ 127890 h 127890"/>
                                        <a:gd name="connsiteX6" fmla="*/ 74613 w 1287781"/>
                                        <a:gd name="connsiteY6" fmla="*/ 127889 h 127890"/>
                                        <a:gd name="connsiteX7" fmla="*/ 0 w 1287781"/>
                                        <a:gd name="connsiteY7" fmla="*/ 53276 h 127890"/>
                                        <a:gd name="connsiteX8" fmla="*/ 0 w 1287781"/>
                                        <a:gd name="connsiteY8" fmla="*/ 62421 h 127890"/>
                                        <a:gd name="connsiteX0" fmla="*/ 0 w 1287781"/>
                                        <a:gd name="connsiteY0" fmla="*/ 73280 h 138749"/>
                                        <a:gd name="connsiteX1" fmla="*/ 89853 w 1287781"/>
                                        <a:gd name="connsiteY1" fmla="*/ 10859 h 138749"/>
                                        <a:gd name="connsiteX2" fmla="*/ 1207072 w 1287781"/>
                                        <a:gd name="connsiteY2" fmla="*/ 10859 h 138749"/>
                                        <a:gd name="connsiteX3" fmla="*/ 1287781 w 1287781"/>
                                        <a:gd name="connsiteY3" fmla="*/ 64136 h 138749"/>
                                        <a:gd name="connsiteX4" fmla="*/ 1287780 w 1287781"/>
                                        <a:gd name="connsiteY4" fmla="*/ 64136 h 138749"/>
                                        <a:gd name="connsiteX5" fmla="*/ 1213167 w 1287781"/>
                                        <a:gd name="connsiteY5" fmla="*/ 138749 h 138749"/>
                                        <a:gd name="connsiteX6" fmla="*/ 74613 w 1287781"/>
                                        <a:gd name="connsiteY6" fmla="*/ 138748 h 138749"/>
                                        <a:gd name="connsiteX7" fmla="*/ 0 w 1287781"/>
                                        <a:gd name="connsiteY7" fmla="*/ 64135 h 138749"/>
                                        <a:gd name="connsiteX8" fmla="*/ 0 w 1287781"/>
                                        <a:gd name="connsiteY8" fmla="*/ 73280 h 138749"/>
                                        <a:gd name="connsiteX0" fmla="*/ 0 w 1287781"/>
                                        <a:gd name="connsiteY0" fmla="*/ 73280 h 170377"/>
                                        <a:gd name="connsiteX1" fmla="*/ 89853 w 1287781"/>
                                        <a:gd name="connsiteY1" fmla="*/ 10859 h 170377"/>
                                        <a:gd name="connsiteX2" fmla="*/ 1207072 w 1287781"/>
                                        <a:gd name="connsiteY2" fmla="*/ 10859 h 170377"/>
                                        <a:gd name="connsiteX3" fmla="*/ 1287781 w 1287781"/>
                                        <a:gd name="connsiteY3" fmla="*/ 64136 h 170377"/>
                                        <a:gd name="connsiteX4" fmla="*/ 1287780 w 1287781"/>
                                        <a:gd name="connsiteY4" fmla="*/ 64136 h 170377"/>
                                        <a:gd name="connsiteX5" fmla="*/ 1189721 w 1287781"/>
                                        <a:gd name="connsiteY5" fmla="*/ 170377 h 170377"/>
                                        <a:gd name="connsiteX6" fmla="*/ 74613 w 1287781"/>
                                        <a:gd name="connsiteY6" fmla="*/ 138748 h 170377"/>
                                        <a:gd name="connsiteX7" fmla="*/ 0 w 1287781"/>
                                        <a:gd name="connsiteY7" fmla="*/ 64135 h 170377"/>
                                        <a:gd name="connsiteX8" fmla="*/ 0 w 1287781"/>
                                        <a:gd name="connsiteY8" fmla="*/ 73280 h 170377"/>
                                        <a:gd name="connsiteX0" fmla="*/ 0 w 1287781"/>
                                        <a:gd name="connsiteY0" fmla="*/ 73280 h 140925"/>
                                        <a:gd name="connsiteX1" fmla="*/ 89853 w 1287781"/>
                                        <a:gd name="connsiteY1" fmla="*/ 10859 h 140925"/>
                                        <a:gd name="connsiteX2" fmla="*/ 1207072 w 1287781"/>
                                        <a:gd name="connsiteY2" fmla="*/ 10859 h 140925"/>
                                        <a:gd name="connsiteX3" fmla="*/ 1287781 w 1287781"/>
                                        <a:gd name="connsiteY3" fmla="*/ 64136 h 140925"/>
                                        <a:gd name="connsiteX4" fmla="*/ 1287780 w 1287781"/>
                                        <a:gd name="connsiteY4" fmla="*/ 64136 h 140925"/>
                                        <a:gd name="connsiteX5" fmla="*/ 1201444 w 1287781"/>
                                        <a:gd name="connsiteY5" fmla="*/ 140925 h 140925"/>
                                        <a:gd name="connsiteX6" fmla="*/ 74613 w 1287781"/>
                                        <a:gd name="connsiteY6" fmla="*/ 138748 h 140925"/>
                                        <a:gd name="connsiteX7" fmla="*/ 0 w 1287781"/>
                                        <a:gd name="connsiteY7" fmla="*/ 64135 h 140925"/>
                                        <a:gd name="connsiteX8" fmla="*/ 0 w 1287781"/>
                                        <a:gd name="connsiteY8" fmla="*/ 73280 h 140925"/>
                                        <a:gd name="connsiteX0" fmla="*/ 0 w 1287781"/>
                                        <a:gd name="connsiteY0" fmla="*/ 73280 h 153292"/>
                                        <a:gd name="connsiteX1" fmla="*/ 89853 w 1287781"/>
                                        <a:gd name="connsiteY1" fmla="*/ 10859 h 153292"/>
                                        <a:gd name="connsiteX2" fmla="*/ 1207072 w 1287781"/>
                                        <a:gd name="connsiteY2" fmla="*/ 10859 h 153292"/>
                                        <a:gd name="connsiteX3" fmla="*/ 1287781 w 1287781"/>
                                        <a:gd name="connsiteY3" fmla="*/ 64136 h 153292"/>
                                        <a:gd name="connsiteX4" fmla="*/ 1287780 w 1287781"/>
                                        <a:gd name="connsiteY4" fmla="*/ 64136 h 153292"/>
                                        <a:gd name="connsiteX5" fmla="*/ 1201444 w 1287781"/>
                                        <a:gd name="connsiteY5" fmla="*/ 140925 h 153292"/>
                                        <a:gd name="connsiteX6" fmla="*/ 74613 w 1287781"/>
                                        <a:gd name="connsiteY6" fmla="*/ 138748 h 153292"/>
                                        <a:gd name="connsiteX7" fmla="*/ 0 w 1287781"/>
                                        <a:gd name="connsiteY7" fmla="*/ 64135 h 153292"/>
                                        <a:gd name="connsiteX8" fmla="*/ 0 w 1287781"/>
                                        <a:gd name="connsiteY8" fmla="*/ 73280 h 15329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287781" h="153292">
                                          <a:moveTo>
                                            <a:pt x="0" y="73280"/>
                                          </a:moveTo>
                                          <a:cubicBezTo>
                                            <a:pt x="0" y="32072"/>
                                            <a:pt x="48645" y="10859"/>
                                            <a:pt x="89853" y="10859"/>
                                          </a:cubicBezTo>
                                          <a:cubicBezTo>
                                            <a:pt x="462259" y="10859"/>
                                            <a:pt x="837714" y="-13574"/>
                                            <a:pt x="1207072" y="10859"/>
                                          </a:cubicBezTo>
                                          <a:cubicBezTo>
                                            <a:pt x="1248280" y="10859"/>
                                            <a:pt x="1287781" y="22928"/>
                                            <a:pt x="1287781" y="64136"/>
                                          </a:cubicBezTo>
                                          <a:lnTo>
                                            <a:pt x="1287780" y="64136"/>
                                          </a:lnTo>
                                          <a:cubicBezTo>
                                            <a:pt x="1287780" y="105344"/>
                                            <a:pt x="1242652" y="140925"/>
                                            <a:pt x="1201444" y="140925"/>
                                          </a:cubicBezTo>
                                          <a:cubicBezTo>
                                            <a:pt x="778942" y="169630"/>
                                            <a:pt x="450223" y="139474"/>
                                            <a:pt x="74613" y="138748"/>
                                          </a:cubicBezTo>
                                          <a:cubicBezTo>
                                            <a:pt x="33405" y="138748"/>
                                            <a:pt x="0" y="105343"/>
                                            <a:pt x="0" y="64135"/>
                                          </a:cubicBezTo>
                                          <a:lnTo>
                                            <a:pt x="0" y="732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3" name="Grafik 2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703" y="220133"/>
                                      <a:ext cx="1039953" cy="147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91A0215" id="Gruppieren 48" o:spid="_x0000_s1084" style="position:absolute;left:0;text-align:left;margin-left:74.1pt;margin-top:18.65pt;width:145.45pt;height:34.1pt;z-index:254013440;mso-position-horizontal-relative:text;mso-position-vertical-relative:text;mso-width-relative:margin" coordorigin="231,21" coordsize="18470,43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">
                      <v:shape id="Abgerundete rechteckige Legende 232" o:spid="_x0000_s1085" type="#_x0000_t62" style="position:absolute;left:231;top:21;width:17719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" adj="-2022,302" fillcolor="white [3201]" strokecolor="gray [1629]" strokeweight="1pt">
                        <v:textbox inset="1mm,0,0,0">
                          <w:txbxContent>
                            <w:p w14:paraId="32B20F08" w14:textId="066D1AFE" w:rsidR="00267B12" w:rsidRPr="00B87797" w:rsidRDefault="00000000" w:rsidP="002F4887">
                              <w:pPr>
                                <w:pStyle w:val="Sprechblasentext"/>
                                <w:rPr>
                                  <w:color w:val="000000"/>
                                  <w:sz w:val="18"/>
                                  <w:szCs w:val="20"/>
                                  <w:u w:val="thick" w:color="92D050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 w:rsidR="00267B12" w:rsidRPr="00B87797">
                                <w:rPr>
                                  <w:color w:val="000000"/>
                                  <w:sz w:val="18"/>
                                  <w:szCs w:val="20"/>
                                  <w:u w:color="92D050"/>
                                </w:rPr>
                                <w:t xml:space="preserve"> </w:t>
                              </w:r>
                              <w:r w:rsidR="00267B12" w:rsidRPr="00233B4E">
                                <w:rPr>
                                  <w:color w:val="000000"/>
                                  <w:sz w:val="18"/>
                                  <w:szCs w:val="20"/>
                                  <w:u w:val="thick" w:color="00B050"/>
                                </w:rPr>
                                <w:t>von den</w:t>
                              </w:r>
                              <w:r w:rsidR="00267B12" w:rsidRPr="00B87797"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 weiblichen Jugendlichen </w:t>
                              </w:r>
                            </w:p>
                            <w:p w14:paraId="73F78570" w14:textId="6A6ED08B" w:rsidR="00267B12" w:rsidRPr="00B87797" w:rsidRDefault="00267B12" w:rsidP="002F4887">
                              <w:pPr>
                                <w:pStyle w:val="Sprechblasentext"/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   </w:t>
                              </w:r>
                              <w:r w:rsidRPr="00B87797"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schaut lustige Clips. </w:t>
                              </w:r>
                            </w:p>
                            <w:p w14:paraId="79C70A3A" w14:textId="77777777" w:rsidR="00267B12" w:rsidRPr="002B4E08" w:rsidRDefault="00267B12" w:rsidP="002F4887">
                              <w:pPr>
                                <w:pStyle w:val="Sprechblasentext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group id="Gruppieren 1" o:spid="_x0000_s1086" style="position:absolute;left:1034;top:707;width:17667;height:3645" coordorigin="907" coordsize="19627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">
                        <v:shape id="Textfeld 15274" o:spid="_x0000_s1087" type="#_x0000_t202" style="position:absolute;left:14019;top:714;width:651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" filled="f" stroked="f" strokeweight=".5pt">
                          <v:textbox inset="0,1mm,0,0">
                            <w:txbxContent>
                              <w:p w14:paraId="444CA8D8" w14:textId="77777777" w:rsidR="00267B12" w:rsidRPr="006F55D8" w:rsidRDefault="00267B12" w:rsidP="006F55D8">
                                <w:pPr>
                                  <w:jc w:val="left"/>
                                  <w:rPr>
                                    <w:rFonts w:ascii="Comic Sans MS" w:hAnsi="Comic Sans MS"/>
                                    <w:sz w:val="52"/>
                                    <w:szCs w:val="17"/>
                                  </w:rPr>
                                </w:pPr>
                                <w:r w:rsidRPr="006F55D8">
                                  <w:rPr>
                                    <w:rFonts w:ascii="Comic Sans MS" w:hAnsi="Comic Sans MS"/>
                                    <w:sz w:val="52"/>
                                    <w:szCs w:val="17"/>
                                  </w:rPr>
                                  <w:sym w:font="Wingdings" w:char="F0FC"/>
                                </w:r>
                              </w:p>
                              <w:p w14:paraId="3A324C36" w14:textId="77777777" w:rsidR="00267B12" w:rsidRPr="006F55D8" w:rsidRDefault="00267B12">
                                <w:pPr>
                                  <w:rPr>
                                    <w:sz w:val="16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pieren 15273" o:spid="_x0000_s1088" style="position:absolute;left:907;width:18030;height:3673" coordorigin="907" coordsize="18030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">
                          <v:shape id="Abgerundetes Rechteck 34985" o:spid="_x0000_s1089" style="position:absolute;left:5729;width:13208;height:1524;visibility:visible;mso-wrap-style:square;v-text-anchor:middle" coordsize="1287781,15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" path="m,73280c,32072,48645,10859,89853,10859v372406,,747861,-24433,1117219,c1248280,10859,1287781,22928,1287781,64136r-1,c1287780,105344,1242652,140925,1201444,140925,778942,169630,450223,139474,74613,138748,33405,138748,,105343,,64135r,9145xe" filled="f" strokecolor="#0070c0" strokeweight="1pt">
                            <v:path arrowok="t" o:connecttype="custom" o:connectlocs="0,72854;92157,10796;1238021,10796;1320799,63763;1320798,63763;1232248,140105;76526,137941;0,63762;0,72854" o:connectangles="0,0,0,0,0,0,0,0,0"/>
                          </v:shape>
                          <v:shape id="Grafik 233" o:spid="_x0000_s1090" type="#_x0000_t75" style="position:absolute;left:907;top:2201;width:10399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">
                            <v:imagedata r:id="rId21" o:title="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D217B7">
              <w:rPr>
                <w:noProof/>
              </w:rPr>
              <w:t>Wenn nicht</w:t>
            </w:r>
            <w:r w:rsidR="00FC6570">
              <w:rPr>
                <w:noProof/>
              </w:rPr>
              <w:t>,</w:t>
            </w:r>
            <w:r w:rsidR="00D217B7">
              <w:rPr>
                <w:noProof/>
              </w:rPr>
              <w:t xml:space="preserve"> erklären Sie den Fehler. </w:t>
            </w:r>
            <w:r w:rsidR="00EB5416">
              <w:rPr>
                <w:noProof/>
              </w:rPr>
              <w:br/>
            </w:r>
            <w:r w:rsidR="00EB5416" w:rsidRPr="00453E14">
              <w:rPr>
                <w:rStyle w:val="berschrift2Zchn"/>
              </w:rPr>
              <w:t>(1)</w:t>
            </w:r>
          </w:p>
          <w:p w14:paraId="1A4D9432" w14:textId="73715CF7" w:rsidR="00D217B7" w:rsidRPr="005136DB" w:rsidRDefault="00D217B7" w:rsidP="000574A5">
            <w:pPr>
              <w:ind w:left="360" w:hanging="360"/>
              <w:jc w:val="right"/>
              <w:rPr>
                <w:noProof/>
                <w:sz w:val="2"/>
              </w:rPr>
            </w:pPr>
          </w:p>
        </w:tc>
      </w:tr>
      <w:tr w:rsidR="00A42B32" w:rsidRPr="002A69CD" w14:paraId="08F18211" w14:textId="77777777" w:rsidTr="00B660B4">
        <w:trPr>
          <w:trHeight w:val="20"/>
        </w:trPr>
        <w:tc>
          <w:tcPr>
            <w:tcW w:w="663" w:type="dxa"/>
          </w:tcPr>
          <w:p w14:paraId="2478403B" w14:textId="77777777" w:rsidR="00A42B32" w:rsidRPr="00A42B32" w:rsidRDefault="00A42B32" w:rsidP="00A42B32"/>
        </w:tc>
        <w:tc>
          <w:tcPr>
            <w:tcW w:w="330" w:type="dxa"/>
          </w:tcPr>
          <w:p w14:paraId="3444DD6B" w14:textId="77777777" w:rsidR="00A42B32" w:rsidRDefault="00A42B32" w:rsidP="00480B02">
            <w:pPr>
              <w:pStyle w:val="berschrift2"/>
            </w:pPr>
          </w:p>
        </w:tc>
        <w:tc>
          <w:tcPr>
            <w:tcW w:w="3543" w:type="dxa"/>
          </w:tcPr>
          <w:p w14:paraId="50EF1E5F" w14:textId="77777777" w:rsidR="00A42B32" w:rsidRDefault="00A42B32" w:rsidP="00480B02">
            <w:pPr>
              <w:jc w:val="left"/>
              <w:rPr>
                <w:noProof/>
              </w:rPr>
            </w:pPr>
          </w:p>
        </w:tc>
        <w:tc>
          <w:tcPr>
            <w:tcW w:w="284" w:type="dxa"/>
          </w:tcPr>
          <w:p w14:paraId="006D0DD0" w14:textId="77777777" w:rsidR="00A42B32" w:rsidRDefault="00A42B32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72B79C3B" w14:textId="77777777" w:rsidR="00A42B32" w:rsidRDefault="00A42B32" w:rsidP="00480B02">
            <w:pPr>
              <w:ind w:left="360" w:hanging="360"/>
              <w:jc w:val="left"/>
              <w:rPr>
                <w:noProof/>
              </w:rPr>
            </w:pPr>
          </w:p>
        </w:tc>
      </w:tr>
      <w:tr w:rsidR="007176DF" w:rsidRPr="002A69CD" w14:paraId="2DC33F41" w14:textId="77777777" w:rsidTr="00B660B4">
        <w:trPr>
          <w:trHeight w:val="1480"/>
        </w:trPr>
        <w:tc>
          <w:tcPr>
            <w:tcW w:w="663" w:type="dxa"/>
          </w:tcPr>
          <w:p w14:paraId="6FCA0772" w14:textId="53863964" w:rsidR="00A42B32" w:rsidRPr="00A42B32" w:rsidRDefault="00A42B32" w:rsidP="00A42B32"/>
        </w:tc>
        <w:tc>
          <w:tcPr>
            <w:tcW w:w="330" w:type="dxa"/>
          </w:tcPr>
          <w:p w14:paraId="348C84E5" w14:textId="77777777" w:rsidR="007176DF" w:rsidRDefault="007176DF" w:rsidP="00480B02">
            <w:pPr>
              <w:pStyle w:val="berschrift2"/>
            </w:pPr>
            <w:r>
              <w:t>(2</w:t>
            </w:r>
            <w:r w:rsidRPr="00BD53CB">
              <w:t>)</w:t>
            </w:r>
          </w:p>
        </w:tc>
        <w:tc>
          <w:tcPr>
            <w:tcW w:w="3543" w:type="dxa"/>
          </w:tcPr>
          <w:p w14:paraId="0DD30F00" w14:textId="77777777" w:rsidR="007176DF" w:rsidRDefault="007176DF" w:rsidP="00480B02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9A39E9" wp14:editId="31E754E2">
                      <wp:extent cx="2048608" cy="394335"/>
                      <wp:effectExtent l="0" t="0" r="8890" b="75565"/>
                      <wp:docPr id="193" name="Abgerundete rechteckige Legend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608" cy="394335"/>
                              </a:xfrm>
                              <a:prstGeom prst="wedgeRoundRectCallout">
                                <a:avLst>
                                  <a:gd name="adj1" fmla="val -46088"/>
                                  <a:gd name="adj2" fmla="val 646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C04DB" w14:textId="77777777" w:rsidR="007176DF" w:rsidRPr="005837D6" w:rsidRDefault="007176DF" w:rsidP="007176DF">
                                  <w:pPr>
                                    <w:pStyle w:val="Sprechblasentext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Ungefähr jeder zweite Jugendliche ist männlich und schaut lustige Clips.</w:t>
                                  </w:r>
                                  <w:r w:rsidRPr="005837D6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29730639" w14:textId="77777777" w:rsidR="007176DF" w:rsidRPr="002B4E08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9A39E9" id="Abgerundete rechteckige Legende 193" o:spid="_x0000_s1091" type="#_x0000_t62" style="width:161.3pt;height: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" adj="845,24765" fillcolor="white [3212]" strokecolor="#a5a5a5 [2092]" strokeweight="1pt">
                      <v:textbox inset="1mm,0,0,0">
                        <w:txbxContent>
                          <w:p w14:paraId="119C04DB" w14:textId="77777777" w:rsidR="007176DF" w:rsidRPr="005837D6" w:rsidRDefault="007176DF" w:rsidP="007176DF">
                            <w:pPr>
                              <w:pStyle w:val="Sprechblasentext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Ungefähr jeder zweite Jugendliche ist männlich und schaut lustige Clips.</w:t>
                            </w:r>
                            <w:r w:rsidRPr="005837D6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9730639" w14:textId="77777777" w:rsidR="007176DF" w:rsidRPr="002B4E08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8C26E5" wp14:editId="12B032CD">
                  <wp:extent cx="1668808" cy="1037492"/>
                  <wp:effectExtent l="0" t="0" r="762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93" cy="10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74F32340" w14:textId="77777777" w:rsidR="007176DF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(3)</w:t>
            </w:r>
          </w:p>
          <w:p w14:paraId="2E9C4D8E" w14:textId="77777777" w:rsidR="007176DF" w:rsidRDefault="007176DF" w:rsidP="00480B02">
            <w:pPr>
              <w:pStyle w:val="berschrift2"/>
              <w:rPr>
                <w:noProof/>
              </w:rPr>
            </w:pPr>
          </w:p>
          <w:p w14:paraId="3D580B71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75BBB322" w14:textId="77777777" w:rsidR="007176DF" w:rsidRDefault="007176DF" w:rsidP="00480B02">
            <w:pPr>
              <w:ind w:left="360" w:hanging="360"/>
              <w:jc w:val="left"/>
              <w:rPr>
                <w:noProof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A6EBAA" wp14:editId="0C99AE01">
                      <wp:extent cx="2142066" cy="414655"/>
                      <wp:effectExtent l="133350" t="0" r="10795" b="23495"/>
                      <wp:docPr id="206" name="Abgerundete rechteckige Legend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066" cy="414655"/>
                              </a:xfrm>
                              <a:prstGeom prst="wedgeRoundRectCallout">
                                <a:avLst>
                                  <a:gd name="adj1" fmla="val -56216"/>
                                  <a:gd name="adj2" fmla="val -211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2892E" w14:textId="77777777" w:rsidR="007176DF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Bei ca. 33% der weiblichen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Befragten </w:t>
                                  </w:r>
                                </w:p>
                                <w:p w14:paraId="0E1586B3" w14:textId="77777777" w:rsidR="007176DF" w:rsidRPr="00723A7A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wurde </w:t>
                                  </w:r>
                                  <w:r>
                                    <w:rPr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keine lustigen Clips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angekreuzt. </w:t>
                                  </w:r>
                                </w:p>
                                <w:p w14:paraId="6ADD4476" w14:textId="77777777" w:rsidR="007176DF" w:rsidRPr="002B4E08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A6EBAA" id="Abgerundete rechteckige Legende 206" o:spid="_x0000_s1092" type="#_x0000_t62" style="width:168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" adj="-1343,10344" fillcolor="white [3212]" strokecolor="#a5a5a5 [2092]" strokeweight="1pt">
                      <v:textbox inset="1mm,0,0,0">
                        <w:txbxContent>
                          <w:p w14:paraId="3CC2892E" w14:textId="77777777" w:rsidR="007176DF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Bei ca. 33% der weiblichen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Befragten </w:t>
                            </w:r>
                          </w:p>
                          <w:p w14:paraId="0E1586B3" w14:textId="77777777" w:rsidR="007176DF" w:rsidRPr="00723A7A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wurde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keine lustigen Clips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angekreuzt. </w:t>
                            </w:r>
                          </w:p>
                          <w:p w14:paraId="6ADD4476" w14:textId="77777777" w:rsidR="007176DF" w:rsidRPr="002B4E08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CD40B53" w14:textId="77777777" w:rsidR="007176DF" w:rsidRDefault="007176DF" w:rsidP="00480B02">
            <w:pPr>
              <w:jc w:val="right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8D790BC" wp14:editId="7EB5136F">
                  <wp:extent cx="1668808" cy="1037492"/>
                  <wp:effectExtent l="0" t="0" r="762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93" cy="10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0B4" w:rsidRPr="002A69CD" w14:paraId="69668BA0" w14:textId="77777777" w:rsidTr="00B660B4">
        <w:tc>
          <w:tcPr>
            <w:tcW w:w="663" w:type="dxa"/>
          </w:tcPr>
          <w:p w14:paraId="1316E9B4" w14:textId="77777777" w:rsidR="00B660B4" w:rsidRPr="00A42B32" w:rsidRDefault="00B660B4" w:rsidP="00A42B32"/>
        </w:tc>
        <w:tc>
          <w:tcPr>
            <w:tcW w:w="330" w:type="dxa"/>
          </w:tcPr>
          <w:p w14:paraId="711058E8" w14:textId="77777777" w:rsidR="00B660B4" w:rsidRDefault="00B660B4" w:rsidP="00480B02">
            <w:pPr>
              <w:pStyle w:val="berschrift2"/>
            </w:pPr>
          </w:p>
        </w:tc>
        <w:tc>
          <w:tcPr>
            <w:tcW w:w="3543" w:type="dxa"/>
          </w:tcPr>
          <w:p w14:paraId="1B2FB72B" w14:textId="77777777" w:rsidR="00B660B4" w:rsidRDefault="00B660B4" w:rsidP="00480B02">
            <w:pPr>
              <w:jc w:val="left"/>
              <w:rPr>
                <w:noProof/>
              </w:rPr>
            </w:pPr>
          </w:p>
        </w:tc>
        <w:tc>
          <w:tcPr>
            <w:tcW w:w="284" w:type="dxa"/>
          </w:tcPr>
          <w:p w14:paraId="10929BE7" w14:textId="77777777" w:rsidR="00B660B4" w:rsidRDefault="00B660B4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6373B7FF" w14:textId="77777777" w:rsidR="00B660B4" w:rsidRDefault="00B660B4" w:rsidP="00480B02">
            <w:pPr>
              <w:ind w:left="360" w:hanging="360"/>
              <w:jc w:val="left"/>
              <w:rPr>
                <w:noProof/>
              </w:rPr>
            </w:pPr>
          </w:p>
        </w:tc>
      </w:tr>
      <w:tr w:rsidR="00B660B4" w:rsidRPr="002A69CD" w14:paraId="55F872BF" w14:textId="77777777" w:rsidTr="00B660B4">
        <w:tc>
          <w:tcPr>
            <w:tcW w:w="663" w:type="dxa"/>
          </w:tcPr>
          <w:p w14:paraId="7956DFCB" w14:textId="77777777" w:rsidR="00B660B4" w:rsidRPr="00A42B32" w:rsidRDefault="00B660B4" w:rsidP="00B660B4"/>
        </w:tc>
        <w:tc>
          <w:tcPr>
            <w:tcW w:w="330" w:type="dxa"/>
          </w:tcPr>
          <w:p w14:paraId="14D46523" w14:textId="1092130C" w:rsidR="00B660B4" w:rsidRDefault="00B660B4" w:rsidP="00B660B4">
            <w:pPr>
              <w:pStyle w:val="berschrift2"/>
            </w:pPr>
            <w:r>
              <w:t>(4)</w:t>
            </w:r>
          </w:p>
        </w:tc>
        <w:tc>
          <w:tcPr>
            <w:tcW w:w="3543" w:type="dxa"/>
          </w:tcPr>
          <w:p w14:paraId="3CF14F1D" w14:textId="3F8C6EE3" w:rsidR="0006522A" w:rsidRDefault="0006522A" w:rsidP="00B660B4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C698C7" wp14:editId="767E847D">
                      <wp:extent cx="2127250" cy="429260"/>
                      <wp:effectExtent l="95250" t="0" r="25400" b="46990"/>
                      <wp:docPr id="203" name="Abgerundete rechteckige Legend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0" cy="429260"/>
                              </a:xfrm>
                              <a:prstGeom prst="wedgeRoundRectCallout">
                                <a:avLst>
                                  <a:gd name="adj1" fmla="val -54197"/>
                                  <a:gd name="adj2" fmla="val 5086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80E932" w14:textId="77777777" w:rsidR="00B660B4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500 Jugendliche schauen lustige Clips. </w:t>
                                  </w:r>
                                </w:p>
                                <w:p w14:paraId="697EECE4" w14:textId="77777777" w:rsidR="00B660B4" w:rsidRPr="002B4E08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40 % dieser Jugendlichen sind weiblich.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C698C7" id="Abgerundete rechteckige Legende 203" o:spid="_x0000_s1093" type="#_x0000_t62" style="width:167.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" adj="-907,21787" fillcolor="white [3212]" strokecolor="#a5a5a5 [2092]" strokeweight="1pt">
                      <v:textbox inset="1mm,0,0,0">
                        <w:txbxContent>
                          <w:p w14:paraId="2180E932" w14:textId="77777777" w:rsidR="00B660B4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500 Jugendliche schauen lustige Clips. </w:t>
                            </w:r>
                          </w:p>
                          <w:p w14:paraId="697EECE4" w14:textId="77777777" w:rsidR="00B660B4" w:rsidRPr="002B4E08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40 % dieser Jugendlichen sind weiblich.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38A2E4" w14:textId="443BA742" w:rsidR="00B660B4" w:rsidRDefault="00E100FE" w:rsidP="00B660B4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72CEC" wp14:editId="6970688C">
                  <wp:extent cx="1668780" cy="1036955"/>
                  <wp:effectExtent l="0" t="0" r="762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0B4">
              <w:rPr>
                <w:noProof/>
              </w:rPr>
              <w:t xml:space="preserve"> </w:t>
            </w:r>
          </w:p>
        </w:tc>
        <w:tc>
          <w:tcPr>
            <w:tcW w:w="284" w:type="dxa"/>
          </w:tcPr>
          <w:p w14:paraId="1ECDE0FE" w14:textId="50C41168" w:rsidR="00B660B4" w:rsidRDefault="00B660B4" w:rsidP="00E100FE">
            <w:pPr>
              <w:pStyle w:val="berschrift2"/>
              <w:jc w:val="right"/>
              <w:rPr>
                <w:noProof/>
              </w:rPr>
            </w:pPr>
            <w:r>
              <w:rPr>
                <w:noProof/>
              </w:rPr>
              <w:t>(5)</w:t>
            </w:r>
          </w:p>
        </w:tc>
        <w:tc>
          <w:tcPr>
            <w:tcW w:w="4250" w:type="dxa"/>
            <w:gridSpan w:val="3"/>
          </w:tcPr>
          <w:p w14:paraId="070AE322" w14:textId="4BF3542D" w:rsidR="00B660B4" w:rsidRDefault="00B660B4" w:rsidP="00B660B4">
            <w:pPr>
              <w:ind w:left="360" w:hanging="36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0AE3A1" wp14:editId="04A04C47">
                      <wp:extent cx="2391508" cy="482600"/>
                      <wp:effectExtent l="165100" t="0" r="8890" b="12700"/>
                      <wp:docPr id="207" name="Abgerundete rechteckige Legend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508" cy="482600"/>
                              </a:xfrm>
                              <a:prstGeom prst="wedgeRoundRectCallout">
                                <a:avLst>
                                  <a:gd name="adj1" fmla="val -56462"/>
                                  <a:gd name="adj2" fmla="val -955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CA2B1" w14:textId="77777777" w:rsidR="00B660B4" w:rsidRPr="00723A7A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r Anteil der Jungen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den Jugendlichen, die keine lustigen Clips schauen, beträgt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075A26F6" w14:textId="77777777" w:rsidR="00B660B4" w:rsidRPr="002B4E08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0AE3A1" id="Abgerundete rechteckige Legende 207" o:spid="_x0000_s1094" type="#_x0000_t62" style="width:188.3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" adj="-1396,10594" fillcolor="white [3201]" strokecolor="#a5a5a5 [2092]" strokeweight="1pt">
                      <v:textbox inset="1mm,0,0,0">
                        <w:txbxContent>
                          <w:p w14:paraId="0CDCA2B1" w14:textId="77777777" w:rsidR="00B660B4" w:rsidRPr="00723A7A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 Anteil der Jungen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den Jugendlichen, die keine lustigen Clips schauen, beträgt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5A26F6" w14:textId="77777777" w:rsidR="00B660B4" w:rsidRPr="002B4E08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B3D33C8" w14:textId="47B84A65" w:rsidR="00B660B4" w:rsidRDefault="00B660B4" w:rsidP="0006522A">
            <w:pPr>
              <w:ind w:left="360" w:hanging="36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3CE39" wp14:editId="149AF3B9">
                  <wp:extent cx="1668808" cy="1037492"/>
                  <wp:effectExtent l="0" t="0" r="762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08" cy="10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8F93A" w14:textId="4749CAB3" w:rsidR="007176DF" w:rsidRDefault="007176DF"/>
    <w:p w14:paraId="6C11AF2D" w14:textId="77777777" w:rsidR="00A42B32" w:rsidRDefault="00A42B32">
      <w:r>
        <w:rPr>
          <w:b/>
          <w:bCs/>
          <w:iCs/>
        </w:rPr>
        <w:br w:type="page"/>
      </w:r>
    </w:p>
    <w:tbl>
      <w:tblPr>
        <w:tblW w:w="512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285"/>
        <w:gridCol w:w="170"/>
        <w:gridCol w:w="1480"/>
        <w:gridCol w:w="1125"/>
        <w:gridCol w:w="2776"/>
        <w:gridCol w:w="2776"/>
      </w:tblGrid>
      <w:tr w:rsidR="0049614B" w:rsidRPr="002A69CD" w14:paraId="510A1359" w14:textId="77777777" w:rsidTr="000574A5">
        <w:trPr>
          <w:trHeight w:val="289"/>
        </w:trPr>
        <w:tc>
          <w:tcPr>
            <w:tcW w:w="679" w:type="dxa"/>
          </w:tcPr>
          <w:p w14:paraId="692D330F" w14:textId="02DCCF84" w:rsidR="0049614B" w:rsidRPr="002A69CD" w:rsidRDefault="006F6331" w:rsidP="000574A5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8612" w:type="dxa"/>
            <w:gridSpan w:val="6"/>
          </w:tcPr>
          <w:p w14:paraId="003703A0" w14:textId="36D497E7" w:rsidR="001423AF" w:rsidRDefault="00B9278E" w:rsidP="000574A5">
            <w:pPr>
              <w:pStyle w:val="berschrift2"/>
            </w:pPr>
            <w:r>
              <w:t>Die Jungen</w:t>
            </w:r>
            <w:r w:rsidR="00A93BDE">
              <w:t xml:space="preserve"> v</w:t>
            </w:r>
            <w:r w:rsidR="00307CF8">
              <w:t xml:space="preserve">on allen oder </w:t>
            </w:r>
            <w:r>
              <w:t>von den Sportlichen</w:t>
            </w:r>
            <w:r w:rsidR="00A93BDE">
              <w:t>?</w:t>
            </w:r>
            <w:r w:rsidR="00EF0483">
              <w:t xml:space="preserve"> – Anteile unterscheiden</w:t>
            </w:r>
            <w:r w:rsidR="00E02C9F">
              <w:t xml:space="preserve"> (I)</w:t>
            </w:r>
          </w:p>
          <w:p w14:paraId="31E8F4F4" w14:textId="48625A82" w:rsidR="009F49D4" w:rsidRPr="009F49D4" w:rsidRDefault="009F49D4" w:rsidP="000574A5"/>
        </w:tc>
      </w:tr>
      <w:tr w:rsidR="00E25B1D" w:rsidRPr="002A69CD" w14:paraId="146A8AA4" w14:textId="77777777" w:rsidTr="000574A5">
        <w:trPr>
          <w:trHeight w:val="326"/>
        </w:trPr>
        <w:tc>
          <w:tcPr>
            <w:tcW w:w="679" w:type="dxa"/>
          </w:tcPr>
          <w:p w14:paraId="4C736E33" w14:textId="56CA17B7" w:rsidR="00E25B1D" w:rsidRPr="002A69CD" w:rsidRDefault="00C27365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46176" behindDoc="0" locked="0" layoutInCell="1" allowOverlap="1" wp14:anchorId="21FC98A1" wp14:editId="1784AEF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5715</wp:posOffset>
                  </wp:positionV>
                  <wp:extent cx="309880" cy="359410"/>
                  <wp:effectExtent l="0" t="0" r="0" b="2540"/>
                  <wp:wrapNone/>
                  <wp:docPr id="2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03576BAE" w14:textId="28AC0131" w:rsidR="00E25B1D" w:rsidRDefault="00E25B1D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678B3336" w14:textId="7DEABFE8" w:rsidR="005549C9" w:rsidRDefault="00E25B1D" w:rsidP="000574A5">
            <w:r>
              <w:t>Lara und Simon haben die Brüche korrigiert. Ihre Freundin Viki findet eine weitere Aussage</w:t>
            </w:r>
            <w:r w:rsidR="00D87D0F">
              <w:t>. Die drei Beispiele</w:t>
            </w:r>
            <w:r w:rsidR="007B0682">
              <w:t xml:space="preserve"> stehen für drei typische Anteils</w:t>
            </w:r>
            <w:r w:rsidR="00223A0B">
              <w:t>aussagen</w:t>
            </w:r>
            <w:r w:rsidR="007B0682">
              <w:t>.</w:t>
            </w:r>
          </w:p>
          <w:p w14:paraId="0CB199EB" w14:textId="77777777" w:rsidR="00E25B1D" w:rsidRDefault="00E25B1D" w:rsidP="000574A5">
            <w:pPr>
              <w:jc w:val="center"/>
              <w:rPr>
                <w:noProof/>
              </w:rPr>
            </w:pPr>
          </w:p>
        </w:tc>
      </w:tr>
      <w:tr w:rsidR="009F49D4" w:rsidRPr="002A69CD" w14:paraId="7E57D217" w14:textId="77777777" w:rsidTr="000574A5">
        <w:trPr>
          <w:trHeight w:val="1724"/>
        </w:trPr>
        <w:tc>
          <w:tcPr>
            <w:tcW w:w="679" w:type="dxa"/>
          </w:tcPr>
          <w:p w14:paraId="69A86E96" w14:textId="77777777" w:rsidR="009F49D4" w:rsidRPr="002A69CD" w:rsidRDefault="009F49D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DA7635B" w14:textId="3778E93E" w:rsidR="009F49D4" w:rsidRDefault="009F49D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</w:tcPr>
          <w:p w14:paraId="29D8720F" w14:textId="625FA6CB" w:rsidR="004E614F" w:rsidRDefault="004E614F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122F1" wp14:editId="5838FA64">
                  <wp:extent cx="1659467" cy="1029127"/>
                  <wp:effectExtent l="0" t="0" r="0" b="0"/>
                  <wp:docPr id="15249" name="Grafik 1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9" name="A3a1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60845" cy="102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EAF89" w14:textId="0C5F6C60" w:rsidR="00A03035" w:rsidRPr="00A03035" w:rsidRDefault="00A03035" w:rsidP="000574A5">
            <w:pPr>
              <w:jc w:val="center"/>
              <w:rPr>
                <w:noProof/>
                <w:sz w:val="2"/>
              </w:rPr>
            </w:pPr>
            <w:r>
              <w:rPr>
                <w:noProof/>
                <w:sz w:val="2"/>
              </w:rPr>
              <w:t xml:space="preserve">    </w:t>
            </w:r>
          </w:p>
          <w:p w14:paraId="33AD1FEB" w14:textId="44CA8EE3" w:rsidR="00A03035" w:rsidRPr="00A03035" w:rsidRDefault="00A03035" w:rsidP="000574A5">
            <w:pPr>
              <w:jc w:val="center"/>
              <w:rPr>
                <w:noProof/>
                <w:sz w:val="2"/>
              </w:rPr>
            </w:pPr>
          </w:p>
        </w:tc>
        <w:tc>
          <w:tcPr>
            <w:tcW w:w="2776" w:type="dxa"/>
          </w:tcPr>
          <w:p w14:paraId="13AE5B2E" w14:textId="186FF6F5" w:rsidR="00A03035" w:rsidRPr="002A69CD" w:rsidRDefault="00A03035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1E6C1" wp14:editId="1CEAC52B">
                  <wp:extent cx="1625600" cy="1007752"/>
                  <wp:effectExtent l="0" t="0" r="0" b="1905"/>
                  <wp:docPr id="15266" name="Grafik 1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6" name="A3a2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25877" cy="100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199B855C" w14:textId="1AC0F1A5" w:rsidR="00A03035" w:rsidRPr="002A69CD" w:rsidRDefault="00A03035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2F59E" wp14:editId="759AB93E">
                  <wp:extent cx="1667933" cy="1033995"/>
                  <wp:effectExtent l="0" t="0" r="8890" b="0"/>
                  <wp:docPr id="15270" name="Grafik 1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" name="A3a3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68973" cy="10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1D" w:rsidRPr="002A69CD" w14:paraId="690C6920" w14:textId="77777777" w:rsidTr="000574A5">
        <w:trPr>
          <w:trHeight w:val="1235"/>
        </w:trPr>
        <w:tc>
          <w:tcPr>
            <w:tcW w:w="679" w:type="dxa"/>
          </w:tcPr>
          <w:p w14:paraId="076587A3" w14:textId="77777777" w:rsidR="00E25B1D" w:rsidRPr="002A69CD" w:rsidRDefault="00E25B1D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5D113DDC" w14:textId="77777777" w:rsidR="00E25B1D" w:rsidRDefault="00E25B1D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</w:tcPr>
          <w:p w14:paraId="797F079C" w14:textId="48C5EF79" w:rsidR="000D74AD" w:rsidRDefault="00986111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473A0B8F" wp14:editId="4BC16952">
                      <wp:simplePos x="0" y="0"/>
                      <wp:positionH relativeFrom="column">
                        <wp:posOffset>821478</wp:posOffset>
                      </wp:positionH>
                      <wp:positionV relativeFrom="paragraph">
                        <wp:posOffset>493395</wp:posOffset>
                      </wp:positionV>
                      <wp:extent cx="1828800" cy="1828800"/>
                      <wp:effectExtent l="0" t="0" r="0" b="0"/>
                      <wp:wrapNone/>
                      <wp:docPr id="34607" name="Textfeld 34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6CEBF6" w14:textId="77777777" w:rsidR="00267B12" w:rsidRPr="001D6648" w:rsidRDefault="00267B12" w:rsidP="00B9278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Lara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A0B8F" id="Textfeld 34607" o:spid="_x0000_s1095" type="#_x0000_t202" style="position:absolute;left:0;text-align:left;margin-left:64.7pt;margin-top:38.85pt;width:2in;height:2in;z-index:25365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" filled="f" stroked="f" strokeweight=".5pt">
                      <v:textbox style="mso-fit-shape-to-text:t">
                        <w:txbxContent>
                          <w:p w14:paraId="1B6CEBF6" w14:textId="77777777" w:rsidR="00267B12" w:rsidRPr="001D6648" w:rsidRDefault="00267B12" w:rsidP="00B927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Lara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78E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69C91A55" wp14:editId="55F25AE9">
                      <wp:extent cx="1481667" cy="487680"/>
                      <wp:effectExtent l="0" t="0" r="23495" b="140970"/>
                      <wp:docPr id="15235" name="Abgerundete rechteckige Legende 15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667" cy="487680"/>
                              </a:xfrm>
                              <a:prstGeom prst="wedgeRoundRectCallout">
                                <a:avLst>
                                  <a:gd name="adj1" fmla="val -1916"/>
                                  <a:gd name="adj2" fmla="val 6978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57CE7" w14:textId="2155F8AA" w:rsidR="00267B12" w:rsidRPr="0086209C" w:rsidRDefault="00000000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17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267B12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von den Sportlichen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C91A55" id="Abgerundete rechteckige Legende 15235" o:spid="_x0000_s1096" type="#_x0000_t62" style="width:116.65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" adj="10386,25874" fillcolor="white [3212]" strokecolor="gray [1629]" strokeweight="1pt">
                      <v:textbox inset="1mm,0,0,0">
                        <w:txbxContent>
                          <w:p w14:paraId="59B57CE7" w14:textId="2155F8AA" w:rsidR="00267B12" w:rsidRPr="0086209C" w:rsidRDefault="00000000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17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267B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von den Sportlichen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sind männlich.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</w:tcPr>
          <w:p w14:paraId="1953D65F" w14:textId="044EDA7D" w:rsidR="00E25B1D" w:rsidRDefault="00B9278E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9DC0ACC" wp14:editId="4D967A9B">
                      <wp:simplePos x="0" y="0"/>
                      <wp:positionH relativeFrom="column">
                        <wp:posOffset>820762</wp:posOffset>
                      </wp:positionH>
                      <wp:positionV relativeFrom="paragraph">
                        <wp:posOffset>487680</wp:posOffset>
                      </wp:positionV>
                      <wp:extent cx="1828800" cy="1828800"/>
                      <wp:effectExtent l="0" t="0" r="0" b="0"/>
                      <wp:wrapNone/>
                      <wp:docPr id="34605" name="Textfeld 34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A4A8F4" w14:textId="77777777" w:rsidR="00267B12" w:rsidRPr="001D6648" w:rsidRDefault="00267B12" w:rsidP="003F64D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C0ACC" id="Textfeld 34605" o:spid="_x0000_s1097" type="#_x0000_t202" style="position:absolute;left:0;text-align:left;margin-left:64.65pt;margin-top:38.4pt;width:2in;height:2in;z-index:25358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" filled="f" stroked="f" strokeweight=".5pt">
                      <v:textbox style="mso-fit-shape-to-text:t">
                        <w:txbxContent>
                          <w:p w14:paraId="5CA4A8F4" w14:textId="77777777" w:rsidR="00267B12" w:rsidRPr="001D6648" w:rsidRDefault="00267B12" w:rsidP="003F6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D358DDD" wp14:editId="20EA5D9C">
                      <wp:extent cx="1549400" cy="487680"/>
                      <wp:effectExtent l="0" t="0" r="12700" b="140970"/>
                      <wp:docPr id="39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0" cy="487680"/>
                              </a:xfrm>
                              <a:prstGeom prst="wedgeRoundRectCallout">
                                <a:avLst>
                                  <a:gd name="adj1" fmla="val -1630"/>
                                  <a:gd name="adj2" fmla="val 72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3B9F0A" w14:textId="48C73991" w:rsidR="00267B12" w:rsidRPr="0086209C" w:rsidRDefault="00000000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der Jugendlichen sind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weiblich und sportlich.</w:t>
                                  </w:r>
                                  <w:r w:rsidR="00267B12" w:rsidRPr="00823823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358DDD" id="_x0000_s1098" type="#_x0000_t62" style="width:122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" adj="10448,26480" fillcolor="white [3212]" strokecolor="gray [1629]" strokeweight="1pt">
                      <v:textbox inset="1mm,0,0,0">
                        <w:txbxContent>
                          <w:p w14:paraId="4A3B9F0A" w14:textId="48C73991" w:rsidR="00267B12" w:rsidRPr="0086209C" w:rsidRDefault="00000000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der Jugendlichen sind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weiblich und sportlich.</w:t>
                            </w:r>
                            <w:r w:rsidR="00267B12" w:rsidRPr="00823823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</w:tcPr>
          <w:p w14:paraId="4053C72A" w14:textId="55A8E606" w:rsidR="00E25B1D" w:rsidRDefault="007B0682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461A2710" wp14:editId="5A15E038">
                      <wp:simplePos x="0" y="0"/>
                      <wp:positionH relativeFrom="column">
                        <wp:posOffset>750180</wp:posOffset>
                      </wp:positionH>
                      <wp:positionV relativeFrom="paragraph">
                        <wp:posOffset>481867</wp:posOffset>
                      </wp:positionV>
                      <wp:extent cx="1828800" cy="1828800"/>
                      <wp:effectExtent l="0" t="0" r="0" b="0"/>
                      <wp:wrapNone/>
                      <wp:docPr id="34608" name="Textfeld 34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BF258" w14:textId="6372189C" w:rsidR="00267B12" w:rsidRPr="001D6648" w:rsidRDefault="00267B12" w:rsidP="003F64D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Viki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A2710" id="Textfeld 34608" o:spid="_x0000_s1099" type="#_x0000_t202" style="position:absolute;left:0;text-align:left;margin-left:59.05pt;margin-top:37.95pt;width:2in;height:2in;z-index:25359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" filled="f" stroked="f" strokeweight=".5pt">
                      <v:textbox style="mso-fit-shape-to-text:t">
                        <w:txbxContent>
                          <w:p w14:paraId="40BBF258" w14:textId="6372189C" w:rsidR="00267B12" w:rsidRPr="001D6648" w:rsidRDefault="00267B12" w:rsidP="003F6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Viki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78E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03860AB" wp14:editId="1447A72D">
                      <wp:extent cx="1431079" cy="487680"/>
                      <wp:effectExtent l="0" t="0" r="17145" b="121920"/>
                      <wp:docPr id="15248" name="Abgerundete rechteckige Legende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079" cy="487680"/>
                              </a:xfrm>
                              <a:prstGeom prst="wedgeRoundRectCallout">
                                <a:avLst>
                                  <a:gd name="adj1" fmla="val -7134"/>
                                  <a:gd name="adj2" fmla="val 680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0E353" w14:textId="6F0B1D8D" w:rsidR="00267B12" w:rsidRPr="0086209C" w:rsidRDefault="00000000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17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24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267B12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aller Jugendlichen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</w:t>
                                  </w:r>
                                  <w:r w:rsidR="00267B12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sind sportlich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3860AB" id="Abgerundete rechteckige Legende 15248" o:spid="_x0000_s1100" type="#_x0000_t62" style="width:112.7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" adj="9259,25506" fillcolor="white [3212]" strokecolor="gray [1629]" strokeweight="1pt">
                      <v:textbox inset="1mm,0,0,0">
                        <w:txbxContent>
                          <w:p w14:paraId="0330E353" w14:textId="6F0B1D8D" w:rsidR="00267B12" w:rsidRPr="0086209C" w:rsidRDefault="00000000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24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267B12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aller Jugendlichen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</w:t>
                            </w:r>
                            <w:r w:rsidR="00267B12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sind sportlich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946A4" w:rsidRPr="002A69CD" w14:paraId="7BF41D86" w14:textId="77777777" w:rsidTr="000574A5">
        <w:trPr>
          <w:trHeight w:val="139"/>
        </w:trPr>
        <w:tc>
          <w:tcPr>
            <w:tcW w:w="679" w:type="dxa"/>
          </w:tcPr>
          <w:p w14:paraId="1E0F2A26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46D0A6AE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4D9747DD" w14:textId="38F26618" w:rsidR="00E946A4" w:rsidRPr="0041762E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Ganze Gruppe (Ganzes):</w:t>
            </w:r>
          </w:p>
        </w:tc>
        <w:tc>
          <w:tcPr>
            <w:tcW w:w="2776" w:type="dxa"/>
            <w:tcBorders>
              <w:left w:val="nil"/>
            </w:tcBorders>
            <w:shd w:val="clear" w:color="auto" w:fill="FFFFFF" w:themeFill="background1"/>
          </w:tcPr>
          <w:p w14:paraId="3FACBD48" w14:textId="2D2FAAF3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 xml:space="preserve">Ganzes: </w:t>
            </w:r>
          </w:p>
        </w:tc>
        <w:tc>
          <w:tcPr>
            <w:tcW w:w="2776" w:type="dxa"/>
            <w:tcBorders>
              <w:left w:val="nil"/>
            </w:tcBorders>
            <w:shd w:val="clear" w:color="auto" w:fill="FFFFFF" w:themeFill="background1"/>
          </w:tcPr>
          <w:p w14:paraId="60E63E62" w14:textId="6C6C5ADB" w:rsidR="00E946A4" w:rsidRPr="0041762E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Ganzes</w:t>
            </w:r>
            <w:r w:rsidR="00E946A4">
              <w:rPr>
                <w:b/>
                <w:noProof/>
              </w:rPr>
              <w:t xml:space="preserve">: </w:t>
            </w:r>
          </w:p>
        </w:tc>
      </w:tr>
      <w:tr w:rsidR="00E946A4" w:rsidRPr="002A69CD" w14:paraId="5156D8B8" w14:textId="77777777" w:rsidTr="000574A5">
        <w:trPr>
          <w:trHeight w:val="246"/>
        </w:trPr>
        <w:tc>
          <w:tcPr>
            <w:tcW w:w="679" w:type="dxa"/>
          </w:tcPr>
          <w:p w14:paraId="2FFD6591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272E2958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tcBorders>
              <w:right w:val="single" w:sz="48" w:space="0" w:color="FFFFFF" w:themeColor="background1"/>
            </w:tcBorders>
            <w:shd w:val="clear" w:color="auto" w:fill="FAFAFA"/>
          </w:tcPr>
          <w:p w14:paraId="760B0CA2" w14:textId="78CF49EB" w:rsidR="00A4548D" w:rsidRDefault="00D91EE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die 850</w:t>
            </w:r>
            <w:r w:rsidR="00A4548D">
              <w:rPr>
                <w:noProof/>
              </w:rPr>
              <w:t xml:space="preserve"> Sportlichen, </w:t>
            </w:r>
          </w:p>
          <w:p w14:paraId="30F4DB41" w14:textId="7079BBCF" w:rsidR="00E946A4" w:rsidRPr="00E946A4" w:rsidRDefault="00A4548D" w:rsidP="000574A5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t>d.h. eine Teilgruppe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FAFAFA"/>
          </w:tcPr>
          <w:p w14:paraId="7AE8B79C" w14:textId="36328D2C" w:rsidR="00A4548D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alle </w:t>
            </w:r>
            <w:r w:rsidR="003F7CED">
              <w:rPr>
                <w:noProof/>
              </w:rPr>
              <w:t xml:space="preserve">1200 </w:t>
            </w:r>
            <w:r>
              <w:rPr>
                <w:noProof/>
              </w:rPr>
              <w:t xml:space="preserve">Jugendlichen, </w:t>
            </w:r>
          </w:p>
          <w:p w14:paraId="3C8C0EA0" w14:textId="220BD33E" w:rsidR="00183B59" w:rsidRPr="00E946A4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d.h. gesamte Gruppe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</w:tcBorders>
            <w:shd w:val="clear" w:color="auto" w:fill="FAFAFA"/>
          </w:tcPr>
          <w:p w14:paraId="05BEB794" w14:textId="77777777" w:rsidR="00E946A4" w:rsidRDefault="00E946A4" w:rsidP="000574A5">
            <w:pPr>
              <w:jc w:val="left"/>
              <w:rPr>
                <w:b/>
                <w:noProof/>
              </w:rPr>
            </w:pPr>
          </w:p>
          <w:p w14:paraId="6419EAF0" w14:textId="25E69922" w:rsidR="003F7CED" w:rsidRPr="003F7CED" w:rsidRDefault="003F7CE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d.h. </w:t>
            </w:r>
          </w:p>
        </w:tc>
      </w:tr>
      <w:tr w:rsidR="00300F14" w:rsidRPr="002A69CD" w14:paraId="55983B75" w14:textId="77777777" w:rsidTr="000574A5">
        <w:trPr>
          <w:trHeight w:val="63"/>
        </w:trPr>
        <w:tc>
          <w:tcPr>
            <w:tcW w:w="679" w:type="dxa"/>
          </w:tcPr>
          <w:p w14:paraId="13B455D3" w14:textId="77777777" w:rsidR="00300F14" w:rsidRPr="002A69CD" w:rsidRDefault="00300F1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084D36F4" w14:textId="77777777" w:rsidR="00300F14" w:rsidRDefault="00300F1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1541E411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  <w:tc>
          <w:tcPr>
            <w:tcW w:w="2776" w:type="dxa"/>
            <w:shd w:val="clear" w:color="auto" w:fill="FFFFFF" w:themeFill="background1"/>
          </w:tcPr>
          <w:p w14:paraId="1BD72736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  <w:tc>
          <w:tcPr>
            <w:tcW w:w="2776" w:type="dxa"/>
            <w:shd w:val="clear" w:color="auto" w:fill="FFFFFF" w:themeFill="background1"/>
          </w:tcPr>
          <w:p w14:paraId="2807FD96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</w:tr>
      <w:tr w:rsidR="00E946A4" w:rsidRPr="002A69CD" w14:paraId="551E7210" w14:textId="77777777" w:rsidTr="000574A5">
        <w:trPr>
          <w:trHeight w:val="63"/>
        </w:trPr>
        <w:tc>
          <w:tcPr>
            <w:tcW w:w="679" w:type="dxa"/>
          </w:tcPr>
          <w:p w14:paraId="28B58D53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57FB82FD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66DD1BF1" w14:textId="4546C110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Teilgruppe (Teil):</w:t>
            </w:r>
          </w:p>
        </w:tc>
        <w:tc>
          <w:tcPr>
            <w:tcW w:w="2776" w:type="dxa"/>
            <w:shd w:val="clear" w:color="auto" w:fill="FFFFFF" w:themeFill="background1"/>
          </w:tcPr>
          <w:p w14:paraId="4B85EC4E" w14:textId="65358847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Teil:</w:t>
            </w:r>
          </w:p>
        </w:tc>
        <w:tc>
          <w:tcPr>
            <w:tcW w:w="2776" w:type="dxa"/>
            <w:shd w:val="clear" w:color="auto" w:fill="FFFFFF" w:themeFill="background1"/>
          </w:tcPr>
          <w:p w14:paraId="6BC73A8F" w14:textId="4CA73755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Teil:</w:t>
            </w:r>
          </w:p>
        </w:tc>
      </w:tr>
      <w:tr w:rsidR="00E946A4" w:rsidRPr="002A69CD" w14:paraId="206111DA" w14:textId="77777777" w:rsidTr="000574A5">
        <w:trPr>
          <w:trHeight w:val="68"/>
        </w:trPr>
        <w:tc>
          <w:tcPr>
            <w:tcW w:w="679" w:type="dxa"/>
          </w:tcPr>
          <w:p w14:paraId="1499CF27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6BACC8AF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tcBorders>
              <w:right w:val="single" w:sz="48" w:space="0" w:color="FFFFFF" w:themeColor="background1"/>
            </w:tcBorders>
            <w:shd w:val="clear" w:color="auto" w:fill="FAFAFA"/>
          </w:tcPr>
          <w:p w14:paraId="307B37E4" w14:textId="280B5CC5" w:rsidR="00A4548D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die 450 sportlichen Jungen</w:t>
            </w:r>
          </w:p>
          <w:p w14:paraId="5E9BC048" w14:textId="2DBB23FD" w:rsidR="00A4548D" w:rsidRPr="00E946A4" w:rsidRDefault="00A4548D" w:rsidP="000574A5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d.h. 2 Merkmale 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FAFAFA"/>
          </w:tcPr>
          <w:p w14:paraId="5966529D" w14:textId="41C55521" w:rsidR="004A614C" w:rsidRDefault="00D91EE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400</w:t>
            </w:r>
            <w:r w:rsidR="00A4548D">
              <w:rPr>
                <w:noProof/>
              </w:rPr>
              <w:t xml:space="preserve"> sportliche Mädchen </w:t>
            </w:r>
          </w:p>
          <w:p w14:paraId="182C7AC7" w14:textId="6E814D27" w:rsidR="00E946A4" w:rsidRPr="00E946A4" w:rsidRDefault="004A614C" w:rsidP="000574A5">
            <w:pPr>
              <w:jc w:val="left"/>
              <w:rPr>
                <w:noProof/>
              </w:rPr>
            </w:pPr>
            <w:r w:rsidRPr="00055142">
              <w:rPr>
                <w:noProof/>
                <w:color w:val="000000" w:themeColor="text1"/>
              </w:rPr>
              <w:t xml:space="preserve">d.h. </w:t>
            </w:r>
            <w:r w:rsidR="00183B59" w:rsidRPr="00055142">
              <w:rPr>
                <w:noProof/>
                <w:color w:val="000000" w:themeColor="text1"/>
              </w:rPr>
              <w:t xml:space="preserve"> 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</w:tcBorders>
            <w:shd w:val="clear" w:color="auto" w:fill="FAFAFA"/>
          </w:tcPr>
          <w:p w14:paraId="502305B6" w14:textId="77777777" w:rsidR="00E946A4" w:rsidRDefault="00E946A4" w:rsidP="000574A5">
            <w:pPr>
              <w:jc w:val="left"/>
              <w:rPr>
                <w:b/>
                <w:noProof/>
              </w:rPr>
            </w:pPr>
          </w:p>
          <w:p w14:paraId="7D6ED7FD" w14:textId="023ACB30" w:rsidR="003F7CED" w:rsidRPr="003F7CED" w:rsidRDefault="003F7CE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d.h. </w:t>
            </w:r>
          </w:p>
        </w:tc>
      </w:tr>
      <w:tr w:rsidR="009B217B" w:rsidRPr="002A69CD" w14:paraId="2364C90C" w14:textId="77777777" w:rsidTr="000574A5">
        <w:trPr>
          <w:trHeight w:val="656"/>
        </w:trPr>
        <w:tc>
          <w:tcPr>
            <w:tcW w:w="679" w:type="dxa"/>
          </w:tcPr>
          <w:p w14:paraId="7CDACCE7" w14:textId="77777777" w:rsidR="009B217B" w:rsidRPr="002A69CD" w:rsidRDefault="009B217B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0F3A669" w14:textId="1CFBE3B5" w:rsidR="009B217B" w:rsidRDefault="009B217B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1FECC3DF" w14:textId="4B68EB00" w:rsidR="007B0682" w:rsidRDefault="007B0682" w:rsidP="000574A5">
            <w:pPr>
              <w:jc w:val="left"/>
            </w:pPr>
          </w:p>
          <w:p w14:paraId="4E440AF2" w14:textId="2E0F83C5" w:rsidR="005D686C" w:rsidRDefault="00545632" w:rsidP="000574A5">
            <w:pPr>
              <w:pStyle w:val="Listenabsatz"/>
            </w:pPr>
            <w:r>
              <w:t>Ergänze</w:t>
            </w:r>
            <w:r w:rsidR="004B6E66">
              <w:t>n Sie</w:t>
            </w:r>
            <w:r>
              <w:t xml:space="preserve"> die Tabelle</w:t>
            </w:r>
            <w:r w:rsidR="004A614C">
              <w:t xml:space="preserve"> </w:t>
            </w:r>
            <w:r w:rsidR="004A614C" w:rsidRPr="00055142">
              <w:t>und markiere</w:t>
            </w:r>
            <w:r w:rsidR="004B6E66">
              <w:t>n Sie</w:t>
            </w:r>
            <w:r w:rsidR="004A614C" w:rsidRPr="00055142">
              <w:t xml:space="preserve"> </w:t>
            </w:r>
            <w:r w:rsidR="004A614C" w:rsidRPr="00871BB2">
              <w:rPr>
                <w:color w:val="FF0000"/>
              </w:rPr>
              <w:t>Teil</w:t>
            </w:r>
            <w:r w:rsidR="004A614C" w:rsidRPr="00055142">
              <w:t xml:space="preserve">, </w:t>
            </w:r>
            <w:r w:rsidR="004A614C" w:rsidRPr="00871BB2">
              <w:rPr>
                <w:color w:val="0070C0"/>
              </w:rPr>
              <w:t>Ganzes</w:t>
            </w:r>
            <w:r w:rsidR="004A614C" w:rsidRPr="00055142">
              <w:t xml:space="preserve"> und </w:t>
            </w:r>
            <w:r w:rsidR="004A614C" w:rsidRPr="00871BB2">
              <w:rPr>
                <w:color w:val="00B050"/>
              </w:rPr>
              <w:t>Anteil</w:t>
            </w:r>
            <w:r w:rsidR="004A614C" w:rsidRPr="00055142">
              <w:t xml:space="preserve"> in den Aussagen. </w:t>
            </w:r>
          </w:p>
        </w:tc>
      </w:tr>
      <w:tr w:rsidR="00867071" w:rsidRPr="002A69CD" w14:paraId="7CC068F9" w14:textId="77777777" w:rsidTr="006F5B5F">
        <w:trPr>
          <w:trHeight w:val="615"/>
        </w:trPr>
        <w:tc>
          <w:tcPr>
            <w:tcW w:w="679" w:type="dxa"/>
          </w:tcPr>
          <w:p w14:paraId="0E12623A" w14:textId="77777777" w:rsidR="00867071" w:rsidRPr="002A69CD" w:rsidRDefault="00867071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24EF4E1" w14:textId="77777777" w:rsidR="00867071" w:rsidRDefault="00867071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1650" w:type="dxa"/>
            <w:gridSpan w:val="2"/>
          </w:tcPr>
          <w:p w14:paraId="7D400949" w14:textId="3639863B" w:rsidR="00867071" w:rsidRDefault="00867071" w:rsidP="000574A5">
            <w:pPr>
              <w:pStyle w:val="Listenabsatz"/>
            </w:pPr>
            <w:r>
              <w:t>Lara stellt fest:</w:t>
            </w:r>
          </w:p>
          <w:p w14:paraId="652161CC" w14:textId="77777777" w:rsidR="00867071" w:rsidRDefault="00867071" w:rsidP="000574A5">
            <w:pPr>
              <w:jc w:val="left"/>
            </w:pPr>
          </w:p>
        </w:tc>
        <w:tc>
          <w:tcPr>
            <w:tcW w:w="6677" w:type="dxa"/>
            <w:gridSpan w:val="3"/>
          </w:tcPr>
          <w:p w14:paraId="3D783BF1" w14:textId="4C2DDAC9" w:rsidR="00A4548D" w:rsidRDefault="00300F14" w:rsidP="000574A5">
            <w:pPr>
              <w:jc w:val="left"/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 </w:t>
            </w:r>
            <w:r w:rsidR="00867071" w:rsidRPr="00867071">
              <w:rPr>
                <w:rFonts w:asciiTheme="majorHAnsi" w:hAnsiTheme="majorHAnsi" w:cstheme="majorHAnsi"/>
                <w:i/>
              </w:rPr>
              <w:t xml:space="preserve">„Simons und Vikis Anteile beziehen sich auf die gesamte Gruppe als </w:t>
            </w:r>
            <w:r w:rsidR="00A4548D">
              <w:rPr>
                <w:rFonts w:asciiTheme="majorHAnsi" w:hAnsiTheme="majorHAnsi" w:cstheme="majorHAnsi"/>
                <w:i/>
              </w:rPr>
              <w:t xml:space="preserve">  </w:t>
            </w:r>
          </w:p>
          <w:p w14:paraId="5A154337" w14:textId="162F1E59" w:rsidR="00867071" w:rsidRDefault="00A4548D" w:rsidP="000574A5">
            <w:pPr>
              <w:jc w:val="left"/>
            </w:pPr>
            <w:r>
              <w:rPr>
                <w:rFonts w:asciiTheme="majorHAnsi" w:hAnsiTheme="majorHAnsi" w:cstheme="majorHAnsi"/>
                <w:i/>
              </w:rPr>
              <w:t xml:space="preserve"> </w:t>
            </w:r>
            <w:r w:rsidR="00300F14">
              <w:rPr>
                <w:rFonts w:asciiTheme="majorHAnsi" w:hAnsiTheme="majorHAnsi" w:cstheme="majorHAnsi"/>
                <w:i/>
              </w:rPr>
              <w:t xml:space="preserve"> </w:t>
            </w:r>
            <w:r w:rsidR="00867071" w:rsidRPr="00867071">
              <w:rPr>
                <w:rFonts w:asciiTheme="majorHAnsi" w:hAnsiTheme="majorHAnsi" w:cstheme="majorHAnsi"/>
                <w:i/>
              </w:rPr>
              <w:t>Ganzes, mein Anteil bezieht sich auf eine Teilgruppe als Ganzes.“</w:t>
            </w:r>
          </w:p>
        </w:tc>
      </w:tr>
      <w:tr w:rsidR="00867071" w:rsidRPr="002A69CD" w14:paraId="5E2C7324" w14:textId="77777777" w:rsidTr="006F5B5F">
        <w:trPr>
          <w:trHeight w:val="656"/>
        </w:trPr>
        <w:tc>
          <w:tcPr>
            <w:tcW w:w="679" w:type="dxa"/>
          </w:tcPr>
          <w:p w14:paraId="23093F07" w14:textId="77777777" w:rsidR="00867071" w:rsidRPr="002A69CD" w:rsidRDefault="00867071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34C3AF02" w14:textId="77777777" w:rsidR="00867071" w:rsidRDefault="00867071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77162817" w14:textId="77777777" w:rsidR="00E52C74" w:rsidRDefault="00E52C74" w:rsidP="000574A5">
            <w:pPr>
              <w:jc w:val="left"/>
            </w:pPr>
            <w:r>
              <w:t xml:space="preserve">    </w:t>
            </w:r>
            <w:r w:rsidR="00867071">
              <w:t>Was meint Lara damit? Wie unterscheidet sich Simon</w:t>
            </w:r>
            <w:r w:rsidR="00183B59">
              <w:t>s von</w:t>
            </w:r>
            <w:r w:rsidR="00867071">
              <w:t xml:space="preserve"> Vikis Anteil? </w:t>
            </w:r>
          </w:p>
          <w:p w14:paraId="58876B4E" w14:textId="1715B74D" w:rsidR="00867071" w:rsidRPr="0037188B" w:rsidRDefault="00E52C74" w:rsidP="000574A5">
            <w:pPr>
              <w:jc w:val="left"/>
            </w:pPr>
            <w:r>
              <w:t xml:space="preserve">    </w:t>
            </w:r>
            <w:r w:rsidR="003F7CED" w:rsidRPr="00E52C74">
              <w:rPr>
                <w:i/>
              </w:rPr>
              <w:t>Tipp</w:t>
            </w:r>
            <w:r w:rsidR="003F7CED">
              <w:t>: Worin unter</w:t>
            </w:r>
            <w:r w:rsidR="00D123CC">
              <w:t>scheiden sich die Ganzen? Worin die Teile</w:t>
            </w:r>
            <w:r w:rsidR="003F7CED">
              <w:t>?</w:t>
            </w:r>
            <w:r w:rsidR="00D123CC">
              <w:t xml:space="preserve"> </w:t>
            </w:r>
            <w:r w:rsidR="003F7CED">
              <w:t>Worin die Anteile?</w:t>
            </w:r>
          </w:p>
        </w:tc>
      </w:tr>
      <w:tr w:rsidR="0041762E" w:rsidRPr="002A69CD" w14:paraId="5D7AE261" w14:textId="77777777" w:rsidTr="006F5B5F">
        <w:trPr>
          <w:trHeight w:val="107"/>
        </w:trPr>
        <w:tc>
          <w:tcPr>
            <w:tcW w:w="679" w:type="dxa"/>
          </w:tcPr>
          <w:p w14:paraId="10A91C13" w14:textId="77777777" w:rsidR="0041762E" w:rsidRPr="002A69CD" w:rsidRDefault="0041762E" w:rsidP="000574A5">
            <w:pPr>
              <w:rPr>
                <w:noProof/>
              </w:rPr>
            </w:pPr>
          </w:p>
        </w:tc>
        <w:tc>
          <w:tcPr>
            <w:tcW w:w="455" w:type="dxa"/>
            <w:gridSpan w:val="2"/>
            <w:tcBorders>
              <w:right w:val="single" w:sz="4" w:space="0" w:color="BFBFBF" w:themeColor="background1" w:themeShade="BF"/>
            </w:tcBorders>
          </w:tcPr>
          <w:p w14:paraId="42A6BDA0" w14:textId="77777777" w:rsidR="0041762E" w:rsidRDefault="0041762E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157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8C5C2C" w14:textId="531D1D60" w:rsidR="00110E43" w:rsidRDefault="00110E43" w:rsidP="000574A5">
            <w:pPr>
              <w:jc w:val="left"/>
            </w:pPr>
          </w:p>
          <w:p w14:paraId="0A0C46E1" w14:textId="77777777" w:rsidR="00110E43" w:rsidRDefault="00110E43" w:rsidP="000574A5">
            <w:pPr>
              <w:jc w:val="left"/>
            </w:pPr>
          </w:p>
          <w:p w14:paraId="50E73DA3" w14:textId="77777777" w:rsidR="00110E43" w:rsidRDefault="00110E43" w:rsidP="000574A5">
            <w:pPr>
              <w:jc w:val="left"/>
            </w:pPr>
          </w:p>
          <w:p w14:paraId="69DF4284" w14:textId="13FC29C0" w:rsidR="00110E43" w:rsidRDefault="00110E43" w:rsidP="000574A5">
            <w:pPr>
              <w:jc w:val="left"/>
            </w:pPr>
          </w:p>
          <w:p w14:paraId="096DB5B2" w14:textId="23F437D6" w:rsidR="00110E43" w:rsidRDefault="00110E43" w:rsidP="000574A5">
            <w:pPr>
              <w:jc w:val="left"/>
            </w:pPr>
          </w:p>
          <w:p w14:paraId="6B0EE29C" w14:textId="77777777" w:rsidR="00F6708A" w:rsidRDefault="00F6708A" w:rsidP="000574A5">
            <w:pPr>
              <w:jc w:val="left"/>
            </w:pPr>
          </w:p>
          <w:p w14:paraId="26B69ED8" w14:textId="77777777" w:rsidR="00A03035" w:rsidRDefault="00A03035" w:rsidP="000574A5">
            <w:pPr>
              <w:jc w:val="left"/>
            </w:pPr>
          </w:p>
          <w:p w14:paraId="0CE8377B" w14:textId="08F46055" w:rsidR="008A46C4" w:rsidRDefault="008A46C4" w:rsidP="000574A5">
            <w:pPr>
              <w:jc w:val="left"/>
            </w:pPr>
          </w:p>
          <w:p w14:paraId="22204D96" w14:textId="1AF444EF" w:rsidR="00EA57AD" w:rsidRDefault="00EA57AD" w:rsidP="000574A5">
            <w:pPr>
              <w:jc w:val="left"/>
            </w:pPr>
          </w:p>
          <w:p w14:paraId="280548DC" w14:textId="77777777" w:rsidR="00C16555" w:rsidRDefault="00C16555" w:rsidP="000574A5">
            <w:pPr>
              <w:jc w:val="left"/>
            </w:pPr>
          </w:p>
          <w:p w14:paraId="45F6D659" w14:textId="5659D6B7" w:rsidR="00EA57AD" w:rsidRDefault="00EA57AD" w:rsidP="000574A5">
            <w:pPr>
              <w:jc w:val="left"/>
            </w:pPr>
          </w:p>
          <w:p w14:paraId="4F8F1EEB" w14:textId="1037F5CA" w:rsidR="00EA57AD" w:rsidRDefault="00EA57AD" w:rsidP="000574A5">
            <w:pPr>
              <w:jc w:val="left"/>
            </w:pPr>
          </w:p>
          <w:p w14:paraId="5265D1BA" w14:textId="18BC9AB8" w:rsidR="00EA57AD" w:rsidRDefault="00EA57AD" w:rsidP="000574A5">
            <w:pPr>
              <w:jc w:val="left"/>
            </w:pPr>
          </w:p>
          <w:p w14:paraId="6B478D4C" w14:textId="3313046B" w:rsidR="00B534E7" w:rsidRDefault="00B534E7" w:rsidP="000574A5">
            <w:pPr>
              <w:jc w:val="left"/>
            </w:pPr>
          </w:p>
          <w:p w14:paraId="11C569DC" w14:textId="454BD66C" w:rsidR="00110E43" w:rsidRDefault="00110E43" w:rsidP="000574A5">
            <w:pPr>
              <w:jc w:val="left"/>
            </w:pPr>
          </w:p>
        </w:tc>
      </w:tr>
    </w:tbl>
    <w:p w14:paraId="692FDE94" w14:textId="1A784558" w:rsidR="002E4A2C" w:rsidRDefault="002E4A2C"/>
    <w:p w14:paraId="18E0EAD8" w14:textId="77777777" w:rsidR="00A51E47" w:rsidRDefault="00A51E47"/>
    <w:tbl>
      <w:tblPr>
        <w:tblpPr w:leftFromText="141" w:rightFromText="141" w:vertAnchor="text" w:horzAnchor="margin" w:tblpY="-120"/>
        <w:tblW w:w="512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285"/>
        <w:gridCol w:w="634"/>
        <w:gridCol w:w="2181"/>
        <w:gridCol w:w="332"/>
        <w:gridCol w:w="5180"/>
      </w:tblGrid>
      <w:tr w:rsidR="00110E43" w:rsidRPr="002A69CD" w14:paraId="5A2770BE" w14:textId="77777777" w:rsidTr="00A51E47">
        <w:trPr>
          <w:trHeight w:val="107"/>
        </w:trPr>
        <w:tc>
          <w:tcPr>
            <w:tcW w:w="679" w:type="dxa"/>
          </w:tcPr>
          <w:p w14:paraId="63A7FB5B" w14:textId="6AC380C4" w:rsidR="00110E43" w:rsidRDefault="006F6331" w:rsidP="006F6331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7</w:t>
            </w:r>
          </w:p>
          <w:p w14:paraId="4C05B3FE" w14:textId="205E7B2C" w:rsidR="006F6331" w:rsidRPr="002A69CD" w:rsidRDefault="006F6331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11D6E2A8" w14:textId="77777777" w:rsidR="00110E43" w:rsidRDefault="00110E43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4"/>
          </w:tcPr>
          <w:p w14:paraId="5D9FC9A3" w14:textId="759155B7" w:rsidR="00E02C9F" w:rsidRDefault="00E02C9F" w:rsidP="00E02C9F">
            <w:pPr>
              <w:pStyle w:val="berschrift2"/>
            </w:pPr>
            <w:r>
              <w:t>Die Jungen von allen oder von den Sportlichen? – Anteile unterscheiden (II)</w:t>
            </w:r>
          </w:p>
          <w:p w14:paraId="7BC1F02A" w14:textId="077E71D0" w:rsidR="00110E43" w:rsidRDefault="00110E43" w:rsidP="007176DF">
            <w:pPr>
              <w:pStyle w:val="berschrift2"/>
            </w:pPr>
          </w:p>
        </w:tc>
      </w:tr>
      <w:tr w:rsidR="001A3D4B" w:rsidRPr="002A69CD" w14:paraId="49677A5D" w14:textId="77777777" w:rsidTr="008B56CF">
        <w:trPr>
          <w:trHeight w:val="107"/>
        </w:trPr>
        <w:tc>
          <w:tcPr>
            <w:tcW w:w="679" w:type="dxa"/>
          </w:tcPr>
          <w:p w14:paraId="1CE6CB57" w14:textId="5FD71090" w:rsidR="001A3D4B" w:rsidRPr="002A69CD" w:rsidRDefault="00CD0201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629440" behindDoc="0" locked="0" layoutInCell="1" allowOverlap="1" wp14:anchorId="58A35501" wp14:editId="1BE5333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309880" cy="359410"/>
                  <wp:effectExtent l="0" t="0" r="0" b="2540"/>
                  <wp:wrapNone/>
                  <wp:docPr id="3500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5D137C14" w14:textId="3DEC30BC" w:rsidR="001A3D4B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a</w:t>
            </w:r>
            <w:r w:rsidR="001A3D4B">
              <w:rPr>
                <w:szCs w:val="22"/>
              </w:rPr>
              <w:t>)</w:t>
            </w:r>
          </w:p>
        </w:tc>
        <w:tc>
          <w:tcPr>
            <w:tcW w:w="8327" w:type="dxa"/>
            <w:gridSpan w:val="4"/>
          </w:tcPr>
          <w:p w14:paraId="3A728026" w14:textId="1B1347C8" w:rsidR="008C1D35" w:rsidRDefault="001A3D4B" w:rsidP="00BD5D8B">
            <w:pPr>
              <w:jc w:val="left"/>
            </w:pPr>
            <w:r>
              <w:t xml:space="preserve">Lara, Simon und Viki haben jeweils ein weiteres Anteilsbild zu ihrem Fall markiert. </w:t>
            </w:r>
          </w:p>
          <w:p w14:paraId="6F842BB6" w14:textId="6FA60E8C" w:rsidR="001A3D4B" w:rsidRDefault="001A3D4B" w:rsidP="00BD5D8B">
            <w:pPr>
              <w:jc w:val="left"/>
            </w:pPr>
            <w:r>
              <w:t>Formuliere</w:t>
            </w:r>
            <w:r w:rsidR="004B6E66">
              <w:t>n Sie</w:t>
            </w:r>
            <w:r>
              <w:t xml:space="preserve"> eine passende Aussage</w:t>
            </w:r>
            <w:r w:rsidR="00CD0201">
              <w:t>. Wie verändert sich die Formulierung?</w:t>
            </w:r>
          </w:p>
          <w:p w14:paraId="4F8C034D" w14:textId="4EA6C945" w:rsidR="00713599" w:rsidRDefault="00713599" w:rsidP="00BD5D8B">
            <w:pPr>
              <w:jc w:val="left"/>
            </w:pPr>
          </w:p>
        </w:tc>
      </w:tr>
      <w:tr w:rsidR="000508DC" w:rsidRPr="002A69CD" w14:paraId="11DA55A6" w14:textId="77777777" w:rsidTr="008B56CF">
        <w:trPr>
          <w:trHeight w:val="107"/>
        </w:trPr>
        <w:tc>
          <w:tcPr>
            <w:tcW w:w="679" w:type="dxa"/>
          </w:tcPr>
          <w:p w14:paraId="0FA8124A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3DD261B2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62E291E7" w14:textId="7F9B1D87" w:rsidR="000508DC" w:rsidRPr="00300F14" w:rsidRDefault="000508DC" w:rsidP="00BD5D8B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  <w:r w:rsidRPr="00300F14">
              <w:rPr>
                <w:rFonts w:asciiTheme="majorHAnsi" w:hAnsiTheme="majorHAnsi" w:cstheme="majorHAnsi"/>
                <w:b/>
                <w:sz w:val="20"/>
              </w:rPr>
              <w:t>Viki:</w:t>
            </w:r>
          </w:p>
          <w:p w14:paraId="627C7615" w14:textId="323EC645" w:rsidR="000508DC" w:rsidRPr="00300F14" w:rsidRDefault="000508DC" w:rsidP="00BD5D8B">
            <w:pPr>
              <w:jc w:val="left"/>
              <w:rPr>
                <w:b/>
                <w:sz w:val="20"/>
              </w:rPr>
            </w:pPr>
          </w:p>
          <w:p w14:paraId="60CCA077" w14:textId="532CBB21" w:rsidR="000508DC" w:rsidRPr="00300F14" w:rsidRDefault="000508DC" w:rsidP="00BD5D8B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276F1080" w14:textId="4AE13085" w:rsidR="000508DC" w:rsidRDefault="000508DC" w:rsidP="009E015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C0F3083" wp14:editId="42EB15A8">
                  <wp:extent cx="1621790" cy="999067"/>
                  <wp:effectExtent l="0" t="0" r="0" b="0"/>
                  <wp:docPr id="15286" name="Grafik 1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6" name="A3b1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53"/>
                          <a:stretch/>
                        </pic:blipFill>
                        <pic:spPr bwMode="auto">
                          <a:xfrm>
                            <a:off x="0" y="0"/>
                            <a:ext cx="1624291" cy="100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FAC813" w14:textId="7037CAE1" w:rsidR="000508DC" w:rsidRDefault="000508DC" w:rsidP="00BD5D8B">
            <w:pPr>
              <w:jc w:val="left"/>
            </w:pPr>
          </w:p>
        </w:tc>
      </w:tr>
      <w:tr w:rsidR="000508DC" w:rsidRPr="002A69CD" w14:paraId="70F42258" w14:textId="77777777" w:rsidTr="008B56CF">
        <w:trPr>
          <w:trHeight w:val="107"/>
        </w:trPr>
        <w:tc>
          <w:tcPr>
            <w:tcW w:w="679" w:type="dxa"/>
          </w:tcPr>
          <w:p w14:paraId="3D7C4251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630903ED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17EC78B9" w14:textId="77777777" w:rsidR="000508DC" w:rsidRPr="00300F14" w:rsidRDefault="000508DC" w:rsidP="009E015C">
            <w:pPr>
              <w:jc w:val="left"/>
              <w:rPr>
                <w:b/>
                <w:sz w:val="20"/>
              </w:rPr>
            </w:pPr>
          </w:p>
        </w:tc>
        <w:tc>
          <w:tcPr>
            <w:tcW w:w="2513" w:type="dxa"/>
            <w:gridSpan w:val="2"/>
          </w:tcPr>
          <w:p w14:paraId="6BE88784" w14:textId="4EC5DE42" w:rsidR="000508DC" w:rsidRDefault="000508DC" w:rsidP="009E015C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A3CCC9" w14:textId="77777777" w:rsidR="000508DC" w:rsidRDefault="000508DC" w:rsidP="00BD5D8B">
            <w:pPr>
              <w:jc w:val="left"/>
            </w:pPr>
          </w:p>
        </w:tc>
      </w:tr>
      <w:tr w:rsidR="000508DC" w:rsidRPr="002A69CD" w14:paraId="61E597BA" w14:textId="77777777" w:rsidTr="008B56CF">
        <w:trPr>
          <w:trHeight w:val="1629"/>
        </w:trPr>
        <w:tc>
          <w:tcPr>
            <w:tcW w:w="679" w:type="dxa"/>
          </w:tcPr>
          <w:p w14:paraId="44528896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2D4EA9C0" w14:textId="77777777" w:rsidR="000508DC" w:rsidRPr="00BA2ECC" w:rsidRDefault="000508DC" w:rsidP="00BD5D8B">
            <w:pPr>
              <w:pStyle w:val="berschrift2"/>
              <w:ind w:left="0" w:firstLine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34" w:type="dxa"/>
          </w:tcPr>
          <w:p w14:paraId="177DC39B" w14:textId="315E1A9E" w:rsidR="000508DC" w:rsidRPr="00300F14" w:rsidRDefault="000508DC" w:rsidP="009E015C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  <w:r w:rsidRPr="00300F14">
              <w:rPr>
                <w:rFonts w:asciiTheme="majorHAnsi" w:hAnsiTheme="majorHAnsi" w:cstheme="majorHAnsi"/>
                <w:b/>
                <w:sz w:val="20"/>
              </w:rPr>
              <w:t xml:space="preserve">Simon: </w:t>
            </w: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1E757207" w14:textId="138B9EB6" w:rsidR="000508DC" w:rsidRPr="00BA2ECC" w:rsidRDefault="000508DC" w:rsidP="009E015C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E546150" wp14:editId="4FAAA2D9">
                  <wp:extent cx="1620520" cy="973667"/>
                  <wp:effectExtent l="0" t="0" r="0" b="0"/>
                  <wp:docPr id="15287" name="Grafik 1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7" name="A3b2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74"/>
                          <a:stretch/>
                        </pic:blipFill>
                        <pic:spPr bwMode="auto">
                          <a:xfrm>
                            <a:off x="0" y="0"/>
                            <a:ext cx="1627380" cy="97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AE1240" w14:textId="77777777" w:rsidR="000508DC" w:rsidRDefault="000508DC" w:rsidP="00BD5D8B">
            <w:pPr>
              <w:jc w:val="left"/>
            </w:pPr>
          </w:p>
          <w:p w14:paraId="50EF9358" w14:textId="77777777" w:rsidR="000508DC" w:rsidRDefault="000508DC" w:rsidP="00BD5D8B">
            <w:pPr>
              <w:jc w:val="left"/>
            </w:pPr>
          </w:p>
          <w:p w14:paraId="32EFE4A7" w14:textId="77777777" w:rsidR="000508DC" w:rsidRDefault="000508DC" w:rsidP="00BD5D8B">
            <w:pPr>
              <w:jc w:val="left"/>
            </w:pPr>
          </w:p>
          <w:p w14:paraId="47B14E96" w14:textId="77777777" w:rsidR="000508DC" w:rsidRDefault="000508DC" w:rsidP="00BD5D8B">
            <w:pPr>
              <w:jc w:val="left"/>
            </w:pPr>
          </w:p>
          <w:p w14:paraId="3DD2FAA0" w14:textId="1B2DA1EB" w:rsidR="000508DC" w:rsidRDefault="000508DC" w:rsidP="00BD5D8B">
            <w:pPr>
              <w:jc w:val="left"/>
            </w:pPr>
          </w:p>
        </w:tc>
      </w:tr>
      <w:tr w:rsidR="000508DC" w:rsidRPr="002A69CD" w14:paraId="5C7F9657" w14:textId="77777777" w:rsidTr="008B56CF">
        <w:trPr>
          <w:trHeight w:val="107"/>
        </w:trPr>
        <w:tc>
          <w:tcPr>
            <w:tcW w:w="679" w:type="dxa"/>
          </w:tcPr>
          <w:p w14:paraId="2D3CCB92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105A62BA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54D0DD89" w14:textId="77777777" w:rsidR="000508DC" w:rsidRPr="00300F14" w:rsidRDefault="000508DC" w:rsidP="009E015C">
            <w:pPr>
              <w:jc w:val="left"/>
              <w:rPr>
                <w:b/>
                <w:sz w:val="20"/>
              </w:rPr>
            </w:pPr>
          </w:p>
        </w:tc>
        <w:tc>
          <w:tcPr>
            <w:tcW w:w="2513" w:type="dxa"/>
            <w:gridSpan w:val="2"/>
          </w:tcPr>
          <w:p w14:paraId="768A465E" w14:textId="38C0BAF3" w:rsidR="000508DC" w:rsidRDefault="000508DC" w:rsidP="009E015C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1BA8B52" w14:textId="77777777" w:rsidR="000508DC" w:rsidRDefault="000508DC" w:rsidP="00BD5D8B">
            <w:pPr>
              <w:jc w:val="left"/>
            </w:pPr>
          </w:p>
        </w:tc>
      </w:tr>
      <w:tr w:rsidR="000508DC" w:rsidRPr="002A69CD" w14:paraId="1754E523" w14:textId="77777777" w:rsidTr="008B56CF">
        <w:trPr>
          <w:trHeight w:val="107"/>
        </w:trPr>
        <w:tc>
          <w:tcPr>
            <w:tcW w:w="679" w:type="dxa"/>
          </w:tcPr>
          <w:p w14:paraId="05A9BF54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5C1DAF2A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362B5DF8" w14:textId="574C4C31" w:rsidR="000508DC" w:rsidRPr="00300F14" w:rsidRDefault="000508DC" w:rsidP="00BD5D8B">
            <w:pPr>
              <w:jc w:val="left"/>
              <w:rPr>
                <w:b/>
                <w:sz w:val="20"/>
              </w:rPr>
            </w:pPr>
            <w:r w:rsidRPr="00300F14">
              <w:rPr>
                <w:b/>
                <w:sz w:val="20"/>
              </w:rPr>
              <w:t>Lara:</w:t>
            </w: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605DDA7D" w14:textId="0098CF89" w:rsidR="000508DC" w:rsidRDefault="000508DC" w:rsidP="00BD5D8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15E5E11" wp14:editId="60365059">
                  <wp:extent cx="1621790" cy="1016000"/>
                  <wp:effectExtent l="0" t="0" r="0" b="0"/>
                  <wp:docPr id="15290" name="Grafik 1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0" name="A3b3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4"/>
                          <a:stretch/>
                        </pic:blipFill>
                        <pic:spPr bwMode="auto">
                          <a:xfrm>
                            <a:off x="0" y="0"/>
                            <a:ext cx="1623992" cy="101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D5BA31" w14:textId="14C4E3A5" w:rsidR="000508DC" w:rsidRDefault="000508DC" w:rsidP="00BD5D8B">
            <w:pPr>
              <w:jc w:val="left"/>
            </w:pPr>
          </w:p>
        </w:tc>
      </w:tr>
      <w:tr w:rsidR="008C1D35" w:rsidRPr="002A69CD" w14:paraId="40B6B33C" w14:textId="77777777" w:rsidTr="005667FC">
        <w:trPr>
          <w:trHeight w:val="107"/>
        </w:trPr>
        <w:tc>
          <w:tcPr>
            <w:tcW w:w="679" w:type="dxa"/>
          </w:tcPr>
          <w:p w14:paraId="7D2501CD" w14:textId="77777777" w:rsidR="008C1D35" w:rsidRPr="002A69CD" w:rsidRDefault="008C1D35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0FC30352" w14:textId="77777777" w:rsidR="008C1D35" w:rsidRDefault="008C1D35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4"/>
          </w:tcPr>
          <w:p w14:paraId="47631F5B" w14:textId="77777777" w:rsidR="008C1D35" w:rsidRDefault="008C1D35" w:rsidP="00BD5D8B">
            <w:pPr>
              <w:jc w:val="left"/>
            </w:pPr>
          </w:p>
        </w:tc>
      </w:tr>
      <w:tr w:rsidR="00BD5D8B" w:rsidRPr="002A69CD" w14:paraId="46413F1A" w14:textId="77777777" w:rsidTr="008B56CF">
        <w:trPr>
          <w:trHeight w:val="482"/>
        </w:trPr>
        <w:tc>
          <w:tcPr>
            <w:tcW w:w="679" w:type="dxa"/>
            <w:vMerge w:val="restart"/>
          </w:tcPr>
          <w:p w14:paraId="598EA30C" w14:textId="60B5737B" w:rsidR="00BD5D8B" w:rsidRPr="002A69CD" w:rsidRDefault="00BD5D8B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54368" behindDoc="0" locked="0" layoutInCell="1" allowOverlap="1" wp14:anchorId="2C1C0F99" wp14:editId="1EB5474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3810</wp:posOffset>
                  </wp:positionV>
                  <wp:extent cx="309880" cy="359410"/>
                  <wp:effectExtent l="0" t="0" r="0" b="2540"/>
                  <wp:wrapNone/>
                  <wp:docPr id="3500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  <w:vMerge w:val="restart"/>
          </w:tcPr>
          <w:p w14:paraId="5011F300" w14:textId="5B690949" w:rsidR="00BD5D8B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b</w:t>
            </w:r>
            <w:r w:rsidR="00BD5D8B">
              <w:rPr>
                <w:szCs w:val="22"/>
              </w:rPr>
              <w:t>)</w:t>
            </w:r>
          </w:p>
        </w:tc>
        <w:tc>
          <w:tcPr>
            <w:tcW w:w="2815" w:type="dxa"/>
            <w:gridSpan w:val="2"/>
          </w:tcPr>
          <w:p w14:paraId="37971689" w14:textId="6AF0C96F" w:rsidR="00BD5D8B" w:rsidRDefault="004A6827" w:rsidP="00BD5D8B">
            <w:pPr>
              <w:jc w:val="left"/>
            </w:pPr>
            <w:r>
              <w:t>Daniel</w:t>
            </w:r>
            <w:r w:rsidR="00BD5D8B">
              <w:t xml:space="preserve"> hat Namen für die drei </w:t>
            </w:r>
          </w:p>
          <w:p w14:paraId="1172C0B6" w14:textId="14240E14" w:rsidR="00BD5D8B" w:rsidRDefault="009D48A2" w:rsidP="00BD5D8B">
            <w:pPr>
              <w:jc w:val="left"/>
            </w:pPr>
            <w:r>
              <w:t>Anteilsaussagen</w:t>
            </w:r>
            <w:r w:rsidR="00BD5D8B">
              <w:t xml:space="preserve"> gefunden:</w:t>
            </w:r>
          </w:p>
        </w:tc>
        <w:tc>
          <w:tcPr>
            <w:tcW w:w="332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52DD44F7" w14:textId="77777777" w:rsidR="00BD5D8B" w:rsidRDefault="00BD5D8B" w:rsidP="00BD5D8B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</w:pPr>
          </w:p>
          <w:p w14:paraId="0DAB891B" w14:textId="77777777" w:rsidR="00BD5D8B" w:rsidRDefault="00BD5D8B" w:rsidP="00BD5D8B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</w:pPr>
          </w:p>
          <w:p w14:paraId="08B78E54" w14:textId="77777777" w:rsidR="00BD5D8B" w:rsidRDefault="00BD5D8B" w:rsidP="00BD5D8B">
            <w:pPr>
              <w:ind w:left="35"/>
            </w:pPr>
          </w:p>
          <w:p w14:paraId="7854BA2A" w14:textId="39FB9BD1" w:rsidR="00BD5D8B" w:rsidRDefault="00BD5D8B" w:rsidP="00BD5D8B">
            <w:pPr>
              <w:jc w:val="left"/>
            </w:pPr>
          </w:p>
        </w:tc>
        <w:tc>
          <w:tcPr>
            <w:tcW w:w="518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CABE96" w14:textId="77777777" w:rsidR="00BD5D8B" w:rsidRDefault="00BD5D8B" w:rsidP="00BD5D8B">
            <w:pPr>
              <w:jc w:val="left"/>
            </w:pPr>
          </w:p>
          <w:p w14:paraId="711C8DB8" w14:textId="77777777" w:rsidR="00BD5D8B" w:rsidRDefault="00BD5D8B" w:rsidP="00BD5D8B">
            <w:pPr>
              <w:jc w:val="left"/>
            </w:pPr>
          </w:p>
          <w:p w14:paraId="20C8F6DE" w14:textId="77777777" w:rsidR="00BD5D8B" w:rsidRDefault="00BD5D8B" w:rsidP="00BD5D8B">
            <w:pPr>
              <w:jc w:val="left"/>
            </w:pPr>
          </w:p>
          <w:p w14:paraId="4C5955AE" w14:textId="77777777" w:rsidR="00BD5D8B" w:rsidRDefault="00BD5D8B" w:rsidP="00BD5D8B">
            <w:pPr>
              <w:jc w:val="left"/>
            </w:pPr>
          </w:p>
          <w:p w14:paraId="67BD0716" w14:textId="77777777" w:rsidR="00BD5D8B" w:rsidRDefault="00BD5D8B" w:rsidP="00BD5D8B">
            <w:pPr>
              <w:jc w:val="left"/>
            </w:pPr>
          </w:p>
          <w:p w14:paraId="1525682E" w14:textId="77777777" w:rsidR="00BD5D8B" w:rsidRDefault="00BD5D8B" w:rsidP="00BD5D8B">
            <w:pPr>
              <w:jc w:val="left"/>
            </w:pPr>
          </w:p>
          <w:p w14:paraId="6D09AB10" w14:textId="77777777" w:rsidR="00BD5D8B" w:rsidRDefault="00BD5D8B" w:rsidP="00BD5D8B">
            <w:pPr>
              <w:jc w:val="left"/>
            </w:pPr>
          </w:p>
          <w:p w14:paraId="61143AEF" w14:textId="77777777" w:rsidR="00BD5D8B" w:rsidRDefault="00BD5D8B" w:rsidP="00BD5D8B">
            <w:pPr>
              <w:jc w:val="left"/>
            </w:pPr>
          </w:p>
          <w:p w14:paraId="11417D6A" w14:textId="77777777" w:rsidR="00BD5D8B" w:rsidRDefault="00BD5D8B" w:rsidP="00BD5D8B">
            <w:pPr>
              <w:jc w:val="left"/>
            </w:pPr>
          </w:p>
          <w:p w14:paraId="5BA43990" w14:textId="5EB2ED2B" w:rsidR="00BD5D8B" w:rsidRDefault="00BD5D8B" w:rsidP="00BD5D8B">
            <w:pPr>
              <w:jc w:val="left"/>
            </w:pPr>
          </w:p>
        </w:tc>
      </w:tr>
      <w:tr w:rsidR="00BD5D8B" w:rsidRPr="002A69CD" w14:paraId="6ADB52EE" w14:textId="77777777" w:rsidTr="008B56CF">
        <w:trPr>
          <w:trHeight w:val="1574"/>
        </w:trPr>
        <w:tc>
          <w:tcPr>
            <w:tcW w:w="679" w:type="dxa"/>
            <w:vMerge/>
          </w:tcPr>
          <w:p w14:paraId="2481EF10" w14:textId="77777777" w:rsidR="00BD5D8B" w:rsidRPr="002A69CD" w:rsidRDefault="00BD5D8B" w:rsidP="00BD5D8B">
            <w:pPr>
              <w:rPr>
                <w:noProof/>
              </w:rPr>
            </w:pPr>
          </w:p>
        </w:tc>
        <w:tc>
          <w:tcPr>
            <w:tcW w:w="285" w:type="dxa"/>
            <w:vMerge/>
          </w:tcPr>
          <w:p w14:paraId="27BCF428" w14:textId="77777777" w:rsidR="00BD5D8B" w:rsidRDefault="00BD5D8B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22CD1F7B" w14:textId="77777777" w:rsidR="00BD5D8B" w:rsidRPr="00C33472" w:rsidRDefault="00BD5D8B" w:rsidP="00BD5D8B">
            <w:pPr>
              <w:jc w:val="center"/>
              <w:rPr>
                <w:sz w:val="14"/>
              </w:rPr>
            </w:pPr>
          </w:p>
          <w:p w14:paraId="6BB92488" w14:textId="592CB29D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F50E6FB" wp14:editId="2B7CBD5F">
                      <wp:extent cx="1475509" cy="228600"/>
                      <wp:effectExtent l="0" t="0" r="10795" b="19050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960D7" w14:textId="262D9D92" w:rsidR="00267B12" w:rsidRPr="00246EA0" w:rsidRDefault="00267B12" w:rsidP="00DE630E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Kombinierte Aussage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50E6FB" id="Textfeld 21" o:spid="_x0000_s1101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" fillcolor="#fafafa" strokecolor="#a5a5a5 [2092]">
                      <v:textbox inset="0,1mm,0,0">
                        <w:txbxContent>
                          <w:p w14:paraId="366960D7" w14:textId="262D9D92" w:rsidR="00267B12" w:rsidRPr="00246EA0" w:rsidRDefault="00267B12" w:rsidP="00DE630E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Kombinierte Aussage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BCE8A66" w14:textId="5C455FEB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C7DAA16" wp14:editId="6B79B708">
                      <wp:extent cx="1475509" cy="228600"/>
                      <wp:effectExtent l="0" t="0" r="10795" b="19050"/>
                      <wp:docPr id="201" name="Textfeld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40A8B" w14:textId="0C5F3C58" w:rsidR="00267B12" w:rsidRPr="00246EA0" w:rsidRDefault="00267B12" w:rsidP="00812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Einfache Aussage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7DAA16" id="Textfeld 201" o:spid="_x0000_s1102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" fillcolor="#fafafa" strokecolor="#a5a5a5 [2092]">
                      <v:textbox inset="0,1mm,0,0">
                        <w:txbxContent>
                          <w:p w14:paraId="7BF40A8B" w14:textId="0C5F3C58" w:rsidR="00267B12" w:rsidRPr="00246EA0" w:rsidRDefault="00267B12" w:rsidP="00812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Einfache Aussage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6EF76FA" w14:textId="79266DF8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255AA32" wp14:editId="376F9FB9">
                      <wp:extent cx="1475509" cy="228600"/>
                      <wp:effectExtent l="0" t="0" r="10795" b="19050"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76B91" w14:textId="6B9B2FBE" w:rsidR="00267B12" w:rsidRPr="00246EA0" w:rsidRDefault="00267B12" w:rsidP="00812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Teil-vom-Teil-Aussage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55AA32" id="Textfeld 202" o:spid="_x0000_s1103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" fillcolor="#fafafa" strokecolor="#a5a5a5 [2092]">
                      <v:textbox inset="0,1mm,0,0">
                        <w:txbxContent>
                          <w:p w14:paraId="50376B91" w14:textId="6B9B2FBE" w:rsidR="00267B12" w:rsidRPr="00246EA0" w:rsidRDefault="00267B12" w:rsidP="00812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Teil-vom-Teil-Aussage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2" w:type="dxa"/>
            <w:vMerge/>
            <w:tcBorders>
              <w:right w:val="single" w:sz="4" w:space="0" w:color="BFBFBF" w:themeColor="background1" w:themeShade="BF"/>
            </w:tcBorders>
          </w:tcPr>
          <w:p w14:paraId="7BB4237E" w14:textId="62CA5B4F" w:rsidR="00BD5D8B" w:rsidRDefault="00BD5D8B" w:rsidP="00BD5D8B">
            <w:pPr>
              <w:jc w:val="left"/>
            </w:pPr>
          </w:p>
        </w:tc>
        <w:tc>
          <w:tcPr>
            <w:tcW w:w="5180" w:type="dxa"/>
            <w:vMerge/>
            <w:tcBorders>
              <w:top w:val="single" w:sz="12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C28E56" w14:textId="77777777" w:rsidR="00BD5D8B" w:rsidRDefault="00BD5D8B" w:rsidP="00BD5D8B">
            <w:pPr>
              <w:jc w:val="left"/>
            </w:pPr>
          </w:p>
        </w:tc>
      </w:tr>
      <w:tr w:rsidR="00BD5D8B" w:rsidRPr="002A69CD" w14:paraId="22B95C30" w14:textId="77777777" w:rsidTr="008B56CF">
        <w:trPr>
          <w:trHeight w:val="938"/>
        </w:trPr>
        <w:tc>
          <w:tcPr>
            <w:tcW w:w="679" w:type="dxa"/>
            <w:vMerge/>
          </w:tcPr>
          <w:p w14:paraId="3371A1D1" w14:textId="77777777" w:rsidR="00BD5D8B" w:rsidRPr="002A69CD" w:rsidRDefault="00BD5D8B" w:rsidP="00BD5D8B">
            <w:pPr>
              <w:rPr>
                <w:noProof/>
              </w:rPr>
            </w:pPr>
          </w:p>
        </w:tc>
        <w:tc>
          <w:tcPr>
            <w:tcW w:w="285" w:type="dxa"/>
            <w:vMerge/>
          </w:tcPr>
          <w:p w14:paraId="29599E20" w14:textId="77777777" w:rsidR="00BD5D8B" w:rsidRDefault="00BD5D8B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4C466083" w14:textId="77777777" w:rsidR="000904A9" w:rsidRDefault="00BD5D8B" w:rsidP="00F769F3">
            <w:pPr>
              <w:ind w:left="360" w:hanging="360"/>
            </w:pPr>
            <w:r>
              <w:t>Ordne</w:t>
            </w:r>
            <w:r w:rsidR="002141E3">
              <w:t xml:space="preserve">n Sie Simon, Lara und </w:t>
            </w:r>
          </w:p>
          <w:p w14:paraId="73B8CF61" w14:textId="4A270055" w:rsidR="000904A9" w:rsidRDefault="002141E3" w:rsidP="000904A9">
            <w:pPr>
              <w:ind w:left="360" w:hanging="360"/>
            </w:pPr>
            <w:r>
              <w:t xml:space="preserve">Viki </w:t>
            </w:r>
            <w:r w:rsidR="00BD5D8B">
              <w:t>zu.</w:t>
            </w:r>
            <w:r>
              <w:t xml:space="preserve"> </w:t>
            </w:r>
          </w:p>
          <w:p w14:paraId="7E75C3C9" w14:textId="167DD09D" w:rsidR="00F769F3" w:rsidRDefault="00BD5D8B" w:rsidP="002141E3">
            <w:pPr>
              <w:ind w:left="360" w:hanging="360"/>
            </w:pPr>
            <w:r>
              <w:t>Warum passen die Begriffe?</w:t>
            </w:r>
          </w:p>
          <w:p w14:paraId="7A6829F0" w14:textId="187A2E98" w:rsidR="00F769F3" w:rsidRDefault="00F6708A" w:rsidP="00F769F3">
            <w:pPr>
              <w:ind w:left="360" w:hanging="360"/>
              <w:jc w:val="left"/>
            </w:pPr>
            <w:r>
              <w:t>Erkläre</w:t>
            </w:r>
            <w:r w:rsidR="002141E3">
              <w:t>n Sie</w:t>
            </w:r>
            <w:r>
              <w:t xml:space="preserve"> den Unterschied </w:t>
            </w:r>
          </w:p>
          <w:p w14:paraId="71411F1C" w14:textId="77777777" w:rsidR="00F769F3" w:rsidRDefault="00F6708A" w:rsidP="00F769F3">
            <w:pPr>
              <w:ind w:left="360" w:hanging="360"/>
              <w:jc w:val="left"/>
            </w:pPr>
            <w:r>
              <w:t xml:space="preserve">zwischen den 3 typischen </w:t>
            </w:r>
          </w:p>
          <w:p w14:paraId="6E140B3D" w14:textId="780EF7B0" w:rsidR="00BD5D8B" w:rsidRPr="0024402A" w:rsidRDefault="00F769F3" w:rsidP="00F769F3">
            <w:pPr>
              <w:ind w:left="360" w:hanging="360"/>
              <w:jc w:val="left"/>
            </w:pPr>
            <w:r>
              <w:t xml:space="preserve">Anteilsaussagen </w:t>
            </w:r>
            <w:r w:rsidR="00F6708A">
              <w:t xml:space="preserve">allgemein. </w:t>
            </w:r>
          </w:p>
        </w:tc>
        <w:tc>
          <w:tcPr>
            <w:tcW w:w="332" w:type="dxa"/>
            <w:vMerge/>
            <w:tcBorders>
              <w:right w:val="single" w:sz="4" w:space="0" w:color="BFBFBF" w:themeColor="background1" w:themeShade="BF"/>
            </w:tcBorders>
          </w:tcPr>
          <w:p w14:paraId="1200064B" w14:textId="1017E741" w:rsidR="00BD5D8B" w:rsidRDefault="00BD5D8B" w:rsidP="00BD5D8B">
            <w:pPr>
              <w:jc w:val="left"/>
            </w:pPr>
          </w:p>
        </w:tc>
        <w:tc>
          <w:tcPr>
            <w:tcW w:w="5180" w:type="dxa"/>
            <w:vMerge/>
            <w:tcBorders>
              <w:top w:val="single" w:sz="12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FE2AB6" w14:textId="77777777" w:rsidR="00BD5D8B" w:rsidRDefault="00BD5D8B" w:rsidP="00BD5D8B">
            <w:pPr>
              <w:jc w:val="left"/>
            </w:pPr>
          </w:p>
        </w:tc>
      </w:tr>
      <w:tr w:rsidR="00EA57AD" w:rsidRPr="002A69CD" w14:paraId="5899C85A" w14:textId="77777777" w:rsidTr="008B56CF">
        <w:trPr>
          <w:trHeight w:val="263"/>
        </w:trPr>
        <w:tc>
          <w:tcPr>
            <w:tcW w:w="679" w:type="dxa"/>
          </w:tcPr>
          <w:p w14:paraId="3A72EFB5" w14:textId="77777777" w:rsidR="00EA57AD" w:rsidRPr="002A69CD" w:rsidRDefault="00EA57AD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6662CD57" w14:textId="77777777" w:rsidR="00EA57AD" w:rsidRDefault="00EA57AD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776C7398" w14:textId="77777777" w:rsidR="00EA57AD" w:rsidRDefault="00EA57AD" w:rsidP="00EA57AD">
            <w:pPr>
              <w:ind w:left="360" w:hanging="360"/>
            </w:pPr>
          </w:p>
        </w:tc>
        <w:tc>
          <w:tcPr>
            <w:tcW w:w="332" w:type="dxa"/>
          </w:tcPr>
          <w:p w14:paraId="169B8B21" w14:textId="77777777" w:rsidR="00EA57AD" w:rsidRDefault="00EA57AD" w:rsidP="00BD5D8B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nil"/>
              <w:bottom w:val="dotted" w:sz="18" w:space="0" w:color="BFBFBF" w:themeColor="background1" w:themeShade="BF"/>
            </w:tcBorders>
            <w:shd w:val="clear" w:color="auto" w:fill="FDFDFD"/>
          </w:tcPr>
          <w:p w14:paraId="68351CAB" w14:textId="77777777" w:rsidR="00EA57AD" w:rsidRDefault="00EA57AD" w:rsidP="00BD5D8B">
            <w:pPr>
              <w:jc w:val="left"/>
            </w:pPr>
          </w:p>
        </w:tc>
      </w:tr>
      <w:tr w:rsidR="00EA57AD" w:rsidRPr="002A69CD" w14:paraId="2827B5A8" w14:textId="77777777" w:rsidTr="008B56CF">
        <w:trPr>
          <w:trHeight w:val="938"/>
        </w:trPr>
        <w:tc>
          <w:tcPr>
            <w:tcW w:w="679" w:type="dxa"/>
          </w:tcPr>
          <w:p w14:paraId="313B6C25" w14:textId="6EF1D908" w:rsidR="00EA57AD" w:rsidRPr="002A69CD" w:rsidRDefault="00EA57AD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38688" behindDoc="0" locked="0" layoutInCell="1" allowOverlap="1" wp14:anchorId="4F1FF753" wp14:editId="504F52C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5080</wp:posOffset>
                  </wp:positionV>
                  <wp:extent cx="309880" cy="359410"/>
                  <wp:effectExtent l="0" t="0" r="0" b="2540"/>
                  <wp:wrapNone/>
                  <wp:docPr id="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4FB0A3C1" w14:textId="04C0B81D" w:rsidR="00EA57AD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c</w:t>
            </w:r>
            <w:r w:rsidR="00EA57AD">
              <w:rPr>
                <w:szCs w:val="22"/>
              </w:rPr>
              <w:t>)</w:t>
            </w:r>
          </w:p>
        </w:tc>
        <w:tc>
          <w:tcPr>
            <w:tcW w:w="2815" w:type="dxa"/>
            <w:gridSpan w:val="2"/>
          </w:tcPr>
          <w:p w14:paraId="3CB501E0" w14:textId="7D1400DE" w:rsidR="00EA57AD" w:rsidRDefault="002141E3" w:rsidP="00EA57AD">
            <w:pPr>
              <w:jc w:val="left"/>
            </w:pPr>
            <w:r>
              <w:t>Welche Formulierungen finden Sie</w:t>
            </w:r>
            <w:r w:rsidR="00EA57AD">
              <w:t xml:space="preserve"> besonders wichtig, </w:t>
            </w:r>
            <w:r w:rsidR="005C49B1">
              <w:br/>
            </w:r>
            <w:r w:rsidR="00EA57AD">
              <w:t xml:space="preserve">um die Unterschiede genau </w:t>
            </w:r>
            <w:r w:rsidR="005C49B1">
              <w:br/>
            </w:r>
            <w:r w:rsidR="00EA57AD">
              <w:t xml:space="preserve">zu beschreiben? </w:t>
            </w:r>
          </w:p>
          <w:p w14:paraId="4686F48F" w14:textId="37AC4C0A" w:rsidR="00EA57AD" w:rsidRDefault="002141E3" w:rsidP="00EA57AD">
            <w:pPr>
              <w:jc w:val="left"/>
            </w:pPr>
            <w:r>
              <w:t>Sammeln Sie</w:t>
            </w:r>
            <w:r w:rsidR="00EA57AD">
              <w:t xml:space="preserve"> die Satzbausteine im Kasten.</w:t>
            </w:r>
          </w:p>
        </w:tc>
        <w:tc>
          <w:tcPr>
            <w:tcW w:w="332" w:type="dxa"/>
            <w:tcBorders>
              <w:right w:val="dotted" w:sz="18" w:space="0" w:color="BFBFBF" w:themeColor="background1" w:themeShade="BF"/>
            </w:tcBorders>
          </w:tcPr>
          <w:p w14:paraId="4260FCCC" w14:textId="77777777" w:rsidR="00EA57AD" w:rsidRDefault="00EA57AD" w:rsidP="00BD5D8B">
            <w:pPr>
              <w:jc w:val="left"/>
            </w:pPr>
          </w:p>
        </w:tc>
        <w:tc>
          <w:tcPr>
            <w:tcW w:w="5180" w:type="dxa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361C3B62" w14:textId="77777777" w:rsidR="00EA57AD" w:rsidRDefault="00EA57AD" w:rsidP="00941343">
            <w:pPr>
              <w:pStyle w:val="berschrift2"/>
              <w:spacing w:before="60"/>
              <w:ind w:left="482"/>
            </w:pPr>
            <w:r>
              <w:t xml:space="preserve">Wichtige Satzbausteine: </w:t>
            </w:r>
          </w:p>
          <w:p w14:paraId="60E0933C" w14:textId="77777777" w:rsidR="001C730D" w:rsidRDefault="001C730D" w:rsidP="001C730D"/>
          <w:p w14:paraId="39EA041D" w14:textId="77777777" w:rsidR="001C730D" w:rsidRDefault="001C730D" w:rsidP="001C730D"/>
          <w:p w14:paraId="33B1AE00" w14:textId="77777777" w:rsidR="001C730D" w:rsidRDefault="001C730D" w:rsidP="001C730D"/>
          <w:p w14:paraId="6D7E3758" w14:textId="77777777" w:rsidR="001C730D" w:rsidRDefault="001C730D" w:rsidP="001C730D"/>
          <w:p w14:paraId="0368AB65" w14:textId="77777777" w:rsidR="001C730D" w:rsidRDefault="001C730D" w:rsidP="001C730D"/>
          <w:p w14:paraId="1DCEF8B3" w14:textId="1E1E1718" w:rsidR="001C730D" w:rsidRPr="001C730D" w:rsidRDefault="001C730D" w:rsidP="001C730D"/>
        </w:tc>
      </w:tr>
    </w:tbl>
    <w:p w14:paraId="1CC04DE2" w14:textId="2A3B2159" w:rsidR="007F4D29" w:rsidRDefault="007F4D29" w:rsidP="00E42321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W w:w="5122" w:type="pct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90"/>
        <w:gridCol w:w="2775"/>
        <w:gridCol w:w="479"/>
        <w:gridCol w:w="1701"/>
        <w:gridCol w:w="596"/>
        <w:gridCol w:w="2778"/>
      </w:tblGrid>
      <w:tr w:rsidR="007F7B87" w:rsidRPr="000045F1" w14:paraId="1DBCD12B" w14:textId="77777777" w:rsidTr="00C16555">
        <w:tc>
          <w:tcPr>
            <w:tcW w:w="672" w:type="dxa"/>
          </w:tcPr>
          <w:p w14:paraId="76A3DB37" w14:textId="6FF84835" w:rsidR="007F7B87" w:rsidRDefault="006F6331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8619" w:type="dxa"/>
            <w:gridSpan w:val="6"/>
          </w:tcPr>
          <w:p w14:paraId="76BE222F" w14:textId="77777777" w:rsidR="007F7B87" w:rsidRDefault="00E63A16" w:rsidP="00343452">
            <w:pPr>
              <w:pStyle w:val="berschrift2"/>
            </w:pPr>
            <w:r>
              <w:t>Speicherkiste füllen</w:t>
            </w:r>
          </w:p>
          <w:p w14:paraId="071DCFE2" w14:textId="7B2C8A2F" w:rsidR="00E63A16" w:rsidRPr="00E63A16" w:rsidRDefault="00E63A16" w:rsidP="00E63A16"/>
        </w:tc>
      </w:tr>
      <w:tr w:rsidR="00325BB0" w:rsidRPr="000045F1" w14:paraId="766ACDB4" w14:textId="77777777" w:rsidTr="00C16555">
        <w:trPr>
          <w:trHeight w:val="443"/>
        </w:trPr>
        <w:tc>
          <w:tcPr>
            <w:tcW w:w="672" w:type="dxa"/>
          </w:tcPr>
          <w:p w14:paraId="17B148BD" w14:textId="73A4C828" w:rsidR="00325BB0" w:rsidRDefault="00BA79B2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F919B" wp14:editId="0E2661BA">
                  <wp:extent cx="216976" cy="254977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074036C2" w14:textId="3AF30D32" w:rsidR="00325BB0" w:rsidRDefault="00325BB0" w:rsidP="00986111">
            <w:pPr>
              <w:pStyle w:val="berschrift2"/>
            </w:pPr>
            <w:r>
              <w:t>a)</w:t>
            </w:r>
          </w:p>
        </w:tc>
        <w:tc>
          <w:tcPr>
            <w:tcW w:w="8329" w:type="dxa"/>
            <w:gridSpan w:val="5"/>
          </w:tcPr>
          <w:p w14:paraId="18969755" w14:textId="1C831DD0" w:rsidR="00BE3FBA" w:rsidRDefault="00325BB0" w:rsidP="00325BB0">
            <w:pPr>
              <w:jc w:val="left"/>
            </w:pPr>
            <w:r>
              <w:t xml:space="preserve">Auf dem Arbeitsblatt </w:t>
            </w:r>
            <w:r w:rsidRPr="00404913">
              <w:rPr>
                <w:rStyle w:val="berschrift2Zchn"/>
              </w:rPr>
              <w:t xml:space="preserve">Speicherkiste </w:t>
            </w:r>
            <w:r w:rsidR="002E4A2C">
              <w:rPr>
                <w:rStyle w:val="berschrift2Zchn"/>
              </w:rPr>
              <w:t>A</w:t>
            </w:r>
            <w:r>
              <w:t xml:space="preserve"> sind drei typische Fragen nach Anteilen und </w:t>
            </w:r>
            <w:r w:rsidR="002E4A2C">
              <w:br/>
            </w:r>
            <w:r>
              <w:t xml:space="preserve">unterschiedlichen Ganzen gestellt. </w:t>
            </w:r>
          </w:p>
          <w:p w14:paraId="449A819A" w14:textId="008C6FCE" w:rsidR="00325BB0" w:rsidRDefault="00325BB0" w:rsidP="00325BB0">
            <w:pPr>
              <w:jc w:val="left"/>
              <w:rPr>
                <w:b/>
              </w:rPr>
            </w:pPr>
          </w:p>
        </w:tc>
      </w:tr>
      <w:tr w:rsidR="00343452" w:rsidRPr="000045F1" w14:paraId="4659F0B2" w14:textId="77777777" w:rsidTr="00C16555">
        <w:trPr>
          <w:trHeight w:val="443"/>
        </w:trPr>
        <w:tc>
          <w:tcPr>
            <w:tcW w:w="672" w:type="dxa"/>
          </w:tcPr>
          <w:p w14:paraId="60C5DA00" w14:textId="77777777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14923D1" w14:textId="7F17B111" w:rsidR="00343452" w:rsidRDefault="00343452" w:rsidP="0098611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560A4EBD" w14:textId="250E180A" w:rsidR="00343452" w:rsidRDefault="009509A9" w:rsidP="00E757C6">
            <w:pPr>
              <w:spacing w:after="240"/>
              <w:jc w:val="center"/>
            </w:pPr>
            <w:r>
              <w:rPr>
                <w:b/>
              </w:rPr>
              <w:t>Einfache Aussage</w:t>
            </w:r>
          </w:p>
        </w:tc>
        <w:tc>
          <w:tcPr>
            <w:tcW w:w="2776" w:type="dxa"/>
            <w:gridSpan w:val="3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09A22A2A" w14:textId="7B00C00E" w:rsidR="00343452" w:rsidRDefault="009509A9" w:rsidP="00343452">
            <w:pPr>
              <w:jc w:val="center"/>
              <w:rPr>
                <w:b/>
              </w:rPr>
            </w:pPr>
            <w:r>
              <w:rPr>
                <w:b/>
              </w:rPr>
              <w:t>Kombinierte Aussage</w:t>
            </w:r>
          </w:p>
          <w:p w14:paraId="647B80B3" w14:textId="5DBBD333" w:rsidR="006A20D7" w:rsidRPr="00404913" w:rsidRDefault="006A20D7" w:rsidP="00343452">
            <w:pPr>
              <w:jc w:val="center"/>
              <w:rPr>
                <w:sz w:val="1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</w:tcBorders>
          </w:tcPr>
          <w:p w14:paraId="0DEFDF65" w14:textId="7BD46E16" w:rsidR="00343452" w:rsidRDefault="009509A9" w:rsidP="00343452">
            <w:pPr>
              <w:jc w:val="center"/>
            </w:pPr>
            <w:r>
              <w:rPr>
                <w:b/>
              </w:rPr>
              <w:t>Teil-vom-Teil-Aussage</w:t>
            </w:r>
          </w:p>
        </w:tc>
      </w:tr>
      <w:tr w:rsidR="00343452" w:rsidRPr="000045F1" w14:paraId="14923FBA" w14:textId="77777777" w:rsidTr="00C16555">
        <w:trPr>
          <w:trHeight w:val="1259"/>
        </w:trPr>
        <w:tc>
          <w:tcPr>
            <w:tcW w:w="672" w:type="dxa"/>
          </w:tcPr>
          <w:p w14:paraId="3BA22265" w14:textId="41844B3E" w:rsidR="00343452" w:rsidRDefault="00343452" w:rsidP="00986111">
            <w:pPr>
              <w:pStyle w:val="berschrift2"/>
            </w:pPr>
          </w:p>
        </w:tc>
        <w:tc>
          <w:tcPr>
            <w:tcW w:w="290" w:type="dxa"/>
          </w:tcPr>
          <w:p w14:paraId="560E460C" w14:textId="77777777" w:rsidR="00343452" w:rsidRDefault="00343452" w:rsidP="0098611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7FA2BF1E" w14:textId="550D3D30" w:rsidR="00343452" w:rsidRPr="00482291" w:rsidRDefault="00343452" w:rsidP="0034345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77F14DF9" wp14:editId="717FC51B">
                      <wp:extent cx="1447800" cy="480060"/>
                      <wp:effectExtent l="0" t="0" r="19050" b="110490"/>
                      <wp:docPr id="194" name="Abgerundete rechteckige Legend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1348740" y="3672840"/>
                                <a:ext cx="1447800" cy="480060"/>
                              </a:xfrm>
                              <a:prstGeom prst="wedgeRoundRectCallout">
                                <a:avLst>
                                  <a:gd name="adj1" fmla="val -3672"/>
                                  <a:gd name="adj2" fmla="val 676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694F20" w14:textId="77777777" w:rsidR="00267B12" w:rsidRPr="00F661B5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Welcher Anteil an allen Jugendlichen ist weiblich?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F14DF9" id="Abgerundete rechteckige Legende 194" o:spid="_x0000_s1104" type="#_x0000_t62" style="width:11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" adj="10007,25418" fillcolor="white [3212]" strokecolor="#a5a5a5 [2092]" strokeweight="1pt">
                      <v:path arrowok="t"/>
                      <v:textbox inset="1mm,0,0,0">
                        <w:txbxContent>
                          <w:p w14:paraId="1A694F20" w14:textId="77777777" w:rsidR="00267B12" w:rsidRPr="00F661B5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Welcher Anteil an allen Jugendlichen ist weiblich?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  <w:gridSpan w:val="3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218ACBD9" w14:textId="258649EF" w:rsidR="00343452" w:rsidRPr="00482291" w:rsidRDefault="00343452" w:rsidP="0034345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BCF13F1" wp14:editId="4DB980EA">
                      <wp:extent cx="1562100" cy="594360"/>
                      <wp:effectExtent l="0" t="0" r="19050" b="72390"/>
                      <wp:docPr id="34616" name="Abgerundete rechteckige Legende 34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62100" cy="594360"/>
                              </a:xfrm>
                              <a:prstGeom prst="wedgeRoundRectCallout">
                                <a:avLst>
                                  <a:gd name="adj1" fmla="val -6140"/>
                                  <a:gd name="adj2" fmla="val 5961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661C9" w14:textId="77777777" w:rsidR="00267B12" w:rsidRDefault="00267B12" w:rsidP="00343452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Wie viele von allen </w:t>
                                  </w:r>
                                </w:p>
                                <w:p w14:paraId="4F525B52" w14:textId="6802EB57" w:rsidR="00267B12" w:rsidRPr="00F661B5" w:rsidRDefault="00267B12" w:rsidP="00343452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Jugendlichen sind männlich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schauen keine Videos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F13F1" id="Abgerundete rechteckige Legende 34616" o:spid="_x0000_s1105" type="#_x0000_t62" style="width:123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" adj="9474,23677" fillcolor="white [3212]" strokecolor="#a5a5a5 [2092]" strokeweight="1pt">
                      <v:path arrowok="t"/>
                      <v:textbox inset="1mm,0,0,0">
                        <w:txbxContent>
                          <w:p w14:paraId="663661C9" w14:textId="77777777" w:rsidR="00267B12" w:rsidRDefault="00267B12" w:rsidP="00343452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Wie viele von allen </w:t>
                            </w:r>
                          </w:p>
                          <w:p w14:paraId="4F525B52" w14:textId="6802EB57" w:rsidR="00267B12" w:rsidRPr="00F661B5" w:rsidRDefault="00267B12" w:rsidP="00343452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Jugendlichen sind männlich und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schauen keine Videos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</w:tcBorders>
          </w:tcPr>
          <w:p w14:paraId="6FEDE5B5" w14:textId="3BA5134A" w:rsidR="00343452" w:rsidRPr="00482291" w:rsidRDefault="00CE70F1" w:rsidP="00343452">
            <w:pPr>
              <w:ind w:left="360" w:hanging="3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5312" behindDoc="0" locked="0" layoutInCell="1" allowOverlap="1" wp14:anchorId="72E71372" wp14:editId="005DF6E0">
                      <wp:simplePos x="0" y="0"/>
                      <wp:positionH relativeFrom="column">
                        <wp:posOffset>256994</wp:posOffset>
                      </wp:positionH>
                      <wp:positionV relativeFrom="paragraph">
                        <wp:posOffset>782229</wp:posOffset>
                      </wp:positionV>
                      <wp:extent cx="1298122" cy="815159"/>
                      <wp:effectExtent l="0" t="0" r="0" b="4445"/>
                      <wp:wrapNone/>
                      <wp:docPr id="15253" name="Gruppieren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22" cy="815159"/>
                                <a:chOff x="56419" y="131047"/>
                                <a:chExt cx="1299716" cy="815828"/>
                              </a:xfrm>
                            </wpg:grpSpPr>
                            <wps:wsp>
                              <wps:cNvPr id="15267" name="Textfeld 15267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F8F8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4FBE65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7347F9C3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2B459C36" w14:textId="77777777" w:rsidR="00267B12" w:rsidRPr="00F67755" w:rsidRDefault="00267B12" w:rsidP="00777F41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8" name="Textfeld 15268"/>
                              <wps:cNvSpPr txBox="1"/>
                              <wps:spPr>
                                <a:xfrm>
                                  <a:off x="56419" y="131047"/>
                                  <a:ext cx="586103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868C86" w14:textId="77777777" w:rsidR="00267B12" w:rsidRPr="00777F41" w:rsidRDefault="00267B12" w:rsidP="00777F41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71372" id="Gruppieren 15253" o:spid="_x0000_s1106" style="position:absolute;left:0;text-align:left;margin-left:20.25pt;margin-top:61.6pt;width:102.2pt;height:64.2pt;z-index:253965312;mso-position-horizontal-relative:text;mso-position-vertical-relative:text;mso-width-relative:margin;mso-height-relative:margin" coordorigin="564,1310" coordsize="12997,8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">
                      <v:shape id="Textfeld 15267" o:spid="_x0000_s1107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" fillcolor="#f8f8f8" stroked="f" strokeweight=".5pt">
                        <v:textbox inset="0,1mm,0,0">
                          <w:txbxContent>
                            <w:p w14:paraId="294FBE65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7347F9C3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2B459C36" w14:textId="77777777" w:rsidR="00267B12" w:rsidRPr="00F67755" w:rsidRDefault="00267B12" w:rsidP="00777F41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68" o:spid="_x0000_s1108" type="#_x0000_t202" style="position:absolute;left:564;top:1310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" filled="f" stroked="f" strokeweight=".5pt">
                        <v:textbox inset="0,1mm,0,0">
                          <w:txbxContent>
                            <w:p w14:paraId="28868C86" w14:textId="77777777" w:rsidR="00267B12" w:rsidRPr="00777F41" w:rsidRDefault="00267B12" w:rsidP="00777F41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452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0AA6EAD" wp14:editId="60935E42">
                      <wp:extent cx="1446530" cy="594360"/>
                      <wp:effectExtent l="0" t="0" r="20320" b="129540"/>
                      <wp:docPr id="195" name="Abgerundete rechteckige Legende 2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6530" cy="594360"/>
                              </a:xfrm>
                              <a:prstGeom prst="wedgeRoundRectCallout">
                                <a:avLst>
                                  <a:gd name="adj1" fmla="val 2504"/>
                                  <a:gd name="adj2" fmla="val 673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78A1DF" w14:textId="77777777" w:rsidR="00267B12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Wie viele der </w:t>
                                  </w:r>
                                </w:p>
                                <w:p w14:paraId="1C59AFDD" w14:textId="77777777" w:rsidR="00267B12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Video-Schauer/innen </w:t>
                                  </w:r>
                                </w:p>
                                <w:p w14:paraId="433D3538" w14:textId="533110AD" w:rsidR="00267B12" w:rsidRPr="00F661B5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ind weiblich?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AA6EAD" id="Abgerundete rechteckige Legende 21993" o:spid="_x0000_s1109" type="#_x0000_t62" style="width:113.9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" adj="11341,25348" fillcolor="white [3212]" strokecolor="#a5a5a5 [2092]" strokeweight="1pt">
                      <v:path arrowok="t"/>
                      <v:textbox inset="1mm,0,0,0">
                        <w:txbxContent>
                          <w:p w14:paraId="2478A1DF" w14:textId="77777777" w:rsidR="00267B12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Wie viele der </w:t>
                            </w:r>
                          </w:p>
                          <w:p w14:paraId="1C59AFDD" w14:textId="77777777" w:rsidR="00267B12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Video-Schauer/innen </w:t>
                            </w:r>
                          </w:p>
                          <w:p w14:paraId="433D3538" w14:textId="533110AD" w:rsidR="00267B12" w:rsidRPr="00F661B5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ind weiblich?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04913" w:rsidRPr="000045F1" w14:paraId="7B999C01" w14:textId="77777777" w:rsidTr="00C16555">
        <w:tc>
          <w:tcPr>
            <w:tcW w:w="672" w:type="dxa"/>
          </w:tcPr>
          <w:p w14:paraId="2A0ADB56" w14:textId="77777777" w:rsidR="00404913" w:rsidRDefault="00404913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D8D4017" w14:textId="77777777" w:rsidR="00404913" w:rsidRDefault="00404913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2EE0A7FF" w14:textId="1BC04F0B" w:rsidR="00404913" w:rsidRDefault="00404913" w:rsidP="00BA2ECC">
            <w:pPr>
              <w:ind w:left="360" w:hanging="360"/>
            </w:pPr>
          </w:p>
        </w:tc>
      </w:tr>
      <w:tr w:rsidR="00343452" w:rsidRPr="000045F1" w14:paraId="20350113" w14:textId="77777777" w:rsidTr="00C16555">
        <w:tc>
          <w:tcPr>
            <w:tcW w:w="672" w:type="dxa"/>
          </w:tcPr>
          <w:p w14:paraId="16856BD0" w14:textId="37C26FE4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1785B799" w14:textId="5AD690C4" w:rsidR="00343452" w:rsidRDefault="00343452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53EB2116" w14:textId="3A11D1B5" w:rsidR="00343452" w:rsidRDefault="00436252" w:rsidP="00B82362">
            <w:pPr>
              <w:pStyle w:val="Listenabsatz"/>
            </w:pPr>
            <w:r>
              <w:t>Markiere</w:t>
            </w:r>
            <w:r w:rsidR="002141E3">
              <w:t>n Sie</w:t>
            </w:r>
            <w:r>
              <w:t xml:space="preserve"> </w:t>
            </w:r>
            <w:r w:rsidR="009E16FD">
              <w:t xml:space="preserve">in </w:t>
            </w:r>
            <w:r w:rsidR="00404913">
              <w:t xml:space="preserve">den </w:t>
            </w:r>
            <w:r w:rsidR="007E2177">
              <w:t>Spre</w:t>
            </w:r>
            <w:r w:rsidR="009E16FD">
              <w:t>chblasen</w:t>
            </w:r>
            <w:r w:rsidR="00404913">
              <w:t xml:space="preserve"> auf der Speicherkistenseite</w:t>
            </w:r>
            <w:r w:rsidR="007C6632">
              <w:t>.</w:t>
            </w:r>
            <w:r w:rsidR="00777F41">
              <w:t xml:space="preserve"> </w:t>
            </w:r>
          </w:p>
          <w:p w14:paraId="46DCD06F" w14:textId="0BDC321C" w:rsidR="00404913" w:rsidRPr="00482291" w:rsidRDefault="00404913" w:rsidP="00B82362">
            <w:pPr>
              <w:pStyle w:val="Listenabsatz"/>
            </w:pPr>
            <w:r>
              <w:t>Zeichne</w:t>
            </w:r>
            <w:r w:rsidR="002141E3">
              <w:t>n Sie</w:t>
            </w:r>
            <w:r>
              <w:t xml:space="preserve"> Teil und Ganzes in den Anteilsbildern farbig ein.</w:t>
            </w:r>
          </w:p>
        </w:tc>
      </w:tr>
      <w:tr w:rsidR="00343452" w:rsidRPr="000045F1" w14:paraId="659C75FC" w14:textId="77777777" w:rsidTr="00C16555">
        <w:tc>
          <w:tcPr>
            <w:tcW w:w="672" w:type="dxa"/>
          </w:tcPr>
          <w:p w14:paraId="42344C73" w14:textId="77777777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6B65AC25" w14:textId="42D3DA5C" w:rsidR="00343452" w:rsidRDefault="00343452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3689F583" w14:textId="3F278B38" w:rsidR="00343452" w:rsidRPr="00482291" w:rsidRDefault="00343452" w:rsidP="00343452">
            <w:pPr>
              <w:ind w:left="360" w:hanging="360"/>
            </w:pPr>
          </w:p>
        </w:tc>
      </w:tr>
      <w:tr w:rsidR="001A7C32" w:rsidRPr="000045F1" w14:paraId="672B0135" w14:textId="77777777" w:rsidTr="00C16555">
        <w:tc>
          <w:tcPr>
            <w:tcW w:w="672" w:type="dxa"/>
            <w:vMerge w:val="restart"/>
          </w:tcPr>
          <w:p w14:paraId="49A3767F" w14:textId="2E8674B4" w:rsidR="001A7C32" w:rsidRDefault="00BA79B2" w:rsidP="00343452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7737F760" wp14:editId="162728A0">
                  <wp:extent cx="216976" cy="254977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1F05BB42" w14:textId="49FDD6EA" w:rsidR="001A7C32" w:rsidRDefault="001A7C32" w:rsidP="00343452">
            <w:pPr>
              <w:pStyle w:val="berschrift2"/>
            </w:pPr>
            <w:r>
              <w:t>b)</w:t>
            </w:r>
          </w:p>
        </w:tc>
        <w:tc>
          <w:tcPr>
            <w:tcW w:w="8329" w:type="dxa"/>
            <w:gridSpan w:val="5"/>
          </w:tcPr>
          <w:p w14:paraId="1680957A" w14:textId="6A0A515D" w:rsidR="00325BB0" w:rsidRDefault="00325BB0" w:rsidP="00325BB0">
            <w:pPr>
              <w:pStyle w:val="berschrift2"/>
              <w:spacing w:after="240"/>
            </w:pPr>
            <w:r w:rsidRPr="00343452">
              <w:t>Teil und Ganzes im Kontex</w:t>
            </w:r>
            <w:r>
              <w:t>t erklären und Anteil bestimmen</w:t>
            </w:r>
          </w:p>
          <w:p w14:paraId="062C28EF" w14:textId="31BB42B7" w:rsidR="001A7C32" w:rsidRDefault="001A7C32" w:rsidP="00B82362">
            <w:pPr>
              <w:pStyle w:val="Listenabsatz"/>
            </w:pPr>
            <w:r>
              <w:t>Fülle</w:t>
            </w:r>
            <w:r w:rsidR="002141E3">
              <w:t>n Sie</w:t>
            </w:r>
            <w:r>
              <w:t xml:space="preserve"> die Lücken für Teil und Ganzes auf der Speicherkistenseite aus.</w:t>
            </w:r>
          </w:p>
        </w:tc>
      </w:tr>
      <w:tr w:rsidR="001A7C32" w:rsidRPr="000045F1" w14:paraId="45755F3A" w14:textId="77777777" w:rsidTr="00C16555">
        <w:tc>
          <w:tcPr>
            <w:tcW w:w="672" w:type="dxa"/>
            <w:vMerge/>
          </w:tcPr>
          <w:p w14:paraId="2F983411" w14:textId="77777777" w:rsidR="001A7C32" w:rsidRDefault="001A7C32" w:rsidP="00343452">
            <w:pPr>
              <w:pStyle w:val="berschrift2"/>
            </w:pPr>
          </w:p>
        </w:tc>
        <w:tc>
          <w:tcPr>
            <w:tcW w:w="290" w:type="dxa"/>
          </w:tcPr>
          <w:p w14:paraId="7D123B7A" w14:textId="3DABC91A" w:rsidR="001A7C32" w:rsidRDefault="001A7C32" w:rsidP="00343452">
            <w:pPr>
              <w:pStyle w:val="berschrift2"/>
            </w:pPr>
          </w:p>
        </w:tc>
        <w:tc>
          <w:tcPr>
            <w:tcW w:w="4955" w:type="dxa"/>
            <w:gridSpan w:val="3"/>
          </w:tcPr>
          <w:p w14:paraId="54ED45A7" w14:textId="7F0A962B" w:rsidR="001A7C32" w:rsidRDefault="002141E3" w:rsidP="00B82362">
            <w:pPr>
              <w:pStyle w:val="Listenabsatz"/>
            </w:pPr>
            <w:r>
              <w:t>Für Anteilen haben Sie</w:t>
            </w:r>
            <w:r w:rsidR="001A7C32">
              <w:t xml:space="preserve"> verschiedene Formulierungen verwendet. Formuliere</w:t>
            </w:r>
            <w:r>
              <w:t>n Sie</w:t>
            </w:r>
            <w:r w:rsidR="001A7C32">
              <w:t xml:space="preserve"> zwei verschiedene Aussagen für jeden Anteil und markiere</w:t>
            </w:r>
            <w:r>
              <w:t>n sie</w:t>
            </w:r>
            <w:r w:rsidR="001A7C32">
              <w:t xml:space="preserve"> Teil, Ganzes und </w:t>
            </w:r>
            <w:r w:rsidR="00325BB0">
              <w:t xml:space="preserve">den </w:t>
            </w:r>
            <w:r w:rsidR="001A7C32">
              <w:t xml:space="preserve">Anteil. </w:t>
            </w:r>
          </w:p>
          <w:p w14:paraId="6631B083" w14:textId="7063D985" w:rsidR="001A7C32" w:rsidRDefault="002141E3" w:rsidP="002E4A2C">
            <w:pPr>
              <w:pStyle w:val="Listenabsatz"/>
            </w:pPr>
            <w:r>
              <w:t>Falls Sie weitere Formulierungen finden</w:t>
            </w:r>
            <w:r w:rsidR="001A7C32">
              <w:t>, notiere</w:t>
            </w:r>
            <w:r>
              <w:t>n Sie</w:t>
            </w:r>
            <w:r w:rsidR="001A7C32">
              <w:t xml:space="preserve"> diese direkt auf der Speicherkistenseite.</w:t>
            </w:r>
          </w:p>
        </w:tc>
        <w:tc>
          <w:tcPr>
            <w:tcW w:w="3374" w:type="dxa"/>
            <w:gridSpan w:val="2"/>
          </w:tcPr>
          <w:p w14:paraId="28A00BD5" w14:textId="77777777" w:rsidR="001A7C32" w:rsidRPr="00683BA4" w:rsidRDefault="001A7C32" w:rsidP="003A5F75">
            <w:pPr>
              <w:spacing w:line="360" w:lineRule="auto"/>
              <w:ind w:left="644" w:hanging="360"/>
              <w:rPr>
                <w:noProof/>
                <w:color w:val="000000" w:themeColor="text1"/>
                <w:sz w:val="4"/>
              </w:rPr>
            </w:pPr>
          </w:p>
          <w:p w14:paraId="068FF6F5" w14:textId="0EA2834E" w:rsidR="001A7C32" w:rsidRDefault="001A7C32" w:rsidP="00683BA4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BA4A6E9" wp14:editId="774E37C5">
                      <wp:extent cx="1997710" cy="228600"/>
                      <wp:effectExtent l="0" t="0" r="21590" b="19050"/>
                      <wp:docPr id="15285" name="Textfeld 15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29BF7" w14:textId="4F883FFF" w:rsidR="00267B12" w:rsidRPr="00246EA0" w:rsidRDefault="00267B12" w:rsidP="00246EA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246EA0">
                                    <w:rPr>
                                      <w:color w:val="404040" w:themeColor="text1" w:themeTint="BF"/>
                                    </w:rPr>
                                    <w:t>Der Anteil der … an … beträgt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A4A6E9" id="Textfeld 15285" o:spid="_x0000_s1110" type="#_x0000_t202" style="width:157.3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" fillcolor="#fafafa" strokecolor="#a5a5a5 [2092]">
                      <v:textbox inset="0,1mm,0,0">
                        <w:txbxContent>
                          <w:p w14:paraId="42E29BF7" w14:textId="4F883FFF" w:rsidR="00267B12" w:rsidRPr="00246EA0" w:rsidRDefault="00267B12" w:rsidP="00246EA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 w:rsidRPr="00246EA0">
                              <w:rPr>
                                <w:color w:val="404040" w:themeColor="text1" w:themeTint="BF"/>
                              </w:rPr>
                              <w:t>Der Anteil der … an … beträgt 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B404B" w14:textId="77777777" w:rsidR="00E540ED" w:rsidRDefault="001A7C32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244AC09" wp14:editId="0EBE82DF">
                      <wp:extent cx="1998133" cy="228600"/>
                      <wp:effectExtent l="0" t="0" r="21590" b="19050"/>
                      <wp:docPr id="215" name="Textfel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80E3" w14:textId="77777777" w:rsidR="00267B12" w:rsidRPr="00246EA0" w:rsidRDefault="00267B12" w:rsidP="00637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 … von … sind … (und)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44AC09" id="Textfeld 215" o:spid="_x0000_s1111" type="#_x0000_t202" style="width:157.3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" fillcolor="#fafafa" strokecolor="#a5a5a5 [2092]">
                      <v:textbox inset="0,1mm,0,0">
                        <w:txbxContent>
                          <w:p w14:paraId="060D80E3" w14:textId="77777777" w:rsidR="00267B12" w:rsidRPr="00246EA0" w:rsidRDefault="00267B12" w:rsidP="00637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 … von … sind … (und) …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9DA6612" w14:textId="5B287EDF" w:rsidR="00E540ED" w:rsidRDefault="00E540ED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3B981D95" wp14:editId="3DAF53B1">
                      <wp:extent cx="1998133" cy="228600"/>
                      <wp:effectExtent l="0" t="0" r="21590" b="19050"/>
                      <wp:docPr id="37" name="Textfeld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C5B7CA" w14:textId="76970562" w:rsidR="00267B12" w:rsidRPr="00246EA0" w:rsidRDefault="00267B12" w:rsidP="00E540ED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… davon sind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981D95" id="Textfeld 37" o:spid="_x0000_s1112" type="#_x0000_t202" style="width:157.3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" fillcolor="#fafafa" strokecolor="#a5a5a5 [2092]">
                      <v:textbox inset="0,1mm,0,0">
                        <w:txbxContent>
                          <w:p w14:paraId="2BC5B7CA" w14:textId="76970562" w:rsidR="00267B12" w:rsidRPr="00246EA0" w:rsidRDefault="00267B12" w:rsidP="00E540ED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… davon sind …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F80A637" w14:textId="377BF7B3" w:rsidR="001A7C32" w:rsidRPr="000F5406" w:rsidRDefault="001A7C32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185679DD" wp14:editId="0A2A8D5D">
                      <wp:extent cx="1997710" cy="228600"/>
                      <wp:effectExtent l="0" t="0" r="21590" b="19050"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52CCE" w14:textId="38228591" w:rsidR="00267B12" w:rsidRPr="00246EA0" w:rsidRDefault="00267B12" w:rsidP="00683BA4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… der … sind … (und)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5679DD" id="Textfeld 214" o:spid="_x0000_s1113" type="#_x0000_t202" style="width:157.3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" fillcolor="#fafafa" strokecolor="#a5a5a5 [2092]">
                      <v:textbox inset="0,1mm,0,0">
                        <w:txbxContent>
                          <w:p w14:paraId="78252CCE" w14:textId="38228591" w:rsidR="00267B12" w:rsidRPr="00246EA0" w:rsidRDefault="00267B12" w:rsidP="00683BA4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 der … sind … (und) 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A5F75" w:rsidRPr="000045F1" w14:paraId="09792D0B" w14:textId="77777777" w:rsidTr="00C16555">
        <w:tc>
          <w:tcPr>
            <w:tcW w:w="672" w:type="dxa"/>
          </w:tcPr>
          <w:p w14:paraId="04753031" w14:textId="50DFBD2D" w:rsidR="003A5F75" w:rsidRDefault="003A5F75" w:rsidP="00343452">
            <w:pPr>
              <w:pStyle w:val="berschrift2"/>
            </w:pPr>
          </w:p>
        </w:tc>
        <w:tc>
          <w:tcPr>
            <w:tcW w:w="8619" w:type="dxa"/>
            <w:gridSpan w:val="6"/>
          </w:tcPr>
          <w:p w14:paraId="1C7D2ECD" w14:textId="77777777" w:rsidR="003A5F75" w:rsidRDefault="003A5F75" w:rsidP="001A7C32">
            <w:pPr>
              <w:pStyle w:val="berschrift2"/>
              <w:rPr>
                <w:noProof/>
              </w:rPr>
            </w:pPr>
          </w:p>
        </w:tc>
      </w:tr>
      <w:tr w:rsidR="00325BB0" w:rsidRPr="000045F1" w14:paraId="127C8B41" w14:textId="77777777" w:rsidTr="00C16555">
        <w:tc>
          <w:tcPr>
            <w:tcW w:w="672" w:type="dxa"/>
            <w:vMerge w:val="restart"/>
          </w:tcPr>
          <w:p w14:paraId="2EB2CFE5" w14:textId="3F551EB7" w:rsidR="00325BB0" w:rsidRDefault="00325BB0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8323D" wp14:editId="1D7DD705">
                  <wp:extent cx="216976" cy="254977"/>
                  <wp:effectExtent l="0" t="0" r="0" b="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1CDE55B7" w14:textId="283C8C75" w:rsidR="00325BB0" w:rsidRDefault="00325BB0" w:rsidP="00343452">
            <w:pPr>
              <w:pStyle w:val="berschrift2"/>
            </w:pPr>
            <w:r>
              <w:t>c)</w:t>
            </w:r>
          </w:p>
        </w:tc>
        <w:tc>
          <w:tcPr>
            <w:tcW w:w="8329" w:type="dxa"/>
            <w:gridSpan w:val="5"/>
          </w:tcPr>
          <w:p w14:paraId="2B485F4B" w14:textId="079E0F61" w:rsidR="00325BB0" w:rsidRPr="00325BB0" w:rsidRDefault="00A423BC" w:rsidP="00325BB0">
            <w:pPr>
              <w:spacing w:after="240"/>
              <w:jc w:val="left"/>
            </w:pPr>
            <w:r>
              <w:rPr>
                <w:rStyle w:val="berschrift2Zchn"/>
              </w:rPr>
              <w:t>Anteilstypen allgemein unterscheiden</w:t>
            </w:r>
            <w:r w:rsidR="00325BB0" w:rsidRPr="00325BB0">
              <w:t xml:space="preserve"> </w:t>
            </w:r>
          </w:p>
        </w:tc>
      </w:tr>
      <w:tr w:rsidR="00325BB0" w:rsidRPr="000045F1" w14:paraId="7E502E31" w14:textId="77777777" w:rsidTr="007D2E23">
        <w:tc>
          <w:tcPr>
            <w:tcW w:w="672" w:type="dxa"/>
            <w:vMerge/>
          </w:tcPr>
          <w:p w14:paraId="23999237" w14:textId="184C39E1" w:rsidR="00325BB0" w:rsidRDefault="00325BB0" w:rsidP="00343452">
            <w:pPr>
              <w:pStyle w:val="berschrift2"/>
            </w:pPr>
          </w:p>
        </w:tc>
        <w:tc>
          <w:tcPr>
            <w:tcW w:w="290" w:type="dxa"/>
          </w:tcPr>
          <w:p w14:paraId="558B1980" w14:textId="59D6FF97" w:rsidR="00325BB0" w:rsidRDefault="00325BB0" w:rsidP="00343452">
            <w:pPr>
              <w:pStyle w:val="berschrift2"/>
            </w:pPr>
          </w:p>
        </w:tc>
        <w:tc>
          <w:tcPr>
            <w:tcW w:w="3254" w:type="dxa"/>
            <w:gridSpan w:val="2"/>
          </w:tcPr>
          <w:p w14:paraId="4E0235F0" w14:textId="1794F6D6" w:rsidR="00327E53" w:rsidRDefault="00325BB0" w:rsidP="006A20D7">
            <w:pPr>
              <w:jc w:val="left"/>
            </w:pPr>
            <w:r>
              <w:t>Vergleiche</w:t>
            </w:r>
            <w:r w:rsidR="002141E3">
              <w:t>n Sie</w:t>
            </w:r>
            <w:r>
              <w:t xml:space="preserve"> die drei typischen </w:t>
            </w:r>
          </w:p>
          <w:p w14:paraId="07F8C0B7" w14:textId="77777777" w:rsidR="00A51847" w:rsidRDefault="00325BB0" w:rsidP="006A20D7">
            <w:pPr>
              <w:jc w:val="left"/>
            </w:pPr>
            <w:r>
              <w:t>Anteilsaussagen und beschreibe</w:t>
            </w:r>
            <w:r w:rsidR="002141E3">
              <w:t>n Sie</w:t>
            </w:r>
            <w:r>
              <w:t xml:space="preserve"> die Unterschiede </w:t>
            </w:r>
            <w:r w:rsidR="00A51847">
              <w:t xml:space="preserve">möglichst </w:t>
            </w:r>
          </w:p>
          <w:p w14:paraId="0E51C530" w14:textId="77777777" w:rsidR="00A51847" w:rsidRDefault="00A51847" w:rsidP="006A20D7">
            <w:pPr>
              <w:jc w:val="left"/>
            </w:pPr>
            <w:r>
              <w:t xml:space="preserve">genau und allgemein </w:t>
            </w:r>
            <w:r w:rsidR="00566BD2">
              <w:t xml:space="preserve">auf der </w:t>
            </w:r>
          </w:p>
          <w:p w14:paraId="52EB034B" w14:textId="18A7974F" w:rsidR="00566BD2" w:rsidRDefault="005136DB" w:rsidP="006A20D7">
            <w:pPr>
              <w:jc w:val="left"/>
            </w:pPr>
            <w:r>
              <w:t>zweiten</w:t>
            </w:r>
            <w:r w:rsidR="007A049A">
              <w:t xml:space="preserve"> </w:t>
            </w:r>
            <w:r w:rsidR="00566BD2">
              <w:t>Speicherkistenseite</w:t>
            </w:r>
            <w:r w:rsidR="00325BB0">
              <w:t xml:space="preserve">. </w:t>
            </w:r>
          </w:p>
          <w:p w14:paraId="603F44C5" w14:textId="59349E1B" w:rsidR="00325BB0" w:rsidRDefault="00325BB0" w:rsidP="006A20D7">
            <w:pPr>
              <w:jc w:val="left"/>
            </w:pPr>
            <w:r>
              <w:t>Verwende</w:t>
            </w:r>
            <w:r w:rsidR="002141E3">
              <w:t>n Sie</w:t>
            </w:r>
            <w:r>
              <w:t xml:space="preserve"> </w:t>
            </w:r>
            <w:r w:rsidR="00566BD2">
              <w:t xml:space="preserve">dafür </w:t>
            </w:r>
            <w:r>
              <w:t xml:space="preserve">einige </w:t>
            </w:r>
            <w:r w:rsidR="006A5019">
              <w:br/>
            </w:r>
            <w:r>
              <w:t xml:space="preserve">der folgenden Satzbausteine. </w:t>
            </w:r>
          </w:p>
          <w:p w14:paraId="02ACC463" w14:textId="235DDABC" w:rsidR="00325BB0" w:rsidRDefault="002141E3" w:rsidP="006A20D7">
            <w:pPr>
              <w:jc w:val="left"/>
            </w:pPr>
            <w:r>
              <w:t>Falls Sie</w:t>
            </w:r>
            <w:r w:rsidR="00325BB0">
              <w:t xml:space="preserve"> weitere Satzbausteine </w:t>
            </w:r>
          </w:p>
          <w:p w14:paraId="675E4739" w14:textId="77777777" w:rsidR="002141E3" w:rsidRDefault="002141E3" w:rsidP="006A20D7">
            <w:pPr>
              <w:jc w:val="left"/>
            </w:pPr>
            <w:r>
              <w:t>benötigen</w:t>
            </w:r>
            <w:r w:rsidR="00325BB0">
              <w:t>, notiere</w:t>
            </w:r>
            <w:r>
              <w:t>n</w:t>
            </w:r>
            <w:r w:rsidR="00325BB0">
              <w:t xml:space="preserve"> diese auf </w:t>
            </w:r>
          </w:p>
          <w:p w14:paraId="698B83B2" w14:textId="03A50211" w:rsidR="00325BB0" w:rsidRDefault="00325BB0" w:rsidP="006A20D7">
            <w:pPr>
              <w:jc w:val="left"/>
            </w:pPr>
            <w:r>
              <w:t>der Speicherkistenseite.</w:t>
            </w:r>
          </w:p>
          <w:p w14:paraId="6C4D051D" w14:textId="51ED8381" w:rsidR="00570E09" w:rsidRDefault="00570E09" w:rsidP="006A20D7">
            <w:pPr>
              <w:jc w:val="left"/>
            </w:pPr>
          </w:p>
          <w:p w14:paraId="26C9ECEC" w14:textId="77777777" w:rsidR="00325BB0" w:rsidRDefault="00325BB0" w:rsidP="006A20D7">
            <w:pPr>
              <w:jc w:val="left"/>
            </w:pPr>
          </w:p>
          <w:p w14:paraId="545E3551" w14:textId="6829CDD2" w:rsidR="00325BB0" w:rsidRDefault="00325BB0" w:rsidP="006A20D7">
            <w:pPr>
              <w:jc w:val="left"/>
            </w:pPr>
          </w:p>
        </w:tc>
        <w:tc>
          <w:tcPr>
            <w:tcW w:w="5075" w:type="dxa"/>
            <w:gridSpan w:val="3"/>
          </w:tcPr>
          <w:p w14:paraId="5ACDA1AF" w14:textId="3CD78EBF" w:rsidR="00325BB0" w:rsidRPr="00325BB0" w:rsidRDefault="00325BB0" w:rsidP="00325BB0">
            <w:pPr>
              <w:spacing w:line="360" w:lineRule="auto"/>
              <w:rPr>
                <w:noProof/>
                <w:color w:val="FCD6CC"/>
                <w:sz w:val="4"/>
              </w:rPr>
            </w:pPr>
          </w:p>
          <w:p w14:paraId="198563FE" w14:textId="7C1E09D6" w:rsidR="00D654D6" w:rsidRPr="007D2E23" w:rsidRDefault="00D654D6" w:rsidP="007D2E23">
            <w:pPr>
              <w:ind w:left="360" w:hanging="360"/>
              <w:jc w:val="left"/>
              <w:rPr>
                <w:i/>
                <w:noProof/>
                <w:color w:val="000000" w:themeColor="text1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Ganzes</w:t>
            </w:r>
            <w:r w:rsidR="007D2E23" w:rsidRPr="007D2E23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i/>
                <w:noProof/>
                <w:color w:val="000000" w:themeColor="text1"/>
              </w:rPr>
              <w:t xml:space="preserve">: </w:t>
            </w:r>
          </w:p>
          <w:p w14:paraId="7CC590C9" w14:textId="4EB1E405" w:rsidR="00325BB0" w:rsidRDefault="00325BB0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AE18691" wp14:editId="7FAE9110">
                      <wp:extent cx="3143069" cy="325120"/>
                      <wp:effectExtent l="0" t="0" r="19685" b="17780"/>
                      <wp:docPr id="218" name="Textfeld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069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20DA64" w14:textId="29BDC6A3" w:rsidR="00267B12" w:rsidRPr="00D654D6" w:rsidRDefault="00267B12" w:rsidP="006C214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Anteil, der sich auf die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gesamte Gruppe der Jugendlichen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/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Teilgruppe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als Ganzes bezieht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E18691" id="Textfeld 218" o:spid="_x0000_s1114" type="#_x0000_t202" style="width:247.5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" fillcolor="#fafafa" strokecolor="#a5a5a5 [2092]">
                      <v:textbox inset="0,1mm,0,0">
                        <w:txbxContent>
                          <w:p w14:paraId="6920DA64" w14:textId="29BDC6A3" w:rsidR="00267B12" w:rsidRPr="00D654D6" w:rsidRDefault="00267B12" w:rsidP="006C214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Anteil, der sich auf die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gesamte Gruppe der Jugendlichen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/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Teilgruppe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als Ganzes bezieht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6F525E6" w14:textId="179BD3C2" w:rsidR="00F009C4" w:rsidRDefault="00F009C4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2099D0E" wp14:editId="67000021">
                      <wp:extent cx="1615440" cy="355600"/>
                      <wp:effectExtent l="0" t="0" r="22860" b="25400"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544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7EC1E3" w14:textId="4477A58B" w:rsidR="00267B12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Ganze Gruppe ist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die gesamte</w:t>
                                  </w:r>
                                </w:p>
                                <w:p w14:paraId="70F26BC7" w14:textId="61436F3F" w:rsidR="00267B12" w:rsidRPr="00D654D6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Gruppe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/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nur eine Teilgruppe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099D0E" id="Textfeld 62" o:spid="_x0000_s1115" type="#_x0000_t202" style="width:127.2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" fillcolor="#fafafa" strokecolor="#a5a5a5 [2092]">
                      <v:textbox inset="0,1mm,0,0">
                        <w:txbxContent>
                          <w:p w14:paraId="037EC1E3" w14:textId="4477A58B" w:rsidR="00267B12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Ganze Gruppe ist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die gesamte</w:t>
                            </w:r>
                          </w:p>
                          <w:p w14:paraId="70F26BC7" w14:textId="61436F3F" w:rsidR="00267B12" w:rsidRPr="00D654D6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Gruppe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/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nur eine Teilgruppe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12B10223" wp14:editId="0611F2CB">
                      <wp:extent cx="1498600" cy="355600"/>
                      <wp:effectExtent l="0" t="0" r="25400" b="25400"/>
                      <wp:docPr id="63" name="Textfel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F6C94E" w14:textId="731DB734" w:rsidR="00267B12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erfüllt eine Bedingung/ 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ist</w:t>
                                  </w:r>
                                </w:p>
                                <w:p w14:paraId="219B9751" w14:textId="3ED9270B" w:rsidR="00267B12" w:rsidRPr="00D654D6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eingeschränkt auf ein Merkmal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B10223" id="Textfeld 63" o:spid="_x0000_s1116" type="#_x0000_t202" style="width:118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" fillcolor="#fafafa" strokecolor="#a5a5a5 [2092]">
                      <v:textbox inset="0,1mm,0,0">
                        <w:txbxContent>
                          <w:p w14:paraId="57F6C94E" w14:textId="731DB734" w:rsidR="00267B12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erfüllt eine Bedingung/ 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ist</w:t>
                            </w:r>
                          </w:p>
                          <w:p w14:paraId="219B9751" w14:textId="3ED9270B" w:rsidR="00267B12" w:rsidRPr="00D654D6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eingeschränkt auf ein Merkmal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3EEC6A6" w14:textId="79932048" w:rsidR="00D654D6" w:rsidRPr="007D2E23" w:rsidRDefault="00D654D6" w:rsidP="007D2E23">
            <w:pPr>
              <w:ind w:left="360" w:hanging="360"/>
              <w:rPr>
                <w:i/>
                <w:noProof/>
                <w:color w:val="000000" w:themeColor="text1"/>
                <w:sz w:val="20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Teil</w:t>
            </w:r>
            <w:r w:rsidR="007D2E23" w:rsidRPr="007D2E23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i/>
                <w:noProof/>
                <w:color w:val="000000" w:themeColor="text1"/>
                <w:sz w:val="20"/>
              </w:rPr>
              <w:t>:</w:t>
            </w:r>
          </w:p>
          <w:p w14:paraId="5BC9B7B3" w14:textId="049D9D97" w:rsidR="00325BB0" w:rsidRDefault="00325BB0" w:rsidP="00327E53">
            <w:pPr>
              <w:spacing w:line="360" w:lineRule="auto"/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705B206B" wp14:editId="799C126F">
                      <wp:extent cx="990691" cy="340360"/>
                      <wp:effectExtent l="0" t="0" r="19050" b="21590"/>
                      <wp:docPr id="227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91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28326" w14:textId="77777777" w:rsidR="00267B12" w:rsidRDefault="00267B12" w:rsidP="00F95AC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Teilgruppe hat </w:t>
                                  </w:r>
                                </w:p>
                                <w:p w14:paraId="0F033ED0" w14:textId="4C42388C" w:rsidR="00267B12" w:rsidRPr="00D654D6" w:rsidRDefault="00267B12" w:rsidP="00F95AC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ein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/ zwei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Merkmale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5B206B" id="Textfeld 227" o:spid="_x0000_s1117" type="#_x0000_t202" style="width:7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" fillcolor="#fafafa" strokecolor="#a5a5a5 [2092]">
                      <v:textbox inset="0,1mm,0,0">
                        <w:txbxContent>
                          <w:p w14:paraId="1A528326" w14:textId="77777777" w:rsidR="00267B12" w:rsidRDefault="00267B12" w:rsidP="00F95AC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Teilgruppe hat </w:t>
                            </w:r>
                          </w:p>
                          <w:p w14:paraId="0F033ED0" w14:textId="4C42388C" w:rsidR="00267B12" w:rsidRPr="00D654D6" w:rsidRDefault="00267B12" w:rsidP="00F95AC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ein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/ zwei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Merkmale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327E53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A36FA69" wp14:editId="737C3178">
                      <wp:extent cx="1076960" cy="340360"/>
                      <wp:effectExtent l="0" t="0" r="27940" b="21590"/>
                      <wp:docPr id="15247" name="Textfeld 15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9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BEB88" w14:textId="77777777" w:rsidR="00267B12" w:rsidRPr="00327E53" w:rsidRDefault="00267B12" w:rsidP="00327E5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Gruppe erfüllt </w:t>
                                  </w:r>
                                  <w:r w:rsidRPr="00327E53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 xml:space="preserve">ein/ </w:t>
                                  </w:r>
                                </w:p>
                                <w:p w14:paraId="384A4AC6" w14:textId="0A42BB66" w:rsidR="00267B12" w:rsidRPr="00D654D6" w:rsidRDefault="00267B12" w:rsidP="00327E5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327E53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zwei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Bedingungen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36FA69" id="Textfeld 15247" o:spid="_x0000_s1118" type="#_x0000_t202" style="width:84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" fillcolor="#fafafa" strokecolor="#a5a5a5 [2092]">
                      <v:textbox inset="0,1mm,0,0">
                        <w:txbxContent>
                          <w:p w14:paraId="3D1BEB88" w14:textId="77777777" w:rsidR="00267B12" w:rsidRPr="00327E53" w:rsidRDefault="00267B12" w:rsidP="00327E5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Gruppe erfüllt </w:t>
                            </w:r>
                            <w:r w:rsidRPr="00327E53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 xml:space="preserve">ein/ </w:t>
                            </w:r>
                          </w:p>
                          <w:p w14:paraId="384A4AC6" w14:textId="0A42BB66" w:rsidR="00267B12" w:rsidRPr="00D654D6" w:rsidRDefault="00267B12" w:rsidP="00327E5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327E53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zwei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Bedingungen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654D6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2682C97" wp14:editId="7E82C040">
                      <wp:extent cx="985520" cy="340360"/>
                      <wp:effectExtent l="0" t="0" r="24130" b="21590"/>
                      <wp:docPr id="61" name="Textfeld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552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09621" w14:textId="77777777" w:rsidR="00267B12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Teilgruppe hat eine </w:t>
                                  </w:r>
                                </w:p>
                                <w:p w14:paraId="738C276F" w14:textId="77777777" w:rsidR="00267B12" w:rsidRPr="00D654D6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weitere  Eigenschaft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682C97" id="Textfeld 61" o:spid="_x0000_s1119" type="#_x0000_t202" style="width:77.6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" fillcolor="#fafafa" strokecolor="#a5a5a5 [2092]">
                      <v:textbox inset="0,1mm,0,0">
                        <w:txbxContent>
                          <w:p w14:paraId="2A009621" w14:textId="77777777" w:rsidR="00267B12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Teilgruppe hat eine </w:t>
                            </w:r>
                          </w:p>
                          <w:p w14:paraId="738C276F" w14:textId="77777777" w:rsidR="00267B12" w:rsidRPr="00D654D6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weitere  Eigenschaft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AE505BE" w14:textId="0A0F85BC" w:rsidR="00D654D6" w:rsidRPr="007D2E23" w:rsidRDefault="00D654D6" w:rsidP="007D2E23">
            <w:pPr>
              <w:ind w:left="360" w:hanging="360"/>
              <w:jc w:val="left"/>
              <w:rPr>
                <w:noProof/>
                <w:color w:val="000000" w:themeColor="text1"/>
                <w:sz w:val="20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Teil-Ganzes-Beziehung</w:t>
            </w:r>
            <w:r w:rsidR="00D63AA2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noProof/>
                <w:color w:val="000000" w:themeColor="text1"/>
                <w:sz w:val="20"/>
              </w:rPr>
              <w:t xml:space="preserve">: </w:t>
            </w:r>
          </w:p>
          <w:p w14:paraId="27EBE757" w14:textId="2F13A948" w:rsidR="00BB07D3" w:rsidRDefault="00BB07D3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3741AEF" wp14:editId="79165A99">
                      <wp:extent cx="901065" cy="335280"/>
                      <wp:effectExtent l="0" t="0" r="13335" b="26670"/>
                      <wp:docPr id="15236" name="Textfeld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065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9B51F1" w14:textId="77777777" w:rsidR="00267B12" w:rsidRDefault="00267B12" w:rsidP="00BB07D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ein Teil als Ganzes </w:t>
                                  </w:r>
                                </w:p>
                                <w:p w14:paraId="26F3165D" w14:textId="3384A1D4" w:rsidR="00267B12" w:rsidRPr="00D654D6" w:rsidRDefault="00267B12" w:rsidP="00BB07D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und davon ein Teil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741AEF" id="Textfeld 15236" o:spid="_x0000_s1120" type="#_x0000_t202" style="width:70.95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" fillcolor="#fafafa" strokecolor="#a5a5a5 [2092]">
                      <v:textbox inset="0,1mm,0,0">
                        <w:txbxContent>
                          <w:p w14:paraId="199B51F1" w14:textId="77777777" w:rsidR="00267B12" w:rsidRDefault="00267B12" w:rsidP="00BB07D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ein Teil als Ganzes </w:t>
                            </w:r>
                          </w:p>
                          <w:p w14:paraId="26F3165D" w14:textId="3384A1D4" w:rsidR="00267B12" w:rsidRPr="00D654D6" w:rsidRDefault="00267B12" w:rsidP="00BB07D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und davon ein Teil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B964FD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E4EAA9A" wp14:editId="699E8974">
                      <wp:extent cx="970280" cy="340360"/>
                      <wp:effectExtent l="0" t="0" r="20320" b="21590"/>
                      <wp:docPr id="15237" name="Textfeld 15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F6012" w14:textId="77777777" w:rsidR="00267B12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von der gesamten </w:t>
                                  </w:r>
                                </w:p>
                                <w:p w14:paraId="2E2CA3B9" w14:textId="6CCDB0AA" w:rsidR="00267B12" w:rsidRPr="00D654D6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Gruppe ein Teil</w:t>
                                  </w:r>
                                </w:p>
                                <w:p w14:paraId="0191BAC4" w14:textId="77777777" w:rsidR="00267B12" w:rsidRPr="00713599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4EAA9A" id="Textfeld 15237" o:spid="_x0000_s1121" type="#_x0000_t202" style="width:76.4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" fillcolor="#fafafa" strokecolor="#a5a5a5 [2092]">
                      <v:textbox inset="0,1mm,0,0">
                        <w:txbxContent>
                          <w:p w14:paraId="29FF6012" w14:textId="77777777" w:rsidR="00267B12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von der gesamten </w:t>
                            </w:r>
                          </w:p>
                          <w:p w14:paraId="2E2CA3B9" w14:textId="6CCDB0AA" w:rsidR="00267B12" w:rsidRPr="00D654D6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Gruppe ein Teil</w:t>
                            </w:r>
                          </w:p>
                          <w:p w14:paraId="0191BAC4" w14:textId="77777777" w:rsidR="00267B12" w:rsidRPr="00713599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D654D6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088E816" wp14:editId="020C1A4F">
                      <wp:extent cx="1183640" cy="341630"/>
                      <wp:effectExtent l="0" t="0" r="16510" b="20320"/>
                      <wp:docPr id="15232" name="Textfeld 15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4FA79" w14:textId="77777777" w:rsidR="00267B12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von der gesamten </w:t>
                                  </w:r>
                                </w:p>
                                <w:p w14:paraId="6509A08A" w14:textId="77777777" w:rsidR="00267B12" w:rsidRPr="00D654D6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Gruppe ein Teil vom 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88E816" id="Textfeld 15232" o:spid="_x0000_s1122" type="#_x0000_t202" style="width:93.2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" fillcolor="#fafafa" strokecolor="#a5a5a5 [2092]">
                      <v:textbox inset="0,1mm,0,0">
                        <w:txbxContent>
                          <w:p w14:paraId="0704FA79" w14:textId="77777777" w:rsidR="00267B12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von der gesamten </w:t>
                            </w:r>
                          </w:p>
                          <w:p w14:paraId="6509A08A" w14:textId="77777777" w:rsidR="00267B12" w:rsidRPr="00D654D6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Gruppe ein Teil vom Teil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D303AE5" w14:textId="57BA2B8E" w:rsidR="00325BB0" w:rsidRPr="00EE5C76" w:rsidRDefault="00B964FD" w:rsidP="007D2E23">
            <w:pPr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70477C2" wp14:editId="255A0325">
                      <wp:extent cx="1026160" cy="340360"/>
                      <wp:effectExtent l="0" t="0" r="21590" b="21590"/>
                      <wp:docPr id="34960" name="Textfeld 34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1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CE9D5" w14:textId="3871450C" w:rsidR="00267B12" w:rsidRPr="00D654D6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 Teil vom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Ganzen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0477C2" id="Textfeld 34960" o:spid="_x0000_s1123" type="#_x0000_t202" style="width:80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" fillcolor="#fafafa" strokecolor="#a5a5a5 [2092]">
                      <v:textbox inset="0,1mm,0,0">
                        <w:txbxContent>
                          <w:p w14:paraId="4C4CE9D5" w14:textId="3871450C" w:rsidR="00267B12" w:rsidRPr="00D654D6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ein Teil vom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Ganzen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EB0688E" wp14:editId="09377000">
                      <wp:extent cx="899160" cy="340360"/>
                      <wp:effectExtent l="0" t="0" r="15240" b="21590"/>
                      <wp:docPr id="228" name="Textfeld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1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C47C9" w14:textId="52A36B62" w:rsidR="00267B12" w:rsidRPr="007D2E23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 Teil vom 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B0688E" id="Textfeld 228" o:spid="_x0000_s1124" type="#_x0000_t202" style="width:70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" fillcolor="#fafafa" strokecolor="#a5a5a5 [2092]">
                      <v:textbox inset="0,1mm,0,0">
                        <w:txbxContent>
                          <w:p w14:paraId="208C47C9" w14:textId="52A36B62" w:rsidR="00267B12" w:rsidRPr="007D2E23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ein Teil vom Teil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CB9F032" w14:textId="7692237D" w:rsidR="007F7B87" w:rsidRDefault="007F7B87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W w:w="929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90"/>
        <w:gridCol w:w="2775"/>
        <w:gridCol w:w="2776"/>
        <w:gridCol w:w="2778"/>
      </w:tblGrid>
      <w:tr w:rsidR="00DE1DEF" w:rsidRPr="000045F1" w14:paraId="122E6C4E" w14:textId="77777777" w:rsidTr="00790896">
        <w:tc>
          <w:tcPr>
            <w:tcW w:w="672" w:type="dxa"/>
            <w:tcBorders>
              <w:top w:val="dotted" w:sz="18" w:space="0" w:color="808080" w:themeColor="background1" w:themeShade="80"/>
              <w:left w:val="dotted" w:sz="18" w:space="0" w:color="808080" w:themeColor="background1" w:themeShade="80"/>
            </w:tcBorders>
          </w:tcPr>
          <w:p w14:paraId="29AF1AAB" w14:textId="13B017C1" w:rsidR="00DE1DEF" w:rsidRDefault="00DE1DEF" w:rsidP="001A7C32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8C0141" wp14:editId="2ED0540B">
                  <wp:extent cx="313410" cy="368300"/>
                  <wp:effectExtent l="0" t="0" r="4445" b="0"/>
                  <wp:docPr id="34615" name="Grafik 3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6" cy="3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  <w:gridSpan w:val="4"/>
            <w:tcBorders>
              <w:top w:val="dotted" w:sz="18" w:space="0" w:color="808080" w:themeColor="background1" w:themeShade="80"/>
              <w:right w:val="dotted" w:sz="18" w:space="0" w:color="808080" w:themeColor="background1" w:themeShade="80"/>
            </w:tcBorders>
          </w:tcPr>
          <w:p w14:paraId="24976ADA" w14:textId="4740552F" w:rsidR="00DE1DEF" w:rsidRDefault="00A51E47" w:rsidP="00267B12">
            <w:pPr>
              <w:pStyle w:val="berschrift1"/>
              <w:spacing w:before="60"/>
            </w:pPr>
            <w:r w:rsidRPr="00267B12">
              <w:rPr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3967360" behindDoc="0" locked="0" layoutInCell="1" allowOverlap="1" wp14:anchorId="61175339" wp14:editId="38A468D4">
                      <wp:simplePos x="0" y="0"/>
                      <wp:positionH relativeFrom="column">
                        <wp:posOffset>3909172</wp:posOffset>
                      </wp:positionH>
                      <wp:positionV relativeFrom="paragraph">
                        <wp:posOffset>80645</wp:posOffset>
                      </wp:positionV>
                      <wp:extent cx="1290320" cy="826770"/>
                      <wp:effectExtent l="0" t="0" r="5080" b="0"/>
                      <wp:wrapNone/>
                      <wp:docPr id="15269" name="Gruppieren 15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320" cy="826770"/>
                                <a:chOff x="64393" y="119338"/>
                                <a:chExt cx="1291742" cy="827537"/>
                              </a:xfrm>
                            </wpg:grpSpPr>
                            <wps:wsp>
                              <wps:cNvPr id="15271" name="Textfeld 15271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FEC1E9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7A61E454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18815ECF" w14:textId="77777777" w:rsidR="00267B12" w:rsidRPr="00F67755" w:rsidRDefault="00267B12" w:rsidP="00777F41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2" name="Textfeld 15272"/>
                              <wps:cNvSpPr txBox="1"/>
                              <wps:spPr>
                                <a:xfrm>
                                  <a:off x="64393" y="119338"/>
                                  <a:ext cx="586103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C76ABA" w14:textId="77777777" w:rsidR="00267B12" w:rsidRPr="00777F41" w:rsidRDefault="00267B12" w:rsidP="00777F41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75339" id="Gruppieren 15269" o:spid="_x0000_s1125" style="position:absolute;left:0;text-align:left;margin-left:307.8pt;margin-top:6.35pt;width:101.6pt;height:65.1pt;z-index:253967360;mso-position-horizontal-relative:text;mso-position-vertical-relative:text;mso-width-relative:margin;mso-height-relative:margin" coordorigin="643,1193" coordsize="12917,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">
                      <v:shape id="Textfeld 15271" o:spid="_x0000_s1126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" fillcolor="#d8d8d8 [2732]" stroked="f" strokeweight=".5pt">
                        <v:textbox inset="0,1mm,0,0">
                          <w:txbxContent>
                            <w:p w14:paraId="5AFEC1E9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7A61E454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18815ECF" w14:textId="77777777" w:rsidR="00267B12" w:rsidRPr="00F67755" w:rsidRDefault="00267B12" w:rsidP="00777F41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72" o:spid="_x0000_s1127" type="#_x0000_t202" style="position:absolute;left:643;top:1193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" filled="f" stroked="f" strokeweight=".5pt">
                        <v:textbox inset="0,1mm,0,0">
                          <w:txbxContent>
                            <w:p w14:paraId="58C76ABA" w14:textId="77777777" w:rsidR="00267B12" w:rsidRPr="00777F41" w:rsidRDefault="00267B12" w:rsidP="00777F41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1DEF">
              <w:t xml:space="preserve">Speicherkiste </w:t>
            </w:r>
            <w:r w:rsidR="00265405">
              <w:t>A</w:t>
            </w:r>
            <w:r w:rsidR="00DE1DEF">
              <w:t>: P</w:t>
            </w:r>
            <w:r w:rsidR="00DE1DEF" w:rsidRPr="0099701C">
              <w:t>räzise</w:t>
            </w:r>
            <w:r w:rsidR="00DE1DEF">
              <w:t>s</w:t>
            </w:r>
            <w:r w:rsidR="00DE1DEF" w:rsidRPr="0099701C">
              <w:t xml:space="preserve"> Besch</w:t>
            </w:r>
            <w:r w:rsidR="00DE1DEF">
              <w:t>r</w:t>
            </w:r>
            <w:r w:rsidR="00DE1DEF" w:rsidRPr="0099701C">
              <w:t xml:space="preserve">eiben und </w:t>
            </w:r>
            <w:r w:rsidR="00DE1DEF">
              <w:t>B</w:t>
            </w:r>
            <w:r w:rsidR="00DE1DEF" w:rsidRPr="0099701C">
              <w:t>estimmen von Anteilen</w:t>
            </w:r>
          </w:p>
          <w:p w14:paraId="3D9EDA6D" w14:textId="2570C3FB" w:rsidR="00DE1DEF" w:rsidRDefault="00267B12" w:rsidP="001A7C32">
            <w:pPr>
              <w:pStyle w:val="berschrift2"/>
            </w:pPr>
            <w:r w:rsidRPr="00267B12">
              <w:rPr>
                <w:sz w:val="16"/>
              </w:rPr>
              <w:t xml:space="preserve">    </w:t>
            </w:r>
          </w:p>
        </w:tc>
      </w:tr>
      <w:tr w:rsidR="007F7B87" w:rsidRPr="000045F1" w14:paraId="4AAC226C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2C0111DB" w14:textId="2AF23E0E" w:rsidR="007F7B87" w:rsidRDefault="007F7B87" w:rsidP="001A7C32">
            <w:pPr>
              <w:pStyle w:val="berschrift2"/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4016CB10" w14:textId="6DD7B15C" w:rsidR="007F7B87" w:rsidRDefault="007F7B87" w:rsidP="001A7C32">
            <w:pPr>
              <w:pStyle w:val="berschrift2"/>
            </w:pPr>
            <w:r>
              <w:t>Drei typische Fragen</w:t>
            </w:r>
            <w:r w:rsidRPr="00B245E8">
              <w:t xml:space="preserve"> nach Anteilen und unterschiedlichen Ganzen</w:t>
            </w:r>
          </w:p>
          <w:p w14:paraId="4578E9BF" w14:textId="47C0BF94" w:rsidR="00570E09" w:rsidRDefault="00310E9D" w:rsidP="00310E9D">
            <w:pPr>
              <w:tabs>
                <w:tab w:val="left" w:pos="1937"/>
              </w:tabs>
            </w:pPr>
            <w:r>
              <w:tab/>
            </w:r>
          </w:p>
        </w:tc>
      </w:tr>
      <w:tr w:rsidR="007F7B87" w:rsidRPr="000045F1" w14:paraId="69D061DB" w14:textId="77777777" w:rsidTr="00A423BC">
        <w:trPr>
          <w:trHeight w:val="60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48B16180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57F6444A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1DA6AE17" w14:textId="6FDDFF39" w:rsidR="007A049A" w:rsidRPr="00E757C6" w:rsidRDefault="007F7B87" w:rsidP="00A423BC">
            <w:pPr>
              <w:spacing w:line="360" w:lineRule="auto"/>
              <w:ind w:left="113"/>
              <w:jc w:val="left"/>
              <w:rPr>
                <w:b/>
              </w:rPr>
            </w:pPr>
            <w:r>
              <w:rPr>
                <w:b/>
              </w:rPr>
              <w:t>Einfache Aussage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00B12B77" w14:textId="078C5C3D" w:rsidR="007F7B87" w:rsidRPr="00566BD2" w:rsidRDefault="007F7B87" w:rsidP="004F7BCF">
            <w:pPr>
              <w:ind w:left="113"/>
              <w:jc w:val="left"/>
              <w:rPr>
                <w:b/>
              </w:rPr>
            </w:pPr>
            <w:r>
              <w:rPr>
                <w:b/>
              </w:rPr>
              <w:t>Kombinierte Aussage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27DD2490" w14:textId="4C612E76" w:rsidR="007F7B87" w:rsidRDefault="007F7B87" w:rsidP="00A423BC">
            <w:pPr>
              <w:ind w:left="113"/>
              <w:jc w:val="left"/>
            </w:pPr>
            <w:r>
              <w:rPr>
                <w:b/>
              </w:rPr>
              <w:t>Teil-vom-Teil-Aussage</w:t>
            </w:r>
          </w:p>
        </w:tc>
      </w:tr>
      <w:tr w:rsidR="007F7B87" w:rsidRPr="000045F1" w14:paraId="5882D574" w14:textId="77777777" w:rsidTr="00790896">
        <w:trPr>
          <w:trHeight w:val="1259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7A470714" w14:textId="77777777" w:rsidR="007F7B87" w:rsidRDefault="007F7B87" w:rsidP="001A7C32">
            <w:pPr>
              <w:pStyle w:val="berschrift2"/>
            </w:pPr>
          </w:p>
        </w:tc>
        <w:tc>
          <w:tcPr>
            <w:tcW w:w="290" w:type="dxa"/>
          </w:tcPr>
          <w:p w14:paraId="11E77DCF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78D22545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13E33D4" wp14:editId="4E408430">
                      <wp:extent cx="1447800" cy="480060"/>
                      <wp:effectExtent l="0" t="0" r="19050" b="110490"/>
                      <wp:docPr id="24802" name="Abgerundete rechteckige Legende 24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1348740" y="3672840"/>
                                <a:ext cx="1447800" cy="480060"/>
                              </a:xfrm>
                              <a:prstGeom prst="wedgeRoundRectCallout">
                                <a:avLst>
                                  <a:gd name="adj1" fmla="val -3672"/>
                                  <a:gd name="adj2" fmla="val 676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407C51" w14:textId="77777777" w:rsidR="00267B12" w:rsidRPr="00F661B5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Welcher Anteil an allen Jugendlichen ist weiblich?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3E33D4" id="Abgerundete rechteckige Legende 24802" o:spid="_x0000_s1128" type="#_x0000_t62" style="width:11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" adj="10007,25418" fillcolor="white [3212]" strokecolor="#a5a5a5 [2092]" strokeweight="1pt">
                      <v:path arrowok="t"/>
                      <v:textbox inset="1mm,0,0,0">
                        <w:txbxContent>
                          <w:p w14:paraId="24407C51" w14:textId="77777777" w:rsidR="00267B12" w:rsidRPr="00F661B5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Welcher Anteil an allen Jugendlichen ist weiblich?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0ECB550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A62CA9B" wp14:editId="1C1BF337">
                      <wp:extent cx="1562100" cy="594360"/>
                      <wp:effectExtent l="0" t="0" r="19050" b="72390"/>
                      <wp:docPr id="24803" name="Abgerundete rechteckige Legende 24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62100" cy="594360"/>
                              </a:xfrm>
                              <a:prstGeom prst="wedgeRoundRectCallout">
                                <a:avLst>
                                  <a:gd name="adj1" fmla="val -6140"/>
                                  <a:gd name="adj2" fmla="val 5961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E8BB7" w14:textId="77777777" w:rsidR="00267B12" w:rsidRDefault="00267B12" w:rsidP="007F7B87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Wie viele von allen </w:t>
                                  </w:r>
                                </w:p>
                                <w:p w14:paraId="1802CBFE" w14:textId="77777777" w:rsidR="00267B12" w:rsidRPr="00F661B5" w:rsidRDefault="00267B12" w:rsidP="007F7B87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Jugendlichen sind männlich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schauen keine Videos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62CA9B" id="Abgerundete rechteckige Legende 24803" o:spid="_x0000_s1129" type="#_x0000_t62" style="width:123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" adj="9474,23677" fillcolor="white [3212]" strokecolor="#a5a5a5 [2092]" strokeweight="1pt">
                      <v:path arrowok="t"/>
                      <v:textbox inset="1mm,0,0,0">
                        <w:txbxContent>
                          <w:p w14:paraId="3BBE8BB7" w14:textId="77777777" w:rsidR="00267B12" w:rsidRDefault="00267B12" w:rsidP="007F7B87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Wie viele von allen </w:t>
                            </w:r>
                          </w:p>
                          <w:p w14:paraId="1802CBFE" w14:textId="77777777" w:rsidR="00267B12" w:rsidRPr="00F661B5" w:rsidRDefault="00267B12" w:rsidP="007F7B87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Jugendlichen sind männlich und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schauen keine Videos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03F4919D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3C62DDCD" wp14:editId="774E4D49">
                      <wp:extent cx="1446530" cy="594360"/>
                      <wp:effectExtent l="0" t="0" r="20320" b="129540"/>
                      <wp:docPr id="24804" name="Abgerundete rechteckige Legende 2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6530" cy="594360"/>
                              </a:xfrm>
                              <a:prstGeom prst="wedgeRoundRectCallout">
                                <a:avLst>
                                  <a:gd name="adj1" fmla="val 2504"/>
                                  <a:gd name="adj2" fmla="val 673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D486" w14:textId="77777777" w:rsidR="00267B12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Wie viele der </w:t>
                                  </w:r>
                                </w:p>
                                <w:p w14:paraId="18810840" w14:textId="77777777" w:rsidR="00267B12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Video-Schauer/innen </w:t>
                                  </w:r>
                                </w:p>
                                <w:p w14:paraId="2926447C" w14:textId="77777777" w:rsidR="00267B12" w:rsidRPr="00F661B5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ind weiblich?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62DDCD" id="_x0000_s1130" type="#_x0000_t62" style="width:113.9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" adj="11341,25348" fillcolor="white [3212]" strokecolor="#a5a5a5 [2092]" strokeweight="1pt">
                      <v:path arrowok="t"/>
                      <v:textbox inset="1mm,0,0,0">
                        <w:txbxContent>
                          <w:p w14:paraId="6457D486" w14:textId="77777777" w:rsidR="00267B12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Wie viele der </w:t>
                            </w:r>
                          </w:p>
                          <w:p w14:paraId="18810840" w14:textId="77777777" w:rsidR="00267B12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Video-Schauer/innen </w:t>
                            </w:r>
                          </w:p>
                          <w:p w14:paraId="2926447C" w14:textId="77777777" w:rsidR="00267B12" w:rsidRPr="00F661B5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ind weiblich?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F7B87" w:rsidRPr="000045F1" w14:paraId="678298B4" w14:textId="77777777" w:rsidTr="00790896">
        <w:trPr>
          <w:trHeight w:val="1814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2E439D6E" w14:textId="1E6CD58B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2FB5A14" w14:textId="1F1AD0D5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2FBB984B" w14:textId="6EDA8B22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38959DF0" wp14:editId="11F7CE3A">
                  <wp:extent cx="1681634" cy="1058333"/>
                  <wp:effectExtent l="0" t="0" r="0" b="8890"/>
                  <wp:docPr id="34877" name="Grafik 3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4ACE45CB" w14:textId="77777777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3EAD01AD" wp14:editId="6AAF3F57">
                  <wp:extent cx="1681634" cy="1058333"/>
                  <wp:effectExtent l="0" t="0" r="0" b="8890"/>
                  <wp:docPr id="34946" name="Grafik 3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665860B3" w14:textId="47BF8818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6545AA5D" wp14:editId="601DD641">
                  <wp:extent cx="1681634" cy="1058333"/>
                  <wp:effectExtent l="0" t="0" r="0" b="8890"/>
                  <wp:docPr id="34947" name="Grafik 3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B87" w:rsidRPr="000045F1" w14:paraId="757AD34A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0F58E911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60F1F117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</w:tcPr>
          <w:p w14:paraId="3CBAD6DF" w14:textId="741C85BC" w:rsidR="00EE5529" w:rsidRPr="00A423BC" w:rsidRDefault="00EE5529" w:rsidP="006E7734">
            <w:pPr>
              <w:ind w:left="360" w:hanging="360"/>
              <w:rPr>
                <w:sz w:val="14"/>
              </w:rPr>
            </w:pPr>
          </w:p>
        </w:tc>
        <w:tc>
          <w:tcPr>
            <w:tcW w:w="2776" w:type="dxa"/>
          </w:tcPr>
          <w:p w14:paraId="66D208D8" w14:textId="77777777" w:rsidR="007F7B87" w:rsidRPr="00A423BC" w:rsidRDefault="007F7B87" w:rsidP="001A7C32">
            <w:pPr>
              <w:ind w:left="360" w:hanging="360"/>
              <w:rPr>
                <w:sz w:val="16"/>
              </w:rPr>
            </w:pPr>
          </w:p>
        </w:tc>
        <w:tc>
          <w:tcPr>
            <w:tcW w:w="2778" w:type="dxa"/>
            <w:tcBorders>
              <w:right w:val="dotted" w:sz="18" w:space="0" w:color="808080" w:themeColor="background1" w:themeShade="80"/>
            </w:tcBorders>
          </w:tcPr>
          <w:p w14:paraId="22AA2C86" w14:textId="7E061193" w:rsidR="007F7B87" w:rsidRPr="00482291" w:rsidRDefault="006E7734" w:rsidP="00101B54">
            <w:pPr>
              <w:ind w:left="360" w:right="108" w:hanging="360"/>
              <w:jc w:val="right"/>
            </w:pPr>
            <w:r w:rsidRPr="009F7835">
              <w:rPr>
                <w:sz w:val="12"/>
                <w:szCs w:val="17"/>
              </w:rPr>
              <w:t xml:space="preserve">(Werte </w:t>
            </w:r>
            <w:r w:rsidR="009F7835">
              <w:rPr>
                <w:sz w:val="12"/>
                <w:szCs w:val="17"/>
              </w:rPr>
              <w:t xml:space="preserve">ähnlich aus </w:t>
            </w:r>
            <w:r w:rsidRPr="009F7835">
              <w:rPr>
                <w:sz w:val="12"/>
                <w:szCs w:val="17"/>
              </w:rPr>
              <w:t>JIM-Studie 2018)</w:t>
            </w:r>
            <w:r w:rsidR="009F7835">
              <w:rPr>
                <w:sz w:val="12"/>
                <w:szCs w:val="17"/>
              </w:rPr>
              <w:t xml:space="preserve">  </w:t>
            </w:r>
          </w:p>
        </w:tc>
      </w:tr>
      <w:tr w:rsidR="007F7B87" w:rsidRPr="000045F1" w14:paraId="02647BE5" w14:textId="77777777" w:rsidTr="00790896">
        <w:tc>
          <w:tcPr>
            <w:tcW w:w="672" w:type="dxa"/>
            <w:vMerge w:val="restart"/>
            <w:tcBorders>
              <w:left w:val="dotted" w:sz="18" w:space="0" w:color="808080" w:themeColor="background1" w:themeShade="80"/>
            </w:tcBorders>
          </w:tcPr>
          <w:p w14:paraId="0408AA15" w14:textId="403242EF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5B71A631" w14:textId="77777777" w:rsidR="007F7B87" w:rsidRDefault="007F7B87" w:rsidP="001A7C32">
            <w:pPr>
              <w:pStyle w:val="berschrift2"/>
            </w:pPr>
            <w:r w:rsidRPr="00343452">
              <w:t>Teil und Ganzes im Kontex</w:t>
            </w:r>
            <w:r>
              <w:t>t erklären und Anteil bestimmen</w:t>
            </w:r>
          </w:p>
          <w:p w14:paraId="32019957" w14:textId="77777777" w:rsidR="007F7B87" w:rsidRPr="008B310B" w:rsidRDefault="007F7B87" w:rsidP="001A7C32"/>
        </w:tc>
      </w:tr>
      <w:tr w:rsidR="007F7B87" w:rsidRPr="000045F1" w14:paraId="06F820BD" w14:textId="77777777" w:rsidTr="00A423BC">
        <w:trPr>
          <w:trHeight w:val="283"/>
        </w:trPr>
        <w:tc>
          <w:tcPr>
            <w:tcW w:w="672" w:type="dxa"/>
            <w:vMerge/>
            <w:tcBorders>
              <w:left w:val="dotted" w:sz="18" w:space="0" w:color="808080" w:themeColor="background1" w:themeShade="80"/>
            </w:tcBorders>
          </w:tcPr>
          <w:p w14:paraId="63F1B923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4B584F5B" w14:textId="77777777" w:rsidR="007F7B87" w:rsidRDefault="007F7B87" w:rsidP="009F7835">
            <w:pPr>
              <w:pStyle w:val="berschrift2"/>
              <w:spacing w:after="120"/>
            </w:pPr>
          </w:p>
        </w:tc>
        <w:tc>
          <w:tcPr>
            <w:tcW w:w="2775" w:type="dxa"/>
            <w:tcBorders>
              <w:bottom w:val="single" w:sz="8" w:space="0" w:color="BFBFBF" w:themeColor="background1" w:themeShade="BF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15E92629" w14:textId="77777777" w:rsidR="007F7B87" w:rsidRPr="00DC291D" w:rsidRDefault="007F7B87" w:rsidP="00A423BC">
            <w:pPr>
              <w:pStyle w:val="Sprechblasentext"/>
              <w:spacing w:after="120"/>
              <w:ind w:left="113"/>
              <w:rPr>
                <w:b/>
                <w:color w:val="FF0000"/>
                <w:sz w:val="22"/>
              </w:rPr>
            </w:pPr>
            <w:r w:rsidRPr="00DC291D">
              <w:rPr>
                <w:b/>
                <w:sz w:val="22"/>
              </w:rPr>
              <w:t>Einfache Aussage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2C69AD0A" w14:textId="037573C1" w:rsidR="007A049A" w:rsidRPr="002D700C" w:rsidRDefault="007F7B87" w:rsidP="00A423BC">
            <w:pPr>
              <w:spacing w:after="120"/>
              <w:ind w:left="113"/>
              <w:jc w:val="left"/>
              <w:rPr>
                <w:b/>
              </w:rPr>
            </w:pPr>
            <w:r>
              <w:rPr>
                <w:b/>
              </w:rPr>
              <w:t>Kombinierte Aussage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bottom w:val="single" w:sz="8" w:space="0" w:color="BFBFBF" w:themeColor="background1" w:themeShade="BF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6D2030AC" w14:textId="77777777" w:rsidR="007F7B87" w:rsidRPr="00DC291D" w:rsidRDefault="007F7B87" w:rsidP="00A423BC">
            <w:pPr>
              <w:pStyle w:val="Sprechblasentext"/>
              <w:spacing w:after="120"/>
              <w:ind w:left="182"/>
              <w:rPr>
                <w:b/>
                <w:color w:val="FF0000"/>
                <w:sz w:val="22"/>
              </w:rPr>
            </w:pPr>
            <w:r w:rsidRPr="00DC291D">
              <w:rPr>
                <w:b/>
                <w:sz w:val="22"/>
              </w:rPr>
              <w:t>Teil-vom-Teil-Aussage</w:t>
            </w:r>
          </w:p>
        </w:tc>
      </w:tr>
      <w:tr w:rsidR="007F7B87" w:rsidRPr="000045F1" w14:paraId="231E4586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780C95A6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15D5FAD7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top w:val="single" w:sz="8" w:space="0" w:color="BFBFBF" w:themeColor="background1" w:themeShade="BF"/>
              <w:right w:val="single" w:sz="12" w:space="0" w:color="A6A6A6" w:themeColor="background1" w:themeShade="A6"/>
            </w:tcBorders>
            <w:shd w:val="clear" w:color="auto" w:fill="FCFCFC"/>
          </w:tcPr>
          <w:p w14:paraId="4D04D58F" w14:textId="77777777" w:rsidR="007F7B87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</w:pPr>
            <w:r w:rsidRPr="00B016F1"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  <w:t>Ganze Gruppe (Ganzes):</w:t>
            </w:r>
          </w:p>
          <w:p w14:paraId="4D81A56A" w14:textId="77777777" w:rsidR="007F7B87" w:rsidRPr="00B016F1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sz w:val="22"/>
                <w:szCs w:val="20"/>
              </w:rPr>
            </w:pPr>
            <w:r>
              <w:rPr>
                <w:rFonts w:asciiTheme="majorHAnsi" w:hAnsiTheme="majorHAnsi" w:cstheme="majorHAnsi"/>
                <w:sz w:val="22"/>
                <w:szCs w:val="20"/>
              </w:rPr>
              <w:t xml:space="preserve">alle Jugendlichen </w:t>
            </w:r>
            <w:r>
              <w:rPr>
                <w:rFonts w:asciiTheme="majorHAnsi" w:hAnsiTheme="majorHAnsi" w:cstheme="majorHAnsi"/>
                <w:sz w:val="22"/>
                <w:szCs w:val="20"/>
              </w:rPr>
              <w:br/>
            </w:r>
          </w:p>
        </w:tc>
        <w:tc>
          <w:tcPr>
            <w:tcW w:w="2776" w:type="dxa"/>
            <w:tcBorders>
              <w:top w:val="single" w:sz="8" w:space="0" w:color="BFBFBF" w:themeColor="background1" w:themeShade="BF"/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01B3C4E1" w14:textId="77777777" w:rsidR="007F7B87" w:rsidRPr="003E79F2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  <w:r w:rsidRPr="003E79F2">
              <w:rPr>
                <w:rFonts w:asciiTheme="majorHAnsi" w:hAnsiTheme="majorHAnsi" w:cstheme="majorHAnsi"/>
                <w:b/>
                <w:color w:val="0070C0"/>
                <w:sz w:val="22"/>
              </w:rPr>
              <w:t>Ganzes:</w:t>
            </w:r>
          </w:p>
          <w:p w14:paraId="68949865" w14:textId="77777777" w:rsidR="007F7B87" w:rsidRPr="00B016F1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2778" w:type="dxa"/>
            <w:tcBorders>
              <w:top w:val="single" w:sz="8" w:space="0" w:color="BFBFBF" w:themeColor="background1" w:themeShade="BF"/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27A73E6D" w14:textId="77777777" w:rsidR="007F7B87" w:rsidRDefault="007F7B87" w:rsidP="001A7C32">
            <w:pPr>
              <w:pStyle w:val="Sprechblasentext"/>
              <w:ind w:left="182"/>
              <w:rPr>
                <w:b/>
                <w:sz w:val="22"/>
              </w:rPr>
            </w:pPr>
            <w:r w:rsidRPr="003A5F75">
              <w:rPr>
                <w:b/>
                <w:color w:val="0070C0"/>
                <w:sz w:val="22"/>
              </w:rPr>
              <w:t>Ganzes</w:t>
            </w:r>
            <w:r>
              <w:rPr>
                <w:b/>
                <w:sz w:val="22"/>
              </w:rPr>
              <w:t>:</w:t>
            </w:r>
          </w:p>
          <w:p w14:paraId="56129D02" w14:textId="77777777" w:rsidR="007F7B87" w:rsidRPr="00B016F1" w:rsidRDefault="007F7B87" w:rsidP="001A7C32">
            <w:pPr>
              <w:pStyle w:val="Sprechblasentext"/>
              <w:ind w:left="182"/>
              <w:rPr>
                <w:b/>
                <w:color w:val="FF0000"/>
                <w:sz w:val="22"/>
              </w:rPr>
            </w:pPr>
          </w:p>
        </w:tc>
      </w:tr>
      <w:tr w:rsidR="007F7B87" w:rsidRPr="000045F1" w14:paraId="76E50960" w14:textId="77777777" w:rsidTr="00790896">
        <w:trPr>
          <w:trHeight w:val="485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5B5DD974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3A6C24B0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61C83CD7" w14:textId="77777777" w:rsidR="007F7B87" w:rsidRPr="00B016F1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</w:pPr>
            <w:r w:rsidRPr="00B016F1">
              <w:rPr>
                <w:b/>
                <w:color w:val="FF0000"/>
                <w:sz w:val="22"/>
              </w:rPr>
              <w:t>Teilgruppe (Teil):</w:t>
            </w:r>
            <w:r w:rsidRPr="00B016F1">
              <w:rPr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br/>
            </w:r>
            <w:r>
              <w:rPr>
                <w:rFonts w:asciiTheme="majorHAnsi" w:hAnsiTheme="majorHAnsi" w:cstheme="majorHAnsi"/>
                <w:sz w:val="22"/>
                <w:szCs w:val="20"/>
              </w:rPr>
              <w:t>die 600</w:t>
            </w:r>
            <w:r w:rsidRPr="00E5437D">
              <w:rPr>
                <w:rFonts w:asciiTheme="majorHAnsi" w:hAnsiTheme="majorHAnsi" w:cstheme="majorHAnsi"/>
                <w:sz w:val="22"/>
                <w:szCs w:val="20"/>
              </w:rPr>
              <w:t xml:space="preserve"> Mädchen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59D2FA31" w14:textId="77777777" w:rsidR="007F7B87" w:rsidRPr="00B016F1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FF0000"/>
                <w:sz w:val="22"/>
              </w:rPr>
            </w:pPr>
            <w:r w:rsidRPr="00B016F1">
              <w:rPr>
                <w:rFonts w:asciiTheme="majorHAnsi" w:hAnsiTheme="majorHAnsi" w:cstheme="majorHAnsi"/>
                <w:b/>
                <w:color w:val="FF0000"/>
                <w:sz w:val="22"/>
              </w:rPr>
              <w:t xml:space="preserve">Teil: </w:t>
            </w:r>
          </w:p>
          <w:p w14:paraId="0DD50DD5" w14:textId="063CDF15" w:rsidR="007F7B87" w:rsidRPr="00EE5529" w:rsidRDefault="00EE5529" w:rsidP="002E4A2C">
            <w:pPr>
              <w:pStyle w:val="Sprechblasentext"/>
              <w:spacing w:after="240"/>
              <w:ind w:left="113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400 Jungen, die </w:t>
            </w:r>
            <w:r w:rsidR="004F7BCF">
              <w:rPr>
                <w:rFonts w:asciiTheme="majorHAnsi" w:hAnsiTheme="majorHAnsi" w:cstheme="majorHAnsi"/>
                <w:sz w:val="22"/>
              </w:rPr>
              <w:br/>
            </w:r>
            <w:r>
              <w:rPr>
                <w:rFonts w:asciiTheme="majorHAnsi" w:hAnsiTheme="majorHAnsi" w:cstheme="majorHAnsi"/>
                <w:sz w:val="22"/>
              </w:rPr>
              <w:t>keine Sport-Videos schauen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41806AA9" w14:textId="77777777" w:rsidR="007F7B87" w:rsidRDefault="007F7B87" w:rsidP="001A7C32">
            <w:pPr>
              <w:pStyle w:val="Sprechblasentext"/>
              <w:ind w:left="182"/>
              <w:rPr>
                <w:b/>
                <w:sz w:val="22"/>
              </w:rPr>
            </w:pPr>
            <w:r w:rsidRPr="00B016F1">
              <w:rPr>
                <w:b/>
                <w:color w:val="FF0000"/>
                <w:sz w:val="22"/>
              </w:rPr>
              <w:t>Teil:</w:t>
            </w:r>
          </w:p>
          <w:p w14:paraId="7688BDC4" w14:textId="77777777" w:rsidR="007F7B87" w:rsidRPr="00B016F1" w:rsidRDefault="007F7B87" w:rsidP="001A7C32">
            <w:pPr>
              <w:pStyle w:val="Sprechblasentext"/>
              <w:rPr>
                <w:b/>
                <w:color w:val="FF0000"/>
                <w:sz w:val="22"/>
              </w:rPr>
            </w:pPr>
          </w:p>
        </w:tc>
      </w:tr>
      <w:tr w:rsidR="006F6331" w:rsidRPr="000045F1" w14:paraId="29D862DC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4BA5ADC5" w14:textId="77777777" w:rsidR="006F6331" w:rsidRDefault="006F6331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E084F2F" w14:textId="77777777" w:rsidR="006F6331" w:rsidRDefault="006F6331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0FD29824" w14:textId="0FBCAA2A" w:rsidR="006F6331" w:rsidRPr="00233B4E" w:rsidRDefault="006F6331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  <w:r w:rsidRPr="00233B4E">
              <w:rPr>
                <w:b/>
                <w:color w:val="00B050"/>
                <w:sz w:val="22"/>
              </w:rPr>
              <w:t>Anteil</w:t>
            </w:r>
            <w:r>
              <w:rPr>
                <w:b/>
                <w:color w:val="00B050"/>
                <w:sz w:val="22"/>
              </w:rPr>
              <w:t xml:space="preserve"> </w:t>
            </w:r>
            <w:r>
              <w:rPr>
                <w:b/>
                <w:color w:val="00B050"/>
                <w:sz w:val="22"/>
              </w:rPr>
              <w:br/>
              <w:t>(Teil-Ganzes-Beziehung)</w:t>
            </w:r>
            <w:r w:rsidRPr="00233B4E">
              <w:rPr>
                <w:b/>
                <w:color w:val="00B050"/>
                <w:sz w:val="22"/>
              </w:rPr>
              <w:t>:</w:t>
            </w:r>
          </w:p>
          <w:p w14:paraId="1D235D4B" w14:textId="77777777" w:rsidR="006F6331" w:rsidRPr="00865B3B" w:rsidRDefault="006F6331" w:rsidP="004F7BCF">
            <w:pPr>
              <w:pStyle w:val="Sprechblasentext"/>
              <w:spacing w:before="240"/>
              <w:ind w:left="113"/>
              <w:rPr>
                <w:b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291DD584" w14:textId="6F1391A5" w:rsidR="006F6331" w:rsidRDefault="006F6331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  <w:r w:rsidRPr="004F2774">
              <w:rPr>
                <w:b/>
                <w:color w:val="00B050"/>
                <w:sz w:val="22"/>
              </w:rPr>
              <w:t xml:space="preserve">Anteil </w:t>
            </w:r>
            <w:r w:rsidRPr="004F2774">
              <w:rPr>
                <w:b/>
                <w:color w:val="00B050"/>
                <w:sz w:val="22"/>
              </w:rPr>
              <w:br/>
              <w:t>(Teil-Ganzes-Beziehung):</w:t>
            </w:r>
          </w:p>
          <w:p w14:paraId="024674B9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51496175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54713595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1C040DC2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602BDCBA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07BB475B" w14:textId="6B544871" w:rsidR="006F6331" w:rsidRPr="00FC3F04" w:rsidRDefault="006F6331" w:rsidP="00101B54">
            <w:pPr>
              <w:pStyle w:val="Sprechblasentext"/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36AD1A58" w14:textId="65353F2E" w:rsidR="006F6331" w:rsidRPr="002230BC" w:rsidRDefault="006F6331" w:rsidP="006F6331">
            <w:pPr>
              <w:pStyle w:val="Sprechblasentext"/>
              <w:ind w:left="182"/>
              <w:rPr>
                <w:b/>
                <w:sz w:val="22"/>
              </w:rPr>
            </w:pPr>
            <w:r w:rsidRPr="004F2774">
              <w:rPr>
                <w:b/>
                <w:color w:val="00B050"/>
                <w:sz w:val="22"/>
              </w:rPr>
              <w:t xml:space="preserve">Anteil </w:t>
            </w:r>
            <w:r w:rsidRPr="004F2774">
              <w:rPr>
                <w:b/>
                <w:color w:val="00B050"/>
                <w:sz w:val="22"/>
              </w:rPr>
              <w:br/>
              <w:t>(Teil-Ganzes-Beziehung):</w:t>
            </w:r>
          </w:p>
        </w:tc>
      </w:tr>
      <w:tr w:rsidR="00101B54" w:rsidRPr="000045F1" w14:paraId="4648ABD5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55514963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A79516E" w14:textId="77777777" w:rsidR="00101B54" w:rsidRDefault="00101B54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0B35A31C" w14:textId="77777777" w:rsidR="00101B54" w:rsidRPr="00233B4E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23BF1ADA" w14:textId="77777777" w:rsidR="00101B54" w:rsidRPr="004F2774" w:rsidRDefault="00101B54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7575E114" w14:textId="77777777" w:rsidR="00101B54" w:rsidRPr="004F2774" w:rsidRDefault="00101B54" w:rsidP="006F6331">
            <w:pPr>
              <w:pStyle w:val="Sprechblasentext"/>
              <w:ind w:left="182"/>
              <w:rPr>
                <w:b/>
                <w:color w:val="00B050"/>
                <w:sz w:val="22"/>
              </w:rPr>
            </w:pPr>
          </w:p>
        </w:tc>
      </w:tr>
      <w:tr w:rsidR="00101B54" w:rsidRPr="000045F1" w14:paraId="382CC8A8" w14:textId="77777777" w:rsidTr="004F3A21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0530041B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63FE91D0" w14:textId="086D56FF" w:rsidR="00101B54" w:rsidRPr="004F2774" w:rsidRDefault="00A423BC" w:rsidP="00D87B74">
            <w:pPr>
              <w:pStyle w:val="berschrift2"/>
            </w:pPr>
            <w:r>
              <w:t>Anteilstype</w:t>
            </w:r>
            <w:r w:rsidR="00101B54">
              <w:t>n</w:t>
            </w:r>
            <w:r>
              <w:t xml:space="preserve"> allgemein unterscheiden</w:t>
            </w:r>
          </w:p>
        </w:tc>
      </w:tr>
      <w:tr w:rsidR="00101B54" w:rsidRPr="000045F1" w14:paraId="3102A8D1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1670C803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FB5DFCC" w14:textId="77777777" w:rsidR="00101B54" w:rsidRDefault="00101B54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26948C24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291128CA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01A6ECE1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227C0E07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049C51DD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7F578499" w14:textId="35870D0B" w:rsidR="00101B54" w:rsidRPr="00233B4E" w:rsidRDefault="00101B54" w:rsidP="00101B54">
            <w:pPr>
              <w:pStyle w:val="Sprechblasentext"/>
              <w:rPr>
                <w:b/>
                <w:color w:val="00B050"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7AAB02D0" w14:textId="77777777" w:rsidR="00101B54" w:rsidRDefault="00101B54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39353535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1D6F898D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4C880995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3D74979C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6D32DB2C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5B86EC93" w14:textId="46F62D40" w:rsidR="00A423BC" w:rsidRPr="004F2774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622E9B24" w14:textId="77777777" w:rsidR="00101B54" w:rsidRPr="004F2774" w:rsidRDefault="00101B54" w:rsidP="006F6331">
            <w:pPr>
              <w:pStyle w:val="Sprechblasentext"/>
              <w:ind w:left="182"/>
              <w:rPr>
                <w:b/>
                <w:color w:val="00B050"/>
                <w:sz w:val="22"/>
              </w:rPr>
            </w:pPr>
          </w:p>
        </w:tc>
      </w:tr>
      <w:tr w:rsidR="00570E09" w:rsidRPr="000045F1" w14:paraId="6A55F5DE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  <w:bottom w:val="dotted" w:sz="18" w:space="0" w:color="808080" w:themeColor="background1" w:themeShade="80"/>
            </w:tcBorders>
          </w:tcPr>
          <w:p w14:paraId="512FA6F8" w14:textId="77777777" w:rsidR="00570E09" w:rsidRDefault="00570E09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  <w:tcBorders>
              <w:bottom w:val="dotted" w:sz="18" w:space="0" w:color="808080" w:themeColor="background1" w:themeShade="80"/>
            </w:tcBorders>
          </w:tcPr>
          <w:p w14:paraId="2C254B0A" w14:textId="77777777" w:rsidR="00570E09" w:rsidRDefault="00570E09" w:rsidP="001A7C32">
            <w:pPr>
              <w:pStyle w:val="berschrift2"/>
            </w:pPr>
          </w:p>
        </w:tc>
        <w:tc>
          <w:tcPr>
            <w:tcW w:w="8329" w:type="dxa"/>
            <w:gridSpan w:val="3"/>
            <w:tcBorders>
              <w:bottom w:val="dotted" w:sz="18" w:space="0" w:color="808080" w:themeColor="background1" w:themeShade="80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677ABA9D" w14:textId="77777777" w:rsidR="00570E09" w:rsidRPr="00BF7164" w:rsidRDefault="00570E09" w:rsidP="00BF7164"/>
        </w:tc>
      </w:tr>
    </w:tbl>
    <w:p w14:paraId="340F528A" w14:textId="646F5D6F" w:rsidR="000D797F" w:rsidRDefault="000D797F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pPr w:leftFromText="141" w:rightFromText="141" w:vertAnchor="text" w:horzAnchor="margin" w:tblpY="-120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78"/>
        <w:gridCol w:w="2474"/>
        <w:gridCol w:w="413"/>
        <w:gridCol w:w="1701"/>
        <w:gridCol w:w="34"/>
        <w:gridCol w:w="391"/>
        <w:gridCol w:w="3116"/>
      </w:tblGrid>
      <w:tr w:rsidR="000D797F" w:rsidRPr="002A69CD" w14:paraId="7480362F" w14:textId="77777777" w:rsidTr="002D700C">
        <w:trPr>
          <w:trHeight w:val="289"/>
        </w:trPr>
        <w:tc>
          <w:tcPr>
            <w:tcW w:w="663" w:type="dxa"/>
          </w:tcPr>
          <w:p w14:paraId="47D48931" w14:textId="5446CA8E" w:rsidR="000D797F" w:rsidRPr="002A69CD" w:rsidRDefault="00265405" w:rsidP="002D700C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8407" w:type="dxa"/>
            <w:gridSpan w:val="7"/>
          </w:tcPr>
          <w:p w14:paraId="0B14DC4F" w14:textId="0F9690A0" w:rsidR="000D797F" w:rsidRDefault="00385708" w:rsidP="007F4D29">
            <w:pPr>
              <w:pStyle w:val="berschrift2"/>
            </w:pPr>
            <w:r>
              <w:t xml:space="preserve">Übung: </w:t>
            </w:r>
            <w:r w:rsidR="000D797F">
              <w:t xml:space="preserve">Verschiedene Anteile präzise beschreiben </w:t>
            </w:r>
          </w:p>
          <w:p w14:paraId="76B763E5" w14:textId="3475178A" w:rsidR="00A95C39" w:rsidRPr="00A95C39" w:rsidRDefault="00A95C39" w:rsidP="00A95C39"/>
        </w:tc>
      </w:tr>
      <w:tr w:rsidR="007F4D29" w:rsidRPr="002A69CD" w14:paraId="79376621" w14:textId="77777777" w:rsidTr="007F4D29">
        <w:trPr>
          <w:trHeight w:val="393"/>
        </w:trPr>
        <w:tc>
          <w:tcPr>
            <w:tcW w:w="663" w:type="dxa"/>
            <w:vMerge w:val="restart"/>
          </w:tcPr>
          <w:p w14:paraId="75AB9BC9" w14:textId="04217FF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538471D1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5013" w:type="dxa"/>
            <w:gridSpan w:val="5"/>
          </w:tcPr>
          <w:p w14:paraId="2C8F3C0B" w14:textId="77777777" w:rsidR="007F4D29" w:rsidRDefault="007F4D29" w:rsidP="007F4D29">
            <w:pPr>
              <w:jc w:val="left"/>
            </w:pPr>
            <w:r>
              <w:t>Die Aussagen stammen aus einem Mathe-Kurs:</w:t>
            </w:r>
          </w:p>
          <w:p w14:paraId="34ECE740" w14:textId="29473A2B" w:rsidR="001153FD" w:rsidRDefault="001153FD" w:rsidP="007F4D29">
            <w:pPr>
              <w:jc w:val="left"/>
            </w:pPr>
          </w:p>
        </w:tc>
        <w:tc>
          <w:tcPr>
            <w:tcW w:w="3116" w:type="dxa"/>
            <w:vMerge w:val="restart"/>
          </w:tcPr>
          <w:p w14:paraId="0463AEA0" w14:textId="7073D47E" w:rsidR="00E4091B" w:rsidRPr="00534615" w:rsidRDefault="00E4091B" w:rsidP="002D700C">
            <w:pPr>
              <w:jc w:val="left"/>
              <w:rPr>
                <w:sz w:val="12"/>
                <w:szCs w:val="17"/>
              </w:rPr>
            </w:pPr>
            <w:r w:rsidRPr="00534615">
              <w:rPr>
                <w:noProof/>
              </w:rPr>
              <w:drawing>
                <wp:inline distT="0" distB="0" distL="0" distR="0" wp14:anchorId="26ABCB9A" wp14:editId="73B159CC">
                  <wp:extent cx="1978660" cy="1332230"/>
                  <wp:effectExtent l="0" t="0" r="2540" b="1270"/>
                  <wp:docPr id="211" name="Grafi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33EA6" w14:textId="28C4E1B5" w:rsidR="007F4D29" w:rsidRPr="00534615" w:rsidRDefault="007F4D29" w:rsidP="00CC4EC2">
            <w:pPr>
              <w:ind w:right="138"/>
              <w:jc w:val="right"/>
            </w:pPr>
            <w:r w:rsidRPr="00534615">
              <w:rPr>
                <w:sz w:val="12"/>
                <w:szCs w:val="17"/>
              </w:rPr>
              <w:t>(Werte in Anlehnung an JIM-Studie 2018)</w:t>
            </w:r>
            <w:r w:rsidR="00CC4EC2">
              <w:rPr>
                <w:sz w:val="12"/>
                <w:szCs w:val="17"/>
              </w:rPr>
              <w:t xml:space="preserve"> </w:t>
            </w:r>
          </w:p>
        </w:tc>
      </w:tr>
      <w:tr w:rsidR="00DB4616" w:rsidRPr="002A69CD" w14:paraId="3E5F16AC" w14:textId="77777777" w:rsidTr="00DB4616">
        <w:trPr>
          <w:trHeight w:val="978"/>
        </w:trPr>
        <w:tc>
          <w:tcPr>
            <w:tcW w:w="663" w:type="dxa"/>
            <w:vMerge/>
          </w:tcPr>
          <w:p w14:paraId="5D55FBB2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46A5B14F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2474" w:type="dxa"/>
          </w:tcPr>
          <w:p w14:paraId="5D8FEEC7" w14:textId="7CDE15DA" w:rsidR="00DB4616" w:rsidRDefault="00DB4616" w:rsidP="002D700C">
            <w:pPr>
              <w:jc w:val="left"/>
            </w:pP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856C10" wp14:editId="75CECD4F">
                      <wp:extent cx="1507490" cy="452755"/>
                      <wp:effectExtent l="0" t="0" r="16510" b="118745"/>
                      <wp:docPr id="55" name="Abgerundete rechteckige Legend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01140" y="2156460"/>
                                <a:ext cx="1507490" cy="452755"/>
                              </a:xfrm>
                              <a:prstGeom prst="wedgeRoundRectCallout">
                                <a:avLst>
                                  <a:gd name="adj1" fmla="val 46805"/>
                                  <a:gd name="adj2" fmla="val 6760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6F23F" w14:textId="6913ACC1" w:rsidR="00267B12" w:rsidRPr="00723A7A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spielen keine PC-Spiele </w:t>
                                  </w:r>
                                  <w:r w:rsidR="001153F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153F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 xml:space="preserve">    </w:t>
                                  </w:r>
                                  <w:r w:rsidRPr="00CC7336">
                                    <w:rPr>
                                      <w:sz w:val="20"/>
                                      <w:szCs w:val="20"/>
                                    </w:rPr>
                                    <w:t xml:space="preserve">und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sind sportlich. </w:t>
                                  </w:r>
                                </w:p>
                                <w:p w14:paraId="52080944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856C10" id="Abgerundete rechteckige Legende 55" o:spid="_x0000_s1131" type="#_x0000_t62" style="width:118.7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" adj="20910,25402" fillcolor="white [3212]" strokecolor="gray [1629]" strokeweight="1pt">
                      <v:textbox inset="1mm,0,0,0">
                        <w:txbxContent>
                          <w:p w14:paraId="1686F23F" w14:textId="6913ACC1" w:rsidR="00267B12" w:rsidRPr="00723A7A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spielen keine PC-Spiele </w:t>
                            </w:r>
                            <w:r w:rsidR="001153F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3FD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    </w:t>
                            </w:r>
                            <w:r w:rsidRPr="00CC7336">
                              <w:rPr>
                                <w:sz w:val="20"/>
                                <w:szCs w:val="20"/>
                              </w:rPr>
                              <w:t xml:space="preserve">und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sind sportlich. </w:t>
                            </w:r>
                          </w:p>
                          <w:p w14:paraId="52080944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3" w:type="dxa"/>
          </w:tcPr>
          <w:p w14:paraId="6CF8C29E" w14:textId="77777777" w:rsidR="00DB4616" w:rsidRDefault="00DB4616" w:rsidP="002D700C">
            <w:pPr>
              <w:jc w:val="left"/>
            </w:pPr>
          </w:p>
          <w:p w14:paraId="321DAB50" w14:textId="6F32CBDA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904D26" wp14:editId="19A7469D">
                      <wp:extent cx="220134" cy="234461"/>
                      <wp:effectExtent l="0" t="0" r="8890" b="13335"/>
                      <wp:docPr id="15241" name="Textfeld 15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C8503" w14:textId="77777777" w:rsidR="00267B12" w:rsidRDefault="00267B12" w:rsidP="00DB4616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904D26" id="Textfeld 15241" o:spid="_x0000_s1132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" filled="f" stroked="f" strokeweight=".5pt">
                      <v:textbox inset="0,1mm,0,0">
                        <w:txbxContent>
                          <w:p w14:paraId="257C8503" w14:textId="77777777" w:rsidR="00267B12" w:rsidRDefault="00267B12" w:rsidP="00DB4616">
                            <w:r>
                              <w:t>(1)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35" w:type="dxa"/>
            <w:gridSpan w:val="2"/>
          </w:tcPr>
          <w:p w14:paraId="75C82247" w14:textId="28166198" w:rsidR="00DB4616" w:rsidRDefault="005C49B1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7D63AA2A" wp14:editId="414CB2B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38735</wp:posOffset>
                      </wp:positionV>
                      <wp:extent cx="940435" cy="387350"/>
                      <wp:effectExtent l="0" t="0" r="164465" b="19050"/>
                      <wp:wrapNone/>
                      <wp:docPr id="15242" name="Abgerundete rechteckige Legende 15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0435" cy="387350"/>
                              </a:xfrm>
                              <a:prstGeom prst="wedgeRoundRectCallout">
                                <a:avLst>
                                  <a:gd name="adj1" fmla="val 65515"/>
                                  <a:gd name="adj2" fmla="val 308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941F2" w14:textId="77777777" w:rsidR="00267B12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72,5 % sind </w:t>
                                  </w:r>
                                </w:p>
                                <w:p w14:paraId="6E715C53" w14:textId="5A6D3C90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sportlich.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3AA2A" id="Abgerundete rechteckige Legende 15242" o:spid="_x0000_s1133" type="#_x0000_t62" style="position:absolute;margin-left:.35pt;margin-top:3.05pt;width:74.05pt;height:30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" adj="24951,17464" fillcolor="white [3212]" strokecolor="gray [1629]" strokeweight="1pt">
                      <v:textbox inset="1mm,0,0,0">
                        <w:txbxContent>
                          <w:p w14:paraId="2BB941F2" w14:textId="77777777" w:rsidR="00267B12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72,5 % sind </w:t>
                            </w:r>
                          </w:p>
                          <w:p w14:paraId="6E715C53" w14:textId="5A6D3C90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sportlich.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4616">
              <w:t xml:space="preserve"> </w:t>
            </w:r>
          </w:p>
          <w:p w14:paraId="19D803C4" w14:textId="77777777" w:rsidR="00DB4616" w:rsidRDefault="00DB4616" w:rsidP="002D700C">
            <w:pPr>
              <w:jc w:val="left"/>
            </w:pPr>
          </w:p>
        </w:tc>
        <w:tc>
          <w:tcPr>
            <w:tcW w:w="391" w:type="dxa"/>
          </w:tcPr>
          <w:p w14:paraId="58D2C172" w14:textId="77777777" w:rsidR="00DB4616" w:rsidRDefault="00DB4616" w:rsidP="002D700C">
            <w:pPr>
              <w:jc w:val="left"/>
            </w:pPr>
          </w:p>
          <w:p w14:paraId="7D8D2C30" w14:textId="7C2D3278" w:rsidR="00DB4616" w:rsidRDefault="00CC4EC2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F62199" wp14:editId="367069AD">
                      <wp:extent cx="220134" cy="234461"/>
                      <wp:effectExtent l="0" t="0" r="8890" b="13335"/>
                      <wp:docPr id="192" name="Textfeld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5F9D94" w14:textId="77777777" w:rsidR="00CC4EC2" w:rsidRDefault="00CC4EC2" w:rsidP="00CC4EC2">
                                  <w: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F62199" id="Textfeld 192" o:spid="_x0000_s1134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" filled="f" stroked="f" strokeweight=".5pt">
                      <v:textbox inset="0,1mm,0,0">
                        <w:txbxContent>
                          <w:p w14:paraId="715F9D94" w14:textId="77777777" w:rsidR="00CC4EC2" w:rsidRDefault="00CC4EC2" w:rsidP="00CC4EC2">
                            <w:r>
                              <w:t>(2)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05D5CBD" w14:textId="2D4C3B1F" w:rsidR="00DB4616" w:rsidRDefault="00DB4616" w:rsidP="002D700C">
            <w:pPr>
              <w:jc w:val="left"/>
            </w:pPr>
          </w:p>
        </w:tc>
        <w:tc>
          <w:tcPr>
            <w:tcW w:w="3116" w:type="dxa"/>
            <w:vMerge/>
          </w:tcPr>
          <w:p w14:paraId="0F15475B" w14:textId="6CCC9AD9" w:rsidR="00DB4616" w:rsidRDefault="00DB4616" w:rsidP="002D700C">
            <w:pPr>
              <w:jc w:val="left"/>
              <w:rPr>
                <w:rFonts w:ascii="Comic Sans MS" w:hAnsi="Comic Sans MS"/>
                <w:sz w:val="12"/>
                <w:szCs w:val="17"/>
              </w:rPr>
            </w:pPr>
          </w:p>
        </w:tc>
      </w:tr>
      <w:tr w:rsidR="00DB4616" w:rsidRPr="002A69CD" w14:paraId="04B642CC" w14:textId="77777777" w:rsidTr="00DB4616">
        <w:trPr>
          <w:trHeight w:val="1007"/>
        </w:trPr>
        <w:tc>
          <w:tcPr>
            <w:tcW w:w="663" w:type="dxa"/>
          </w:tcPr>
          <w:p w14:paraId="60F58931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469D0C4B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2474" w:type="dxa"/>
          </w:tcPr>
          <w:p w14:paraId="5F02D20A" w14:textId="6F79DF0B" w:rsidR="00DB4616" w:rsidRDefault="00DB4616" w:rsidP="00DB4616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A5C690" wp14:editId="1192D3DD">
                      <wp:extent cx="1344930" cy="452755"/>
                      <wp:effectExtent l="0" t="0" r="179070" b="17145"/>
                      <wp:docPr id="15246" name="Abgerundete rechteckige Legende 1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52755"/>
                              </a:xfrm>
                              <a:prstGeom prst="wedgeRoundRectCallout">
                                <a:avLst>
                                  <a:gd name="adj1" fmla="val 61370"/>
                                  <a:gd name="adj2" fmla="val 2103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9C776" w14:textId="40C6E17A" w:rsidR="00267B12" w:rsidRPr="00723A7A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sind die sportlichen </w:t>
                                  </w:r>
                                  <w:r w:rsidR="00CC4EC2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 xml:space="preserve">    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PC-Spieler. </w:t>
                                  </w:r>
                                </w:p>
                                <w:p w14:paraId="1B15F4D4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A5C690" id="Abgerundete rechteckige Legende 15246" o:spid="_x0000_s1135" type="#_x0000_t62" style="width:105.9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" adj="24056,15343" fillcolor="white [3212]" strokecolor="gray [1629]" strokeweight="1pt">
                      <v:textbox inset="1mm,0,0,0">
                        <w:txbxContent>
                          <w:p w14:paraId="5E69C776" w14:textId="40C6E17A" w:rsidR="00267B12" w:rsidRPr="00723A7A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sind die sportlichen </w:t>
                            </w:r>
                            <w:r w:rsidR="00CC4EC2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PC-Spieler. </w:t>
                            </w:r>
                          </w:p>
                          <w:p w14:paraId="1B15F4D4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3" w:type="dxa"/>
          </w:tcPr>
          <w:p w14:paraId="66A84843" w14:textId="77777777" w:rsidR="00DB4616" w:rsidRDefault="00DB4616" w:rsidP="002D700C">
            <w:pPr>
              <w:jc w:val="left"/>
              <w:rPr>
                <w:noProof/>
              </w:rPr>
            </w:pPr>
          </w:p>
          <w:p w14:paraId="47554691" w14:textId="67829082" w:rsidR="00DB4616" w:rsidRDefault="00CC4EC2" w:rsidP="002D700C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EEC12B" wp14:editId="48D679BC">
                      <wp:extent cx="220134" cy="234461"/>
                      <wp:effectExtent l="0" t="0" r="8890" b="13335"/>
                      <wp:docPr id="196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FF479" w14:textId="77777777" w:rsidR="00CC4EC2" w:rsidRDefault="00CC4EC2" w:rsidP="00CC4EC2">
                                  <w: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EEC12B" id="Textfeld 196" o:spid="_x0000_s1136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" filled="f" stroked="f" strokeweight=".5pt">
                      <v:textbox inset="0,1mm,0,0">
                        <w:txbxContent>
                          <w:p w14:paraId="43EFF479" w14:textId="77777777" w:rsidR="00CC4EC2" w:rsidRDefault="00CC4EC2" w:rsidP="00CC4EC2">
                            <w:r>
                              <w:t>(3)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A0005BA" w14:textId="4BDBE252" w:rsidR="00DB4616" w:rsidRDefault="00DB4616" w:rsidP="002D700C">
            <w:pPr>
              <w:jc w:val="left"/>
              <w:rPr>
                <w:noProof/>
              </w:rPr>
            </w:pPr>
          </w:p>
        </w:tc>
        <w:tc>
          <w:tcPr>
            <w:tcW w:w="1735" w:type="dxa"/>
            <w:gridSpan w:val="2"/>
          </w:tcPr>
          <w:p w14:paraId="0A40B768" w14:textId="095C2770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3D9700" wp14:editId="670900D4">
                      <wp:extent cx="967153" cy="567055"/>
                      <wp:effectExtent l="0" t="0" r="163195" b="17145"/>
                      <wp:docPr id="15243" name="Abgerundete rechteckige Legende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53" cy="567055"/>
                              </a:xfrm>
                              <a:prstGeom prst="wedgeRoundRectCallout">
                                <a:avLst>
                                  <a:gd name="adj1" fmla="val 65125"/>
                                  <a:gd name="adj2" fmla="val 3356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23AAA" w14:textId="2E58A668" w:rsidR="00267B12" w:rsidRPr="00723A7A" w:rsidRDefault="00267B12" w:rsidP="000574A5">
                                  <w:pPr>
                                    <w:pStyle w:val="Sprechblasentext"/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12,5 % Nicht-Sportler spielen Spiele.  </w:t>
                                  </w:r>
                                </w:p>
                                <w:p w14:paraId="16F13FC3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3D9700" id="Abgerundete rechteckige Legende 15243" o:spid="_x0000_s1137" type="#_x0000_t62" style="width:76.15pt;height:4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" adj="24867,18051" fillcolor="white [3212]" strokecolor="gray [1629]" strokeweight="1pt">
                      <v:textbox inset="1mm,0,0,0">
                        <w:txbxContent>
                          <w:p w14:paraId="19E23AAA" w14:textId="2E58A668" w:rsidR="00267B12" w:rsidRPr="00723A7A" w:rsidRDefault="00267B12" w:rsidP="000574A5">
                            <w:pPr>
                              <w:pStyle w:val="Sprechblasentext"/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12,5 % Nicht-Sportler spielen Spiele.  </w:t>
                            </w:r>
                          </w:p>
                          <w:p w14:paraId="16F13FC3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1" w:type="dxa"/>
          </w:tcPr>
          <w:p w14:paraId="0F669F58" w14:textId="77777777" w:rsidR="00DB4616" w:rsidRDefault="00DB4616" w:rsidP="002D700C">
            <w:pPr>
              <w:jc w:val="left"/>
            </w:pPr>
          </w:p>
          <w:p w14:paraId="1A8B5E47" w14:textId="112C6DE4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E5C79C" wp14:editId="5F71B58E">
                      <wp:extent cx="220134" cy="234461"/>
                      <wp:effectExtent l="0" t="0" r="8890" b="6985"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B72C5" w14:textId="23698FE6" w:rsidR="00267B12" w:rsidRDefault="00267B12" w:rsidP="00DB4616">
                                  <w: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E5C79C" id="Textfeld 197" o:spid="_x0000_s1138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" filled="f" stroked="f" strokeweight=".5pt">
                      <v:textbox inset="0,1mm,0,0">
                        <w:txbxContent>
                          <w:p w14:paraId="3C8B72C5" w14:textId="23698FE6" w:rsidR="00267B12" w:rsidRDefault="00267B12" w:rsidP="00DB4616">
                            <w:r>
                              <w:t>(4)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16" w:type="dxa"/>
            <w:vMerge/>
          </w:tcPr>
          <w:p w14:paraId="6FC8C83A" w14:textId="513933F7" w:rsidR="00DB4616" w:rsidRDefault="00DB4616" w:rsidP="002D700C">
            <w:pPr>
              <w:jc w:val="left"/>
              <w:rPr>
                <w:rFonts w:ascii="Comic Sans MS" w:hAnsi="Comic Sans MS"/>
                <w:sz w:val="12"/>
                <w:szCs w:val="17"/>
              </w:rPr>
            </w:pPr>
          </w:p>
        </w:tc>
      </w:tr>
      <w:tr w:rsidR="00DB4616" w:rsidRPr="002A69CD" w14:paraId="7F9DB4B9" w14:textId="77777777" w:rsidTr="002A1BA3">
        <w:trPr>
          <w:trHeight w:val="656"/>
        </w:trPr>
        <w:tc>
          <w:tcPr>
            <w:tcW w:w="663" w:type="dxa"/>
          </w:tcPr>
          <w:p w14:paraId="5F2D4AF9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67A21B81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4588" w:type="dxa"/>
            <w:gridSpan w:val="3"/>
          </w:tcPr>
          <w:p w14:paraId="71AE4859" w14:textId="1BB11E02" w:rsidR="00DB4616" w:rsidRDefault="00DB4616" w:rsidP="002D700C">
            <w:pPr>
              <w:jc w:val="left"/>
            </w:pP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114F94B" wp14:editId="08BF1AE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-13970</wp:posOffset>
                      </wp:positionV>
                      <wp:extent cx="2391410" cy="427355"/>
                      <wp:effectExtent l="0" t="0" r="326390" b="17145"/>
                      <wp:wrapNone/>
                      <wp:docPr id="15239" name="Abgerundete rechteckige Legende 15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410" cy="427355"/>
                              </a:xfrm>
                              <a:prstGeom prst="wedgeRoundRectCallout">
                                <a:avLst>
                                  <a:gd name="adj1" fmla="val 62881"/>
                                  <a:gd name="adj2" fmla="val 79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9F6438" w14:textId="57DB3E79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Insgesamt sind es 870 Jugendliche, die sportlich sind, und 150 spielen PC-Spiele.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4F94B" id="Abgerundete rechteckige Legende 15239" o:spid="_x0000_s1139" type="#_x0000_t62" style="position:absolute;margin-left:2.65pt;margin-top:-1.1pt;width:188.3pt;height:33.6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" adj="24382,12508" fillcolor="white [3212]" strokecolor="gray [1629]" strokeweight="1pt">
                      <v:textbox inset="1mm,0,0,0">
                        <w:txbxContent>
                          <w:p w14:paraId="529F6438" w14:textId="57DB3E79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Insgesamt sind es 870 Jugendliche, die sportlich sind, und 150 spielen PC-Spiele.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04C26AA2" w14:textId="77777777" w:rsidR="002A1BA3" w:rsidRDefault="002A1BA3" w:rsidP="002A1BA3">
            <w:pPr>
              <w:jc w:val="left"/>
            </w:pPr>
          </w:p>
          <w:p w14:paraId="084DE29E" w14:textId="1CB91E0C" w:rsidR="001153FD" w:rsidRDefault="002A1BA3" w:rsidP="002A1BA3">
            <w:pPr>
              <w:jc w:val="left"/>
            </w:pPr>
            <w:r>
              <w:t>(5)</w:t>
            </w:r>
          </w:p>
        </w:tc>
        <w:tc>
          <w:tcPr>
            <w:tcW w:w="3116" w:type="dxa"/>
          </w:tcPr>
          <w:p w14:paraId="6D4026FD" w14:textId="77777777" w:rsidR="00DB4616" w:rsidRDefault="00DB4616" w:rsidP="002D700C">
            <w:pPr>
              <w:jc w:val="left"/>
              <w:rPr>
                <w:noProof/>
              </w:rPr>
            </w:pPr>
          </w:p>
          <w:p w14:paraId="7FD20E2A" w14:textId="77777777" w:rsidR="00AF4EEB" w:rsidRDefault="00AF4EEB" w:rsidP="002D700C">
            <w:pPr>
              <w:jc w:val="left"/>
              <w:rPr>
                <w:noProof/>
              </w:rPr>
            </w:pPr>
          </w:p>
          <w:p w14:paraId="461A723F" w14:textId="2C597B0B" w:rsidR="00AF4EEB" w:rsidRDefault="00AF4EEB" w:rsidP="002D700C">
            <w:pPr>
              <w:jc w:val="left"/>
              <w:rPr>
                <w:noProof/>
              </w:rPr>
            </w:pPr>
          </w:p>
        </w:tc>
      </w:tr>
      <w:tr w:rsidR="000D797F" w:rsidRPr="002A69CD" w14:paraId="3B0A8CE2" w14:textId="77777777" w:rsidTr="00DB4616">
        <w:trPr>
          <w:trHeight w:val="656"/>
        </w:trPr>
        <w:tc>
          <w:tcPr>
            <w:tcW w:w="663" w:type="dxa"/>
          </w:tcPr>
          <w:p w14:paraId="602B153E" w14:textId="3EA3F784" w:rsidR="000D797F" w:rsidRPr="002A69CD" w:rsidRDefault="0068000C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56096" behindDoc="0" locked="0" layoutInCell="1" allowOverlap="1" wp14:anchorId="335B5081" wp14:editId="7A0E4AB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7620</wp:posOffset>
                  </wp:positionV>
                  <wp:extent cx="309880" cy="359410"/>
                  <wp:effectExtent l="0" t="0" r="0" b="2540"/>
                  <wp:wrapNone/>
                  <wp:docPr id="4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6FDAC50F" w14:textId="77777777" w:rsidR="000D797F" w:rsidRDefault="000D797F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a)</w:t>
            </w:r>
          </w:p>
        </w:tc>
        <w:tc>
          <w:tcPr>
            <w:tcW w:w="8129" w:type="dxa"/>
            <w:gridSpan w:val="6"/>
          </w:tcPr>
          <w:p w14:paraId="36C6D2FA" w14:textId="70761723" w:rsidR="000D797F" w:rsidRDefault="000D797F" w:rsidP="002D700C">
            <w:pPr>
              <w:jc w:val="left"/>
            </w:pPr>
            <w:r>
              <w:t>Erkläre</w:t>
            </w:r>
            <w:r w:rsidR="002141E3">
              <w:t>n Sie</w:t>
            </w:r>
            <w:r>
              <w:t xml:space="preserve">, warum die Formulierungen zu ungenau sind bzw. nicht zum Bruch passen. </w:t>
            </w:r>
          </w:p>
          <w:p w14:paraId="0498847C" w14:textId="5EFE7FEA" w:rsidR="000D797F" w:rsidRDefault="000D797F" w:rsidP="002D700C">
            <w:pPr>
              <w:jc w:val="left"/>
            </w:pPr>
            <w:r>
              <w:t>Formuliere</w:t>
            </w:r>
            <w:r w:rsidR="002141E3">
              <w:t>n Sie</w:t>
            </w:r>
            <w:r>
              <w:t xml:space="preserve"> so um, dass die Aussagen genau zum Bruch passen.</w:t>
            </w:r>
          </w:p>
          <w:p w14:paraId="4B8150EE" w14:textId="61DFF45B" w:rsidR="000D797F" w:rsidRDefault="000D797F" w:rsidP="00DB4616">
            <w:pPr>
              <w:ind w:left="360" w:hanging="360"/>
              <w:jc w:val="left"/>
            </w:pPr>
            <w:r w:rsidRPr="00AB21B3">
              <w:rPr>
                <w:i/>
              </w:rPr>
              <w:t>Tipp:</w:t>
            </w:r>
            <w:r>
              <w:t xml:space="preserve"> </w:t>
            </w:r>
            <w:r w:rsidR="00DB4616">
              <w:t>Prüfe</w:t>
            </w:r>
            <w:r w:rsidR="002141E3">
              <w:t>n Sie</w:t>
            </w:r>
            <w:r w:rsidR="00DB4616">
              <w:t xml:space="preserve"> zunächst: Was ist das </w:t>
            </w:r>
            <w:r w:rsidR="00DB4616" w:rsidRPr="00D76518">
              <w:rPr>
                <w:color w:val="0070C0"/>
              </w:rPr>
              <w:t>Ganze</w:t>
            </w:r>
            <w:r w:rsidR="00DB4616">
              <w:t xml:space="preserve"> und der </w:t>
            </w:r>
            <w:r w:rsidR="00DB4616" w:rsidRPr="00D76518">
              <w:rPr>
                <w:color w:val="FF0000"/>
              </w:rPr>
              <w:t>Teil</w:t>
            </w:r>
            <w:r>
              <w:t xml:space="preserve">? </w:t>
            </w:r>
            <w:r>
              <w:rPr>
                <w:i/>
              </w:rPr>
              <w:t xml:space="preserve"> </w:t>
            </w:r>
            <w:r w:rsidR="002141E3">
              <w:t>Was ist der</w:t>
            </w:r>
            <w:r w:rsidR="00DB4616">
              <w:t xml:space="preserve"> </w:t>
            </w:r>
            <w:r w:rsidR="00DB4616" w:rsidRPr="00D76518">
              <w:rPr>
                <w:color w:val="00B050"/>
              </w:rPr>
              <w:t>Anteil</w:t>
            </w:r>
            <w:r w:rsidR="00DB4616">
              <w:t>?</w:t>
            </w:r>
          </w:p>
        </w:tc>
      </w:tr>
      <w:tr w:rsidR="000D797F" w:rsidRPr="002A69CD" w14:paraId="790C85BE" w14:textId="77777777" w:rsidTr="00DB4616">
        <w:trPr>
          <w:trHeight w:val="140"/>
        </w:trPr>
        <w:tc>
          <w:tcPr>
            <w:tcW w:w="663" w:type="dxa"/>
          </w:tcPr>
          <w:p w14:paraId="0028E8C8" w14:textId="77777777" w:rsidR="000D797F" w:rsidRPr="002A69CD" w:rsidRDefault="000D797F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3C76E692" w14:textId="77777777" w:rsidR="000D797F" w:rsidRDefault="000D797F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6"/>
          </w:tcPr>
          <w:p w14:paraId="3878456F" w14:textId="77777777" w:rsidR="000D797F" w:rsidRDefault="000D797F" w:rsidP="002D700C">
            <w:pPr>
              <w:jc w:val="left"/>
            </w:pPr>
          </w:p>
        </w:tc>
      </w:tr>
      <w:tr w:rsidR="000D797F" w:rsidRPr="002A69CD" w14:paraId="08B57439" w14:textId="77777777" w:rsidTr="002D700C">
        <w:trPr>
          <w:trHeight w:val="150"/>
        </w:trPr>
        <w:tc>
          <w:tcPr>
            <w:tcW w:w="663" w:type="dxa"/>
          </w:tcPr>
          <w:p w14:paraId="7073C2BB" w14:textId="77777777" w:rsidR="000D797F" w:rsidRPr="002A69CD" w:rsidRDefault="000D797F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240271C0" w14:textId="77777777" w:rsidR="000D797F" w:rsidRDefault="000D797F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b)</w:t>
            </w:r>
          </w:p>
        </w:tc>
        <w:tc>
          <w:tcPr>
            <w:tcW w:w="8129" w:type="dxa"/>
            <w:gridSpan w:val="6"/>
          </w:tcPr>
          <w:p w14:paraId="0CD2A94C" w14:textId="51AEB9BC" w:rsidR="000D797F" w:rsidRDefault="00F16C47" w:rsidP="002D700C">
            <w:pPr>
              <w:jc w:val="left"/>
            </w:pPr>
            <w:r>
              <w:t>Ordne</w:t>
            </w:r>
            <w:r w:rsidR="002141E3">
              <w:t>n Sie</w:t>
            </w:r>
            <w:r>
              <w:t xml:space="preserve"> zu, um welchen </w:t>
            </w:r>
            <w:r w:rsidR="00D76518">
              <w:t>Typ Aussage</w:t>
            </w:r>
            <w:r w:rsidR="000D797F">
              <w:t xml:space="preserve"> (aus </w:t>
            </w:r>
            <w:r w:rsidR="00D76518">
              <w:t xml:space="preserve">der </w:t>
            </w:r>
            <w:r w:rsidR="002141E3">
              <w:rPr>
                <w:rStyle w:val="berschrift2Zchn"/>
              </w:rPr>
              <w:t>Speicherkiste</w:t>
            </w:r>
            <w:r w:rsidR="000D797F">
              <w:t>) es sich jeweils handelt.</w:t>
            </w:r>
          </w:p>
        </w:tc>
      </w:tr>
    </w:tbl>
    <w:p w14:paraId="7AAC9947" w14:textId="760C2B29" w:rsidR="00D76518" w:rsidRDefault="00D76518" w:rsidP="00D76518">
      <w:pPr>
        <w:tabs>
          <w:tab w:val="left" w:pos="1038"/>
        </w:tabs>
      </w:pPr>
    </w:p>
    <w:tbl>
      <w:tblPr>
        <w:tblpPr w:leftFromText="141" w:rightFromText="141" w:vertAnchor="text" w:horzAnchor="margin" w:tblpY="-120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78"/>
        <w:gridCol w:w="3737"/>
        <w:gridCol w:w="4392"/>
      </w:tblGrid>
      <w:tr w:rsidR="007F4D29" w:rsidRPr="002A69CD" w14:paraId="728281F1" w14:textId="77777777" w:rsidTr="002D700C">
        <w:trPr>
          <w:trHeight w:val="289"/>
        </w:trPr>
        <w:tc>
          <w:tcPr>
            <w:tcW w:w="663" w:type="dxa"/>
          </w:tcPr>
          <w:p w14:paraId="416DC5E7" w14:textId="05C8D6FF" w:rsidR="007F4D29" w:rsidRPr="002A69CD" w:rsidRDefault="00265405" w:rsidP="002D700C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8407" w:type="dxa"/>
            <w:gridSpan w:val="3"/>
          </w:tcPr>
          <w:p w14:paraId="06E7F77A" w14:textId="77777777" w:rsidR="007F4D29" w:rsidRDefault="00DC291D" w:rsidP="00DC291D">
            <w:pPr>
              <w:pStyle w:val="berschrift2"/>
            </w:pPr>
            <w:r>
              <w:t>Weitere Aufgaben zu Anteilen</w:t>
            </w:r>
          </w:p>
          <w:p w14:paraId="6C3CC5F0" w14:textId="31D9ADA9" w:rsidR="00DC291D" w:rsidRPr="00DC291D" w:rsidRDefault="00DC291D" w:rsidP="00DC291D"/>
        </w:tc>
      </w:tr>
      <w:tr w:rsidR="007F4D29" w:rsidRPr="002A69CD" w14:paraId="5E8A0E6E" w14:textId="77777777" w:rsidTr="0068000C">
        <w:trPr>
          <w:trHeight w:val="656"/>
        </w:trPr>
        <w:tc>
          <w:tcPr>
            <w:tcW w:w="663" w:type="dxa"/>
          </w:tcPr>
          <w:p w14:paraId="29C4D2FD" w14:textId="7A93E87A" w:rsidR="007F4D29" w:rsidRPr="002A69CD" w:rsidRDefault="00F633FD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56416" behindDoc="0" locked="0" layoutInCell="1" allowOverlap="1" wp14:anchorId="174A83F0" wp14:editId="11545B5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1270</wp:posOffset>
                  </wp:positionV>
                  <wp:extent cx="309880" cy="359410"/>
                  <wp:effectExtent l="0" t="0" r="0" b="2540"/>
                  <wp:wrapNone/>
                  <wp:docPr id="19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7EDF0FC5" w14:textId="77777777" w:rsidR="007F4D29" w:rsidRDefault="007F4D29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a)</w:t>
            </w:r>
          </w:p>
        </w:tc>
        <w:tc>
          <w:tcPr>
            <w:tcW w:w="8129" w:type="dxa"/>
            <w:gridSpan w:val="2"/>
            <w:tcBorders>
              <w:bottom w:val="single" w:sz="4" w:space="0" w:color="BFBFBF" w:themeColor="background1" w:themeShade="BF"/>
            </w:tcBorders>
          </w:tcPr>
          <w:p w14:paraId="4CA6D3AA" w14:textId="6FBA373A" w:rsidR="007F4D29" w:rsidRDefault="007F4D29" w:rsidP="007F4D29">
            <w:pPr>
              <w:jc w:val="left"/>
            </w:pPr>
            <w:r>
              <w:t>Finde</w:t>
            </w:r>
            <w:r w:rsidR="00D87B74">
              <w:t>n Sie</w:t>
            </w:r>
            <w:r w:rsidR="00DC291D">
              <w:t xml:space="preserve"> jeweils</w:t>
            </w:r>
            <w:r w:rsidR="00F16C47">
              <w:t xml:space="preserve"> ein weiteres Beispiel</w:t>
            </w:r>
            <w:r>
              <w:t xml:space="preserve"> für die 3 typischen Anteilsaussagen</w:t>
            </w:r>
            <w:r w:rsidR="00EB4A89">
              <w:t xml:space="preserve"> zu </w:t>
            </w:r>
            <w:r w:rsidR="00EB4A89" w:rsidRPr="000574A5">
              <w:t>Aufgabe</w:t>
            </w:r>
            <w:r w:rsidR="00EB4A89" w:rsidRPr="00EB4A89">
              <w:rPr>
                <w:rStyle w:val="berschrift2Zchn"/>
              </w:rPr>
              <w:t xml:space="preserve"> </w:t>
            </w:r>
            <w:r w:rsidR="00CC4EC2">
              <w:rPr>
                <w:rStyle w:val="berschrift2Zchn"/>
              </w:rPr>
              <w:t>8</w:t>
            </w:r>
            <w:r>
              <w:t xml:space="preserve">. </w:t>
            </w:r>
          </w:p>
          <w:p w14:paraId="2C33E94E" w14:textId="728A1031" w:rsidR="007F4D29" w:rsidRDefault="007F4D29" w:rsidP="005C5C8A">
            <w:pPr>
              <w:jc w:val="left"/>
            </w:pPr>
            <w:r>
              <w:t>Woran erkenn</w:t>
            </w:r>
            <w:r w:rsidR="00D87B74">
              <w:t>en Sie</w:t>
            </w:r>
            <w:r>
              <w:t xml:space="preserve"> an </w:t>
            </w:r>
            <w:r w:rsidR="00D87B74">
              <w:t>Ihrer</w:t>
            </w:r>
            <w:r>
              <w:t xml:space="preserve"> Formulierung, zu welchem Fall der Anteil gehört</w:t>
            </w:r>
            <w:r w:rsidR="00CB388C">
              <w:t>?</w:t>
            </w:r>
          </w:p>
        </w:tc>
      </w:tr>
      <w:tr w:rsidR="007F4D29" w:rsidRPr="002A69CD" w14:paraId="62836065" w14:textId="77777777" w:rsidTr="0068000C">
        <w:trPr>
          <w:trHeight w:val="656"/>
        </w:trPr>
        <w:tc>
          <w:tcPr>
            <w:tcW w:w="663" w:type="dxa"/>
          </w:tcPr>
          <w:p w14:paraId="71587B88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14:paraId="6A880DFC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4D02F1" w14:textId="4F009B8F" w:rsidR="007F4D29" w:rsidRDefault="007F4D29" w:rsidP="002D700C">
            <w:pPr>
              <w:jc w:val="left"/>
            </w:pPr>
          </w:p>
          <w:p w14:paraId="307682C9" w14:textId="77777777" w:rsidR="007F4D29" w:rsidRDefault="007F4D29" w:rsidP="002D700C">
            <w:pPr>
              <w:jc w:val="left"/>
            </w:pPr>
          </w:p>
          <w:p w14:paraId="18C29770" w14:textId="439FF3B1" w:rsidR="007F4D29" w:rsidRDefault="007F4D29" w:rsidP="002D700C">
            <w:pPr>
              <w:jc w:val="left"/>
            </w:pPr>
          </w:p>
          <w:p w14:paraId="6A549C20" w14:textId="77777777" w:rsidR="006C0324" w:rsidRDefault="006C0324" w:rsidP="002D700C">
            <w:pPr>
              <w:jc w:val="left"/>
            </w:pPr>
          </w:p>
          <w:p w14:paraId="4D842B71" w14:textId="73CE3D5C" w:rsidR="00CB388C" w:rsidRDefault="00CB388C" w:rsidP="002D700C">
            <w:pPr>
              <w:jc w:val="left"/>
            </w:pPr>
          </w:p>
        </w:tc>
      </w:tr>
      <w:tr w:rsidR="007F4D29" w:rsidRPr="002A69CD" w14:paraId="2414BAF1" w14:textId="77777777" w:rsidTr="0068000C">
        <w:trPr>
          <w:trHeight w:val="140"/>
        </w:trPr>
        <w:tc>
          <w:tcPr>
            <w:tcW w:w="663" w:type="dxa"/>
          </w:tcPr>
          <w:p w14:paraId="6515F46E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164F15D3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</w:tcBorders>
          </w:tcPr>
          <w:p w14:paraId="73050EC6" w14:textId="77777777" w:rsidR="007F4D29" w:rsidRDefault="007F4D29" w:rsidP="002D700C">
            <w:pPr>
              <w:jc w:val="left"/>
            </w:pPr>
          </w:p>
        </w:tc>
      </w:tr>
      <w:tr w:rsidR="00CB388C" w:rsidRPr="002A69CD" w14:paraId="792101EF" w14:textId="77777777" w:rsidTr="00CC4EC2">
        <w:trPr>
          <w:trHeight w:val="150"/>
        </w:trPr>
        <w:tc>
          <w:tcPr>
            <w:tcW w:w="663" w:type="dxa"/>
          </w:tcPr>
          <w:p w14:paraId="7EF0C29E" w14:textId="712CA504" w:rsidR="00CB388C" w:rsidRPr="002A69CD" w:rsidRDefault="00CB388C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60512" behindDoc="0" locked="0" layoutInCell="1" allowOverlap="1" wp14:anchorId="58C3785F" wp14:editId="6C40055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1270</wp:posOffset>
                  </wp:positionV>
                  <wp:extent cx="309880" cy="359410"/>
                  <wp:effectExtent l="0" t="0" r="0" b="2540"/>
                  <wp:wrapNone/>
                  <wp:docPr id="20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75672161" w14:textId="54DA7B3D" w:rsidR="00CB388C" w:rsidRDefault="00CB388C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b)</w:t>
            </w:r>
          </w:p>
        </w:tc>
        <w:tc>
          <w:tcPr>
            <w:tcW w:w="3737" w:type="dxa"/>
            <w:tcBorders>
              <w:bottom w:val="single" w:sz="4" w:space="0" w:color="BFBFBF" w:themeColor="background1" w:themeShade="BF"/>
            </w:tcBorders>
          </w:tcPr>
          <w:p w14:paraId="25CFE539" w14:textId="72D1DDE2" w:rsidR="00CB388C" w:rsidRDefault="00CB388C" w:rsidP="00CB388C">
            <w:pPr>
              <w:jc w:val="left"/>
            </w:pPr>
            <w:r>
              <w:t xml:space="preserve">Kenan hat die Unterschiede zwischen </w:t>
            </w:r>
            <w:r w:rsidR="00CC4EC2">
              <w:br/>
            </w:r>
            <w:r>
              <w:t xml:space="preserve">den 3 typischen Anteilsaussagen </w:t>
            </w:r>
            <w:r w:rsidR="00CC4EC2">
              <w:br/>
            </w:r>
            <w:r>
              <w:t>so formuliert.</w:t>
            </w:r>
          </w:p>
          <w:p w14:paraId="55B01C4C" w14:textId="77777777" w:rsidR="00CB388C" w:rsidRDefault="00CB388C" w:rsidP="00CB388C">
            <w:pPr>
              <w:jc w:val="left"/>
            </w:pPr>
            <w:r>
              <w:t xml:space="preserve">Warum reicht die Erklärung nicht, </w:t>
            </w:r>
          </w:p>
          <w:p w14:paraId="050A0139" w14:textId="695ED487" w:rsidR="00CB388C" w:rsidRDefault="00CB388C" w:rsidP="00CB388C">
            <w:pPr>
              <w:jc w:val="left"/>
            </w:pPr>
            <w:r>
              <w:t xml:space="preserve">um die Unterschiede möglichst </w:t>
            </w:r>
            <w:r w:rsidR="00CC4EC2">
              <w:br/>
            </w:r>
            <w:r>
              <w:t xml:space="preserve">allgemein und genau zu beschreiben? </w:t>
            </w:r>
          </w:p>
          <w:p w14:paraId="63288E7C" w14:textId="0B9B325C" w:rsidR="00CB388C" w:rsidRDefault="00CB388C" w:rsidP="00CB388C">
            <w:pPr>
              <w:jc w:val="left"/>
            </w:pPr>
            <w:r>
              <w:t>Was würde</w:t>
            </w:r>
            <w:r w:rsidR="00D87B74">
              <w:t>n Sie</w:t>
            </w:r>
            <w:r>
              <w:t xml:space="preserve"> anders erklären?</w:t>
            </w:r>
          </w:p>
        </w:tc>
        <w:tc>
          <w:tcPr>
            <w:tcW w:w="4392" w:type="dxa"/>
            <w:tcBorders>
              <w:bottom w:val="single" w:sz="4" w:space="0" w:color="BFBFBF" w:themeColor="background1" w:themeShade="BF"/>
            </w:tcBorders>
          </w:tcPr>
          <w:p w14:paraId="1FD435AF" w14:textId="77777777" w:rsidR="00CC4EC2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>„Bei Viki gibt es einmal komplett alle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t xml:space="preserve"> </w:t>
            </w:r>
            <w:r w:rsidRPr="004C5E96">
              <w:rPr>
                <w:rFonts w:ascii="Comic Sans MS" w:hAnsi="Comic Sans MS"/>
                <w:i/>
                <w:sz w:val="19"/>
                <w:szCs w:val="19"/>
              </w:rPr>
              <w:t>Jugend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t>-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br/>
            </w:r>
            <w:proofErr w:type="spellStart"/>
            <w:r w:rsidRPr="004C5E96">
              <w:rPr>
                <w:rFonts w:ascii="Comic Sans MS" w:hAnsi="Comic Sans MS"/>
                <w:i/>
                <w:sz w:val="19"/>
                <w:szCs w:val="19"/>
              </w:rPr>
              <w:t>lichen</w:t>
            </w:r>
            <w:proofErr w:type="spellEnd"/>
            <w:r w:rsidRPr="004C5E96">
              <w:rPr>
                <w:rFonts w:ascii="Comic Sans MS" w:hAnsi="Comic Sans MS"/>
                <w:i/>
                <w:sz w:val="19"/>
                <w:szCs w:val="19"/>
              </w:rPr>
              <w:t xml:space="preserve"> und zwei Teilgruppen. </w:t>
            </w:r>
          </w:p>
          <w:p w14:paraId="4A0899D2" w14:textId="5D79AC4F" w:rsidR="00CB388C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 xml:space="preserve">Bei Simon gibt es wieder alle Jugendlichen aber nur eine Teilgruppe. </w:t>
            </w:r>
          </w:p>
          <w:p w14:paraId="10787B5B" w14:textId="28E669D5" w:rsidR="00CB388C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>Bei Lara wurden alle von den Jugendlichen in der Hälfte geteilt, also die Sportlichen, und die Teilgruppe ist dann männlich und sportlich.“</w:t>
            </w:r>
          </w:p>
        </w:tc>
      </w:tr>
      <w:tr w:rsidR="007F4D29" w:rsidRPr="002A69CD" w14:paraId="082BB960" w14:textId="77777777" w:rsidTr="0068000C">
        <w:trPr>
          <w:trHeight w:val="150"/>
        </w:trPr>
        <w:tc>
          <w:tcPr>
            <w:tcW w:w="663" w:type="dxa"/>
          </w:tcPr>
          <w:p w14:paraId="45459800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14:paraId="19E51789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FBE377" w14:textId="77777777" w:rsidR="007F4D29" w:rsidRDefault="007F4D29" w:rsidP="002D700C">
            <w:pPr>
              <w:jc w:val="left"/>
            </w:pPr>
          </w:p>
          <w:p w14:paraId="174020EE" w14:textId="77777777" w:rsidR="00CB388C" w:rsidRDefault="00CB388C" w:rsidP="002D700C">
            <w:pPr>
              <w:jc w:val="left"/>
            </w:pPr>
          </w:p>
          <w:p w14:paraId="49E96881" w14:textId="1B2F57DB" w:rsidR="00453009" w:rsidRDefault="00453009" w:rsidP="002D700C">
            <w:pPr>
              <w:jc w:val="left"/>
            </w:pPr>
          </w:p>
          <w:p w14:paraId="04C4ACF4" w14:textId="44247C0C" w:rsidR="00CB388C" w:rsidRDefault="00CB388C" w:rsidP="002D700C">
            <w:pPr>
              <w:jc w:val="left"/>
            </w:pPr>
          </w:p>
        </w:tc>
      </w:tr>
    </w:tbl>
    <w:p w14:paraId="15887C67" w14:textId="77777777" w:rsidR="00E039FE" w:rsidRDefault="00E039FE" w:rsidP="000574A5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11A3A8A" w14:textId="77777777" w:rsidR="00941343" w:rsidRDefault="00941343" w:rsidP="00941343"/>
    <w:p w14:paraId="1D27C16C" w14:textId="77777777" w:rsidR="00941343" w:rsidRPr="00941343" w:rsidRDefault="00941343" w:rsidP="00941343">
      <w:pPr>
        <w:jc w:val="center"/>
      </w:pPr>
    </w:p>
    <w:sectPr w:rsidR="00941343" w:rsidRPr="00941343" w:rsidSect="003841FA">
      <w:headerReference w:type="default" r:id="rId30"/>
      <w:footerReference w:type="even" r:id="rId31"/>
      <w:footerReference w:type="default" r:id="rId32"/>
      <w:headerReference w:type="first" r:id="rId33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9F410" w14:textId="77777777" w:rsidR="007F3F6A" w:rsidRDefault="007F3F6A" w:rsidP="00F77BA4">
      <w:r>
        <w:separator/>
      </w:r>
    </w:p>
  </w:endnote>
  <w:endnote w:type="continuationSeparator" w:id="0">
    <w:p w14:paraId="0AEAE8B1" w14:textId="77777777" w:rsidR="007F3F6A" w:rsidRDefault="007F3F6A" w:rsidP="00F77BA4">
      <w:r>
        <w:continuationSeparator/>
      </w:r>
    </w:p>
  </w:endnote>
  <w:endnote w:type="continuationNotice" w:id="1">
    <w:p w14:paraId="62D7BE1E" w14:textId="77777777" w:rsidR="007F3F6A" w:rsidRDefault="007F3F6A" w:rsidP="00F77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Devanagari">
    <w:altName w:val="Cambria"/>
    <w:panose1 w:val="020B0604020202020204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634876722"/>
      <w:docPartObj>
        <w:docPartGallery w:val="Page Numbers (Bottom of Page)"/>
        <w:docPartUnique/>
      </w:docPartObj>
    </w:sdtPr>
    <w:sdtContent>
      <w:p w14:paraId="7B24730C" w14:textId="04C90A16" w:rsidR="00941343" w:rsidRDefault="00941343" w:rsidP="00941343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7DA3EB0" w14:textId="114E1265" w:rsidR="00267B12" w:rsidRDefault="00267B12" w:rsidP="00941343">
    <w:pPr>
      <w:pStyle w:val="Fuzeile"/>
      <w:ind w:right="360"/>
      <w:rPr>
        <w:rStyle w:val="Seitenzahl"/>
      </w:rPr>
    </w:pPr>
  </w:p>
  <w:p w14:paraId="3AA3C58C" w14:textId="77777777" w:rsidR="00267B12" w:rsidRDefault="00267B12" w:rsidP="00F77BA4">
    <w:pPr>
      <w:pStyle w:val="Fuzeile"/>
      <w:rPr>
        <w:rStyle w:val="Seitenzahl"/>
      </w:rPr>
    </w:pPr>
  </w:p>
  <w:p w14:paraId="37DE5D02" w14:textId="77777777" w:rsidR="00267B12" w:rsidRDefault="00267B12" w:rsidP="00F77B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67869002"/>
      <w:docPartObj>
        <w:docPartGallery w:val="Page Numbers (Bottom of Page)"/>
        <w:docPartUnique/>
      </w:docPartObj>
    </w:sdtPr>
    <w:sdtContent>
      <w:p w14:paraId="157B1CE5" w14:textId="7B6B676A" w:rsidR="00941343" w:rsidRDefault="00941343" w:rsidP="00941343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D538DA">
          <w:rPr>
            <w:rStyle w:val="Seitenzahl"/>
            <w:noProof/>
          </w:rPr>
          <w:t>10</w:t>
        </w:r>
        <w:r>
          <w:rPr>
            <w:rStyle w:val="Seitenzahl"/>
          </w:rPr>
          <w:fldChar w:fldCharType="end"/>
        </w:r>
      </w:p>
    </w:sdtContent>
  </w:sdt>
  <w:p w14:paraId="62D160CA" w14:textId="49469B9E" w:rsidR="00941343" w:rsidRPr="00941343" w:rsidRDefault="00941343" w:rsidP="00941343">
    <w:pPr>
      <w:pStyle w:val="Fuzeile"/>
      <w:tabs>
        <w:tab w:val="clear" w:pos="4536"/>
        <w:tab w:val="clear" w:pos="9072"/>
        <w:tab w:val="left" w:pos="5465"/>
      </w:tabs>
      <w:ind w:right="360"/>
      <w:rPr>
        <w:color w:val="000000"/>
      </w:rPr>
    </w:pPr>
    <w:r w:rsidRPr="00941343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876CB" w14:textId="77777777" w:rsidR="007F3F6A" w:rsidRDefault="007F3F6A" w:rsidP="00F77BA4">
      <w:r>
        <w:separator/>
      </w:r>
    </w:p>
  </w:footnote>
  <w:footnote w:type="continuationSeparator" w:id="0">
    <w:p w14:paraId="68C8818E" w14:textId="77777777" w:rsidR="007F3F6A" w:rsidRDefault="007F3F6A" w:rsidP="00F77BA4">
      <w:r>
        <w:continuationSeparator/>
      </w:r>
    </w:p>
  </w:footnote>
  <w:footnote w:type="continuationNotice" w:id="1">
    <w:p w14:paraId="146C5DC1" w14:textId="77777777" w:rsidR="007F3F6A" w:rsidRDefault="007F3F6A" w:rsidP="00F77B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E5AFA" w14:textId="78F70581" w:rsidR="00267B12" w:rsidRDefault="00941343" w:rsidP="00F77BA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9B155B" wp14:editId="7B1021FB">
              <wp:simplePos x="0" y="0"/>
              <wp:positionH relativeFrom="column">
                <wp:posOffset>-172387</wp:posOffset>
              </wp:positionH>
              <wp:positionV relativeFrom="paragraph">
                <wp:posOffset>97436</wp:posOffset>
              </wp:positionV>
              <wp:extent cx="5909945" cy="503555"/>
              <wp:effectExtent l="0" t="0" r="0" b="4445"/>
              <wp:wrapNone/>
              <wp:docPr id="631190226" name="Gruppieren 631190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1339354531" name="Gerade Verbindung 1339354531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37297514" name="Grafik 1037297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29DD51" id="Gruppieren 631190226" o:spid="_x0000_s1026" style="position:absolute;margin-left:-13.55pt;margin-top:7.6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">
              <v:line id="Gerade Verbindung 1339354531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37297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">
                <v:imagedata r:id="rId2" o:title=""/>
              </v:shape>
            </v:group>
          </w:pict>
        </mc:Fallback>
      </mc:AlternateContent>
    </w:r>
  </w:p>
  <w:p w14:paraId="1DF4FE77" w14:textId="77777777" w:rsidR="00267B12" w:rsidRDefault="00267B12" w:rsidP="00F77B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267B12" w:rsidRPr="004C37A8" w14:paraId="2DA3CA72" w14:textId="77777777" w:rsidTr="00FF7F82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615C8B68" w14:textId="2AB5A35A" w:rsidR="00267B12" w:rsidRPr="004B4E8F" w:rsidRDefault="00267B12" w:rsidP="00C901FD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</w:p>
      </w:tc>
      <w:tc>
        <w:tcPr>
          <w:tcW w:w="3866" w:type="dxa"/>
          <w:shd w:val="clear" w:color="auto" w:fill="D9D9D9"/>
          <w:vAlign w:val="center"/>
        </w:tcPr>
        <w:p w14:paraId="365CF8BD" w14:textId="77777777" w:rsidR="00267B12" w:rsidRPr="00BB6527" w:rsidRDefault="00267B12" w:rsidP="00C901FD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7BF29FA" w14:textId="77777777" w:rsidR="00267B12" w:rsidRPr="00BB6527" w:rsidRDefault="00267B12" w:rsidP="00C901FD">
          <w:r w:rsidRPr="00BB6527">
            <w:t xml:space="preserve">  </w:t>
          </w:r>
        </w:p>
        <w:p w14:paraId="6BBA21F3" w14:textId="77777777" w:rsidR="00267B12" w:rsidRPr="00BB6527" w:rsidRDefault="00267B12" w:rsidP="00C901FD">
          <w:r w:rsidRPr="00BB6527">
            <w:t xml:space="preserve">  Klasse:</w:t>
          </w:r>
        </w:p>
        <w:p w14:paraId="5EB56814" w14:textId="77777777" w:rsidR="00267B12" w:rsidRPr="00BB6527" w:rsidRDefault="00267B12" w:rsidP="00C901FD"/>
        <w:p w14:paraId="7066AA65" w14:textId="77777777" w:rsidR="00267B12" w:rsidRPr="00BB6527" w:rsidRDefault="00267B12" w:rsidP="00C901FD"/>
      </w:tc>
    </w:tr>
  </w:tbl>
  <w:p w14:paraId="05DE36CF" w14:textId="1EDD6FCD" w:rsidR="00267B12" w:rsidRDefault="00267B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527665D"/>
    <w:multiLevelType w:val="hybridMultilevel"/>
    <w:tmpl w:val="BE9AB14C"/>
    <w:lvl w:ilvl="0" w:tplc="C3C2652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A3F"/>
    <w:multiLevelType w:val="hybridMultilevel"/>
    <w:tmpl w:val="F05691B6"/>
    <w:lvl w:ilvl="0" w:tplc="E73EC0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25257"/>
    <w:multiLevelType w:val="hybridMultilevel"/>
    <w:tmpl w:val="E0A84002"/>
    <w:lvl w:ilvl="0" w:tplc="ACA01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47164A"/>
    <w:multiLevelType w:val="hybridMultilevel"/>
    <w:tmpl w:val="B5CA84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342679"/>
    <w:multiLevelType w:val="hybridMultilevel"/>
    <w:tmpl w:val="1096B1E4"/>
    <w:lvl w:ilvl="0" w:tplc="3402A5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2F2277B1"/>
    <w:multiLevelType w:val="hybridMultilevel"/>
    <w:tmpl w:val="064625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1528A7"/>
    <w:multiLevelType w:val="hybridMultilevel"/>
    <w:tmpl w:val="B86CA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22522"/>
    <w:multiLevelType w:val="hybridMultilevel"/>
    <w:tmpl w:val="643CAE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79669E"/>
    <w:multiLevelType w:val="hybridMultilevel"/>
    <w:tmpl w:val="08063154"/>
    <w:lvl w:ilvl="0" w:tplc="D2C2E4C6">
      <w:start w:val="6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4725B"/>
    <w:multiLevelType w:val="hybridMultilevel"/>
    <w:tmpl w:val="0218D0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AC074A"/>
    <w:multiLevelType w:val="hybridMultilevel"/>
    <w:tmpl w:val="8A6828F4"/>
    <w:lvl w:ilvl="0" w:tplc="E73EC0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62DDC"/>
    <w:multiLevelType w:val="hybridMultilevel"/>
    <w:tmpl w:val="0826F1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6C3120"/>
    <w:multiLevelType w:val="hybridMultilevel"/>
    <w:tmpl w:val="DDCECD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646964"/>
    <w:multiLevelType w:val="hybridMultilevel"/>
    <w:tmpl w:val="AFCA61C8"/>
    <w:lvl w:ilvl="0" w:tplc="BC84C29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30842"/>
    <w:multiLevelType w:val="hybridMultilevel"/>
    <w:tmpl w:val="4052F2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4328BF"/>
    <w:multiLevelType w:val="hybridMultilevel"/>
    <w:tmpl w:val="F232F4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680636"/>
    <w:multiLevelType w:val="hybridMultilevel"/>
    <w:tmpl w:val="E354A4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97675F"/>
    <w:multiLevelType w:val="hybridMultilevel"/>
    <w:tmpl w:val="61D46D0A"/>
    <w:lvl w:ilvl="0" w:tplc="9FA891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C5253E"/>
    <w:multiLevelType w:val="hybridMultilevel"/>
    <w:tmpl w:val="ECBC75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D804A4"/>
    <w:multiLevelType w:val="hybridMultilevel"/>
    <w:tmpl w:val="84B456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57629C"/>
    <w:multiLevelType w:val="hybridMultilevel"/>
    <w:tmpl w:val="CDEC4B78"/>
    <w:lvl w:ilvl="0" w:tplc="B122DD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4685C"/>
    <w:multiLevelType w:val="hybridMultilevel"/>
    <w:tmpl w:val="AC7CB0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120C83"/>
    <w:multiLevelType w:val="hybridMultilevel"/>
    <w:tmpl w:val="3378F8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124503">
    <w:abstractNumId w:val="0"/>
  </w:num>
  <w:num w:numId="2" w16cid:durableId="736440311">
    <w:abstractNumId w:val="4"/>
  </w:num>
  <w:num w:numId="3" w16cid:durableId="546063743">
    <w:abstractNumId w:val="7"/>
  </w:num>
  <w:num w:numId="4" w16cid:durableId="1895382851">
    <w:abstractNumId w:val="23"/>
  </w:num>
  <w:num w:numId="5" w16cid:durableId="602541867">
    <w:abstractNumId w:val="11"/>
  </w:num>
  <w:num w:numId="6" w16cid:durableId="2029484131">
    <w:abstractNumId w:val="17"/>
  </w:num>
  <w:num w:numId="7" w16cid:durableId="1460419212">
    <w:abstractNumId w:val="16"/>
  </w:num>
  <w:num w:numId="8" w16cid:durableId="1671568505">
    <w:abstractNumId w:val="10"/>
  </w:num>
  <w:num w:numId="9" w16cid:durableId="867109627">
    <w:abstractNumId w:val="9"/>
  </w:num>
  <w:num w:numId="10" w16cid:durableId="807748103">
    <w:abstractNumId w:val="19"/>
  </w:num>
  <w:num w:numId="11" w16cid:durableId="1886017963">
    <w:abstractNumId w:val="15"/>
  </w:num>
  <w:num w:numId="12" w16cid:durableId="1322391682">
    <w:abstractNumId w:val="12"/>
  </w:num>
  <w:num w:numId="13" w16cid:durableId="609944104">
    <w:abstractNumId w:val="6"/>
  </w:num>
  <w:num w:numId="14" w16cid:durableId="906108003">
    <w:abstractNumId w:val="24"/>
  </w:num>
  <w:num w:numId="15" w16cid:durableId="903100373">
    <w:abstractNumId w:val="8"/>
  </w:num>
  <w:num w:numId="16" w16cid:durableId="232857263">
    <w:abstractNumId w:val="21"/>
  </w:num>
  <w:num w:numId="17" w16cid:durableId="699814932">
    <w:abstractNumId w:val="22"/>
  </w:num>
  <w:num w:numId="18" w16cid:durableId="1905405282">
    <w:abstractNumId w:val="14"/>
  </w:num>
  <w:num w:numId="19" w16cid:durableId="276841146">
    <w:abstractNumId w:val="18"/>
  </w:num>
  <w:num w:numId="20" w16cid:durableId="1422218792">
    <w:abstractNumId w:val="2"/>
  </w:num>
  <w:num w:numId="21" w16cid:durableId="1059283367">
    <w:abstractNumId w:val="25"/>
  </w:num>
  <w:num w:numId="22" w16cid:durableId="1061752106">
    <w:abstractNumId w:val="3"/>
  </w:num>
  <w:num w:numId="23" w16cid:durableId="2080521894">
    <w:abstractNumId w:val="13"/>
  </w:num>
  <w:num w:numId="24" w16cid:durableId="1901015739">
    <w:abstractNumId w:val="5"/>
  </w:num>
  <w:num w:numId="25" w16cid:durableId="1654484679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proofState w:spelling="clean" w:grammar="clean"/>
  <w:trackRevisions/>
  <w:defaultTabStop w:val="284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01D0"/>
    <w:rsid w:val="000009F3"/>
    <w:rsid w:val="00001C50"/>
    <w:rsid w:val="000020D1"/>
    <w:rsid w:val="000031F4"/>
    <w:rsid w:val="00003CA7"/>
    <w:rsid w:val="000045C8"/>
    <w:rsid w:val="00004734"/>
    <w:rsid w:val="00004879"/>
    <w:rsid w:val="00004E62"/>
    <w:rsid w:val="00005028"/>
    <w:rsid w:val="00005424"/>
    <w:rsid w:val="00005EE8"/>
    <w:rsid w:val="00005F0E"/>
    <w:rsid w:val="0000621B"/>
    <w:rsid w:val="000062A9"/>
    <w:rsid w:val="0000663D"/>
    <w:rsid w:val="0000693A"/>
    <w:rsid w:val="00006A63"/>
    <w:rsid w:val="00006B67"/>
    <w:rsid w:val="00006DD6"/>
    <w:rsid w:val="00006EDD"/>
    <w:rsid w:val="000075E2"/>
    <w:rsid w:val="000077BB"/>
    <w:rsid w:val="00007A08"/>
    <w:rsid w:val="000100D7"/>
    <w:rsid w:val="000106CB"/>
    <w:rsid w:val="0001117D"/>
    <w:rsid w:val="000116F0"/>
    <w:rsid w:val="000117A4"/>
    <w:rsid w:val="00011AFA"/>
    <w:rsid w:val="00011B3C"/>
    <w:rsid w:val="000120B9"/>
    <w:rsid w:val="00012106"/>
    <w:rsid w:val="000133E0"/>
    <w:rsid w:val="00013465"/>
    <w:rsid w:val="00013532"/>
    <w:rsid w:val="000140EF"/>
    <w:rsid w:val="0001447F"/>
    <w:rsid w:val="000146A4"/>
    <w:rsid w:val="00014729"/>
    <w:rsid w:val="00014B71"/>
    <w:rsid w:val="000153CB"/>
    <w:rsid w:val="00015870"/>
    <w:rsid w:val="00015B06"/>
    <w:rsid w:val="000162D0"/>
    <w:rsid w:val="00016712"/>
    <w:rsid w:val="0001679C"/>
    <w:rsid w:val="00016BB0"/>
    <w:rsid w:val="00016CDC"/>
    <w:rsid w:val="00017633"/>
    <w:rsid w:val="0001784D"/>
    <w:rsid w:val="000179A2"/>
    <w:rsid w:val="00017F1E"/>
    <w:rsid w:val="000209DB"/>
    <w:rsid w:val="00021D05"/>
    <w:rsid w:val="00022144"/>
    <w:rsid w:val="000227F7"/>
    <w:rsid w:val="00022EF5"/>
    <w:rsid w:val="0002300D"/>
    <w:rsid w:val="0002304B"/>
    <w:rsid w:val="00023542"/>
    <w:rsid w:val="00023C01"/>
    <w:rsid w:val="00024681"/>
    <w:rsid w:val="000248ED"/>
    <w:rsid w:val="000248F2"/>
    <w:rsid w:val="00024B17"/>
    <w:rsid w:val="0002542E"/>
    <w:rsid w:val="00025BE8"/>
    <w:rsid w:val="00026056"/>
    <w:rsid w:val="000261AD"/>
    <w:rsid w:val="00026ACC"/>
    <w:rsid w:val="00026D5D"/>
    <w:rsid w:val="00027729"/>
    <w:rsid w:val="00027BDB"/>
    <w:rsid w:val="00030695"/>
    <w:rsid w:val="00030C48"/>
    <w:rsid w:val="0003103F"/>
    <w:rsid w:val="00031896"/>
    <w:rsid w:val="00032048"/>
    <w:rsid w:val="00032209"/>
    <w:rsid w:val="000322CD"/>
    <w:rsid w:val="0003276E"/>
    <w:rsid w:val="00032BA1"/>
    <w:rsid w:val="00032DBD"/>
    <w:rsid w:val="00032F4E"/>
    <w:rsid w:val="000342A0"/>
    <w:rsid w:val="000344B8"/>
    <w:rsid w:val="00035214"/>
    <w:rsid w:val="000352F6"/>
    <w:rsid w:val="000360A7"/>
    <w:rsid w:val="000363E4"/>
    <w:rsid w:val="00036B57"/>
    <w:rsid w:val="00036D9F"/>
    <w:rsid w:val="00036F91"/>
    <w:rsid w:val="00037664"/>
    <w:rsid w:val="000376F2"/>
    <w:rsid w:val="00037A4C"/>
    <w:rsid w:val="00037EB3"/>
    <w:rsid w:val="00040026"/>
    <w:rsid w:val="000400E5"/>
    <w:rsid w:val="00040767"/>
    <w:rsid w:val="00040784"/>
    <w:rsid w:val="0004084C"/>
    <w:rsid w:val="00040B82"/>
    <w:rsid w:val="00040CAC"/>
    <w:rsid w:val="00040D7F"/>
    <w:rsid w:val="000418CA"/>
    <w:rsid w:val="00041AEE"/>
    <w:rsid w:val="00042AEE"/>
    <w:rsid w:val="00042CFB"/>
    <w:rsid w:val="000431BE"/>
    <w:rsid w:val="00043B04"/>
    <w:rsid w:val="00043D61"/>
    <w:rsid w:val="00043E7B"/>
    <w:rsid w:val="00043EB1"/>
    <w:rsid w:val="00043F20"/>
    <w:rsid w:val="00044659"/>
    <w:rsid w:val="0004535A"/>
    <w:rsid w:val="000454BB"/>
    <w:rsid w:val="0004645F"/>
    <w:rsid w:val="00046B9D"/>
    <w:rsid w:val="00046F1C"/>
    <w:rsid w:val="000473D5"/>
    <w:rsid w:val="00047866"/>
    <w:rsid w:val="000508DC"/>
    <w:rsid w:val="00050AB6"/>
    <w:rsid w:val="000519B4"/>
    <w:rsid w:val="00051E91"/>
    <w:rsid w:val="00052A3E"/>
    <w:rsid w:val="00052CB5"/>
    <w:rsid w:val="000531E8"/>
    <w:rsid w:val="000536AD"/>
    <w:rsid w:val="00053915"/>
    <w:rsid w:val="00053DA5"/>
    <w:rsid w:val="0005436C"/>
    <w:rsid w:val="00054F68"/>
    <w:rsid w:val="00055142"/>
    <w:rsid w:val="00055319"/>
    <w:rsid w:val="00055323"/>
    <w:rsid w:val="0005553C"/>
    <w:rsid w:val="00055838"/>
    <w:rsid w:val="00055D0C"/>
    <w:rsid w:val="00055F22"/>
    <w:rsid w:val="00056955"/>
    <w:rsid w:val="00056A10"/>
    <w:rsid w:val="00056AF4"/>
    <w:rsid w:val="00056B3F"/>
    <w:rsid w:val="00056C03"/>
    <w:rsid w:val="00056C72"/>
    <w:rsid w:val="000574A5"/>
    <w:rsid w:val="0005762A"/>
    <w:rsid w:val="00057FB2"/>
    <w:rsid w:val="000605C4"/>
    <w:rsid w:val="00060C86"/>
    <w:rsid w:val="00060F70"/>
    <w:rsid w:val="0006138A"/>
    <w:rsid w:val="00061D82"/>
    <w:rsid w:val="00061F2A"/>
    <w:rsid w:val="000622AF"/>
    <w:rsid w:val="000622E0"/>
    <w:rsid w:val="00062555"/>
    <w:rsid w:val="00063381"/>
    <w:rsid w:val="0006384B"/>
    <w:rsid w:val="00063985"/>
    <w:rsid w:val="00063D41"/>
    <w:rsid w:val="00064EC0"/>
    <w:rsid w:val="0006522A"/>
    <w:rsid w:val="0006567A"/>
    <w:rsid w:val="00065DC3"/>
    <w:rsid w:val="0006645B"/>
    <w:rsid w:val="00066E74"/>
    <w:rsid w:val="000675B2"/>
    <w:rsid w:val="0006793D"/>
    <w:rsid w:val="000703D0"/>
    <w:rsid w:val="00071449"/>
    <w:rsid w:val="0007167F"/>
    <w:rsid w:val="00071860"/>
    <w:rsid w:val="000725F5"/>
    <w:rsid w:val="00072648"/>
    <w:rsid w:val="00072C75"/>
    <w:rsid w:val="0007309C"/>
    <w:rsid w:val="0007398C"/>
    <w:rsid w:val="00073E5C"/>
    <w:rsid w:val="00074408"/>
    <w:rsid w:val="00074D85"/>
    <w:rsid w:val="000754A9"/>
    <w:rsid w:val="000759BF"/>
    <w:rsid w:val="00075D62"/>
    <w:rsid w:val="00076570"/>
    <w:rsid w:val="00076B10"/>
    <w:rsid w:val="00077096"/>
    <w:rsid w:val="000775D3"/>
    <w:rsid w:val="000801CF"/>
    <w:rsid w:val="00080285"/>
    <w:rsid w:val="000802A8"/>
    <w:rsid w:val="00080944"/>
    <w:rsid w:val="00080B23"/>
    <w:rsid w:val="00080C12"/>
    <w:rsid w:val="000815FC"/>
    <w:rsid w:val="00081E76"/>
    <w:rsid w:val="000826E6"/>
    <w:rsid w:val="0008358D"/>
    <w:rsid w:val="000849B7"/>
    <w:rsid w:val="000850DA"/>
    <w:rsid w:val="000858C3"/>
    <w:rsid w:val="00085CAF"/>
    <w:rsid w:val="000861C5"/>
    <w:rsid w:val="00086303"/>
    <w:rsid w:val="00086899"/>
    <w:rsid w:val="0008697A"/>
    <w:rsid w:val="00086B49"/>
    <w:rsid w:val="0008790E"/>
    <w:rsid w:val="000904A9"/>
    <w:rsid w:val="00090A59"/>
    <w:rsid w:val="00090F02"/>
    <w:rsid w:val="00090F76"/>
    <w:rsid w:val="00091963"/>
    <w:rsid w:val="00091BDD"/>
    <w:rsid w:val="000923E7"/>
    <w:rsid w:val="0009244B"/>
    <w:rsid w:val="00092C28"/>
    <w:rsid w:val="00093C7B"/>
    <w:rsid w:val="00093E0F"/>
    <w:rsid w:val="00094032"/>
    <w:rsid w:val="0009454E"/>
    <w:rsid w:val="00094E17"/>
    <w:rsid w:val="0009504E"/>
    <w:rsid w:val="000953BC"/>
    <w:rsid w:val="0009708A"/>
    <w:rsid w:val="000A081E"/>
    <w:rsid w:val="000A0932"/>
    <w:rsid w:val="000A1089"/>
    <w:rsid w:val="000A10BB"/>
    <w:rsid w:val="000A1987"/>
    <w:rsid w:val="000A19D8"/>
    <w:rsid w:val="000A1AA0"/>
    <w:rsid w:val="000A1BCA"/>
    <w:rsid w:val="000A2002"/>
    <w:rsid w:val="000A325E"/>
    <w:rsid w:val="000A3260"/>
    <w:rsid w:val="000A330C"/>
    <w:rsid w:val="000A3D4D"/>
    <w:rsid w:val="000A3DAB"/>
    <w:rsid w:val="000A3FCE"/>
    <w:rsid w:val="000A3FF0"/>
    <w:rsid w:val="000A4279"/>
    <w:rsid w:val="000A5A3F"/>
    <w:rsid w:val="000A6230"/>
    <w:rsid w:val="000A7452"/>
    <w:rsid w:val="000A7C05"/>
    <w:rsid w:val="000A7D6F"/>
    <w:rsid w:val="000A7DE7"/>
    <w:rsid w:val="000A7F9C"/>
    <w:rsid w:val="000B00C9"/>
    <w:rsid w:val="000B056E"/>
    <w:rsid w:val="000B0A1B"/>
    <w:rsid w:val="000B0EA1"/>
    <w:rsid w:val="000B13D4"/>
    <w:rsid w:val="000B13E4"/>
    <w:rsid w:val="000B1629"/>
    <w:rsid w:val="000B2CAB"/>
    <w:rsid w:val="000B2E6D"/>
    <w:rsid w:val="000B3616"/>
    <w:rsid w:val="000B3D34"/>
    <w:rsid w:val="000B3F6E"/>
    <w:rsid w:val="000B429D"/>
    <w:rsid w:val="000B4452"/>
    <w:rsid w:val="000B4696"/>
    <w:rsid w:val="000B4DF4"/>
    <w:rsid w:val="000B5C61"/>
    <w:rsid w:val="000B60EE"/>
    <w:rsid w:val="000B629D"/>
    <w:rsid w:val="000B7BBD"/>
    <w:rsid w:val="000C0265"/>
    <w:rsid w:val="000C0275"/>
    <w:rsid w:val="000C04E6"/>
    <w:rsid w:val="000C072A"/>
    <w:rsid w:val="000C0C1D"/>
    <w:rsid w:val="000C0C9E"/>
    <w:rsid w:val="000C1500"/>
    <w:rsid w:val="000C1774"/>
    <w:rsid w:val="000C18B9"/>
    <w:rsid w:val="000C2251"/>
    <w:rsid w:val="000C3A2C"/>
    <w:rsid w:val="000C41EB"/>
    <w:rsid w:val="000C4588"/>
    <w:rsid w:val="000C473F"/>
    <w:rsid w:val="000C484F"/>
    <w:rsid w:val="000C4CB3"/>
    <w:rsid w:val="000C4D3F"/>
    <w:rsid w:val="000C4D59"/>
    <w:rsid w:val="000C4E65"/>
    <w:rsid w:val="000C50B7"/>
    <w:rsid w:val="000C530D"/>
    <w:rsid w:val="000C5BF3"/>
    <w:rsid w:val="000C62CD"/>
    <w:rsid w:val="000C6540"/>
    <w:rsid w:val="000C65A3"/>
    <w:rsid w:val="000C6D58"/>
    <w:rsid w:val="000C6EB0"/>
    <w:rsid w:val="000C7523"/>
    <w:rsid w:val="000D0705"/>
    <w:rsid w:val="000D0D1A"/>
    <w:rsid w:val="000D153B"/>
    <w:rsid w:val="000D17B9"/>
    <w:rsid w:val="000D1F6A"/>
    <w:rsid w:val="000D2321"/>
    <w:rsid w:val="000D2A96"/>
    <w:rsid w:val="000D2E4B"/>
    <w:rsid w:val="000D2EC6"/>
    <w:rsid w:val="000D33F8"/>
    <w:rsid w:val="000D342E"/>
    <w:rsid w:val="000D3858"/>
    <w:rsid w:val="000D3DA2"/>
    <w:rsid w:val="000D41EB"/>
    <w:rsid w:val="000D425D"/>
    <w:rsid w:val="000D5142"/>
    <w:rsid w:val="000D5572"/>
    <w:rsid w:val="000D5A80"/>
    <w:rsid w:val="000D5ACC"/>
    <w:rsid w:val="000D5BA1"/>
    <w:rsid w:val="000D5BA9"/>
    <w:rsid w:val="000D5EC9"/>
    <w:rsid w:val="000D5F40"/>
    <w:rsid w:val="000D60AB"/>
    <w:rsid w:val="000D6802"/>
    <w:rsid w:val="000D6C2C"/>
    <w:rsid w:val="000D7070"/>
    <w:rsid w:val="000D7211"/>
    <w:rsid w:val="000D74AD"/>
    <w:rsid w:val="000D797F"/>
    <w:rsid w:val="000D79CF"/>
    <w:rsid w:val="000D7DB0"/>
    <w:rsid w:val="000D7E5F"/>
    <w:rsid w:val="000E0180"/>
    <w:rsid w:val="000E0472"/>
    <w:rsid w:val="000E04D0"/>
    <w:rsid w:val="000E208F"/>
    <w:rsid w:val="000E23D7"/>
    <w:rsid w:val="000E28D0"/>
    <w:rsid w:val="000E2C00"/>
    <w:rsid w:val="000E3203"/>
    <w:rsid w:val="000E346C"/>
    <w:rsid w:val="000E35FC"/>
    <w:rsid w:val="000E36F7"/>
    <w:rsid w:val="000E381F"/>
    <w:rsid w:val="000E42D8"/>
    <w:rsid w:val="000E5122"/>
    <w:rsid w:val="000E5305"/>
    <w:rsid w:val="000E634E"/>
    <w:rsid w:val="000E652D"/>
    <w:rsid w:val="000E69AC"/>
    <w:rsid w:val="000E78E4"/>
    <w:rsid w:val="000E7DC2"/>
    <w:rsid w:val="000E7E48"/>
    <w:rsid w:val="000E7E67"/>
    <w:rsid w:val="000E7F24"/>
    <w:rsid w:val="000F0481"/>
    <w:rsid w:val="000F0F3A"/>
    <w:rsid w:val="000F1398"/>
    <w:rsid w:val="000F13F4"/>
    <w:rsid w:val="000F1B18"/>
    <w:rsid w:val="000F2532"/>
    <w:rsid w:val="000F27F1"/>
    <w:rsid w:val="000F2800"/>
    <w:rsid w:val="000F2F69"/>
    <w:rsid w:val="000F327B"/>
    <w:rsid w:val="000F34EC"/>
    <w:rsid w:val="000F34FB"/>
    <w:rsid w:val="000F38EF"/>
    <w:rsid w:val="000F3B4B"/>
    <w:rsid w:val="000F4235"/>
    <w:rsid w:val="000F4ACD"/>
    <w:rsid w:val="000F4F18"/>
    <w:rsid w:val="000F5406"/>
    <w:rsid w:val="000F6101"/>
    <w:rsid w:val="000F6423"/>
    <w:rsid w:val="000F6B2C"/>
    <w:rsid w:val="000F6CD5"/>
    <w:rsid w:val="000F7663"/>
    <w:rsid w:val="000F7868"/>
    <w:rsid w:val="000F790C"/>
    <w:rsid w:val="0010044D"/>
    <w:rsid w:val="001005A9"/>
    <w:rsid w:val="001012AB"/>
    <w:rsid w:val="00101B2E"/>
    <w:rsid w:val="00101B54"/>
    <w:rsid w:val="00101E15"/>
    <w:rsid w:val="00101F1B"/>
    <w:rsid w:val="001020AC"/>
    <w:rsid w:val="001025A1"/>
    <w:rsid w:val="00104524"/>
    <w:rsid w:val="001049C1"/>
    <w:rsid w:val="00104E24"/>
    <w:rsid w:val="00105C45"/>
    <w:rsid w:val="00105CD9"/>
    <w:rsid w:val="00106273"/>
    <w:rsid w:val="001062E7"/>
    <w:rsid w:val="0010632D"/>
    <w:rsid w:val="00106C87"/>
    <w:rsid w:val="001071B6"/>
    <w:rsid w:val="00110B02"/>
    <w:rsid w:val="00110E43"/>
    <w:rsid w:val="00110F00"/>
    <w:rsid w:val="0011158D"/>
    <w:rsid w:val="00111720"/>
    <w:rsid w:val="001117F9"/>
    <w:rsid w:val="0011295E"/>
    <w:rsid w:val="00113315"/>
    <w:rsid w:val="0011361A"/>
    <w:rsid w:val="00113DA2"/>
    <w:rsid w:val="0011414E"/>
    <w:rsid w:val="00114461"/>
    <w:rsid w:val="00114675"/>
    <w:rsid w:val="00114AE0"/>
    <w:rsid w:val="001153FD"/>
    <w:rsid w:val="00115594"/>
    <w:rsid w:val="00115F65"/>
    <w:rsid w:val="00116011"/>
    <w:rsid w:val="00116767"/>
    <w:rsid w:val="00116949"/>
    <w:rsid w:val="00116B17"/>
    <w:rsid w:val="0011763B"/>
    <w:rsid w:val="001179DA"/>
    <w:rsid w:val="0012030F"/>
    <w:rsid w:val="001204B7"/>
    <w:rsid w:val="00120C22"/>
    <w:rsid w:val="0012144F"/>
    <w:rsid w:val="00121559"/>
    <w:rsid w:val="001218A9"/>
    <w:rsid w:val="001220E3"/>
    <w:rsid w:val="00122BEC"/>
    <w:rsid w:val="00123F6A"/>
    <w:rsid w:val="001241FE"/>
    <w:rsid w:val="001243AA"/>
    <w:rsid w:val="00124695"/>
    <w:rsid w:val="00124EEC"/>
    <w:rsid w:val="001261B1"/>
    <w:rsid w:val="0012736D"/>
    <w:rsid w:val="0013039E"/>
    <w:rsid w:val="00130474"/>
    <w:rsid w:val="00130FAB"/>
    <w:rsid w:val="00132BBB"/>
    <w:rsid w:val="0013318B"/>
    <w:rsid w:val="0013337B"/>
    <w:rsid w:val="0013506A"/>
    <w:rsid w:val="001361AB"/>
    <w:rsid w:val="001363BD"/>
    <w:rsid w:val="001369A2"/>
    <w:rsid w:val="0013770C"/>
    <w:rsid w:val="00137855"/>
    <w:rsid w:val="00140C32"/>
    <w:rsid w:val="00140D75"/>
    <w:rsid w:val="00140E93"/>
    <w:rsid w:val="001412E3"/>
    <w:rsid w:val="00141614"/>
    <w:rsid w:val="00141AB3"/>
    <w:rsid w:val="00141F4A"/>
    <w:rsid w:val="00142351"/>
    <w:rsid w:val="001423AF"/>
    <w:rsid w:val="0014286D"/>
    <w:rsid w:val="0014318B"/>
    <w:rsid w:val="001436F6"/>
    <w:rsid w:val="00144D5D"/>
    <w:rsid w:val="00144DBF"/>
    <w:rsid w:val="001459A5"/>
    <w:rsid w:val="00145CD3"/>
    <w:rsid w:val="00145FCA"/>
    <w:rsid w:val="001463E6"/>
    <w:rsid w:val="001467E2"/>
    <w:rsid w:val="0014757A"/>
    <w:rsid w:val="00147B1F"/>
    <w:rsid w:val="00147BD4"/>
    <w:rsid w:val="00147C35"/>
    <w:rsid w:val="001500CF"/>
    <w:rsid w:val="001503C5"/>
    <w:rsid w:val="00150F61"/>
    <w:rsid w:val="00151A6A"/>
    <w:rsid w:val="00151BCC"/>
    <w:rsid w:val="001521DE"/>
    <w:rsid w:val="00152297"/>
    <w:rsid w:val="00152870"/>
    <w:rsid w:val="00152B64"/>
    <w:rsid w:val="00153218"/>
    <w:rsid w:val="0015340A"/>
    <w:rsid w:val="001536BB"/>
    <w:rsid w:val="00153D08"/>
    <w:rsid w:val="00154192"/>
    <w:rsid w:val="00154D24"/>
    <w:rsid w:val="001551B8"/>
    <w:rsid w:val="0015521F"/>
    <w:rsid w:val="00155BCE"/>
    <w:rsid w:val="00155C09"/>
    <w:rsid w:val="00155C94"/>
    <w:rsid w:val="001561A1"/>
    <w:rsid w:val="001565E5"/>
    <w:rsid w:val="00156892"/>
    <w:rsid w:val="001570C1"/>
    <w:rsid w:val="0015729E"/>
    <w:rsid w:val="00157FC9"/>
    <w:rsid w:val="0016012B"/>
    <w:rsid w:val="001618A4"/>
    <w:rsid w:val="00161CA1"/>
    <w:rsid w:val="00162702"/>
    <w:rsid w:val="00163273"/>
    <w:rsid w:val="001635CF"/>
    <w:rsid w:val="001639EA"/>
    <w:rsid w:val="00164833"/>
    <w:rsid w:val="0016587F"/>
    <w:rsid w:val="00165CB0"/>
    <w:rsid w:val="00167177"/>
    <w:rsid w:val="001675A1"/>
    <w:rsid w:val="001700BD"/>
    <w:rsid w:val="0017022A"/>
    <w:rsid w:val="001712EE"/>
    <w:rsid w:val="001713E9"/>
    <w:rsid w:val="00172982"/>
    <w:rsid w:val="00172D9A"/>
    <w:rsid w:val="00173DCE"/>
    <w:rsid w:val="00173E1F"/>
    <w:rsid w:val="00173F5B"/>
    <w:rsid w:val="001743DC"/>
    <w:rsid w:val="00174FF3"/>
    <w:rsid w:val="0017542A"/>
    <w:rsid w:val="001757F8"/>
    <w:rsid w:val="001761FA"/>
    <w:rsid w:val="0017639C"/>
    <w:rsid w:val="001764A1"/>
    <w:rsid w:val="0017696A"/>
    <w:rsid w:val="001769E0"/>
    <w:rsid w:val="00176F30"/>
    <w:rsid w:val="001772F1"/>
    <w:rsid w:val="001800D3"/>
    <w:rsid w:val="001801A7"/>
    <w:rsid w:val="001804BF"/>
    <w:rsid w:val="00180890"/>
    <w:rsid w:val="00180929"/>
    <w:rsid w:val="00180E73"/>
    <w:rsid w:val="00181451"/>
    <w:rsid w:val="001819AD"/>
    <w:rsid w:val="001819FE"/>
    <w:rsid w:val="001826EB"/>
    <w:rsid w:val="00182BA1"/>
    <w:rsid w:val="00182D8D"/>
    <w:rsid w:val="00182DE5"/>
    <w:rsid w:val="0018332D"/>
    <w:rsid w:val="00183B59"/>
    <w:rsid w:val="001848F1"/>
    <w:rsid w:val="00184B9F"/>
    <w:rsid w:val="00184CDF"/>
    <w:rsid w:val="00184EAE"/>
    <w:rsid w:val="0018519B"/>
    <w:rsid w:val="001855FB"/>
    <w:rsid w:val="001858A9"/>
    <w:rsid w:val="00185DE4"/>
    <w:rsid w:val="00186352"/>
    <w:rsid w:val="00186990"/>
    <w:rsid w:val="001872D6"/>
    <w:rsid w:val="00187458"/>
    <w:rsid w:val="001874F5"/>
    <w:rsid w:val="00187B41"/>
    <w:rsid w:val="001900A2"/>
    <w:rsid w:val="00190D8C"/>
    <w:rsid w:val="0019137E"/>
    <w:rsid w:val="001913AA"/>
    <w:rsid w:val="0019193A"/>
    <w:rsid w:val="00191D58"/>
    <w:rsid w:val="0019220B"/>
    <w:rsid w:val="001922CC"/>
    <w:rsid w:val="001928F1"/>
    <w:rsid w:val="001929A7"/>
    <w:rsid w:val="00193EFC"/>
    <w:rsid w:val="00193F95"/>
    <w:rsid w:val="0019506F"/>
    <w:rsid w:val="001952AB"/>
    <w:rsid w:val="001956CE"/>
    <w:rsid w:val="00196E84"/>
    <w:rsid w:val="00197B08"/>
    <w:rsid w:val="001A0DA2"/>
    <w:rsid w:val="001A16D9"/>
    <w:rsid w:val="001A1A93"/>
    <w:rsid w:val="001A29B5"/>
    <w:rsid w:val="001A34A0"/>
    <w:rsid w:val="001A3D4B"/>
    <w:rsid w:val="001A48D3"/>
    <w:rsid w:val="001A4946"/>
    <w:rsid w:val="001A4E84"/>
    <w:rsid w:val="001A5395"/>
    <w:rsid w:val="001A5A75"/>
    <w:rsid w:val="001A6C66"/>
    <w:rsid w:val="001A6CED"/>
    <w:rsid w:val="001A7918"/>
    <w:rsid w:val="001A7C32"/>
    <w:rsid w:val="001A7D91"/>
    <w:rsid w:val="001B1498"/>
    <w:rsid w:val="001B2187"/>
    <w:rsid w:val="001B21E5"/>
    <w:rsid w:val="001B2D16"/>
    <w:rsid w:val="001B2F93"/>
    <w:rsid w:val="001B35DC"/>
    <w:rsid w:val="001B3D41"/>
    <w:rsid w:val="001B4790"/>
    <w:rsid w:val="001B47BB"/>
    <w:rsid w:val="001B47D6"/>
    <w:rsid w:val="001B4D73"/>
    <w:rsid w:val="001B511B"/>
    <w:rsid w:val="001B5A08"/>
    <w:rsid w:val="001B6234"/>
    <w:rsid w:val="001B643B"/>
    <w:rsid w:val="001B656A"/>
    <w:rsid w:val="001B7504"/>
    <w:rsid w:val="001B78A7"/>
    <w:rsid w:val="001C0358"/>
    <w:rsid w:val="001C06FE"/>
    <w:rsid w:val="001C0940"/>
    <w:rsid w:val="001C09A1"/>
    <w:rsid w:val="001C0C0E"/>
    <w:rsid w:val="001C1127"/>
    <w:rsid w:val="001C14A7"/>
    <w:rsid w:val="001C1DEC"/>
    <w:rsid w:val="001C1F46"/>
    <w:rsid w:val="001C2B81"/>
    <w:rsid w:val="001C3075"/>
    <w:rsid w:val="001C31B4"/>
    <w:rsid w:val="001C3C4F"/>
    <w:rsid w:val="001C51A1"/>
    <w:rsid w:val="001C5756"/>
    <w:rsid w:val="001C579A"/>
    <w:rsid w:val="001C6398"/>
    <w:rsid w:val="001C685C"/>
    <w:rsid w:val="001C730D"/>
    <w:rsid w:val="001D0130"/>
    <w:rsid w:val="001D051E"/>
    <w:rsid w:val="001D05A1"/>
    <w:rsid w:val="001D0FE5"/>
    <w:rsid w:val="001D10C7"/>
    <w:rsid w:val="001D13FB"/>
    <w:rsid w:val="001D216E"/>
    <w:rsid w:val="001D38AC"/>
    <w:rsid w:val="001D465B"/>
    <w:rsid w:val="001D46BF"/>
    <w:rsid w:val="001D553C"/>
    <w:rsid w:val="001D5579"/>
    <w:rsid w:val="001D56DB"/>
    <w:rsid w:val="001D5F6A"/>
    <w:rsid w:val="001D5F6F"/>
    <w:rsid w:val="001D60CD"/>
    <w:rsid w:val="001D668C"/>
    <w:rsid w:val="001D67FF"/>
    <w:rsid w:val="001D6FF0"/>
    <w:rsid w:val="001D746C"/>
    <w:rsid w:val="001D769C"/>
    <w:rsid w:val="001E0131"/>
    <w:rsid w:val="001E0317"/>
    <w:rsid w:val="001E051A"/>
    <w:rsid w:val="001E0C3C"/>
    <w:rsid w:val="001E0E09"/>
    <w:rsid w:val="001E1B3B"/>
    <w:rsid w:val="001E1C79"/>
    <w:rsid w:val="001E1DA1"/>
    <w:rsid w:val="001E260A"/>
    <w:rsid w:val="001E2AA7"/>
    <w:rsid w:val="001E2E0D"/>
    <w:rsid w:val="001E3960"/>
    <w:rsid w:val="001E3B3D"/>
    <w:rsid w:val="001E3C9E"/>
    <w:rsid w:val="001E4DF3"/>
    <w:rsid w:val="001E5628"/>
    <w:rsid w:val="001E5A46"/>
    <w:rsid w:val="001E5D28"/>
    <w:rsid w:val="001E7015"/>
    <w:rsid w:val="001E7156"/>
    <w:rsid w:val="001E75BE"/>
    <w:rsid w:val="001E785A"/>
    <w:rsid w:val="001E7DF6"/>
    <w:rsid w:val="001F0106"/>
    <w:rsid w:val="001F025B"/>
    <w:rsid w:val="001F02E2"/>
    <w:rsid w:val="001F0713"/>
    <w:rsid w:val="001F0AC2"/>
    <w:rsid w:val="001F13E6"/>
    <w:rsid w:val="001F163A"/>
    <w:rsid w:val="001F1CDA"/>
    <w:rsid w:val="001F1CF8"/>
    <w:rsid w:val="001F21A6"/>
    <w:rsid w:val="001F253C"/>
    <w:rsid w:val="001F28D4"/>
    <w:rsid w:val="001F3616"/>
    <w:rsid w:val="001F36BF"/>
    <w:rsid w:val="001F3736"/>
    <w:rsid w:val="001F4407"/>
    <w:rsid w:val="001F4519"/>
    <w:rsid w:val="001F459F"/>
    <w:rsid w:val="001F489B"/>
    <w:rsid w:val="001F4FE7"/>
    <w:rsid w:val="00200ABF"/>
    <w:rsid w:val="00200C09"/>
    <w:rsid w:val="0020102A"/>
    <w:rsid w:val="0020159C"/>
    <w:rsid w:val="0020161E"/>
    <w:rsid w:val="0020166C"/>
    <w:rsid w:val="00201CDE"/>
    <w:rsid w:val="0020303B"/>
    <w:rsid w:val="00203877"/>
    <w:rsid w:val="002046B3"/>
    <w:rsid w:val="00204720"/>
    <w:rsid w:val="00204C51"/>
    <w:rsid w:val="0020582A"/>
    <w:rsid w:val="0020590A"/>
    <w:rsid w:val="00206726"/>
    <w:rsid w:val="00206AFD"/>
    <w:rsid w:val="00206B7D"/>
    <w:rsid w:val="002072E9"/>
    <w:rsid w:val="002074D5"/>
    <w:rsid w:val="002074E5"/>
    <w:rsid w:val="002107FB"/>
    <w:rsid w:val="002108AE"/>
    <w:rsid w:val="0021202E"/>
    <w:rsid w:val="00212468"/>
    <w:rsid w:val="00212E02"/>
    <w:rsid w:val="00212F68"/>
    <w:rsid w:val="00213122"/>
    <w:rsid w:val="00213707"/>
    <w:rsid w:val="00213860"/>
    <w:rsid w:val="002141E3"/>
    <w:rsid w:val="002142AA"/>
    <w:rsid w:val="00214801"/>
    <w:rsid w:val="00215153"/>
    <w:rsid w:val="0021609A"/>
    <w:rsid w:val="0021633C"/>
    <w:rsid w:val="00217539"/>
    <w:rsid w:val="002179D7"/>
    <w:rsid w:val="00220F87"/>
    <w:rsid w:val="002211C0"/>
    <w:rsid w:val="002212C3"/>
    <w:rsid w:val="0022131E"/>
    <w:rsid w:val="00221A39"/>
    <w:rsid w:val="00221C79"/>
    <w:rsid w:val="00222CC7"/>
    <w:rsid w:val="00222CFA"/>
    <w:rsid w:val="002234C0"/>
    <w:rsid w:val="00223A0B"/>
    <w:rsid w:val="00223C0B"/>
    <w:rsid w:val="00223E9F"/>
    <w:rsid w:val="00224F26"/>
    <w:rsid w:val="002256BE"/>
    <w:rsid w:val="00225964"/>
    <w:rsid w:val="002261B7"/>
    <w:rsid w:val="0022775A"/>
    <w:rsid w:val="00230563"/>
    <w:rsid w:val="00230CE3"/>
    <w:rsid w:val="00230E65"/>
    <w:rsid w:val="00231267"/>
    <w:rsid w:val="002316CD"/>
    <w:rsid w:val="002322C9"/>
    <w:rsid w:val="00232AC1"/>
    <w:rsid w:val="00232C06"/>
    <w:rsid w:val="00232DE2"/>
    <w:rsid w:val="0023318A"/>
    <w:rsid w:val="00233398"/>
    <w:rsid w:val="00233463"/>
    <w:rsid w:val="00233B4E"/>
    <w:rsid w:val="0023424A"/>
    <w:rsid w:val="002346DD"/>
    <w:rsid w:val="0023473E"/>
    <w:rsid w:val="00234FF1"/>
    <w:rsid w:val="0023567C"/>
    <w:rsid w:val="00235A20"/>
    <w:rsid w:val="00235EEB"/>
    <w:rsid w:val="0023625B"/>
    <w:rsid w:val="002363C5"/>
    <w:rsid w:val="0023646F"/>
    <w:rsid w:val="0023650C"/>
    <w:rsid w:val="002368DF"/>
    <w:rsid w:val="00237190"/>
    <w:rsid w:val="002402C3"/>
    <w:rsid w:val="002404CF"/>
    <w:rsid w:val="00240BE1"/>
    <w:rsid w:val="002411FB"/>
    <w:rsid w:val="00241539"/>
    <w:rsid w:val="002419EA"/>
    <w:rsid w:val="002419FD"/>
    <w:rsid w:val="00241B57"/>
    <w:rsid w:val="002436D2"/>
    <w:rsid w:val="00243B01"/>
    <w:rsid w:val="00243CFA"/>
    <w:rsid w:val="0024402A"/>
    <w:rsid w:val="00244947"/>
    <w:rsid w:val="00244C31"/>
    <w:rsid w:val="0024521E"/>
    <w:rsid w:val="002457D8"/>
    <w:rsid w:val="00245903"/>
    <w:rsid w:val="00245DEE"/>
    <w:rsid w:val="0024649D"/>
    <w:rsid w:val="00246972"/>
    <w:rsid w:val="00246D84"/>
    <w:rsid w:val="00246EA0"/>
    <w:rsid w:val="002476CB"/>
    <w:rsid w:val="002502C7"/>
    <w:rsid w:val="00250613"/>
    <w:rsid w:val="00250B04"/>
    <w:rsid w:val="00250D30"/>
    <w:rsid w:val="00250F29"/>
    <w:rsid w:val="00250FA7"/>
    <w:rsid w:val="00251327"/>
    <w:rsid w:val="00251529"/>
    <w:rsid w:val="00251AAE"/>
    <w:rsid w:val="00251D4F"/>
    <w:rsid w:val="00251D78"/>
    <w:rsid w:val="00251F04"/>
    <w:rsid w:val="002520D7"/>
    <w:rsid w:val="002523D3"/>
    <w:rsid w:val="00252577"/>
    <w:rsid w:val="00252FDD"/>
    <w:rsid w:val="00253E84"/>
    <w:rsid w:val="00254193"/>
    <w:rsid w:val="0025479D"/>
    <w:rsid w:val="002547B7"/>
    <w:rsid w:val="00254D74"/>
    <w:rsid w:val="00255273"/>
    <w:rsid w:val="0025626C"/>
    <w:rsid w:val="002563DE"/>
    <w:rsid w:val="00256438"/>
    <w:rsid w:val="0025730B"/>
    <w:rsid w:val="00260292"/>
    <w:rsid w:val="00260592"/>
    <w:rsid w:val="002606BF"/>
    <w:rsid w:val="002612B2"/>
    <w:rsid w:val="0026146E"/>
    <w:rsid w:val="00261ADE"/>
    <w:rsid w:val="00262036"/>
    <w:rsid w:val="00262D5E"/>
    <w:rsid w:val="00264782"/>
    <w:rsid w:val="00265405"/>
    <w:rsid w:val="00265A1A"/>
    <w:rsid w:val="00265A42"/>
    <w:rsid w:val="00266360"/>
    <w:rsid w:val="002663ED"/>
    <w:rsid w:val="0026744E"/>
    <w:rsid w:val="002676CC"/>
    <w:rsid w:val="00267AA9"/>
    <w:rsid w:val="00267B12"/>
    <w:rsid w:val="0027046E"/>
    <w:rsid w:val="00271363"/>
    <w:rsid w:val="00271459"/>
    <w:rsid w:val="00271C17"/>
    <w:rsid w:val="00271C27"/>
    <w:rsid w:val="002732F8"/>
    <w:rsid w:val="00273E71"/>
    <w:rsid w:val="0027426A"/>
    <w:rsid w:val="00274645"/>
    <w:rsid w:val="00274992"/>
    <w:rsid w:val="00274DFC"/>
    <w:rsid w:val="00274FB6"/>
    <w:rsid w:val="002752EC"/>
    <w:rsid w:val="00275A12"/>
    <w:rsid w:val="00276011"/>
    <w:rsid w:val="00276950"/>
    <w:rsid w:val="00276A9A"/>
    <w:rsid w:val="00277E95"/>
    <w:rsid w:val="00277FE1"/>
    <w:rsid w:val="0028028A"/>
    <w:rsid w:val="0028060F"/>
    <w:rsid w:val="0028094E"/>
    <w:rsid w:val="00280AD6"/>
    <w:rsid w:val="00280F94"/>
    <w:rsid w:val="00281294"/>
    <w:rsid w:val="00281818"/>
    <w:rsid w:val="00281F9D"/>
    <w:rsid w:val="00282620"/>
    <w:rsid w:val="00283838"/>
    <w:rsid w:val="002843F6"/>
    <w:rsid w:val="0028455D"/>
    <w:rsid w:val="00285677"/>
    <w:rsid w:val="002861D3"/>
    <w:rsid w:val="00287D4B"/>
    <w:rsid w:val="00290483"/>
    <w:rsid w:val="00290A13"/>
    <w:rsid w:val="00290A73"/>
    <w:rsid w:val="00290F14"/>
    <w:rsid w:val="002915E6"/>
    <w:rsid w:val="0029169E"/>
    <w:rsid w:val="002917CC"/>
    <w:rsid w:val="002918BA"/>
    <w:rsid w:val="00292E2A"/>
    <w:rsid w:val="00293AF4"/>
    <w:rsid w:val="00293B91"/>
    <w:rsid w:val="00294BEC"/>
    <w:rsid w:val="002958DD"/>
    <w:rsid w:val="002959CD"/>
    <w:rsid w:val="00295DBC"/>
    <w:rsid w:val="002965BF"/>
    <w:rsid w:val="002967D7"/>
    <w:rsid w:val="00296D1F"/>
    <w:rsid w:val="00297396"/>
    <w:rsid w:val="00297584"/>
    <w:rsid w:val="00297C06"/>
    <w:rsid w:val="002A0B25"/>
    <w:rsid w:val="002A0F18"/>
    <w:rsid w:val="002A1BA3"/>
    <w:rsid w:val="002A23F6"/>
    <w:rsid w:val="002A2443"/>
    <w:rsid w:val="002A27D8"/>
    <w:rsid w:val="002A2816"/>
    <w:rsid w:val="002A3553"/>
    <w:rsid w:val="002A363E"/>
    <w:rsid w:val="002A36C4"/>
    <w:rsid w:val="002A3CED"/>
    <w:rsid w:val="002A4066"/>
    <w:rsid w:val="002A4D0E"/>
    <w:rsid w:val="002A4E38"/>
    <w:rsid w:val="002A5204"/>
    <w:rsid w:val="002A53F1"/>
    <w:rsid w:val="002A65CF"/>
    <w:rsid w:val="002A6698"/>
    <w:rsid w:val="002A762D"/>
    <w:rsid w:val="002A76C5"/>
    <w:rsid w:val="002A7A8F"/>
    <w:rsid w:val="002A7E38"/>
    <w:rsid w:val="002B06D4"/>
    <w:rsid w:val="002B0862"/>
    <w:rsid w:val="002B0B4B"/>
    <w:rsid w:val="002B1AE6"/>
    <w:rsid w:val="002B1FFA"/>
    <w:rsid w:val="002B2461"/>
    <w:rsid w:val="002B2645"/>
    <w:rsid w:val="002B2A9F"/>
    <w:rsid w:val="002B2D73"/>
    <w:rsid w:val="002B34FB"/>
    <w:rsid w:val="002B3934"/>
    <w:rsid w:val="002B3DBB"/>
    <w:rsid w:val="002B4693"/>
    <w:rsid w:val="002B4E08"/>
    <w:rsid w:val="002B5466"/>
    <w:rsid w:val="002B54BF"/>
    <w:rsid w:val="002B5947"/>
    <w:rsid w:val="002B635F"/>
    <w:rsid w:val="002B643B"/>
    <w:rsid w:val="002B651C"/>
    <w:rsid w:val="002B6B63"/>
    <w:rsid w:val="002B6E43"/>
    <w:rsid w:val="002B6E4F"/>
    <w:rsid w:val="002C024B"/>
    <w:rsid w:val="002C0CEA"/>
    <w:rsid w:val="002C0D40"/>
    <w:rsid w:val="002C0E94"/>
    <w:rsid w:val="002C162C"/>
    <w:rsid w:val="002C1B15"/>
    <w:rsid w:val="002C2BA6"/>
    <w:rsid w:val="002C31F8"/>
    <w:rsid w:val="002C4829"/>
    <w:rsid w:val="002C49CB"/>
    <w:rsid w:val="002C54C5"/>
    <w:rsid w:val="002C681D"/>
    <w:rsid w:val="002C6A60"/>
    <w:rsid w:val="002C72A9"/>
    <w:rsid w:val="002C7399"/>
    <w:rsid w:val="002C774C"/>
    <w:rsid w:val="002D0572"/>
    <w:rsid w:val="002D06AD"/>
    <w:rsid w:val="002D08FF"/>
    <w:rsid w:val="002D10FF"/>
    <w:rsid w:val="002D1873"/>
    <w:rsid w:val="002D1B3B"/>
    <w:rsid w:val="002D1FBD"/>
    <w:rsid w:val="002D2525"/>
    <w:rsid w:val="002D2581"/>
    <w:rsid w:val="002D27A6"/>
    <w:rsid w:val="002D2BDE"/>
    <w:rsid w:val="002D2E70"/>
    <w:rsid w:val="002D3208"/>
    <w:rsid w:val="002D35D2"/>
    <w:rsid w:val="002D37F6"/>
    <w:rsid w:val="002D50BC"/>
    <w:rsid w:val="002D5B41"/>
    <w:rsid w:val="002D700C"/>
    <w:rsid w:val="002D7D7D"/>
    <w:rsid w:val="002E00AD"/>
    <w:rsid w:val="002E013F"/>
    <w:rsid w:val="002E0451"/>
    <w:rsid w:val="002E046C"/>
    <w:rsid w:val="002E0900"/>
    <w:rsid w:val="002E27AD"/>
    <w:rsid w:val="002E2E7D"/>
    <w:rsid w:val="002E34D4"/>
    <w:rsid w:val="002E3757"/>
    <w:rsid w:val="002E456C"/>
    <w:rsid w:val="002E46A3"/>
    <w:rsid w:val="002E4A2C"/>
    <w:rsid w:val="002E51E5"/>
    <w:rsid w:val="002E56F5"/>
    <w:rsid w:val="002E5856"/>
    <w:rsid w:val="002E5B7F"/>
    <w:rsid w:val="002E61AE"/>
    <w:rsid w:val="002E6453"/>
    <w:rsid w:val="002E6FF3"/>
    <w:rsid w:val="002E77F1"/>
    <w:rsid w:val="002F0300"/>
    <w:rsid w:val="002F03A3"/>
    <w:rsid w:val="002F0E8B"/>
    <w:rsid w:val="002F13DD"/>
    <w:rsid w:val="002F1899"/>
    <w:rsid w:val="002F18AB"/>
    <w:rsid w:val="002F1964"/>
    <w:rsid w:val="002F1A3E"/>
    <w:rsid w:val="002F1AEC"/>
    <w:rsid w:val="002F1ED2"/>
    <w:rsid w:val="002F28DA"/>
    <w:rsid w:val="002F2DF5"/>
    <w:rsid w:val="002F3196"/>
    <w:rsid w:val="002F33B2"/>
    <w:rsid w:val="002F3528"/>
    <w:rsid w:val="002F3E6B"/>
    <w:rsid w:val="002F3E98"/>
    <w:rsid w:val="002F42DE"/>
    <w:rsid w:val="002F47AC"/>
    <w:rsid w:val="002F4887"/>
    <w:rsid w:val="002F5472"/>
    <w:rsid w:val="002F5A85"/>
    <w:rsid w:val="002F5AC2"/>
    <w:rsid w:val="002F5BAC"/>
    <w:rsid w:val="002F64BA"/>
    <w:rsid w:val="002F68FB"/>
    <w:rsid w:val="002F69C6"/>
    <w:rsid w:val="002F6D0A"/>
    <w:rsid w:val="002F6E87"/>
    <w:rsid w:val="002F7D73"/>
    <w:rsid w:val="003001C2"/>
    <w:rsid w:val="00300481"/>
    <w:rsid w:val="003004BA"/>
    <w:rsid w:val="00300D7C"/>
    <w:rsid w:val="00300F14"/>
    <w:rsid w:val="0030141F"/>
    <w:rsid w:val="00301964"/>
    <w:rsid w:val="003028E9"/>
    <w:rsid w:val="00302D97"/>
    <w:rsid w:val="00302DEC"/>
    <w:rsid w:val="003033EF"/>
    <w:rsid w:val="00304B7F"/>
    <w:rsid w:val="00304CD2"/>
    <w:rsid w:val="003052EE"/>
    <w:rsid w:val="003055D6"/>
    <w:rsid w:val="00305982"/>
    <w:rsid w:val="00305DC6"/>
    <w:rsid w:val="00306710"/>
    <w:rsid w:val="00306BB4"/>
    <w:rsid w:val="0030712B"/>
    <w:rsid w:val="00307378"/>
    <w:rsid w:val="00307AE7"/>
    <w:rsid w:val="00307CF8"/>
    <w:rsid w:val="00307D3C"/>
    <w:rsid w:val="003104A3"/>
    <w:rsid w:val="003107DA"/>
    <w:rsid w:val="00310E9D"/>
    <w:rsid w:val="00311166"/>
    <w:rsid w:val="00311436"/>
    <w:rsid w:val="003114BC"/>
    <w:rsid w:val="003115AE"/>
    <w:rsid w:val="00311962"/>
    <w:rsid w:val="003122D6"/>
    <w:rsid w:val="0031309D"/>
    <w:rsid w:val="0031325A"/>
    <w:rsid w:val="003133C2"/>
    <w:rsid w:val="00313EC9"/>
    <w:rsid w:val="00314388"/>
    <w:rsid w:val="00315580"/>
    <w:rsid w:val="003156B9"/>
    <w:rsid w:val="00315970"/>
    <w:rsid w:val="00316A1B"/>
    <w:rsid w:val="00316D21"/>
    <w:rsid w:val="00316FDF"/>
    <w:rsid w:val="00317BB9"/>
    <w:rsid w:val="00320924"/>
    <w:rsid w:val="00320A03"/>
    <w:rsid w:val="0032160C"/>
    <w:rsid w:val="00321A4E"/>
    <w:rsid w:val="003221EC"/>
    <w:rsid w:val="00322AE5"/>
    <w:rsid w:val="00323008"/>
    <w:rsid w:val="00323DDE"/>
    <w:rsid w:val="00324048"/>
    <w:rsid w:val="003242C8"/>
    <w:rsid w:val="00325093"/>
    <w:rsid w:val="00325236"/>
    <w:rsid w:val="003257DE"/>
    <w:rsid w:val="00325BB0"/>
    <w:rsid w:val="003267A5"/>
    <w:rsid w:val="00327571"/>
    <w:rsid w:val="0032759D"/>
    <w:rsid w:val="00327E53"/>
    <w:rsid w:val="00330BDC"/>
    <w:rsid w:val="0033122C"/>
    <w:rsid w:val="003313B0"/>
    <w:rsid w:val="00331787"/>
    <w:rsid w:val="00331904"/>
    <w:rsid w:val="00331CFA"/>
    <w:rsid w:val="003321B6"/>
    <w:rsid w:val="0033253B"/>
    <w:rsid w:val="003328B9"/>
    <w:rsid w:val="003328FA"/>
    <w:rsid w:val="003330F1"/>
    <w:rsid w:val="003338CC"/>
    <w:rsid w:val="00333D5E"/>
    <w:rsid w:val="00334548"/>
    <w:rsid w:val="00334DAE"/>
    <w:rsid w:val="00334EB2"/>
    <w:rsid w:val="00335D75"/>
    <w:rsid w:val="003368A2"/>
    <w:rsid w:val="00336CCF"/>
    <w:rsid w:val="003371D8"/>
    <w:rsid w:val="00337AAF"/>
    <w:rsid w:val="00337AD4"/>
    <w:rsid w:val="00340315"/>
    <w:rsid w:val="0034047F"/>
    <w:rsid w:val="00340831"/>
    <w:rsid w:val="00340CD8"/>
    <w:rsid w:val="00340F77"/>
    <w:rsid w:val="0034131B"/>
    <w:rsid w:val="00341BF3"/>
    <w:rsid w:val="003420B4"/>
    <w:rsid w:val="00342281"/>
    <w:rsid w:val="00342284"/>
    <w:rsid w:val="003431F1"/>
    <w:rsid w:val="00343452"/>
    <w:rsid w:val="00343467"/>
    <w:rsid w:val="00343557"/>
    <w:rsid w:val="00343687"/>
    <w:rsid w:val="00343E74"/>
    <w:rsid w:val="003446BB"/>
    <w:rsid w:val="00345725"/>
    <w:rsid w:val="00345915"/>
    <w:rsid w:val="003474F6"/>
    <w:rsid w:val="003478C8"/>
    <w:rsid w:val="003500A6"/>
    <w:rsid w:val="0035037B"/>
    <w:rsid w:val="00350628"/>
    <w:rsid w:val="00350AF0"/>
    <w:rsid w:val="00350DA2"/>
    <w:rsid w:val="0035127A"/>
    <w:rsid w:val="00351987"/>
    <w:rsid w:val="00351A6B"/>
    <w:rsid w:val="00352411"/>
    <w:rsid w:val="00352B8B"/>
    <w:rsid w:val="00352B8C"/>
    <w:rsid w:val="003532AF"/>
    <w:rsid w:val="00353484"/>
    <w:rsid w:val="003534A5"/>
    <w:rsid w:val="0035395D"/>
    <w:rsid w:val="00353F1A"/>
    <w:rsid w:val="00354265"/>
    <w:rsid w:val="00354753"/>
    <w:rsid w:val="0035496B"/>
    <w:rsid w:val="003550A4"/>
    <w:rsid w:val="00355672"/>
    <w:rsid w:val="0035588E"/>
    <w:rsid w:val="003558C8"/>
    <w:rsid w:val="00356769"/>
    <w:rsid w:val="0035686E"/>
    <w:rsid w:val="00357CAB"/>
    <w:rsid w:val="00357F26"/>
    <w:rsid w:val="00360DF6"/>
    <w:rsid w:val="003611F5"/>
    <w:rsid w:val="003618F0"/>
    <w:rsid w:val="00361985"/>
    <w:rsid w:val="00361C07"/>
    <w:rsid w:val="00361C59"/>
    <w:rsid w:val="00361F8F"/>
    <w:rsid w:val="00361FEC"/>
    <w:rsid w:val="003623D3"/>
    <w:rsid w:val="00362604"/>
    <w:rsid w:val="00362AC4"/>
    <w:rsid w:val="0036311B"/>
    <w:rsid w:val="0036326A"/>
    <w:rsid w:val="00363344"/>
    <w:rsid w:val="00363496"/>
    <w:rsid w:val="00363D8B"/>
    <w:rsid w:val="00363EBE"/>
    <w:rsid w:val="00365336"/>
    <w:rsid w:val="0036549D"/>
    <w:rsid w:val="003662CE"/>
    <w:rsid w:val="0036672A"/>
    <w:rsid w:val="00366D8E"/>
    <w:rsid w:val="003670B7"/>
    <w:rsid w:val="00367A9A"/>
    <w:rsid w:val="00370D2C"/>
    <w:rsid w:val="00370F22"/>
    <w:rsid w:val="003714C0"/>
    <w:rsid w:val="00371702"/>
    <w:rsid w:val="0037188B"/>
    <w:rsid w:val="00371CD3"/>
    <w:rsid w:val="00371D96"/>
    <w:rsid w:val="00371F9D"/>
    <w:rsid w:val="00372FF7"/>
    <w:rsid w:val="00373B25"/>
    <w:rsid w:val="00374F1A"/>
    <w:rsid w:val="00375058"/>
    <w:rsid w:val="00375512"/>
    <w:rsid w:val="0037599D"/>
    <w:rsid w:val="00376225"/>
    <w:rsid w:val="003765D0"/>
    <w:rsid w:val="00377817"/>
    <w:rsid w:val="00377C14"/>
    <w:rsid w:val="0038000D"/>
    <w:rsid w:val="003804D4"/>
    <w:rsid w:val="00380E49"/>
    <w:rsid w:val="00381863"/>
    <w:rsid w:val="00381ABE"/>
    <w:rsid w:val="00381FF1"/>
    <w:rsid w:val="003828D0"/>
    <w:rsid w:val="003829C3"/>
    <w:rsid w:val="00382B42"/>
    <w:rsid w:val="00383448"/>
    <w:rsid w:val="00383622"/>
    <w:rsid w:val="00383DB1"/>
    <w:rsid w:val="00383FD0"/>
    <w:rsid w:val="003841FA"/>
    <w:rsid w:val="00384B93"/>
    <w:rsid w:val="00385624"/>
    <w:rsid w:val="00385708"/>
    <w:rsid w:val="00385CE3"/>
    <w:rsid w:val="00385DD1"/>
    <w:rsid w:val="0038662A"/>
    <w:rsid w:val="0038683F"/>
    <w:rsid w:val="00390230"/>
    <w:rsid w:val="00390E6C"/>
    <w:rsid w:val="00390F03"/>
    <w:rsid w:val="00391B4E"/>
    <w:rsid w:val="00391B7D"/>
    <w:rsid w:val="003925BE"/>
    <w:rsid w:val="00392F33"/>
    <w:rsid w:val="00394372"/>
    <w:rsid w:val="00395758"/>
    <w:rsid w:val="00396CF5"/>
    <w:rsid w:val="003979EC"/>
    <w:rsid w:val="003A2054"/>
    <w:rsid w:val="003A2137"/>
    <w:rsid w:val="003A22E5"/>
    <w:rsid w:val="003A2309"/>
    <w:rsid w:val="003A3812"/>
    <w:rsid w:val="003A3B07"/>
    <w:rsid w:val="003A4D7C"/>
    <w:rsid w:val="003A5B2A"/>
    <w:rsid w:val="003A5F75"/>
    <w:rsid w:val="003A6360"/>
    <w:rsid w:val="003A6C64"/>
    <w:rsid w:val="003A6FAA"/>
    <w:rsid w:val="003A7CE6"/>
    <w:rsid w:val="003B0072"/>
    <w:rsid w:val="003B032D"/>
    <w:rsid w:val="003B106C"/>
    <w:rsid w:val="003B1849"/>
    <w:rsid w:val="003B1A1E"/>
    <w:rsid w:val="003B1B1B"/>
    <w:rsid w:val="003B1D4E"/>
    <w:rsid w:val="003B2793"/>
    <w:rsid w:val="003B288F"/>
    <w:rsid w:val="003B3A41"/>
    <w:rsid w:val="003B40A1"/>
    <w:rsid w:val="003B4BDD"/>
    <w:rsid w:val="003B5BB8"/>
    <w:rsid w:val="003B6761"/>
    <w:rsid w:val="003B73C1"/>
    <w:rsid w:val="003B788A"/>
    <w:rsid w:val="003B7C42"/>
    <w:rsid w:val="003B7D33"/>
    <w:rsid w:val="003B7D86"/>
    <w:rsid w:val="003C03D9"/>
    <w:rsid w:val="003C074B"/>
    <w:rsid w:val="003C0904"/>
    <w:rsid w:val="003C09D0"/>
    <w:rsid w:val="003C0B5F"/>
    <w:rsid w:val="003C16EA"/>
    <w:rsid w:val="003C1E1F"/>
    <w:rsid w:val="003C280B"/>
    <w:rsid w:val="003C302B"/>
    <w:rsid w:val="003C359C"/>
    <w:rsid w:val="003C400C"/>
    <w:rsid w:val="003C5977"/>
    <w:rsid w:val="003C5D9D"/>
    <w:rsid w:val="003C68E9"/>
    <w:rsid w:val="003C71DC"/>
    <w:rsid w:val="003C76EF"/>
    <w:rsid w:val="003D0151"/>
    <w:rsid w:val="003D048C"/>
    <w:rsid w:val="003D0702"/>
    <w:rsid w:val="003D192B"/>
    <w:rsid w:val="003D1A06"/>
    <w:rsid w:val="003D1D84"/>
    <w:rsid w:val="003D20CF"/>
    <w:rsid w:val="003D239A"/>
    <w:rsid w:val="003D3371"/>
    <w:rsid w:val="003D4DA3"/>
    <w:rsid w:val="003D4DD5"/>
    <w:rsid w:val="003D57A4"/>
    <w:rsid w:val="003D68D3"/>
    <w:rsid w:val="003D7A46"/>
    <w:rsid w:val="003D7E86"/>
    <w:rsid w:val="003D7E87"/>
    <w:rsid w:val="003D7E91"/>
    <w:rsid w:val="003E04C0"/>
    <w:rsid w:val="003E058C"/>
    <w:rsid w:val="003E1A93"/>
    <w:rsid w:val="003E22DF"/>
    <w:rsid w:val="003E2512"/>
    <w:rsid w:val="003E3700"/>
    <w:rsid w:val="003E3AE2"/>
    <w:rsid w:val="003E4978"/>
    <w:rsid w:val="003E53C7"/>
    <w:rsid w:val="003E5502"/>
    <w:rsid w:val="003E5D68"/>
    <w:rsid w:val="003E681D"/>
    <w:rsid w:val="003E6A15"/>
    <w:rsid w:val="003E7548"/>
    <w:rsid w:val="003E77EB"/>
    <w:rsid w:val="003E7945"/>
    <w:rsid w:val="003E79F2"/>
    <w:rsid w:val="003F058C"/>
    <w:rsid w:val="003F08BD"/>
    <w:rsid w:val="003F0C7B"/>
    <w:rsid w:val="003F0D12"/>
    <w:rsid w:val="003F1FF3"/>
    <w:rsid w:val="003F2EF8"/>
    <w:rsid w:val="003F34F2"/>
    <w:rsid w:val="003F39A2"/>
    <w:rsid w:val="003F3C13"/>
    <w:rsid w:val="003F3C58"/>
    <w:rsid w:val="003F406D"/>
    <w:rsid w:val="003F40A8"/>
    <w:rsid w:val="003F4146"/>
    <w:rsid w:val="003F41C2"/>
    <w:rsid w:val="003F4274"/>
    <w:rsid w:val="003F4447"/>
    <w:rsid w:val="003F44E8"/>
    <w:rsid w:val="003F4899"/>
    <w:rsid w:val="003F517A"/>
    <w:rsid w:val="003F51B7"/>
    <w:rsid w:val="003F5F52"/>
    <w:rsid w:val="003F62E9"/>
    <w:rsid w:val="003F64DE"/>
    <w:rsid w:val="003F7CED"/>
    <w:rsid w:val="0040011A"/>
    <w:rsid w:val="0040043C"/>
    <w:rsid w:val="00400942"/>
    <w:rsid w:val="0040099E"/>
    <w:rsid w:val="004013FA"/>
    <w:rsid w:val="004015A5"/>
    <w:rsid w:val="00401803"/>
    <w:rsid w:val="004019E0"/>
    <w:rsid w:val="00402315"/>
    <w:rsid w:val="00402532"/>
    <w:rsid w:val="00402CEB"/>
    <w:rsid w:val="00402E53"/>
    <w:rsid w:val="00403347"/>
    <w:rsid w:val="00403D17"/>
    <w:rsid w:val="00404913"/>
    <w:rsid w:val="00404A3C"/>
    <w:rsid w:val="00404F32"/>
    <w:rsid w:val="004050C1"/>
    <w:rsid w:val="00405C7D"/>
    <w:rsid w:val="00406647"/>
    <w:rsid w:val="00406D60"/>
    <w:rsid w:val="004078A7"/>
    <w:rsid w:val="00407BAE"/>
    <w:rsid w:val="00410224"/>
    <w:rsid w:val="00411150"/>
    <w:rsid w:val="00411216"/>
    <w:rsid w:val="00411B7E"/>
    <w:rsid w:val="00412725"/>
    <w:rsid w:val="00412B57"/>
    <w:rsid w:val="0041363C"/>
    <w:rsid w:val="00413A83"/>
    <w:rsid w:val="0041427C"/>
    <w:rsid w:val="0041430C"/>
    <w:rsid w:val="004155AC"/>
    <w:rsid w:val="00415818"/>
    <w:rsid w:val="004165AA"/>
    <w:rsid w:val="00416CF2"/>
    <w:rsid w:val="00416FE8"/>
    <w:rsid w:val="0041762E"/>
    <w:rsid w:val="00417815"/>
    <w:rsid w:val="00417AF9"/>
    <w:rsid w:val="00417BCB"/>
    <w:rsid w:val="00420B9B"/>
    <w:rsid w:val="00420EF3"/>
    <w:rsid w:val="00420FF8"/>
    <w:rsid w:val="0042107A"/>
    <w:rsid w:val="0042134D"/>
    <w:rsid w:val="00421A13"/>
    <w:rsid w:val="0042245D"/>
    <w:rsid w:val="00422DF0"/>
    <w:rsid w:val="00423654"/>
    <w:rsid w:val="00424277"/>
    <w:rsid w:val="00424A46"/>
    <w:rsid w:val="00424C7E"/>
    <w:rsid w:val="00425183"/>
    <w:rsid w:val="0042541C"/>
    <w:rsid w:val="00425AA3"/>
    <w:rsid w:val="004263AF"/>
    <w:rsid w:val="00426D99"/>
    <w:rsid w:val="004274F9"/>
    <w:rsid w:val="004278E9"/>
    <w:rsid w:val="00430408"/>
    <w:rsid w:val="00430C6D"/>
    <w:rsid w:val="00430CB0"/>
    <w:rsid w:val="004316E9"/>
    <w:rsid w:val="0043174D"/>
    <w:rsid w:val="00431C46"/>
    <w:rsid w:val="00431CA2"/>
    <w:rsid w:val="0043233B"/>
    <w:rsid w:val="004325E9"/>
    <w:rsid w:val="00432705"/>
    <w:rsid w:val="00432CD2"/>
    <w:rsid w:val="00432DB2"/>
    <w:rsid w:val="00432DC6"/>
    <w:rsid w:val="004334AE"/>
    <w:rsid w:val="004334E1"/>
    <w:rsid w:val="0043420D"/>
    <w:rsid w:val="004343C8"/>
    <w:rsid w:val="00434418"/>
    <w:rsid w:val="0043496F"/>
    <w:rsid w:val="00434D74"/>
    <w:rsid w:val="00435168"/>
    <w:rsid w:val="0043521E"/>
    <w:rsid w:val="00435295"/>
    <w:rsid w:val="00435636"/>
    <w:rsid w:val="004359A6"/>
    <w:rsid w:val="00435DC6"/>
    <w:rsid w:val="00436252"/>
    <w:rsid w:val="00436327"/>
    <w:rsid w:val="00436830"/>
    <w:rsid w:val="00436895"/>
    <w:rsid w:val="00437081"/>
    <w:rsid w:val="00437B29"/>
    <w:rsid w:val="00437D86"/>
    <w:rsid w:val="00440053"/>
    <w:rsid w:val="00440280"/>
    <w:rsid w:val="00440695"/>
    <w:rsid w:val="004406F7"/>
    <w:rsid w:val="00440993"/>
    <w:rsid w:val="00440CD0"/>
    <w:rsid w:val="00440E6C"/>
    <w:rsid w:val="004412AA"/>
    <w:rsid w:val="0044162B"/>
    <w:rsid w:val="00442163"/>
    <w:rsid w:val="00442207"/>
    <w:rsid w:val="00443407"/>
    <w:rsid w:val="004434B2"/>
    <w:rsid w:val="004441A9"/>
    <w:rsid w:val="00444576"/>
    <w:rsid w:val="004452FA"/>
    <w:rsid w:val="00445A70"/>
    <w:rsid w:val="00445F48"/>
    <w:rsid w:val="0044620A"/>
    <w:rsid w:val="0044631C"/>
    <w:rsid w:val="00447247"/>
    <w:rsid w:val="004476EA"/>
    <w:rsid w:val="004509F3"/>
    <w:rsid w:val="00450C98"/>
    <w:rsid w:val="00451610"/>
    <w:rsid w:val="004517FE"/>
    <w:rsid w:val="00451AD9"/>
    <w:rsid w:val="00452E0B"/>
    <w:rsid w:val="00453009"/>
    <w:rsid w:val="0045354B"/>
    <w:rsid w:val="00453B8E"/>
    <w:rsid w:val="00453E14"/>
    <w:rsid w:val="0045431E"/>
    <w:rsid w:val="00454FDE"/>
    <w:rsid w:val="004550CF"/>
    <w:rsid w:val="004557C7"/>
    <w:rsid w:val="00456A46"/>
    <w:rsid w:val="0045705E"/>
    <w:rsid w:val="004570F4"/>
    <w:rsid w:val="00457275"/>
    <w:rsid w:val="004579C8"/>
    <w:rsid w:val="0046002A"/>
    <w:rsid w:val="00460458"/>
    <w:rsid w:val="00460D31"/>
    <w:rsid w:val="00461228"/>
    <w:rsid w:val="0046131A"/>
    <w:rsid w:val="00461729"/>
    <w:rsid w:val="0046199F"/>
    <w:rsid w:val="00461B37"/>
    <w:rsid w:val="004625B7"/>
    <w:rsid w:val="0046280B"/>
    <w:rsid w:val="00462954"/>
    <w:rsid w:val="00462A52"/>
    <w:rsid w:val="0046341E"/>
    <w:rsid w:val="00464390"/>
    <w:rsid w:val="004648BD"/>
    <w:rsid w:val="00464A49"/>
    <w:rsid w:val="00464BF3"/>
    <w:rsid w:val="00465176"/>
    <w:rsid w:val="00465285"/>
    <w:rsid w:val="004655D5"/>
    <w:rsid w:val="00465D1A"/>
    <w:rsid w:val="004660DE"/>
    <w:rsid w:val="004662C8"/>
    <w:rsid w:val="00466664"/>
    <w:rsid w:val="0046724D"/>
    <w:rsid w:val="00470C9F"/>
    <w:rsid w:val="00471785"/>
    <w:rsid w:val="00471D40"/>
    <w:rsid w:val="004726AF"/>
    <w:rsid w:val="00473050"/>
    <w:rsid w:val="0047346D"/>
    <w:rsid w:val="0047467F"/>
    <w:rsid w:val="004748A3"/>
    <w:rsid w:val="00474B4B"/>
    <w:rsid w:val="00474C24"/>
    <w:rsid w:val="004754B6"/>
    <w:rsid w:val="00475FD8"/>
    <w:rsid w:val="00477669"/>
    <w:rsid w:val="0048064B"/>
    <w:rsid w:val="00480EB3"/>
    <w:rsid w:val="004810B7"/>
    <w:rsid w:val="0048131B"/>
    <w:rsid w:val="00481735"/>
    <w:rsid w:val="00482582"/>
    <w:rsid w:val="004829AD"/>
    <w:rsid w:val="00482A28"/>
    <w:rsid w:val="00483EFC"/>
    <w:rsid w:val="00483F1C"/>
    <w:rsid w:val="00484322"/>
    <w:rsid w:val="004845A3"/>
    <w:rsid w:val="00484A12"/>
    <w:rsid w:val="00484C2E"/>
    <w:rsid w:val="00485A41"/>
    <w:rsid w:val="00486452"/>
    <w:rsid w:val="00486BF4"/>
    <w:rsid w:val="00486E02"/>
    <w:rsid w:val="00487351"/>
    <w:rsid w:val="0048759A"/>
    <w:rsid w:val="004877A9"/>
    <w:rsid w:val="00487CAD"/>
    <w:rsid w:val="00487F33"/>
    <w:rsid w:val="0049030C"/>
    <w:rsid w:val="00490932"/>
    <w:rsid w:val="0049102A"/>
    <w:rsid w:val="004913B6"/>
    <w:rsid w:val="004917EA"/>
    <w:rsid w:val="0049188F"/>
    <w:rsid w:val="004923C3"/>
    <w:rsid w:val="00492F8D"/>
    <w:rsid w:val="0049324F"/>
    <w:rsid w:val="00493B6B"/>
    <w:rsid w:val="00494062"/>
    <w:rsid w:val="00494442"/>
    <w:rsid w:val="004948D2"/>
    <w:rsid w:val="0049507F"/>
    <w:rsid w:val="0049517E"/>
    <w:rsid w:val="004957CD"/>
    <w:rsid w:val="0049614B"/>
    <w:rsid w:val="00497233"/>
    <w:rsid w:val="00497C32"/>
    <w:rsid w:val="00497C90"/>
    <w:rsid w:val="004A05B6"/>
    <w:rsid w:val="004A0610"/>
    <w:rsid w:val="004A0C8C"/>
    <w:rsid w:val="004A13BD"/>
    <w:rsid w:val="004A1848"/>
    <w:rsid w:val="004A19AB"/>
    <w:rsid w:val="004A1C13"/>
    <w:rsid w:val="004A22F6"/>
    <w:rsid w:val="004A25C7"/>
    <w:rsid w:val="004A2B30"/>
    <w:rsid w:val="004A2F00"/>
    <w:rsid w:val="004A32A2"/>
    <w:rsid w:val="004A3E68"/>
    <w:rsid w:val="004A3F2E"/>
    <w:rsid w:val="004A5645"/>
    <w:rsid w:val="004A614C"/>
    <w:rsid w:val="004A67FC"/>
    <w:rsid w:val="004A6827"/>
    <w:rsid w:val="004A7759"/>
    <w:rsid w:val="004A7AA2"/>
    <w:rsid w:val="004A7BB3"/>
    <w:rsid w:val="004B007D"/>
    <w:rsid w:val="004B0590"/>
    <w:rsid w:val="004B063E"/>
    <w:rsid w:val="004B0643"/>
    <w:rsid w:val="004B09CE"/>
    <w:rsid w:val="004B155B"/>
    <w:rsid w:val="004B1D95"/>
    <w:rsid w:val="004B1FD1"/>
    <w:rsid w:val="004B2F90"/>
    <w:rsid w:val="004B3070"/>
    <w:rsid w:val="004B3554"/>
    <w:rsid w:val="004B3599"/>
    <w:rsid w:val="004B43AF"/>
    <w:rsid w:val="004B4E8F"/>
    <w:rsid w:val="004B584F"/>
    <w:rsid w:val="004B6E66"/>
    <w:rsid w:val="004B6E88"/>
    <w:rsid w:val="004B6F46"/>
    <w:rsid w:val="004B700D"/>
    <w:rsid w:val="004B79E7"/>
    <w:rsid w:val="004C02D3"/>
    <w:rsid w:val="004C0F48"/>
    <w:rsid w:val="004C111D"/>
    <w:rsid w:val="004C1757"/>
    <w:rsid w:val="004C21B0"/>
    <w:rsid w:val="004C279C"/>
    <w:rsid w:val="004C332B"/>
    <w:rsid w:val="004C3AA4"/>
    <w:rsid w:val="004C46AF"/>
    <w:rsid w:val="004C5107"/>
    <w:rsid w:val="004C511A"/>
    <w:rsid w:val="004C525B"/>
    <w:rsid w:val="004C5359"/>
    <w:rsid w:val="004C58B2"/>
    <w:rsid w:val="004C5E96"/>
    <w:rsid w:val="004C6809"/>
    <w:rsid w:val="004C795D"/>
    <w:rsid w:val="004C79E6"/>
    <w:rsid w:val="004C7A43"/>
    <w:rsid w:val="004C7BF2"/>
    <w:rsid w:val="004D00B9"/>
    <w:rsid w:val="004D0129"/>
    <w:rsid w:val="004D017C"/>
    <w:rsid w:val="004D08A8"/>
    <w:rsid w:val="004D0A42"/>
    <w:rsid w:val="004D16D0"/>
    <w:rsid w:val="004D3D5F"/>
    <w:rsid w:val="004D3E5B"/>
    <w:rsid w:val="004D40AF"/>
    <w:rsid w:val="004D4C18"/>
    <w:rsid w:val="004D5432"/>
    <w:rsid w:val="004D7159"/>
    <w:rsid w:val="004D72E9"/>
    <w:rsid w:val="004E1C3D"/>
    <w:rsid w:val="004E238E"/>
    <w:rsid w:val="004E314C"/>
    <w:rsid w:val="004E3481"/>
    <w:rsid w:val="004E362B"/>
    <w:rsid w:val="004E3833"/>
    <w:rsid w:val="004E3970"/>
    <w:rsid w:val="004E41C4"/>
    <w:rsid w:val="004E4D35"/>
    <w:rsid w:val="004E5277"/>
    <w:rsid w:val="004E542C"/>
    <w:rsid w:val="004E614F"/>
    <w:rsid w:val="004E75D4"/>
    <w:rsid w:val="004E784A"/>
    <w:rsid w:val="004E7C09"/>
    <w:rsid w:val="004F01E0"/>
    <w:rsid w:val="004F0665"/>
    <w:rsid w:val="004F09EB"/>
    <w:rsid w:val="004F0C6D"/>
    <w:rsid w:val="004F1CC9"/>
    <w:rsid w:val="004F1D95"/>
    <w:rsid w:val="004F1F36"/>
    <w:rsid w:val="004F1FA1"/>
    <w:rsid w:val="004F2274"/>
    <w:rsid w:val="004F325D"/>
    <w:rsid w:val="004F3734"/>
    <w:rsid w:val="004F3DF1"/>
    <w:rsid w:val="004F5901"/>
    <w:rsid w:val="004F5942"/>
    <w:rsid w:val="004F5BBC"/>
    <w:rsid w:val="004F5D31"/>
    <w:rsid w:val="004F7197"/>
    <w:rsid w:val="004F7319"/>
    <w:rsid w:val="004F7571"/>
    <w:rsid w:val="004F75B0"/>
    <w:rsid w:val="004F7B81"/>
    <w:rsid w:val="004F7BCF"/>
    <w:rsid w:val="004F7D92"/>
    <w:rsid w:val="00500752"/>
    <w:rsid w:val="00500A08"/>
    <w:rsid w:val="00500E39"/>
    <w:rsid w:val="005022DF"/>
    <w:rsid w:val="005028AB"/>
    <w:rsid w:val="00503323"/>
    <w:rsid w:val="00503751"/>
    <w:rsid w:val="0050602D"/>
    <w:rsid w:val="005062AD"/>
    <w:rsid w:val="005065B9"/>
    <w:rsid w:val="0050712B"/>
    <w:rsid w:val="00507204"/>
    <w:rsid w:val="00507981"/>
    <w:rsid w:val="00507A3A"/>
    <w:rsid w:val="00510DA3"/>
    <w:rsid w:val="0051206B"/>
    <w:rsid w:val="0051240E"/>
    <w:rsid w:val="005127B8"/>
    <w:rsid w:val="005128A0"/>
    <w:rsid w:val="005136DB"/>
    <w:rsid w:val="005139F2"/>
    <w:rsid w:val="00513CE6"/>
    <w:rsid w:val="0051444F"/>
    <w:rsid w:val="00514457"/>
    <w:rsid w:val="005145C3"/>
    <w:rsid w:val="00514BB1"/>
    <w:rsid w:val="00514E72"/>
    <w:rsid w:val="00515247"/>
    <w:rsid w:val="00515715"/>
    <w:rsid w:val="00515FA3"/>
    <w:rsid w:val="0051623E"/>
    <w:rsid w:val="00516770"/>
    <w:rsid w:val="00516BBC"/>
    <w:rsid w:val="005172FE"/>
    <w:rsid w:val="005173A8"/>
    <w:rsid w:val="00517404"/>
    <w:rsid w:val="0051757E"/>
    <w:rsid w:val="00517DED"/>
    <w:rsid w:val="00517E75"/>
    <w:rsid w:val="00520697"/>
    <w:rsid w:val="00520BF5"/>
    <w:rsid w:val="00522696"/>
    <w:rsid w:val="00522CB7"/>
    <w:rsid w:val="00522F8E"/>
    <w:rsid w:val="00522FA0"/>
    <w:rsid w:val="00523763"/>
    <w:rsid w:val="0052472E"/>
    <w:rsid w:val="00524C1F"/>
    <w:rsid w:val="00524F79"/>
    <w:rsid w:val="00524FB1"/>
    <w:rsid w:val="0052508F"/>
    <w:rsid w:val="00525F15"/>
    <w:rsid w:val="0052676E"/>
    <w:rsid w:val="00526D72"/>
    <w:rsid w:val="00530198"/>
    <w:rsid w:val="00530576"/>
    <w:rsid w:val="0053073D"/>
    <w:rsid w:val="00530B05"/>
    <w:rsid w:val="00530E47"/>
    <w:rsid w:val="005324B3"/>
    <w:rsid w:val="00532931"/>
    <w:rsid w:val="00532E2E"/>
    <w:rsid w:val="0053376A"/>
    <w:rsid w:val="00533C7C"/>
    <w:rsid w:val="0053403C"/>
    <w:rsid w:val="0053403F"/>
    <w:rsid w:val="00534615"/>
    <w:rsid w:val="005349EA"/>
    <w:rsid w:val="005350EA"/>
    <w:rsid w:val="00535516"/>
    <w:rsid w:val="00536028"/>
    <w:rsid w:val="00536104"/>
    <w:rsid w:val="005361BF"/>
    <w:rsid w:val="005362BA"/>
    <w:rsid w:val="0053658D"/>
    <w:rsid w:val="00537BEE"/>
    <w:rsid w:val="00537F83"/>
    <w:rsid w:val="00537FD6"/>
    <w:rsid w:val="0054028E"/>
    <w:rsid w:val="005419F6"/>
    <w:rsid w:val="00541A1D"/>
    <w:rsid w:val="00541CBC"/>
    <w:rsid w:val="00541F89"/>
    <w:rsid w:val="005420E7"/>
    <w:rsid w:val="005425AF"/>
    <w:rsid w:val="00542BD8"/>
    <w:rsid w:val="00542F26"/>
    <w:rsid w:val="00543875"/>
    <w:rsid w:val="00543A25"/>
    <w:rsid w:val="00543E93"/>
    <w:rsid w:val="0054401F"/>
    <w:rsid w:val="00544584"/>
    <w:rsid w:val="00544B0E"/>
    <w:rsid w:val="00545632"/>
    <w:rsid w:val="00546600"/>
    <w:rsid w:val="005467F0"/>
    <w:rsid w:val="00546A14"/>
    <w:rsid w:val="005471C9"/>
    <w:rsid w:val="0054795E"/>
    <w:rsid w:val="00550677"/>
    <w:rsid w:val="00550C52"/>
    <w:rsid w:val="005515FB"/>
    <w:rsid w:val="0055250E"/>
    <w:rsid w:val="00552A94"/>
    <w:rsid w:val="00552DC7"/>
    <w:rsid w:val="00553329"/>
    <w:rsid w:val="005538FA"/>
    <w:rsid w:val="00553D93"/>
    <w:rsid w:val="005549C9"/>
    <w:rsid w:val="00555236"/>
    <w:rsid w:val="005554D4"/>
    <w:rsid w:val="005557E6"/>
    <w:rsid w:val="00555BD9"/>
    <w:rsid w:val="0055611A"/>
    <w:rsid w:val="00556351"/>
    <w:rsid w:val="00556BC0"/>
    <w:rsid w:val="00556E85"/>
    <w:rsid w:val="00556FDC"/>
    <w:rsid w:val="005570A1"/>
    <w:rsid w:val="005575F1"/>
    <w:rsid w:val="005576BC"/>
    <w:rsid w:val="00557928"/>
    <w:rsid w:val="005603BF"/>
    <w:rsid w:val="00560A9B"/>
    <w:rsid w:val="00560B89"/>
    <w:rsid w:val="005615EF"/>
    <w:rsid w:val="005616C1"/>
    <w:rsid w:val="00562429"/>
    <w:rsid w:val="005629F5"/>
    <w:rsid w:val="00562ABF"/>
    <w:rsid w:val="00562F3A"/>
    <w:rsid w:val="00562FA5"/>
    <w:rsid w:val="0056307C"/>
    <w:rsid w:val="0056335C"/>
    <w:rsid w:val="005635EB"/>
    <w:rsid w:val="00563AD4"/>
    <w:rsid w:val="00563D60"/>
    <w:rsid w:val="00564318"/>
    <w:rsid w:val="00564443"/>
    <w:rsid w:val="00564493"/>
    <w:rsid w:val="00565119"/>
    <w:rsid w:val="00565634"/>
    <w:rsid w:val="005662EC"/>
    <w:rsid w:val="005667FC"/>
    <w:rsid w:val="0056692A"/>
    <w:rsid w:val="00566BD2"/>
    <w:rsid w:val="0056717B"/>
    <w:rsid w:val="00567444"/>
    <w:rsid w:val="005676D5"/>
    <w:rsid w:val="005703A5"/>
    <w:rsid w:val="00570413"/>
    <w:rsid w:val="005708A6"/>
    <w:rsid w:val="00570E09"/>
    <w:rsid w:val="005711B0"/>
    <w:rsid w:val="00571206"/>
    <w:rsid w:val="00571220"/>
    <w:rsid w:val="00572491"/>
    <w:rsid w:val="005728C9"/>
    <w:rsid w:val="00572AA3"/>
    <w:rsid w:val="00572B53"/>
    <w:rsid w:val="005734E1"/>
    <w:rsid w:val="0057352C"/>
    <w:rsid w:val="00573E0B"/>
    <w:rsid w:val="005745C8"/>
    <w:rsid w:val="005755A8"/>
    <w:rsid w:val="00576172"/>
    <w:rsid w:val="005772FC"/>
    <w:rsid w:val="005776FB"/>
    <w:rsid w:val="00577AD1"/>
    <w:rsid w:val="00577BCE"/>
    <w:rsid w:val="00580A29"/>
    <w:rsid w:val="00581272"/>
    <w:rsid w:val="005817E2"/>
    <w:rsid w:val="00582108"/>
    <w:rsid w:val="005829B8"/>
    <w:rsid w:val="00583547"/>
    <w:rsid w:val="005837D6"/>
    <w:rsid w:val="005844F3"/>
    <w:rsid w:val="00584672"/>
    <w:rsid w:val="00584E08"/>
    <w:rsid w:val="00585399"/>
    <w:rsid w:val="005855FA"/>
    <w:rsid w:val="0058583F"/>
    <w:rsid w:val="005858BB"/>
    <w:rsid w:val="00585E04"/>
    <w:rsid w:val="005863FF"/>
    <w:rsid w:val="0058670E"/>
    <w:rsid w:val="00586745"/>
    <w:rsid w:val="005868BC"/>
    <w:rsid w:val="005878D5"/>
    <w:rsid w:val="00587A77"/>
    <w:rsid w:val="00590576"/>
    <w:rsid w:val="00590D51"/>
    <w:rsid w:val="00591178"/>
    <w:rsid w:val="005920F1"/>
    <w:rsid w:val="00592321"/>
    <w:rsid w:val="005929CA"/>
    <w:rsid w:val="00592B6B"/>
    <w:rsid w:val="00593485"/>
    <w:rsid w:val="00593650"/>
    <w:rsid w:val="00594139"/>
    <w:rsid w:val="0059419A"/>
    <w:rsid w:val="00594E4B"/>
    <w:rsid w:val="005954F9"/>
    <w:rsid w:val="0059593F"/>
    <w:rsid w:val="00595EB7"/>
    <w:rsid w:val="0059627B"/>
    <w:rsid w:val="00596435"/>
    <w:rsid w:val="005968BE"/>
    <w:rsid w:val="00596D63"/>
    <w:rsid w:val="0059727E"/>
    <w:rsid w:val="00597B36"/>
    <w:rsid w:val="005A019E"/>
    <w:rsid w:val="005A0ACD"/>
    <w:rsid w:val="005A10FC"/>
    <w:rsid w:val="005A1357"/>
    <w:rsid w:val="005A1628"/>
    <w:rsid w:val="005A1CD1"/>
    <w:rsid w:val="005A2075"/>
    <w:rsid w:val="005A2602"/>
    <w:rsid w:val="005A3487"/>
    <w:rsid w:val="005A35B8"/>
    <w:rsid w:val="005A38AD"/>
    <w:rsid w:val="005A5937"/>
    <w:rsid w:val="005A5A0B"/>
    <w:rsid w:val="005A5DD3"/>
    <w:rsid w:val="005A7065"/>
    <w:rsid w:val="005A7123"/>
    <w:rsid w:val="005A7185"/>
    <w:rsid w:val="005A7A77"/>
    <w:rsid w:val="005A7FE0"/>
    <w:rsid w:val="005B048C"/>
    <w:rsid w:val="005B0724"/>
    <w:rsid w:val="005B0FA5"/>
    <w:rsid w:val="005B10AF"/>
    <w:rsid w:val="005B1304"/>
    <w:rsid w:val="005B17C3"/>
    <w:rsid w:val="005B1E0C"/>
    <w:rsid w:val="005B2604"/>
    <w:rsid w:val="005B284B"/>
    <w:rsid w:val="005B2A9E"/>
    <w:rsid w:val="005B37AF"/>
    <w:rsid w:val="005B3AC7"/>
    <w:rsid w:val="005B3ADC"/>
    <w:rsid w:val="005B4398"/>
    <w:rsid w:val="005B4A43"/>
    <w:rsid w:val="005B4A90"/>
    <w:rsid w:val="005B50CB"/>
    <w:rsid w:val="005B57C5"/>
    <w:rsid w:val="005B5869"/>
    <w:rsid w:val="005B59B6"/>
    <w:rsid w:val="005B5D71"/>
    <w:rsid w:val="005B6454"/>
    <w:rsid w:val="005B6D6D"/>
    <w:rsid w:val="005B74E5"/>
    <w:rsid w:val="005B7919"/>
    <w:rsid w:val="005C0021"/>
    <w:rsid w:val="005C07B1"/>
    <w:rsid w:val="005C07C2"/>
    <w:rsid w:val="005C08E7"/>
    <w:rsid w:val="005C0C3C"/>
    <w:rsid w:val="005C0CA8"/>
    <w:rsid w:val="005C1228"/>
    <w:rsid w:val="005C1345"/>
    <w:rsid w:val="005C179F"/>
    <w:rsid w:val="005C17A4"/>
    <w:rsid w:val="005C1904"/>
    <w:rsid w:val="005C1C72"/>
    <w:rsid w:val="005C274C"/>
    <w:rsid w:val="005C2CBA"/>
    <w:rsid w:val="005C375F"/>
    <w:rsid w:val="005C4099"/>
    <w:rsid w:val="005C49B1"/>
    <w:rsid w:val="005C4BF1"/>
    <w:rsid w:val="005C4CE7"/>
    <w:rsid w:val="005C4E07"/>
    <w:rsid w:val="005C5667"/>
    <w:rsid w:val="005C5C8A"/>
    <w:rsid w:val="005C6201"/>
    <w:rsid w:val="005C6682"/>
    <w:rsid w:val="005C66E4"/>
    <w:rsid w:val="005C6E50"/>
    <w:rsid w:val="005C79F4"/>
    <w:rsid w:val="005C7DD2"/>
    <w:rsid w:val="005D0195"/>
    <w:rsid w:val="005D0722"/>
    <w:rsid w:val="005D07E7"/>
    <w:rsid w:val="005D0C1D"/>
    <w:rsid w:val="005D1761"/>
    <w:rsid w:val="005D1A2C"/>
    <w:rsid w:val="005D1C3B"/>
    <w:rsid w:val="005D2B30"/>
    <w:rsid w:val="005D31DC"/>
    <w:rsid w:val="005D395A"/>
    <w:rsid w:val="005D3B7E"/>
    <w:rsid w:val="005D440A"/>
    <w:rsid w:val="005D4E60"/>
    <w:rsid w:val="005D5283"/>
    <w:rsid w:val="005D5493"/>
    <w:rsid w:val="005D5D47"/>
    <w:rsid w:val="005D62D2"/>
    <w:rsid w:val="005D686C"/>
    <w:rsid w:val="005D69AC"/>
    <w:rsid w:val="005E04B5"/>
    <w:rsid w:val="005E051D"/>
    <w:rsid w:val="005E06EA"/>
    <w:rsid w:val="005E0A61"/>
    <w:rsid w:val="005E0A81"/>
    <w:rsid w:val="005E0C6F"/>
    <w:rsid w:val="005E17B4"/>
    <w:rsid w:val="005E19F1"/>
    <w:rsid w:val="005E1B5E"/>
    <w:rsid w:val="005E31AA"/>
    <w:rsid w:val="005E3549"/>
    <w:rsid w:val="005E35C6"/>
    <w:rsid w:val="005E39CA"/>
    <w:rsid w:val="005E4A1E"/>
    <w:rsid w:val="005E4FA5"/>
    <w:rsid w:val="005E50F2"/>
    <w:rsid w:val="005E55FF"/>
    <w:rsid w:val="005E5DDC"/>
    <w:rsid w:val="005E5F6C"/>
    <w:rsid w:val="005E623D"/>
    <w:rsid w:val="005E6333"/>
    <w:rsid w:val="005E6C61"/>
    <w:rsid w:val="005E6D4B"/>
    <w:rsid w:val="005E6E15"/>
    <w:rsid w:val="005E7FD1"/>
    <w:rsid w:val="005F00E3"/>
    <w:rsid w:val="005F0493"/>
    <w:rsid w:val="005F078B"/>
    <w:rsid w:val="005F164B"/>
    <w:rsid w:val="005F1A84"/>
    <w:rsid w:val="005F1C11"/>
    <w:rsid w:val="005F1F7E"/>
    <w:rsid w:val="005F2A38"/>
    <w:rsid w:val="005F2C63"/>
    <w:rsid w:val="005F2E0F"/>
    <w:rsid w:val="005F31EE"/>
    <w:rsid w:val="005F3BB1"/>
    <w:rsid w:val="005F3F6B"/>
    <w:rsid w:val="005F410E"/>
    <w:rsid w:val="005F42AF"/>
    <w:rsid w:val="005F437A"/>
    <w:rsid w:val="005F4910"/>
    <w:rsid w:val="005F5016"/>
    <w:rsid w:val="005F670E"/>
    <w:rsid w:val="005F6B81"/>
    <w:rsid w:val="005F7277"/>
    <w:rsid w:val="005F766D"/>
    <w:rsid w:val="006006BC"/>
    <w:rsid w:val="00600CD2"/>
    <w:rsid w:val="00600DCF"/>
    <w:rsid w:val="00601693"/>
    <w:rsid w:val="006018A7"/>
    <w:rsid w:val="00601927"/>
    <w:rsid w:val="006025FC"/>
    <w:rsid w:val="00602B7B"/>
    <w:rsid w:val="006035D3"/>
    <w:rsid w:val="00603730"/>
    <w:rsid w:val="006042A5"/>
    <w:rsid w:val="00604C64"/>
    <w:rsid w:val="006050AB"/>
    <w:rsid w:val="006057E3"/>
    <w:rsid w:val="00605DDD"/>
    <w:rsid w:val="00605ECD"/>
    <w:rsid w:val="00605F8C"/>
    <w:rsid w:val="00606140"/>
    <w:rsid w:val="00607485"/>
    <w:rsid w:val="00607782"/>
    <w:rsid w:val="00610FC2"/>
    <w:rsid w:val="0061122B"/>
    <w:rsid w:val="006116BF"/>
    <w:rsid w:val="006119A7"/>
    <w:rsid w:val="00611C8B"/>
    <w:rsid w:val="00611F08"/>
    <w:rsid w:val="00612256"/>
    <w:rsid w:val="00612EB9"/>
    <w:rsid w:val="006130E6"/>
    <w:rsid w:val="006133CF"/>
    <w:rsid w:val="0061420D"/>
    <w:rsid w:val="00614BA3"/>
    <w:rsid w:val="00615363"/>
    <w:rsid w:val="006157C3"/>
    <w:rsid w:val="006158C1"/>
    <w:rsid w:val="00615A8D"/>
    <w:rsid w:val="00615C33"/>
    <w:rsid w:val="00616078"/>
    <w:rsid w:val="006162AA"/>
    <w:rsid w:val="00616E99"/>
    <w:rsid w:val="00617441"/>
    <w:rsid w:val="0061775F"/>
    <w:rsid w:val="00617B0A"/>
    <w:rsid w:val="006207F4"/>
    <w:rsid w:val="006209F4"/>
    <w:rsid w:val="00620B08"/>
    <w:rsid w:val="00620C77"/>
    <w:rsid w:val="0062101E"/>
    <w:rsid w:val="00621C26"/>
    <w:rsid w:val="00621E7C"/>
    <w:rsid w:val="006220F3"/>
    <w:rsid w:val="0062232C"/>
    <w:rsid w:val="006228B0"/>
    <w:rsid w:val="00622942"/>
    <w:rsid w:val="00622D83"/>
    <w:rsid w:val="00623306"/>
    <w:rsid w:val="00624150"/>
    <w:rsid w:val="00624EC3"/>
    <w:rsid w:val="006255E1"/>
    <w:rsid w:val="006256ED"/>
    <w:rsid w:val="00625A2B"/>
    <w:rsid w:val="00627554"/>
    <w:rsid w:val="00627A56"/>
    <w:rsid w:val="00627BF8"/>
    <w:rsid w:val="0063009C"/>
    <w:rsid w:val="0063025F"/>
    <w:rsid w:val="00630292"/>
    <w:rsid w:val="006302F7"/>
    <w:rsid w:val="00631085"/>
    <w:rsid w:val="00631588"/>
    <w:rsid w:val="00632134"/>
    <w:rsid w:val="006326B5"/>
    <w:rsid w:val="00632D5F"/>
    <w:rsid w:val="00633336"/>
    <w:rsid w:val="006333E2"/>
    <w:rsid w:val="0063376B"/>
    <w:rsid w:val="00633BDC"/>
    <w:rsid w:val="00633E24"/>
    <w:rsid w:val="00636069"/>
    <w:rsid w:val="00636670"/>
    <w:rsid w:val="00636773"/>
    <w:rsid w:val="00636B53"/>
    <w:rsid w:val="0063731F"/>
    <w:rsid w:val="006374A3"/>
    <w:rsid w:val="00637B50"/>
    <w:rsid w:val="00637F32"/>
    <w:rsid w:val="00640C32"/>
    <w:rsid w:val="00641247"/>
    <w:rsid w:val="006418EA"/>
    <w:rsid w:val="00641F95"/>
    <w:rsid w:val="0064246E"/>
    <w:rsid w:val="00642A09"/>
    <w:rsid w:val="00642C2F"/>
    <w:rsid w:val="006430CE"/>
    <w:rsid w:val="00643777"/>
    <w:rsid w:val="006446D1"/>
    <w:rsid w:val="00644A87"/>
    <w:rsid w:val="00645108"/>
    <w:rsid w:val="0064521D"/>
    <w:rsid w:val="0064534A"/>
    <w:rsid w:val="00645719"/>
    <w:rsid w:val="00646FC9"/>
    <w:rsid w:val="00647993"/>
    <w:rsid w:val="0065018C"/>
    <w:rsid w:val="00650246"/>
    <w:rsid w:val="00650622"/>
    <w:rsid w:val="006511A9"/>
    <w:rsid w:val="006511F7"/>
    <w:rsid w:val="00651512"/>
    <w:rsid w:val="006523D9"/>
    <w:rsid w:val="00653A51"/>
    <w:rsid w:val="00653F10"/>
    <w:rsid w:val="006541D3"/>
    <w:rsid w:val="0065442E"/>
    <w:rsid w:val="00654439"/>
    <w:rsid w:val="0065487C"/>
    <w:rsid w:val="006553DE"/>
    <w:rsid w:val="00655802"/>
    <w:rsid w:val="00655B7C"/>
    <w:rsid w:val="00655F8B"/>
    <w:rsid w:val="00656D69"/>
    <w:rsid w:val="00657DCD"/>
    <w:rsid w:val="00660046"/>
    <w:rsid w:val="00660269"/>
    <w:rsid w:val="00660274"/>
    <w:rsid w:val="00660470"/>
    <w:rsid w:val="00661C75"/>
    <w:rsid w:val="0066212E"/>
    <w:rsid w:val="00662259"/>
    <w:rsid w:val="0066237B"/>
    <w:rsid w:val="00663386"/>
    <w:rsid w:val="006635D1"/>
    <w:rsid w:val="00664063"/>
    <w:rsid w:val="00664555"/>
    <w:rsid w:val="006645A4"/>
    <w:rsid w:val="0066476F"/>
    <w:rsid w:val="00664846"/>
    <w:rsid w:val="00664B0F"/>
    <w:rsid w:val="00664B83"/>
    <w:rsid w:val="0066501E"/>
    <w:rsid w:val="00665815"/>
    <w:rsid w:val="00667A3C"/>
    <w:rsid w:val="006706FC"/>
    <w:rsid w:val="006710F7"/>
    <w:rsid w:val="00671383"/>
    <w:rsid w:val="00672045"/>
    <w:rsid w:val="0067287C"/>
    <w:rsid w:val="00672DDD"/>
    <w:rsid w:val="0067387A"/>
    <w:rsid w:val="0067444A"/>
    <w:rsid w:val="006745AF"/>
    <w:rsid w:val="006749E1"/>
    <w:rsid w:val="00674A28"/>
    <w:rsid w:val="00675175"/>
    <w:rsid w:val="00675B79"/>
    <w:rsid w:val="00676044"/>
    <w:rsid w:val="006761A7"/>
    <w:rsid w:val="006762D8"/>
    <w:rsid w:val="0067652E"/>
    <w:rsid w:val="006766F1"/>
    <w:rsid w:val="00676CC1"/>
    <w:rsid w:val="006772B2"/>
    <w:rsid w:val="006777C2"/>
    <w:rsid w:val="00677CE1"/>
    <w:rsid w:val="0068000C"/>
    <w:rsid w:val="00680ABF"/>
    <w:rsid w:val="00680DEB"/>
    <w:rsid w:val="00681506"/>
    <w:rsid w:val="00681C37"/>
    <w:rsid w:val="0068282D"/>
    <w:rsid w:val="00682CC1"/>
    <w:rsid w:val="00683087"/>
    <w:rsid w:val="006831DD"/>
    <w:rsid w:val="006835E6"/>
    <w:rsid w:val="00683BA4"/>
    <w:rsid w:val="00683E7B"/>
    <w:rsid w:val="006840C7"/>
    <w:rsid w:val="006844BA"/>
    <w:rsid w:val="00684686"/>
    <w:rsid w:val="00684698"/>
    <w:rsid w:val="00684825"/>
    <w:rsid w:val="00684D34"/>
    <w:rsid w:val="006852C0"/>
    <w:rsid w:val="0068557D"/>
    <w:rsid w:val="00685C90"/>
    <w:rsid w:val="00685DE5"/>
    <w:rsid w:val="006862EF"/>
    <w:rsid w:val="00686332"/>
    <w:rsid w:val="00687466"/>
    <w:rsid w:val="00687DB1"/>
    <w:rsid w:val="0069050C"/>
    <w:rsid w:val="00690651"/>
    <w:rsid w:val="00690C68"/>
    <w:rsid w:val="00691C09"/>
    <w:rsid w:val="006920CB"/>
    <w:rsid w:val="0069333E"/>
    <w:rsid w:val="00693BBF"/>
    <w:rsid w:val="00693C51"/>
    <w:rsid w:val="00693D31"/>
    <w:rsid w:val="00693FD2"/>
    <w:rsid w:val="0069456B"/>
    <w:rsid w:val="006946FE"/>
    <w:rsid w:val="00694CC2"/>
    <w:rsid w:val="00694D7B"/>
    <w:rsid w:val="00695449"/>
    <w:rsid w:val="00696162"/>
    <w:rsid w:val="006963DB"/>
    <w:rsid w:val="006968D2"/>
    <w:rsid w:val="006969BB"/>
    <w:rsid w:val="00696BED"/>
    <w:rsid w:val="006973F0"/>
    <w:rsid w:val="00697BE2"/>
    <w:rsid w:val="00697E36"/>
    <w:rsid w:val="00697EE7"/>
    <w:rsid w:val="006A042B"/>
    <w:rsid w:val="006A09B2"/>
    <w:rsid w:val="006A0C0E"/>
    <w:rsid w:val="006A13F3"/>
    <w:rsid w:val="006A146E"/>
    <w:rsid w:val="006A20D7"/>
    <w:rsid w:val="006A2AEA"/>
    <w:rsid w:val="006A2DDC"/>
    <w:rsid w:val="006A320E"/>
    <w:rsid w:val="006A33A3"/>
    <w:rsid w:val="006A4819"/>
    <w:rsid w:val="006A5019"/>
    <w:rsid w:val="006A5319"/>
    <w:rsid w:val="006A57B6"/>
    <w:rsid w:val="006A5AA2"/>
    <w:rsid w:val="006A5ECA"/>
    <w:rsid w:val="006A723D"/>
    <w:rsid w:val="006A7705"/>
    <w:rsid w:val="006A7C53"/>
    <w:rsid w:val="006B005A"/>
    <w:rsid w:val="006B0720"/>
    <w:rsid w:val="006B07F5"/>
    <w:rsid w:val="006B1143"/>
    <w:rsid w:val="006B117E"/>
    <w:rsid w:val="006B138F"/>
    <w:rsid w:val="006B1630"/>
    <w:rsid w:val="006B1A6D"/>
    <w:rsid w:val="006B213D"/>
    <w:rsid w:val="006B2765"/>
    <w:rsid w:val="006B2818"/>
    <w:rsid w:val="006B2CCB"/>
    <w:rsid w:val="006B2D52"/>
    <w:rsid w:val="006B2E20"/>
    <w:rsid w:val="006B2E67"/>
    <w:rsid w:val="006B3747"/>
    <w:rsid w:val="006B4B57"/>
    <w:rsid w:val="006B4D13"/>
    <w:rsid w:val="006B4F54"/>
    <w:rsid w:val="006B5CA2"/>
    <w:rsid w:val="006B5DBA"/>
    <w:rsid w:val="006B624A"/>
    <w:rsid w:val="006B72BE"/>
    <w:rsid w:val="006B798B"/>
    <w:rsid w:val="006C00AA"/>
    <w:rsid w:val="006C0324"/>
    <w:rsid w:val="006C1A49"/>
    <w:rsid w:val="006C1E45"/>
    <w:rsid w:val="006C2143"/>
    <w:rsid w:val="006C2E31"/>
    <w:rsid w:val="006C32BC"/>
    <w:rsid w:val="006C3566"/>
    <w:rsid w:val="006C3D58"/>
    <w:rsid w:val="006C43B8"/>
    <w:rsid w:val="006C4427"/>
    <w:rsid w:val="006C49B5"/>
    <w:rsid w:val="006C4F1C"/>
    <w:rsid w:val="006C4F26"/>
    <w:rsid w:val="006C5383"/>
    <w:rsid w:val="006C53F1"/>
    <w:rsid w:val="006C544D"/>
    <w:rsid w:val="006C5C7C"/>
    <w:rsid w:val="006C6304"/>
    <w:rsid w:val="006C6492"/>
    <w:rsid w:val="006C67DD"/>
    <w:rsid w:val="006C7C9B"/>
    <w:rsid w:val="006D0132"/>
    <w:rsid w:val="006D142F"/>
    <w:rsid w:val="006D1448"/>
    <w:rsid w:val="006D273E"/>
    <w:rsid w:val="006D28F8"/>
    <w:rsid w:val="006D2BC1"/>
    <w:rsid w:val="006D2EB6"/>
    <w:rsid w:val="006D4812"/>
    <w:rsid w:val="006D4A37"/>
    <w:rsid w:val="006D635F"/>
    <w:rsid w:val="006D717E"/>
    <w:rsid w:val="006D7C1F"/>
    <w:rsid w:val="006D7C82"/>
    <w:rsid w:val="006D7D3C"/>
    <w:rsid w:val="006D7EC8"/>
    <w:rsid w:val="006E0183"/>
    <w:rsid w:val="006E03D2"/>
    <w:rsid w:val="006E0500"/>
    <w:rsid w:val="006E0A77"/>
    <w:rsid w:val="006E1A01"/>
    <w:rsid w:val="006E229F"/>
    <w:rsid w:val="006E2D75"/>
    <w:rsid w:val="006E2E33"/>
    <w:rsid w:val="006E3181"/>
    <w:rsid w:val="006E3524"/>
    <w:rsid w:val="006E3E34"/>
    <w:rsid w:val="006E414B"/>
    <w:rsid w:val="006E4876"/>
    <w:rsid w:val="006E4D1E"/>
    <w:rsid w:val="006E4F10"/>
    <w:rsid w:val="006E5646"/>
    <w:rsid w:val="006E565B"/>
    <w:rsid w:val="006E5B5E"/>
    <w:rsid w:val="006E5C0A"/>
    <w:rsid w:val="006E5C19"/>
    <w:rsid w:val="006E5CE3"/>
    <w:rsid w:val="006E7068"/>
    <w:rsid w:val="006E7734"/>
    <w:rsid w:val="006E7ED8"/>
    <w:rsid w:val="006F00C9"/>
    <w:rsid w:val="006F04B2"/>
    <w:rsid w:val="006F0DF0"/>
    <w:rsid w:val="006F1CED"/>
    <w:rsid w:val="006F2816"/>
    <w:rsid w:val="006F29B1"/>
    <w:rsid w:val="006F2DD3"/>
    <w:rsid w:val="006F3F19"/>
    <w:rsid w:val="006F4BB6"/>
    <w:rsid w:val="006F52BC"/>
    <w:rsid w:val="006F5440"/>
    <w:rsid w:val="006F55D8"/>
    <w:rsid w:val="006F56BD"/>
    <w:rsid w:val="006F5971"/>
    <w:rsid w:val="006F5B5F"/>
    <w:rsid w:val="006F5BBE"/>
    <w:rsid w:val="006F6331"/>
    <w:rsid w:val="006F6AEF"/>
    <w:rsid w:val="006F6AFB"/>
    <w:rsid w:val="0070058A"/>
    <w:rsid w:val="007009D7"/>
    <w:rsid w:val="00700EA9"/>
    <w:rsid w:val="00700F39"/>
    <w:rsid w:val="007021DC"/>
    <w:rsid w:val="007022B0"/>
    <w:rsid w:val="00702406"/>
    <w:rsid w:val="00702C31"/>
    <w:rsid w:val="00702EEA"/>
    <w:rsid w:val="00703117"/>
    <w:rsid w:val="007034E6"/>
    <w:rsid w:val="0070380D"/>
    <w:rsid w:val="00704342"/>
    <w:rsid w:val="0070481F"/>
    <w:rsid w:val="0070496F"/>
    <w:rsid w:val="00705174"/>
    <w:rsid w:val="007051CB"/>
    <w:rsid w:val="00706002"/>
    <w:rsid w:val="00706319"/>
    <w:rsid w:val="00706455"/>
    <w:rsid w:val="0070696F"/>
    <w:rsid w:val="00707397"/>
    <w:rsid w:val="007073B5"/>
    <w:rsid w:val="00707D52"/>
    <w:rsid w:val="00707E7B"/>
    <w:rsid w:val="007114B2"/>
    <w:rsid w:val="007115CB"/>
    <w:rsid w:val="00711826"/>
    <w:rsid w:val="00711A89"/>
    <w:rsid w:val="007123DC"/>
    <w:rsid w:val="0071281D"/>
    <w:rsid w:val="00712DCC"/>
    <w:rsid w:val="00713320"/>
    <w:rsid w:val="00713452"/>
    <w:rsid w:val="007134BB"/>
    <w:rsid w:val="00713599"/>
    <w:rsid w:val="00713AFB"/>
    <w:rsid w:val="00714036"/>
    <w:rsid w:val="0071484E"/>
    <w:rsid w:val="00714A20"/>
    <w:rsid w:val="007153E1"/>
    <w:rsid w:val="007155BB"/>
    <w:rsid w:val="007168E7"/>
    <w:rsid w:val="007176DF"/>
    <w:rsid w:val="007177E9"/>
    <w:rsid w:val="00717FD1"/>
    <w:rsid w:val="00720488"/>
    <w:rsid w:val="00720BC9"/>
    <w:rsid w:val="00720E6F"/>
    <w:rsid w:val="00720EC7"/>
    <w:rsid w:val="00721192"/>
    <w:rsid w:val="00721BF3"/>
    <w:rsid w:val="0072222B"/>
    <w:rsid w:val="0072294B"/>
    <w:rsid w:val="00723058"/>
    <w:rsid w:val="007239FE"/>
    <w:rsid w:val="00723A7A"/>
    <w:rsid w:val="00723F64"/>
    <w:rsid w:val="00724175"/>
    <w:rsid w:val="00724412"/>
    <w:rsid w:val="0072457D"/>
    <w:rsid w:val="007248BD"/>
    <w:rsid w:val="007255AD"/>
    <w:rsid w:val="00725C47"/>
    <w:rsid w:val="00725F2B"/>
    <w:rsid w:val="00726DD9"/>
    <w:rsid w:val="0072711A"/>
    <w:rsid w:val="00727689"/>
    <w:rsid w:val="0072776E"/>
    <w:rsid w:val="00727C8B"/>
    <w:rsid w:val="007300B5"/>
    <w:rsid w:val="00730796"/>
    <w:rsid w:val="00730C7F"/>
    <w:rsid w:val="00731B29"/>
    <w:rsid w:val="00731E04"/>
    <w:rsid w:val="00732473"/>
    <w:rsid w:val="00732BC8"/>
    <w:rsid w:val="00732C58"/>
    <w:rsid w:val="00732D74"/>
    <w:rsid w:val="007331DF"/>
    <w:rsid w:val="0073371C"/>
    <w:rsid w:val="00734044"/>
    <w:rsid w:val="0073458E"/>
    <w:rsid w:val="00734662"/>
    <w:rsid w:val="0073495B"/>
    <w:rsid w:val="007354C9"/>
    <w:rsid w:val="007354E6"/>
    <w:rsid w:val="007357A9"/>
    <w:rsid w:val="00735A3D"/>
    <w:rsid w:val="00735D4A"/>
    <w:rsid w:val="00736201"/>
    <w:rsid w:val="00736ED7"/>
    <w:rsid w:val="0073720D"/>
    <w:rsid w:val="0073750C"/>
    <w:rsid w:val="00737977"/>
    <w:rsid w:val="00737C69"/>
    <w:rsid w:val="00740025"/>
    <w:rsid w:val="007400C3"/>
    <w:rsid w:val="007405BE"/>
    <w:rsid w:val="00740627"/>
    <w:rsid w:val="007408E3"/>
    <w:rsid w:val="0074139E"/>
    <w:rsid w:val="007417FE"/>
    <w:rsid w:val="007426C4"/>
    <w:rsid w:val="00743164"/>
    <w:rsid w:val="00743F7C"/>
    <w:rsid w:val="0074447C"/>
    <w:rsid w:val="0074515A"/>
    <w:rsid w:val="00745200"/>
    <w:rsid w:val="00745469"/>
    <w:rsid w:val="00745956"/>
    <w:rsid w:val="00745C80"/>
    <w:rsid w:val="007465A3"/>
    <w:rsid w:val="007465C6"/>
    <w:rsid w:val="0074718E"/>
    <w:rsid w:val="0075097A"/>
    <w:rsid w:val="007514D6"/>
    <w:rsid w:val="00751895"/>
    <w:rsid w:val="00751AB2"/>
    <w:rsid w:val="00751D78"/>
    <w:rsid w:val="00752942"/>
    <w:rsid w:val="00753193"/>
    <w:rsid w:val="007531C7"/>
    <w:rsid w:val="00753681"/>
    <w:rsid w:val="00753B2E"/>
    <w:rsid w:val="00753CD7"/>
    <w:rsid w:val="00753EB9"/>
    <w:rsid w:val="00754953"/>
    <w:rsid w:val="00754B2D"/>
    <w:rsid w:val="00755354"/>
    <w:rsid w:val="00755732"/>
    <w:rsid w:val="00755851"/>
    <w:rsid w:val="00755D77"/>
    <w:rsid w:val="00755FE5"/>
    <w:rsid w:val="007568D2"/>
    <w:rsid w:val="00756BF1"/>
    <w:rsid w:val="007570C8"/>
    <w:rsid w:val="0075768D"/>
    <w:rsid w:val="00760504"/>
    <w:rsid w:val="007612EC"/>
    <w:rsid w:val="007614E2"/>
    <w:rsid w:val="00761DB3"/>
    <w:rsid w:val="00761DF9"/>
    <w:rsid w:val="00762646"/>
    <w:rsid w:val="00762CC8"/>
    <w:rsid w:val="00762D90"/>
    <w:rsid w:val="00763536"/>
    <w:rsid w:val="00763D65"/>
    <w:rsid w:val="00764481"/>
    <w:rsid w:val="00764AA4"/>
    <w:rsid w:val="00765885"/>
    <w:rsid w:val="00765C60"/>
    <w:rsid w:val="00765E04"/>
    <w:rsid w:val="00765EFB"/>
    <w:rsid w:val="0076616F"/>
    <w:rsid w:val="00766181"/>
    <w:rsid w:val="00766625"/>
    <w:rsid w:val="007668EC"/>
    <w:rsid w:val="00766EB1"/>
    <w:rsid w:val="00767C54"/>
    <w:rsid w:val="0077032F"/>
    <w:rsid w:val="00770628"/>
    <w:rsid w:val="007709EB"/>
    <w:rsid w:val="00770BD5"/>
    <w:rsid w:val="00771340"/>
    <w:rsid w:val="00771699"/>
    <w:rsid w:val="00771BAB"/>
    <w:rsid w:val="007723C4"/>
    <w:rsid w:val="007723CE"/>
    <w:rsid w:val="007724C4"/>
    <w:rsid w:val="0077268A"/>
    <w:rsid w:val="007727FD"/>
    <w:rsid w:val="0077290D"/>
    <w:rsid w:val="007729DC"/>
    <w:rsid w:val="00772B60"/>
    <w:rsid w:val="00772D0C"/>
    <w:rsid w:val="0077319E"/>
    <w:rsid w:val="007742DA"/>
    <w:rsid w:val="0077438C"/>
    <w:rsid w:val="007758ED"/>
    <w:rsid w:val="0077592B"/>
    <w:rsid w:val="00775C6F"/>
    <w:rsid w:val="007775AF"/>
    <w:rsid w:val="0077773C"/>
    <w:rsid w:val="00777F41"/>
    <w:rsid w:val="0078028F"/>
    <w:rsid w:val="007807BE"/>
    <w:rsid w:val="00780E09"/>
    <w:rsid w:val="007817C8"/>
    <w:rsid w:val="00781A88"/>
    <w:rsid w:val="00782331"/>
    <w:rsid w:val="007831D1"/>
    <w:rsid w:val="007836CB"/>
    <w:rsid w:val="00783BD5"/>
    <w:rsid w:val="00784372"/>
    <w:rsid w:val="0078439B"/>
    <w:rsid w:val="0078517F"/>
    <w:rsid w:val="007858C0"/>
    <w:rsid w:val="00786104"/>
    <w:rsid w:val="00790896"/>
    <w:rsid w:val="00792BA4"/>
    <w:rsid w:val="00792C61"/>
    <w:rsid w:val="007934F7"/>
    <w:rsid w:val="0079363C"/>
    <w:rsid w:val="00793C8D"/>
    <w:rsid w:val="00794772"/>
    <w:rsid w:val="00795E28"/>
    <w:rsid w:val="0079697D"/>
    <w:rsid w:val="00796F0C"/>
    <w:rsid w:val="007973AA"/>
    <w:rsid w:val="0079790E"/>
    <w:rsid w:val="00797C81"/>
    <w:rsid w:val="007A00B2"/>
    <w:rsid w:val="007A049A"/>
    <w:rsid w:val="007A0550"/>
    <w:rsid w:val="007A0F58"/>
    <w:rsid w:val="007A1792"/>
    <w:rsid w:val="007A17DA"/>
    <w:rsid w:val="007A181B"/>
    <w:rsid w:val="007A1C76"/>
    <w:rsid w:val="007A1E38"/>
    <w:rsid w:val="007A207C"/>
    <w:rsid w:val="007A2610"/>
    <w:rsid w:val="007A31AE"/>
    <w:rsid w:val="007A3C32"/>
    <w:rsid w:val="007A3E00"/>
    <w:rsid w:val="007A3F01"/>
    <w:rsid w:val="007A4214"/>
    <w:rsid w:val="007A4FD1"/>
    <w:rsid w:val="007A55F7"/>
    <w:rsid w:val="007A5A75"/>
    <w:rsid w:val="007A5C18"/>
    <w:rsid w:val="007A5D14"/>
    <w:rsid w:val="007A652F"/>
    <w:rsid w:val="007A66E5"/>
    <w:rsid w:val="007A6E80"/>
    <w:rsid w:val="007A7089"/>
    <w:rsid w:val="007A7621"/>
    <w:rsid w:val="007A7B8C"/>
    <w:rsid w:val="007A7CE8"/>
    <w:rsid w:val="007B0682"/>
    <w:rsid w:val="007B0B3E"/>
    <w:rsid w:val="007B0B9B"/>
    <w:rsid w:val="007B0CFA"/>
    <w:rsid w:val="007B11FA"/>
    <w:rsid w:val="007B14F8"/>
    <w:rsid w:val="007B1E32"/>
    <w:rsid w:val="007B4824"/>
    <w:rsid w:val="007B4924"/>
    <w:rsid w:val="007B5334"/>
    <w:rsid w:val="007B57C6"/>
    <w:rsid w:val="007B594B"/>
    <w:rsid w:val="007B5F0A"/>
    <w:rsid w:val="007B6063"/>
    <w:rsid w:val="007B61AD"/>
    <w:rsid w:val="007B637B"/>
    <w:rsid w:val="007B645D"/>
    <w:rsid w:val="007B66B5"/>
    <w:rsid w:val="007B7419"/>
    <w:rsid w:val="007B79D0"/>
    <w:rsid w:val="007C0031"/>
    <w:rsid w:val="007C0AB1"/>
    <w:rsid w:val="007C0C0B"/>
    <w:rsid w:val="007C0F9C"/>
    <w:rsid w:val="007C1046"/>
    <w:rsid w:val="007C15AC"/>
    <w:rsid w:val="007C2E97"/>
    <w:rsid w:val="007C3E6F"/>
    <w:rsid w:val="007C41DD"/>
    <w:rsid w:val="007C45A4"/>
    <w:rsid w:val="007C4A5A"/>
    <w:rsid w:val="007C55FF"/>
    <w:rsid w:val="007C5894"/>
    <w:rsid w:val="007C5A3D"/>
    <w:rsid w:val="007C5DF2"/>
    <w:rsid w:val="007C6458"/>
    <w:rsid w:val="007C6510"/>
    <w:rsid w:val="007C6632"/>
    <w:rsid w:val="007C688C"/>
    <w:rsid w:val="007C71F0"/>
    <w:rsid w:val="007C7C34"/>
    <w:rsid w:val="007C7F01"/>
    <w:rsid w:val="007D00E4"/>
    <w:rsid w:val="007D2E23"/>
    <w:rsid w:val="007D4A1A"/>
    <w:rsid w:val="007D56BE"/>
    <w:rsid w:val="007D59D7"/>
    <w:rsid w:val="007D5ABC"/>
    <w:rsid w:val="007D648C"/>
    <w:rsid w:val="007D6A56"/>
    <w:rsid w:val="007D6ED7"/>
    <w:rsid w:val="007D77A6"/>
    <w:rsid w:val="007E0647"/>
    <w:rsid w:val="007E0AD8"/>
    <w:rsid w:val="007E12FE"/>
    <w:rsid w:val="007E17D5"/>
    <w:rsid w:val="007E1B48"/>
    <w:rsid w:val="007E1D6A"/>
    <w:rsid w:val="007E2177"/>
    <w:rsid w:val="007E254D"/>
    <w:rsid w:val="007E3DD0"/>
    <w:rsid w:val="007E3E6B"/>
    <w:rsid w:val="007E42B0"/>
    <w:rsid w:val="007E4519"/>
    <w:rsid w:val="007E4BCB"/>
    <w:rsid w:val="007E6371"/>
    <w:rsid w:val="007E64A0"/>
    <w:rsid w:val="007E66E5"/>
    <w:rsid w:val="007E6CFE"/>
    <w:rsid w:val="007E6D5D"/>
    <w:rsid w:val="007E720D"/>
    <w:rsid w:val="007E7C31"/>
    <w:rsid w:val="007F05F4"/>
    <w:rsid w:val="007F0973"/>
    <w:rsid w:val="007F0A4A"/>
    <w:rsid w:val="007F0D89"/>
    <w:rsid w:val="007F0EEA"/>
    <w:rsid w:val="007F1582"/>
    <w:rsid w:val="007F176C"/>
    <w:rsid w:val="007F1D43"/>
    <w:rsid w:val="007F222C"/>
    <w:rsid w:val="007F2B4D"/>
    <w:rsid w:val="007F2FDB"/>
    <w:rsid w:val="007F3B58"/>
    <w:rsid w:val="007F3B69"/>
    <w:rsid w:val="007F3F6A"/>
    <w:rsid w:val="007F4D29"/>
    <w:rsid w:val="007F4FDD"/>
    <w:rsid w:val="007F5462"/>
    <w:rsid w:val="007F553B"/>
    <w:rsid w:val="007F5EA5"/>
    <w:rsid w:val="007F632C"/>
    <w:rsid w:val="007F6502"/>
    <w:rsid w:val="007F66E7"/>
    <w:rsid w:val="007F6952"/>
    <w:rsid w:val="007F6B58"/>
    <w:rsid w:val="007F7B87"/>
    <w:rsid w:val="00800849"/>
    <w:rsid w:val="00800EBE"/>
    <w:rsid w:val="008010E8"/>
    <w:rsid w:val="008014DB"/>
    <w:rsid w:val="00801CB1"/>
    <w:rsid w:val="00802859"/>
    <w:rsid w:val="00802DEA"/>
    <w:rsid w:val="00803203"/>
    <w:rsid w:val="00803855"/>
    <w:rsid w:val="008044C2"/>
    <w:rsid w:val="0080494D"/>
    <w:rsid w:val="0080521C"/>
    <w:rsid w:val="00805946"/>
    <w:rsid w:val="00805AD8"/>
    <w:rsid w:val="00806857"/>
    <w:rsid w:val="00807A9E"/>
    <w:rsid w:val="00807D58"/>
    <w:rsid w:val="00807DCD"/>
    <w:rsid w:val="00810555"/>
    <w:rsid w:val="00810582"/>
    <w:rsid w:val="0081071F"/>
    <w:rsid w:val="00810A0F"/>
    <w:rsid w:val="00810C9D"/>
    <w:rsid w:val="00811421"/>
    <w:rsid w:val="008117DB"/>
    <w:rsid w:val="00812344"/>
    <w:rsid w:val="00812759"/>
    <w:rsid w:val="00812B50"/>
    <w:rsid w:val="00812DF5"/>
    <w:rsid w:val="00813767"/>
    <w:rsid w:val="0081377A"/>
    <w:rsid w:val="00813A5C"/>
    <w:rsid w:val="00813DD3"/>
    <w:rsid w:val="008154C1"/>
    <w:rsid w:val="00815983"/>
    <w:rsid w:val="008160A9"/>
    <w:rsid w:val="0081624D"/>
    <w:rsid w:val="00816B7A"/>
    <w:rsid w:val="00816CEB"/>
    <w:rsid w:val="008179FE"/>
    <w:rsid w:val="0082010E"/>
    <w:rsid w:val="008202BC"/>
    <w:rsid w:val="008208B6"/>
    <w:rsid w:val="00821159"/>
    <w:rsid w:val="008212A2"/>
    <w:rsid w:val="00821F12"/>
    <w:rsid w:val="0082202C"/>
    <w:rsid w:val="008229B6"/>
    <w:rsid w:val="00822CA6"/>
    <w:rsid w:val="0082316A"/>
    <w:rsid w:val="00823823"/>
    <w:rsid w:val="00823B7A"/>
    <w:rsid w:val="00824274"/>
    <w:rsid w:val="008244D5"/>
    <w:rsid w:val="008244D8"/>
    <w:rsid w:val="00824960"/>
    <w:rsid w:val="008249B9"/>
    <w:rsid w:val="008249EB"/>
    <w:rsid w:val="00824A72"/>
    <w:rsid w:val="008254BF"/>
    <w:rsid w:val="008261C2"/>
    <w:rsid w:val="0082629D"/>
    <w:rsid w:val="00826554"/>
    <w:rsid w:val="00826AB0"/>
    <w:rsid w:val="00827279"/>
    <w:rsid w:val="008274AA"/>
    <w:rsid w:val="008275C1"/>
    <w:rsid w:val="0082767A"/>
    <w:rsid w:val="0083020D"/>
    <w:rsid w:val="00830BAB"/>
    <w:rsid w:val="00830D1C"/>
    <w:rsid w:val="00830F2E"/>
    <w:rsid w:val="00831019"/>
    <w:rsid w:val="008311DB"/>
    <w:rsid w:val="008312AB"/>
    <w:rsid w:val="0083138C"/>
    <w:rsid w:val="008316CF"/>
    <w:rsid w:val="008321D3"/>
    <w:rsid w:val="0083276E"/>
    <w:rsid w:val="00832A7A"/>
    <w:rsid w:val="0083350F"/>
    <w:rsid w:val="0083363D"/>
    <w:rsid w:val="00833A0C"/>
    <w:rsid w:val="00833BF0"/>
    <w:rsid w:val="008346B4"/>
    <w:rsid w:val="0083473C"/>
    <w:rsid w:val="00835348"/>
    <w:rsid w:val="00835B5E"/>
    <w:rsid w:val="0083602B"/>
    <w:rsid w:val="00837B27"/>
    <w:rsid w:val="00840EE3"/>
    <w:rsid w:val="00840F61"/>
    <w:rsid w:val="00841571"/>
    <w:rsid w:val="0084162D"/>
    <w:rsid w:val="008416E4"/>
    <w:rsid w:val="0084186B"/>
    <w:rsid w:val="00842BF1"/>
    <w:rsid w:val="008431E5"/>
    <w:rsid w:val="008438BA"/>
    <w:rsid w:val="00843FAF"/>
    <w:rsid w:val="00844704"/>
    <w:rsid w:val="00844975"/>
    <w:rsid w:val="00844C71"/>
    <w:rsid w:val="00844E24"/>
    <w:rsid w:val="00845059"/>
    <w:rsid w:val="00845D7E"/>
    <w:rsid w:val="0084679C"/>
    <w:rsid w:val="008467E0"/>
    <w:rsid w:val="008468C5"/>
    <w:rsid w:val="00846B79"/>
    <w:rsid w:val="00846FB7"/>
    <w:rsid w:val="00847429"/>
    <w:rsid w:val="008477F7"/>
    <w:rsid w:val="00847F21"/>
    <w:rsid w:val="00850046"/>
    <w:rsid w:val="00850676"/>
    <w:rsid w:val="00850743"/>
    <w:rsid w:val="00850CCF"/>
    <w:rsid w:val="008516A5"/>
    <w:rsid w:val="00851EDC"/>
    <w:rsid w:val="00852D29"/>
    <w:rsid w:val="0085374E"/>
    <w:rsid w:val="00853F65"/>
    <w:rsid w:val="00854118"/>
    <w:rsid w:val="0085574D"/>
    <w:rsid w:val="00855D3E"/>
    <w:rsid w:val="0085670A"/>
    <w:rsid w:val="008568F5"/>
    <w:rsid w:val="00856C35"/>
    <w:rsid w:val="00856D0C"/>
    <w:rsid w:val="008574AB"/>
    <w:rsid w:val="0085778A"/>
    <w:rsid w:val="008577AB"/>
    <w:rsid w:val="0085780B"/>
    <w:rsid w:val="00857D2D"/>
    <w:rsid w:val="00857F7C"/>
    <w:rsid w:val="00860302"/>
    <w:rsid w:val="00860466"/>
    <w:rsid w:val="00860736"/>
    <w:rsid w:val="008607F6"/>
    <w:rsid w:val="00860860"/>
    <w:rsid w:val="00860CE0"/>
    <w:rsid w:val="00861600"/>
    <w:rsid w:val="008618CC"/>
    <w:rsid w:val="00861C89"/>
    <w:rsid w:val="0086209C"/>
    <w:rsid w:val="00862496"/>
    <w:rsid w:val="00862BDE"/>
    <w:rsid w:val="00863853"/>
    <w:rsid w:val="00864985"/>
    <w:rsid w:val="00864F02"/>
    <w:rsid w:val="00865B3A"/>
    <w:rsid w:val="00865C2D"/>
    <w:rsid w:val="0086651F"/>
    <w:rsid w:val="00866DDD"/>
    <w:rsid w:val="00867071"/>
    <w:rsid w:val="00867230"/>
    <w:rsid w:val="00867B64"/>
    <w:rsid w:val="00870064"/>
    <w:rsid w:val="008704A4"/>
    <w:rsid w:val="00870DD7"/>
    <w:rsid w:val="00870EF9"/>
    <w:rsid w:val="00871104"/>
    <w:rsid w:val="008718A1"/>
    <w:rsid w:val="00871BB2"/>
    <w:rsid w:val="0087269F"/>
    <w:rsid w:val="00872B30"/>
    <w:rsid w:val="00872B83"/>
    <w:rsid w:val="008730A1"/>
    <w:rsid w:val="00873BEF"/>
    <w:rsid w:val="00874178"/>
    <w:rsid w:val="00874977"/>
    <w:rsid w:val="00874D51"/>
    <w:rsid w:val="008753C4"/>
    <w:rsid w:val="00875600"/>
    <w:rsid w:val="008768E0"/>
    <w:rsid w:val="00876991"/>
    <w:rsid w:val="00877F2E"/>
    <w:rsid w:val="00880FF7"/>
    <w:rsid w:val="00881047"/>
    <w:rsid w:val="008812DB"/>
    <w:rsid w:val="0088141C"/>
    <w:rsid w:val="00882231"/>
    <w:rsid w:val="008822F4"/>
    <w:rsid w:val="008827B7"/>
    <w:rsid w:val="00882DAA"/>
    <w:rsid w:val="00883489"/>
    <w:rsid w:val="00883BF5"/>
    <w:rsid w:val="00883C09"/>
    <w:rsid w:val="008841AF"/>
    <w:rsid w:val="0088451E"/>
    <w:rsid w:val="008850D9"/>
    <w:rsid w:val="008858B2"/>
    <w:rsid w:val="0088601A"/>
    <w:rsid w:val="0088611A"/>
    <w:rsid w:val="00886267"/>
    <w:rsid w:val="008864C7"/>
    <w:rsid w:val="00886515"/>
    <w:rsid w:val="008866CB"/>
    <w:rsid w:val="00886DB0"/>
    <w:rsid w:val="00886EC3"/>
    <w:rsid w:val="00886F0F"/>
    <w:rsid w:val="00886FAD"/>
    <w:rsid w:val="008872AF"/>
    <w:rsid w:val="00887D7C"/>
    <w:rsid w:val="00887E48"/>
    <w:rsid w:val="008902A8"/>
    <w:rsid w:val="00890B46"/>
    <w:rsid w:val="0089130D"/>
    <w:rsid w:val="008922CB"/>
    <w:rsid w:val="008923AE"/>
    <w:rsid w:val="0089251D"/>
    <w:rsid w:val="00892A9C"/>
    <w:rsid w:val="00892B04"/>
    <w:rsid w:val="00893126"/>
    <w:rsid w:val="0089317C"/>
    <w:rsid w:val="00893388"/>
    <w:rsid w:val="00893A29"/>
    <w:rsid w:val="00893D8A"/>
    <w:rsid w:val="00894529"/>
    <w:rsid w:val="00894B09"/>
    <w:rsid w:val="00894D5B"/>
    <w:rsid w:val="008959B0"/>
    <w:rsid w:val="008960FB"/>
    <w:rsid w:val="008965B9"/>
    <w:rsid w:val="00897877"/>
    <w:rsid w:val="00897D12"/>
    <w:rsid w:val="008A0F27"/>
    <w:rsid w:val="008A2EB5"/>
    <w:rsid w:val="008A39B3"/>
    <w:rsid w:val="008A401E"/>
    <w:rsid w:val="008A46C4"/>
    <w:rsid w:val="008A4D78"/>
    <w:rsid w:val="008A4FFB"/>
    <w:rsid w:val="008A5055"/>
    <w:rsid w:val="008A625C"/>
    <w:rsid w:val="008A684D"/>
    <w:rsid w:val="008A6D2D"/>
    <w:rsid w:val="008A6F51"/>
    <w:rsid w:val="008A700C"/>
    <w:rsid w:val="008A7711"/>
    <w:rsid w:val="008B15AC"/>
    <w:rsid w:val="008B217E"/>
    <w:rsid w:val="008B239E"/>
    <w:rsid w:val="008B25AA"/>
    <w:rsid w:val="008B2871"/>
    <w:rsid w:val="008B2A71"/>
    <w:rsid w:val="008B2EFC"/>
    <w:rsid w:val="008B3106"/>
    <w:rsid w:val="008B310B"/>
    <w:rsid w:val="008B3FAC"/>
    <w:rsid w:val="008B412D"/>
    <w:rsid w:val="008B4A74"/>
    <w:rsid w:val="008B5265"/>
    <w:rsid w:val="008B56CF"/>
    <w:rsid w:val="008B570F"/>
    <w:rsid w:val="008B5887"/>
    <w:rsid w:val="008B5E2C"/>
    <w:rsid w:val="008B60A4"/>
    <w:rsid w:val="008B6106"/>
    <w:rsid w:val="008B687D"/>
    <w:rsid w:val="008B6B8C"/>
    <w:rsid w:val="008B6D76"/>
    <w:rsid w:val="008B715F"/>
    <w:rsid w:val="008B7CCE"/>
    <w:rsid w:val="008C00B7"/>
    <w:rsid w:val="008C0450"/>
    <w:rsid w:val="008C0F0B"/>
    <w:rsid w:val="008C1106"/>
    <w:rsid w:val="008C183A"/>
    <w:rsid w:val="008C1A8A"/>
    <w:rsid w:val="008C1AC1"/>
    <w:rsid w:val="008C1D35"/>
    <w:rsid w:val="008C2905"/>
    <w:rsid w:val="008C2A17"/>
    <w:rsid w:val="008C2EA7"/>
    <w:rsid w:val="008C3422"/>
    <w:rsid w:val="008C361F"/>
    <w:rsid w:val="008C3995"/>
    <w:rsid w:val="008C3D09"/>
    <w:rsid w:val="008C48EE"/>
    <w:rsid w:val="008C535F"/>
    <w:rsid w:val="008C5428"/>
    <w:rsid w:val="008C5D96"/>
    <w:rsid w:val="008C5F5F"/>
    <w:rsid w:val="008C63F2"/>
    <w:rsid w:val="008C6F2D"/>
    <w:rsid w:val="008C7040"/>
    <w:rsid w:val="008C72C2"/>
    <w:rsid w:val="008C7D1B"/>
    <w:rsid w:val="008C7D9E"/>
    <w:rsid w:val="008C7E65"/>
    <w:rsid w:val="008D0944"/>
    <w:rsid w:val="008D17D6"/>
    <w:rsid w:val="008D18A2"/>
    <w:rsid w:val="008D18C1"/>
    <w:rsid w:val="008D28BF"/>
    <w:rsid w:val="008D2C11"/>
    <w:rsid w:val="008D2F0F"/>
    <w:rsid w:val="008D3719"/>
    <w:rsid w:val="008D3D00"/>
    <w:rsid w:val="008D3ECF"/>
    <w:rsid w:val="008D3F68"/>
    <w:rsid w:val="008D4B34"/>
    <w:rsid w:val="008D535D"/>
    <w:rsid w:val="008D5741"/>
    <w:rsid w:val="008D578B"/>
    <w:rsid w:val="008D5861"/>
    <w:rsid w:val="008D60B2"/>
    <w:rsid w:val="008D686A"/>
    <w:rsid w:val="008D6966"/>
    <w:rsid w:val="008D6D46"/>
    <w:rsid w:val="008D7184"/>
    <w:rsid w:val="008D75FA"/>
    <w:rsid w:val="008D7C04"/>
    <w:rsid w:val="008E01EB"/>
    <w:rsid w:val="008E045C"/>
    <w:rsid w:val="008E05ED"/>
    <w:rsid w:val="008E0E0D"/>
    <w:rsid w:val="008E0F2D"/>
    <w:rsid w:val="008E1354"/>
    <w:rsid w:val="008E142B"/>
    <w:rsid w:val="008E192F"/>
    <w:rsid w:val="008E19DB"/>
    <w:rsid w:val="008E1CAA"/>
    <w:rsid w:val="008E23D3"/>
    <w:rsid w:val="008E2563"/>
    <w:rsid w:val="008E2A9A"/>
    <w:rsid w:val="008E2E05"/>
    <w:rsid w:val="008E2EF3"/>
    <w:rsid w:val="008E3269"/>
    <w:rsid w:val="008E33BB"/>
    <w:rsid w:val="008E35EA"/>
    <w:rsid w:val="008E4589"/>
    <w:rsid w:val="008E577D"/>
    <w:rsid w:val="008E6234"/>
    <w:rsid w:val="008E6D0A"/>
    <w:rsid w:val="008E6E89"/>
    <w:rsid w:val="008E7833"/>
    <w:rsid w:val="008E7F29"/>
    <w:rsid w:val="008E7FEA"/>
    <w:rsid w:val="008F05A3"/>
    <w:rsid w:val="008F0715"/>
    <w:rsid w:val="008F0B35"/>
    <w:rsid w:val="008F0D4E"/>
    <w:rsid w:val="008F1F35"/>
    <w:rsid w:val="008F23B5"/>
    <w:rsid w:val="008F2A54"/>
    <w:rsid w:val="008F2EB7"/>
    <w:rsid w:val="008F2F35"/>
    <w:rsid w:val="008F3EFF"/>
    <w:rsid w:val="008F49DF"/>
    <w:rsid w:val="008F5509"/>
    <w:rsid w:val="008F5C82"/>
    <w:rsid w:val="008F5E3C"/>
    <w:rsid w:val="008F6723"/>
    <w:rsid w:val="008F7290"/>
    <w:rsid w:val="008F755B"/>
    <w:rsid w:val="008F7906"/>
    <w:rsid w:val="008F7D13"/>
    <w:rsid w:val="008F7F12"/>
    <w:rsid w:val="00900282"/>
    <w:rsid w:val="009003C8"/>
    <w:rsid w:val="00900669"/>
    <w:rsid w:val="00900EF8"/>
    <w:rsid w:val="0090131A"/>
    <w:rsid w:val="009013E2"/>
    <w:rsid w:val="00901EE9"/>
    <w:rsid w:val="009037D9"/>
    <w:rsid w:val="009045E5"/>
    <w:rsid w:val="00904BCC"/>
    <w:rsid w:val="00904BD5"/>
    <w:rsid w:val="00904C7D"/>
    <w:rsid w:val="00904FC0"/>
    <w:rsid w:val="00905089"/>
    <w:rsid w:val="0090523C"/>
    <w:rsid w:val="009055F8"/>
    <w:rsid w:val="00905657"/>
    <w:rsid w:val="00905BA0"/>
    <w:rsid w:val="00905C22"/>
    <w:rsid w:val="00905C6B"/>
    <w:rsid w:val="0090660B"/>
    <w:rsid w:val="00907557"/>
    <w:rsid w:val="009076A5"/>
    <w:rsid w:val="0090792F"/>
    <w:rsid w:val="00907E17"/>
    <w:rsid w:val="009108E1"/>
    <w:rsid w:val="00910B46"/>
    <w:rsid w:val="00911A0D"/>
    <w:rsid w:val="0091209A"/>
    <w:rsid w:val="009124B7"/>
    <w:rsid w:val="00912A19"/>
    <w:rsid w:val="00912E84"/>
    <w:rsid w:val="0091379C"/>
    <w:rsid w:val="00913B8F"/>
    <w:rsid w:val="0091413A"/>
    <w:rsid w:val="00914A48"/>
    <w:rsid w:val="00914C3F"/>
    <w:rsid w:val="00914FF0"/>
    <w:rsid w:val="009152D9"/>
    <w:rsid w:val="00915767"/>
    <w:rsid w:val="00915F67"/>
    <w:rsid w:val="0091607E"/>
    <w:rsid w:val="009160FF"/>
    <w:rsid w:val="00916735"/>
    <w:rsid w:val="00916786"/>
    <w:rsid w:val="0091794E"/>
    <w:rsid w:val="009207C3"/>
    <w:rsid w:val="00920D28"/>
    <w:rsid w:val="00920F95"/>
    <w:rsid w:val="00921270"/>
    <w:rsid w:val="009213C5"/>
    <w:rsid w:val="009219DA"/>
    <w:rsid w:val="009228C7"/>
    <w:rsid w:val="009228E3"/>
    <w:rsid w:val="00922DCD"/>
    <w:rsid w:val="00922E34"/>
    <w:rsid w:val="00923124"/>
    <w:rsid w:val="0092332D"/>
    <w:rsid w:val="00923723"/>
    <w:rsid w:val="00923976"/>
    <w:rsid w:val="009239D8"/>
    <w:rsid w:val="00924638"/>
    <w:rsid w:val="00924D36"/>
    <w:rsid w:val="00925B3E"/>
    <w:rsid w:val="00926170"/>
    <w:rsid w:val="0092662B"/>
    <w:rsid w:val="00927151"/>
    <w:rsid w:val="00930651"/>
    <w:rsid w:val="00930BB4"/>
    <w:rsid w:val="00931046"/>
    <w:rsid w:val="00931DA3"/>
    <w:rsid w:val="009322BB"/>
    <w:rsid w:val="009324B1"/>
    <w:rsid w:val="00933CF9"/>
    <w:rsid w:val="00933E7D"/>
    <w:rsid w:val="009340F2"/>
    <w:rsid w:val="0093445A"/>
    <w:rsid w:val="009348ED"/>
    <w:rsid w:val="00934A31"/>
    <w:rsid w:val="00934A35"/>
    <w:rsid w:val="00935479"/>
    <w:rsid w:val="00935593"/>
    <w:rsid w:val="00936168"/>
    <w:rsid w:val="009373DF"/>
    <w:rsid w:val="00937693"/>
    <w:rsid w:val="00937877"/>
    <w:rsid w:val="00937A12"/>
    <w:rsid w:val="009400F3"/>
    <w:rsid w:val="0094033E"/>
    <w:rsid w:val="00940786"/>
    <w:rsid w:val="0094106B"/>
    <w:rsid w:val="0094131B"/>
    <w:rsid w:val="00941343"/>
    <w:rsid w:val="0094159E"/>
    <w:rsid w:val="00941AFB"/>
    <w:rsid w:val="00941F1A"/>
    <w:rsid w:val="009426CD"/>
    <w:rsid w:val="0094354B"/>
    <w:rsid w:val="00943916"/>
    <w:rsid w:val="00943A1F"/>
    <w:rsid w:val="00943ABE"/>
    <w:rsid w:val="00943B7E"/>
    <w:rsid w:val="0094423E"/>
    <w:rsid w:val="00945237"/>
    <w:rsid w:val="009457F2"/>
    <w:rsid w:val="009462A8"/>
    <w:rsid w:val="00946593"/>
    <w:rsid w:val="00946A7A"/>
    <w:rsid w:val="00946C63"/>
    <w:rsid w:val="009509A9"/>
    <w:rsid w:val="00951336"/>
    <w:rsid w:val="00952193"/>
    <w:rsid w:val="00952829"/>
    <w:rsid w:val="00954D6A"/>
    <w:rsid w:val="00954F19"/>
    <w:rsid w:val="009556C0"/>
    <w:rsid w:val="0095644A"/>
    <w:rsid w:val="00956B2C"/>
    <w:rsid w:val="00957052"/>
    <w:rsid w:val="0095747D"/>
    <w:rsid w:val="009574FC"/>
    <w:rsid w:val="009578F9"/>
    <w:rsid w:val="00957DE6"/>
    <w:rsid w:val="00957DF2"/>
    <w:rsid w:val="00957E9E"/>
    <w:rsid w:val="00960043"/>
    <w:rsid w:val="00960061"/>
    <w:rsid w:val="009600D9"/>
    <w:rsid w:val="009608B1"/>
    <w:rsid w:val="0096161E"/>
    <w:rsid w:val="00961974"/>
    <w:rsid w:val="00961B87"/>
    <w:rsid w:val="009637EA"/>
    <w:rsid w:val="0096473C"/>
    <w:rsid w:val="00966B76"/>
    <w:rsid w:val="0096731C"/>
    <w:rsid w:val="00967711"/>
    <w:rsid w:val="0096791F"/>
    <w:rsid w:val="009706ED"/>
    <w:rsid w:val="009708E3"/>
    <w:rsid w:val="00970D9D"/>
    <w:rsid w:val="00970E00"/>
    <w:rsid w:val="00970FA2"/>
    <w:rsid w:val="00970FDB"/>
    <w:rsid w:val="009714F7"/>
    <w:rsid w:val="009725AB"/>
    <w:rsid w:val="00972744"/>
    <w:rsid w:val="009729BE"/>
    <w:rsid w:val="00972D15"/>
    <w:rsid w:val="009749C5"/>
    <w:rsid w:val="00975147"/>
    <w:rsid w:val="0097550D"/>
    <w:rsid w:val="00975B6C"/>
    <w:rsid w:val="00975C20"/>
    <w:rsid w:val="0097638C"/>
    <w:rsid w:val="009767A8"/>
    <w:rsid w:val="00976BFB"/>
    <w:rsid w:val="00976C70"/>
    <w:rsid w:val="00976D12"/>
    <w:rsid w:val="00977397"/>
    <w:rsid w:val="00977709"/>
    <w:rsid w:val="00977DA2"/>
    <w:rsid w:val="00977F77"/>
    <w:rsid w:val="0098100E"/>
    <w:rsid w:val="00981944"/>
    <w:rsid w:val="00982081"/>
    <w:rsid w:val="00982371"/>
    <w:rsid w:val="00982F5F"/>
    <w:rsid w:val="009835EE"/>
    <w:rsid w:val="00983857"/>
    <w:rsid w:val="0098385B"/>
    <w:rsid w:val="00983A0A"/>
    <w:rsid w:val="009840FE"/>
    <w:rsid w:val="009843C1"/>
    <w:rsid w:val="0098529A"/>
    <w:rsid w:val="00985315"/>
    <w:rsid w:val="00985468"/>
    <w:rsid w:val="0098563C"/>
    <w:rsid w:val="009856AE"/>
    <w:rsid w:val="00985DBB"/>
    <w:rsid w:val="00986111"/>
    <w:rsid w:val="00986478"/>
    <w:rsid w:val="0098661F"/>
    <w:rsid w:val="00986815"/>
    <w:rsid w:val="00986CC7"/>
    <w:rsid w:val="0098734D"/>
    <w:rsid w:val="00987BB0"/>
    <w:rsid w:val="00987DA5"/>
    <w:rsid w:val="0099012A"/>
    <w:rsid w:val="00990AE5"/>
    <w:rsid w:val="009915EA"/>
    <w:rsid w:val="00991E64"/>
    <w:rsid w:val="00992467"/>
    <w:rsid w:val="0099272D"/>
    <w:rsid w:val="00992772"/>
    <w:rsid w:val="00992A6C"/>
    <w:rsid w:val="009934EC"/>
    <w:rsid w:val="0099391C"/>
    <w:rsid w:val="00994EFC"/>
    <w:rsid w:val="009952EC"/>
    <w:rsid w:val="00995803"/>
    <w:rsid w:val="00995D8C"/>
    <w:rsid w:val="00995E80"/>
    <w:rsid w:val="009963CD"/>
    <w:rsid w:val="009968BE"/>
    <w:rsid w:val="009A0459"/>
    <w:rsid w:val="009A0611"/>
    <w:rsid w:val="009A07BA"/>
    <w:rsid w:val="009A0C34"/>
    <w:rsid w:val="009A16C8"/>
    <w:rsid w:val="009A1955"/>
    <w:rsid w:val="009A1A30"/>
    <w:rsid w:val="009A1B76"/>
    <w:rsid w:val="009A1CE9"/>
    <w:rsid w:val="009A2943"/>
    <w:rsid w:val="009A2E90"/>
    <w:rsid w:val="009A2FF2"/>
    <w:rsid w:val="009A3940"/>
    <w:rsid w:val="009A5434"/>
    <w:rsid w:val="009A5EC3"/>
    <w:rsid w:val="009A6091"/>
    <w:rsid w:val="009A6D85"/>
    <w:rsid w:val="009A70A2"/>
    <w:rsid w:val="009A7102"/>
    <w:rsid w:val="009A79C0"/>
    <w:rsid w:val="009B03A7"/>
    <w:rsid w:val="009B0615"/>
    <w:rsid w:val="009B064E"/>
    <w:rsid w:val="009B0D28"/>
    <w:rsid w:val="009B1D64"/>
    <w:rsid w:val="009B217B"/>
    <w:rsid w:val="009B2822"/>
    <w:rsid w:val="009B314A"/>
    <w:rsid w:val="009B32DC"/>
    <w:rsid w:val="009B3806"/>
    <w:rsid w:val="009B39A0"/>
    <w:rsid w:val="009B3FAF"/>
    <w:rsid w:val="009B3FBC"/>
    <w:rsid w:val="009B4243"/>
    <w:rsid w:val="009B43C5"/>
    <w:rsid w:val="009B44B1"/>
    <w:rsid w:val="009B46DD"/>
    <w:rsid w:val="009B4C0D"/>
    <w:rsid w:val="009B4C99"/>
    <w:rsid w:val="009B613D"/>
    <w:rsid w:val="009B6AA9"/>
    <w:rsid w:val="009B6B21"/>
    <w:rsid w:val="009C0384"/>
    <w:rsid w:val="009C1306"/>
    <w:rsid w:val="009C1461"/>
    <w:rsid w:val="009C159D"/>
    <w:rsid w:val="009C179D"/>
    <w:rsid w:val="009C193A"/>
    <w:rsid w:val="009C1B46"/>
    <w:rsid w:val="009C1E23"/>
    <w:rsid w:val="009C1F6A"/>
    <w:rsid w:val="009C215E"/>
    <w:rsid w:val="009C253A"/>
    <w:rsid w:val="009C2A2B"/>
    <w:rsid w:val="009C2E23"/>
    <w:rsid w:val="009C2E9D"/>
    <w:rsid w:val="009C30DB"/>
    <w:rsid w:val="009C33C3"/>
    <w:rsid w:val="009C34AE"/>
    <w:rsid w:val="009C3BB3"/>
    <w:rsid w:val="009C3D2A"/>
    <w:rsid w:val="009C3D77"/>
    <w:rsid w:val="009C468A"/>
    <w:rsid w:val="009C482F"/>
    <w:rsid w:val="009C48B5"/>
    <w:rsid w:val="009C52CA"/>
    <w:rsid w:val="009C534B"/>
    <w:rsid w:val="009C546B"/>
    <w:rsid w:val="009C6094"/>
    <w:rsid w:val="009C69BD"/>
    <w:rsid w:val="009C6C41"/>
    <w:rsid w:val="009C7443"/>
    <w:rsid w:val="009D01EC"/>
    <w:rsid w:val="009D046C"/>
    <w:rsid w:val="009D0583"/>
    <w:rsid w:val="009D06D4"/>
    <w:rsid w:val="009D0B05"/>
    <w:rsid w:val="009D0B6F"/>
    <w:rsid w:val="009D0D40"/>
    <w:rsid w:val="009D1785"/>
    <w:rsid w:val="009D1AE3"/>
    <w:rsid w:val="009D1DF8"/>
    <w:rsid w:val="009D328C"/>
    <w:rsid w:val="009D32E0"/>
    <w:rsid w:val="009D3735"/>
    <w:rsid w:val="009D3A5F"/>
    <w:rsid w:val="009D3BE2"/>
    <w:rsid w:val="009D3F5E"/>
    <w:rsid w:val="009D3F86"/>
    <w:rsid w:val="009D4019"/>
    <w:rsid w:val="009D430C"/>
    <w:rsid w:val="009D48A2"/>
    <w:rsid w:val="009D5086"/>
    <w:rsid w:val="009D528A"/>
    <w:rsid w:val="009D5E52"/>
    <w:rsid w:val="009D5FBE"/>
    <w:rsid w:val="009D6029"/>
    <w:rsid w:val="009D66E5"/>
    <w:rsid w:val="009D7192"/>
    <w:rsid w:val="009D729A"/>
    <w:rsid w:val="009D76A6"/>
    <w:rsid w:val="009E015C"/>
    <w:rsid w:val="009E024C"/>
    <w:rsid w:val="009E0AC3"/>
    <w:rsid w:val="009E0E28"/>
    <w:rsid w:val="009E12D1"/>
    <w:rsid w:val="009E12D3"/>
    <w:rsid w:val="009E13F5"/>
    <w:rsid w:val="009E16FD"/>
    <w:rsid w:val="009E1963"/>
    <w:rsid w:val="009E332B"/>
    <w:rsid w:val="009E3901"/>
    <w:rsid w:val="009E48DD"/>
    <w:rsid w:val="009E4B73"/>
    <w:rsid w:val="009E58AA"/>
    <w:rsid w:val="009E64C1"/>
    <w:rsid w:val="009E697C"/>
    <w:rsid w:val="009E7463"/>
    <w:rsid w:val="009E7B0E"/>
    <w:rsid w:val="009F01BD"/>
    <w:rsid w:val="009F01DD"/>
    <w:rsid w:val="009F0586"/>
    <w:rsid w:val="009F0624"/>
    <w:rsid w:val="009F086B"/>
    <w:rsid w:val="009F09CE"/>
    <w:rsid w:val="009F20A1"/>
    <w:rsid w:val="009F2418"/>
    <w:rsid w:val="009F24FC"/>
    <w:rsid w:val="009F27FB"/>
    <w:rsid w:val="009F3089"/>
    <w:rsid w:val="009F35A7"/>
    <w:rsid w:val="009F3BD2"/>
    <w:rsid w:val="009F3EB1"/>
    <w:rsid w:val="009F45AC"/>
    <w:rsid w:val="009F49D4"/>
    <w:rsid w:val="009F49FC"/>
    <w:rsid w:val="009F4E57"/>
    <w:rsid w:val="009F4F03"/>
    <w:rsid w:val="009F56A7"/>
    <w:rsid w:val="009F56C7"/>
    <w:rsid w:val="009F57B5"/>
    <w:rsid w:val="009F5B3E"/>
    <w:rsid w:val="009F6011"/>
    <w:rsid w:val="009F66EE"/>
    <w:rsid w:val="009F756A"/>
    <w:rsid w:val="009F7835"/>
    <w:rsid w:val="009F78CD"/>
    <w:rsid w:val="009F793A"/>
    <w:rsid w:val="009F7C54"/>
    <w:rsid w:val="00A0057A"/>
    <w:rsid w:val="00A00A4B"/>
    <w:rsid w:val="00A00E3B"/>
    <w:rsid w:val="00A0112B"/>
    <w:rsid w:val="00A01339"/>
    <w:rsid w:val="00A016C4"/>
    <w:rsid w:val="00A01A51"/>
    <w:rsid w:val="00A01D26"/>
    <w:rsid w:val="00A02056"/>
    <w:rsid w:val="00A020DC"/>
    <w:rsid w:val="00A02A55"/>
    <w:rsid w:val="00A02A9F"/>
    <w:rsid w:val="00A03035"/>
    <w:rsid w:val="00A030C1"/>
    <w:rsid w:val="00A034B0"/>
    <w:rsid w:val="00A037F1"/>
    <w:rsid w:val="00A04991"/>
    <w:rsid w:val="00A04ACF"/>
    <w:rsid w:val="00A04E52"/>
    <w:rsid w:val="00A0627C"/>
    <w:rsid w:val="00A06503"/>
    <w:rsid w:val="00A06F95"/>
    <w:rsid w:val="00A077B0"/>
    <w:rsid w:val="00A07918"/>
    <w:rsid w:val="00A1062B"/>
    <w:rsid w:val="00A10C23"/>
    <w:rsid w:val="00A10D37"/>
    <w:rsid w:val="00A110E2"/>
    <w:rsid w:val="00A1116B"/>
    <w:rsid w:val="00A11292"/>
    <w:rsid w:val="00A12854"/>
    <w:rsid w:val="00A12E9B"/>
    <w:rsid w:val="00A13476"/>
    <w:rsid w:val="00A14F13"/>
    <w:rsid w:val="00A1522A"/>
    <w:rsid w:val="00A15CD5"/>
    <w:rsid w:val="00A15DD4"/>
    <w:rsid w:val="00A15F4B"/>
    <w:rsid w:val="00A16145"/>
    <w:rsid w:val="00A1659A"/>
    <w:rsid w:val="00A17A67"/>
    <w:rsid w:val="00A20422"/>
    <w:rsid w:val="00A2072F"/>
    <w:rsid w:val="00A20A0C"/>
    <w:rsid w:val="00A20FCC"/>
    <w:rsid w:val="00A21B8D"/>
    <w:rsid w:val="00A2285D"/>
    <w:rsid w:val="00A22B62"/>
    <w:rsid w:val="00A22E24"/>
    <w:rsid w:val="00A23158"/>
    <w:rsid w:val="00A238EB"/>
    <w:rsid w:val="00A262E9"/>
    <w:rsid w:val="00A2654F"/>
    <w:rsid w:val="00A269BE"/>
    <w:rsid w:val="00A269E4"/>
    <w:rsid w:val="00A26DF3"/>
    <w:rsid w:val="00A274D9"/>
    <w:rsid w:val="00A27AC2"/>
    <w:rsid w:val="00A3137B"/>
    <w:rsid w:val="00A3151C"/>
    <w:rsid w:val="00A31AAF"/>
    <w:rsid w:val="00A3240F"/>
    <w:rsid w:val="00A32523"/>
    <w:rsid w:val="00A326A3"/>
    <w:rsid w:val="00A332D7"/>
    <w:rsid w:val="00A3471B"/>
    <w:rsid w:val="00A35565"/>
    <w:rsid w:val="00A357A4"/>
    <w:rsid w:val="00A3612D"/>
    <w:rsid w:val="00A36312"/>
    <w:rsid w:val="00A365B1"/>
    <w:rsid w:val="00A379CE"/>
    <w:rsid w:val="00A4029D"/>
    <w:rsid w:val="00A40DE3"/>
    <w:rsid w:val="00A4120A"/>
    <w:rsid w:val="00A41BE0"/>
    <w:rsid w:val="00A423BC"/>
    <w:rsid w:val="00A42B32"/>
    <w:rsid w:val="00A42B6B"/>
    <w:rsid w:val="00A434B5"/>
    <w:rsid w:val="00A43AD9"/>
    <w:rsid w:val="00A44029"/>
    <w:rsid w:val="00A44ACC"/>
    <w:rsid w:val="00A452F3"/>
    <w:rsid w:val="00A4548D"/>
    <w:rsid w:val="00A45B7B"/>
    <w:rsid w:val="00A46C7E"/>
    <w:rsid w:val="00A474DD"/>
    <w:rsid w:val="00A47FA4"/>
    <w:rsid w:val="00A5007A"/>
    <w:rsid w:val="00A50398"/>
    <w:rsid w:val="00A5087E"/>
    <w:rsid w:val="00A50E53"/>
    <w:rsid w:val="00A51066"/>
    <w:rsid w:val="00A51847"/>
    <w:rsid w:val="00A51A8F"/>
    <w:rsid w:val="00A51E47"/>
    <w:rsid w:val="00A5231D"/>
    <w:rsid w:val="00A526DA"/>
    <w:rsid w:val="00A52B5D"/>
    <w:rsid w:val="00A53131"/>
    <w:rsid w:val="00A53521"/>
    <w:rsid w:val="00A53C16"/>
    <w:rsid w:val="00A53EAB"/>
    <w:rsid w:val="00A543A8"/>
    <w:rsid w:val="00A54799"/>
    <w:rsid w:val="00A5481B"/>
    <w:rsid w:val="00A54A07"/>
    <w:rsid w:val="00A55485"/>
    <w:rsid w:val="00A5568B"/>
    <w:rsid w:val="00A5633D"/>
    <w:rsid w:val="00A56926"/>
    <w:rsid w:val="00A56985"/>
    <w:rsid w:val="00A6039D"/>
    <w:rsid w:val="00A60534"/>
    <w:rsid w:val="00A606EB"/>
    <w:rsid w:val="00A60B60"/>
    <w:rsid w:val="00A61B80"/>
    <w:rsid w:val="00A624A6"/>
    <w:rsid w:val="00A628D7"/>
    <w:rsid w:val="00A62C8C"/>
    <w:rsid w:val="00A62DE5"/>
    <w:rsid w:val="00A631EE"/>
    <w:rsid w:val="00A63368"/>
    <w:rsid w:val="00A6338C"/>
    <w:rsid w:val="00A64532"/>
    <w:rsid w:val="00A64CDB"/>
    <w:rsid w:val="00A6551B"/>
    <w:rsid w:val="00A658DB"/>
    <w:rsid w:val="00A65B86"/>
    <w:rsid w:val="00A66B24"/>
    <w:rsid w:val="00A66F37"/>
    <w:rsid w:val="00A704DB"/>
    <w:rsid w:val="00A70822"/>
    <w:rsid w:val="00A70B54"/>
    <w:rsid w:val="00A70FD9"/>
    <w:rsid w:val="00A712E2"/>
    <w:rsid w:val="00A71941"/>
    <w:rsid w:val="00A728A4"/>
    <w:rsid w:val="00A730B8"/>
    <w:rsid w:val="00A738A5"/>
    <w:rsid w:val="00A73999"/>
    <w:rsid w:val="00A73B9E"/>
    <w:rsid w:val="00A74281"/>
    <w:rsid w:val="00A757BB"/>
    <w:rsid w:val="00A76141"/>
    <w:rsid w:val="00A763BE"/>
    <w:rsid w:val="00A76A81"/>
    <w:rsid w:val="00A76B50"/>
    <w:rsid w:val="00A778BB"/>
    <w:rsid w:val="00A77AD6"/>
    <w:rsid w:val="00A77BA5"/>
    <w:rsid w:val="00A802BB"/>
    <w:rsid w:val="00A805C2"/>
    <w:rsid w:val="00A81553"/>
    <w:rsid w:val="00A8155A"/>
    <w:rsid w:val="00A829B2"/>
    <w:rsid w:val="00A837EB"/>
    <w:rsid w:val="00A84308"/>
    <w:rsid w:val="00A8500F"/>
    <w:rsid w:val="00A856D6"/>
    <w:rsid w:val="00A85A6F"/>
    <w:rsid w:val="00A85D06"/>
    <w:rsid w:val="00A85F15"/>
    <w:rsid w:val="00A85F29"/>
    <w:rsid w:val="00A85F3A"/>
    <w:rsid w:val="00A86071"/>
    <w:rsid w:val="00A86353"/>
    <w:rsid w:val="00A86520"/>
    <w:rsid w:val="00A86A73"/>
    <w:rsid w:val="00A87008"/>
    <w:rsid w:val="00A87486"/>
    <w:rsid w:val="00A876A9"/>
    <w:rsid w:val="00A87ACF"/>
    <w:rsid w:val="00A90361"/>
    <w:rsid w:val="00A91279"/>
    <w:rsid w:val="00A91A65"/>
    <w:rsid w:val="00A92173"/>
    <w:rsid w:val="00A9223A"/>
    <w:rsid w:val="00A92296"/>
    <w:rsid w:val="00A923F2"/>
    <w:rsid w:val="00A92D3E"/>
    <w:rsid w:val="00A93216"/>
    <w:rsid w:val="00A93445"/>
    <w:rsid w:val="00A937BF"/>
    <w:rsid w:val="00A93BDE"/>
    <w:rsid w:val="00A9439E"/>
    <w:rsid w:val="00A94FE8"/>
    <w:rsid w:val="00A95C39"/>
    <w:rsid w:val="00A95FD6"/>
    <w:rsid w:val="00A96638"/>
    <w:rsid w:val="00A96BFF"/>
    <w:rsid w:val="00A97F33"/>
    <w:rsid w:val="00AA01CE"/>
    <w:rsid w:val="00AA0634"/>
    <w:rsid w:val="00AA23BB"/>
    <w:rsid w:val="00AA2A3A"/>
    <w:rsid w:val="00AA2E26"/>
    <w:rsid w:val="00AA2EFF"/>
    <w:rsid w:val="00AA56BE"/>
    <w:rsid w:val="00AA5C31"/>
    <w:rsid w:val="00AA67A4"/>
    <w:rsid w:val="00AA6C0B"/>
    <w:rsid w:val="00AA7CD2"/>
    <w:rsid w:val="00AB06A7"/>
    <w:rsid w:val="00AB09B4"/>
    <w:rsid w:val="00AB0F5A"/>
    <w:rsid w:val="00AB1820"/>
    <w:rsid w:val="00AB21B3"/>
    <w:rsid w:val="00AB2330"/>
    <w:rsid w:val="00AB37B3"/>
    <w:rsid w:val="00AB3A0C"/>
    <w:rsid w:val="00AB3F4B"/>
    <w:rsid w:val="00AB4703"/>
    <w:rsid w:val="00AB4B7B"/>
    <w:rsid w:val="00AB4D78"/>
    <w:rsid w:val="00AB52FC"/>
    <w:rsid w:val="00AB57EF"/>
    <w:rsid w:val="00AB68C8"/>
    <w:rsid w:val="00AB6AF7"/>
    <w:rsid w:val="00AB7962"/>
    <w:rsid w:val="00AB7D12"/>
    <w:rsid w:val="00AB7D5F"/>
    <w:rsid w:val="00AC00B6"/>
    <w:rsid w:val="00AC0585"/>
    <w:rsid w:val="00AC064A"/>
    <w:rsid w:val="00AC0AAA"/>
    <w:rsid w:val="00AC127B"/>
    <w:rsid w:val="00AC138A"/>
    <w:rsid w:val="00AC19EF"/>
    <w:rsid w:val="00AC1C29"/>
    <w:rsid w:val="00AC2803"/>
    <w:rsid w:val="00AC281B"/>
    <w:rsid w:val="00AC2864"/>
    <w:rsid w:val="00AC2C8C"/>
    <w:rsid w:val="00AC2EA7"/>
    <w:rsid w:val="00AC350F"/>
    <w:rsid w:val="00AC37A5"/>
    <w:rsid w:val="00AC3A6B"/>
    <w:rsid w:val="00AC3D5D"/>
    <w:rsid w:val="00AC4CA9"/>
    <w:rsid w:val="00AC53B2"/>
    <w:rsid w:val="00AC5730"/>
    <w:rsid w:val="00AC5A6F"/>
    <w:rsid w:val="00AC6063"/>
    <w:rsid w:val="00AC749B"/>
    <w:rsid w:val="00AC7771"/>
    <w:rsid w:val="00AC7C3E"/>
    <w:rsid w:val="00AC7D6C"/>
    <w:rsid w:val="00AD0219"/>
    <w:rsid w:val="00AD0363"/>
    <w:rsid w:val="00AD042E"/>
    <w:rsid w:val="00AD1384"/>
    <w:rsid w:val="00AD1956"/>
    <w:rsid w:val="00AD2687"/>
    <w:rsid w:val="00AD2AB2"/>
    <w:rsid w:val="00AD300A"/>
    <w:rsid w:val="00AD3C16"/>
    <w:rsid w:val="00AD40B4"/>
    <w:rsid w:val="00AD4941"/>
    <w:rsid w:val="00AD4C9D"/>
    <w:rsid w:val="00AD4DC3"/>
    <w:rsid w:val="00AD51D9"/>
    <w:rsid w:val="00AD5F22"/>
    <w:rsid w:val="00AD6367"/>
    <w:rsid w:val="00AD669B"/>
    <w:rsid w:val="00AD67DF"/>
    <w:rsid w:val="00AD775B"/>
    <w:rsid w:val="00AE1EF0"/>
    <w:rsid w:val="00AE2813"/>
    <w:rsid w:val="00AE2ED3"/>
    <w:rsid w:val="00AE38D4"/>
    <w:rsid w:val="00AE418F"/>
    <w:rsid w:val="00AE4D74"/>
    <w:rsid w:val="00AE5A71"/>
    <w:rsid w:val="00AE6827"/>
    <w:rsid w:val="00AE6A3B"/>
    <w:rsid w:val="00AE73D1"/>
    <w:rsid w:val="00AF0126"/>
    <w:rsid w:val="00AF0500"/>
    <w:rsid w:val="00AF06B1"/>
    <w:rsid w:val="00AF0D5D"/>
    <w:rsid w:val="00AF102D"/>
    <w:rsid w:val="00AF1AC7"/>
    <w:rsid w:val="00AF22FA"/>
    <w:rsid w:val="00AF231D"/>
    <w:rsid w:val="00AF2D12"/>
    <w:rsid w:val="00AF2EDE"/>
    <w:rsid w:val="00AF3BB6"/>
    <w:rsid w:val="00AF3F88"/>
    <w:rsid w:val="00AF45D6"/>
    <w:rsid w:val="00AF4EEB"/>
    <w:rsid w:val="00AF6F39"/>
    <w:rsid w:val="00AF711F"/>
    <w:rsid w:val="00AF7284"/>
    <w:rsid w:val="00AF7672"/>
    <w:rsid w:val="00AF78AC"/>
    <w:rsid w:val="00AF78D6"/>
    <w:rsid w:val="00AF7BBE"/>
    <w:rsid w:val="00AF7D1A"/>
    <w:rsid w:val="00B0008C"/>
    <w:rsid w:val="00B007AE"/>
    <w:rsid w:val="00B00E1A"/>
    <w:rsid w:val="00B00F2E"/>
    <w:rsid w:val="00B00F68"/>
    <w:rsid w:val="00B0101E"/>
    <w:rsid w:val="00B010CF"/>
    <w:rsid w:val="00B011AC"/>
    <w:rsid w:val="00B016F1"/>
    <w:rsid w:val="00B018C7"/>
    <w:rsid w:val="00B01F90"/>
    <w:rsid w:val="00B029BC"/>
    <w:rsid w:val="00B02BA1"/>
    <w:rsid w:val="00B02BD0"/>
    <w:rsid w:val="00B032F2"/>
    <w:rsid w:val="00B03E1D"/>
    <w:rsid w:val="00B04566"/>
    <w:rsid w:val="00B0466E"/>
    <w:rsid w:val="00B046A9"/>
    <w:rsid w:val="00B047A0"/>
    <w:rsid w:val="00B051DD"/>
    <w:rsid w:val="00B075B3"/>
    <w:rsid w:val="00B079D4"/>
    <w:rsid w:val="00B10AD2"/>
    <w:rsid w:val="00B10F27"/>
    <w:rsid w:val="00B118F6"/>
    <w:rsid w:val="00B11982"/>
    <w:rsid w:val="00B11F57"/>
    <w:rsid w:val="00B121FB"/>
    <w:rsid w:val="00B125F2"/>
    <w:rsid w:val="00B12C02"/>
    <w:rsid w:val="00B1310A"/>
    <w:rsid w:val="00B1311A"/>
    <w:rsid w:val="00B137F1"/>
    <w:rsid w:val="00B14205"/>
    <w:rsid w:val="00B155BA"/>
    <w:rsid w:val="00B16579"/>
    <w:rsid w:val="00B166E9"/>
    <w:rsid w:val="00B17225"/>
    <w:rsid w:val="00B17446"/>
    <w:rsid w:val="00B1765C"/>
    <w:rsid w:val="00B17A59"/>
    <w:rsid w:val="00B20633"/>
    <w:rsid w:val="00B20B55"/>
    <w:rsid w:val="00B20BC7"/>
    <w:rsid w:val="00B20ED4"/>
    <w:rsid w:val="00B2144F"/>
    <w:rsid w:val="00B214A6"/>
    <w:rsid w:val="00B21FA8"/>
    <w:rsid w:val="00B2205F"/>
    <w:rsid w:val="00B243E3"/>
    <w:rsid w:val="00B245E8"/>
    <w:rsid w:val="00B24AAF"/>
    <w:rsid w:val="00B25172"/>
    <w:rsid w:val="00B25836"/>
    <w:rsid w:val="00B26547"/>
    <w:rsid w:val="00B26E3C"/>
    <w:rsid w:val="00B27679"/>
    <w:rsid w:val="00B276BB"/>
    <w:rsid w:val="00B279B0"/>
    <w:rsid w:val="00B30541"/>
    <w:rsid w:val="00B305DB"/>
    <w:rsid w:val="00B307DA"/>
    <w:rsid w:val="00B307E2"/>
    <w:rsid w:val="00B30DF6"/>
    <w:rsid w:val="00B30E6B"/>
    <w:rsid w:val="00B3142F"/>
    <w:rsid w:val="00B31987"/>
    <w:rsid w:val="00B319AB"/>
    <w:rsid w:val="00B31CA5"/>
    <w:rsid w:val="00B31F4D"/>
    <w:rsid w:val="00B3266C"/>
    <w:rsid w:val="00B336D8"/>
    <w:rsid w:val="00B34546"/>
    <w:rsid w:val="00B34646"/>
    <w:rsid w:val="00B348A9"/>
    <w:rsid w:val="00B34B51"/>
    <w:rsid w:val="00B35041"/>
    <w:rsid w:val="00B364D5"/>
    <w:rsid w:val="00B368EF"/>
    <w:rsid w:val="00B36C6F"/>
    <w:rsid w:val="00B370A8"/>
    <w:rsid w:val="00B401E2"/>
    <w:rsid w:val="00B4030C"/>
    <w:rsid w:val="00B405B7"/>
    <w:rsid w:val="00B40665"/>
    <w:rsid w:val="00B4087A"/>
    <w:rsid w:val="00B40DDF"/>
    <w:rsid w:val="00B40EDE"/>
    <w:rsid w:val="00B415B8"/>
    <w:rsid w:val="00B42675"/>
    <w:rsid w:val="00B428BA"/>
    <w:rsid w:val="00B4345A"/>
    <w:rsid w:val="00B4355C"/>
    <w:rsid w:val="00B44381"/>
    <w:rsid w:val="00B44432"/>
    <w:rsid w:val="00B4465F"/>
    <w:rsid w:val="00B455C9"/>
    <w:rsid w:val="00B45709"/>
    <w:rsid w:val="00B50A56"/>
    <w:rsid w:val="00B528CF"/>
    <w:rsid w:val="00B534A4"/>
    <w:rsid w:val="00B534E7"/>
    <w:rsid w:val="00B53CBE"/>
    <w:rsid w:val="00B53FC8"/>
    <w:rsid w:val="00B557E4"/>
    <w:rsid w:val="00B55BF9"/>
    <w:rsid w:val="00B57297"/>
    <w:rsid w:val="00B5780A"/>
    <w:rsid w:val="00B5782C"/>
    <w:rsid w:val="00B57B27"/>
    <w:rsid w:val="00B6022B"/>
    <w:rsid w:val="00B602F0"/>
    <w:rsid w:val="00B603C6"/>
    <w:rsid w:val="00B608DE"/>
    <w:rsid w:val="00B60C0E"/>
    <w:rsid w:val="00B60C29"/>
    <w:rsid w:val="00B60E5A"/>
    <w:rsid w:val="00B61410"/>
    <w:rsid w:val="00B6342D"/>
    <w:rsid w:val="00B63567"/>
    <w:rsid w:val="00B6393F"/>
    <w:rsid w:val="00B63F3E"/>
    <w:rsid w:val="00B64131"/>
    <w:rsid w:val="00B6488A"/>
    <w:rsid w:val="00B65D09"/>
    <w:rsid w:val="00B660B4"/>
    <w:rsid w:val="00B66421"/>
    <w:rsid w:val="00B66C79"/>
    <w:rsid w:val="00B67095"/>
    <w:rsid w:val="00B672EE"/>
    <w:rsid w:val="00B67AFF"/>
    <w:rsid w:val="00B7019D"/>
    <w:rsid w:val="00B71324"/>
    <w:rsid w:val="00B72113"/>
    <w:rsid w:val="00B72C6C"/>
    <w:rsid w:val="00B72FA1"/>
    <w:rsid w:val="00B7311C"/>
    <w:rsid w:val="00B731B4"/>
    <w:rsid w:val="00B733D8"/>
    <w:rsid w:val="00B73737"/>
    <w:rsid w:val="00B73E23"/>
    <w:rsid w:val="00B7464E"/>
    <w:rsid w:val="00B74BA1"/>
    <w:rsid w:val="00B7676E"/>
    <w:rsid w:val="00B770C4"/>
    <w:rsid w:val="00B7742F"/>
    <w:rsid w:val="00B776F9"/>
    <w:rsid w:val="00B77C73"/>
    <w:rsid w:val="00B80574"/>
    <w:rsid w:val="00B80E96"/>
    <w:rsid w:val="00B816F4"/>
    <w:rsid w:val="00B81F4E"/>
    <w:rsid w:val="00B82362"/>
    <w:rsid w:val="00B8285B"/>
    <w:rsid w:val="00B82D5D"/>
    <w:rsid w:val="00B82E0A"/>
    <w:rsid w:val="00B83082"/>
    <w:rsid w:val="00B83B1F"/>
    <w:rsid w:val="00B83E49"/>
    <w:rsid w:val="00B83F10"/>
    <w:rsid w:val="00B842F4"/>
    <w:rsid w:val="00B857D7"/>
    <w:rsid w:val="00B85890"/>
    <w:rsid w:val="00B858A4"/>
    <w:rsid w:val="00B86101"/>
    <w:rsid w:val="00B8614B"/>
    <w:rsid w:val="00B86680"/>
    <w:rsid w:val="00B86BA5"/>
    <w:rsid w:val="00B87124"/>
    <w:rsid w:val="00B872AC"/>
    <w:rsid w:val="00B87797"/>
    <w:rsid w:val="00B87FBA"/>
    <w:rsid w:val="00B90185"/>
    <w:rsid w:val="00B90262"/>
    <w:rsid w:val="00B90292"/>
    <w:rsid w:val="00B90E32"/>
    <w:rsid w:val="00B91A72"/>
    <w:rsid w:val="00B91AB3"/>
    <w:rsid w:val="00B91B6F"/>
    <w:rsid w:val="00B91E44"/>
    <w:rsid w:val="00B923BB"/>
    <w:rsid w:val="00B9270D"/>
    <w:rsid w:val="00B9278E"/>
    <w:rsid w:val="00B92807"/>
    <w:rsid w:val="00B92B50"/>
    <w:rsid w:val="00B93045"/>
    <w:rsid w:val="00B94A48"/>
    <w:rsid w:val="00B94CE6"/>
    <w:rsid w:val="00B95219"/>
    <w:rsid w:val="00B95AF2"/>
    <w:rsid w:val="00B964FD"/>
    <w:rsid w:val="00B9784A"/>
    <w:rsid w:val="00B97859"/>
    <w:rsid w:val="00B97969"/>
    <w:rsid w:val="00B97AD9"/>
    <w:rsid w:val="00BA1B15"/>
    <w:rsid w:val="00BA1C1A"/>
    <w:rsid w:val="00BA1F69"/>
    <w:rsid w:val="00BA2056"/>
    <w:rsid w:val="00BA2286"/>
    <w:rsid w:val="00BA29C6"/>
    <w:rsid w:val="00BA2CE1"/>
    <w:rsid w:val="00BA2ECC"/>
    <w:rsid w:val="00BA410C"/>
    <w:rsid w:val="00BA4DAF"/>
    <w:rsid w:val="00BA5238"/>
    <w:rsid w:val="00BA588B"/>
    <w:rsid w:val="00BA59CF"/>
    <w:rsid w:val="00BA59DB"/>
    <w:rsid w:val="00BA6C62"/>
    <w:rsid w:val="00BA71AC"/>
    <w:rsid w:val="00BA74E0"/>
    <w:rsid w:val="00BA79B2"/>
    <w:rsid w:val="00BB06B5"/>
    <w:rsid w:val="00BB07D3"/>
    <w:rsid w:val="00BB0A47"/>
    <w:rsid w:val="00BB0BE5"/>
    <w:rsid w:val="00BB0DF5"/>
    <w:rsid w:val="00BB2221"/>
    <w:rsid w:val="00BB28F5"/>
    <w:rsid w:val="00BB2A32"/>
    <w:rsid w:val="00BB2D3B"/>
    <w:rsid w:val="00BB3365"/>
    <w:rsid w:val="00BB3A5D"/>
    <w:rsid w:val="00BB3B84"/>
    <w:rsid w:val="00BB4668"/>
    <w:rsid w:val="00BB4F9F"/>
    <w:rsid w:val="00BB5456"/>
    <w:rsid w:val="00BB5FDE"/>
    <w:rsid w:val="00BB67CB"/>
    <w:rsid w:val="00BB69CD"/>
    <w:rsid w:val="00BB6A6E"/>
    <w:rsid w:val="00BB74B5"/>
    <w:rsid w:val="00BB7986"/>
    <w:rsid w:val="00BC09C1"/>
    <w:rsid w:val="00BC0F9F"/>
    <w:rsid w:val="00BC1216"/>
    <w:rsid w:val="00BC1266"/>
    <w:rsid w:val="00BC1BFF"/>
    <w:rsid w:val="00BC1F77"/>
    <w:rsid w:val="00BC2033"/>
    <w:rsid w:val="00BC2169"/>
    <w:rsid w:val="00BC21D8"/>
    <w:rsid w:val="00BC2230"/>
    <w:rsid w:val="00BC328C"/>
    <w:rsid w:val="00BC3510"/>
    <w:rsid w:val="00BC4725"/>
    <w:rsid w:val="00BC4759"/>
    <w:rsid w:val="00BC4C85"/>
    <w:rsid w:val="00BC5685"/>
    <w:rsid w:val="00BC639A"/>
    <w:rsid w:val="00BC7EE5"/>
    <w:rsid w:val="00BC7F78"/>
    <w:rsid w:val="00BD06BD"/>
    <w:rsid w:val="00BD089B"/>
    <w:rsid w:val="00BD0BF9"/>
    <w:rsid w:val="00BD119E"/>
    <w:rsid w:val="00BD1C45"/>
    <w:rsid w:val="00BD1F3C"/>
    <w:rsid w:val="00BD1FB4"/>
    <w:rsid w:val="00BD203B"/>
    <w:rsid w:val="00BD2730"/>
    <w:rsid w:val="00BD2A0E"/>
    <w:rsid w:val="00BD2B69"/>
    <w:rsid w:val="00BD2C20"/>
    <w:rsid w:val="00BD3164"/>
    <w:rsid w:val="00BD3B17"/>
    <w:rsid w:val="00BD434A"/>
    <w:rsid w:val="00BD4EB0"/>
    <w:rsid w:val="00BD5104"/>
    <w:rsid w:val="00BD53CB"/>
    <w:rsid w:val="00BD54ED"/>
    <w:rsid w:val="00BD555B"/>
    <w:rsid w:val="00BD576E"/>
    <w:rsid w:val="00BD57F2"/>
    <w:rsid w:val="00BD5901"/>
    <w:rsid w:val="00BD5AF9"/>
    <w:rsid w:val="00BD5D8B"/>
    <w:rsid w:val="00BD5F7F"/>
    <w:rsid w:val="00BD68A0"/>
    <w:rsid w:val="00BD6FE9"/>
    <w:rsid w:val="00BD7026"/>
    <w:rsid w:val="00BD7468"/>
    <w:rsid w:val="00BD7BDD"/>
    <w:rsid w:val="00BD7E00"/>
    <w:rsid w:val="00BD7F3D"/>
    <w:rsid w:val="00BE0EBC"/>
    <w:rsid w:val="00BE1232"/>
    <w:rsid w:val="00BE1666"/>
    <w:rsid w:val="00BE16CE"/>
    <w:rsid w:val="00BE206D"/>
    <w:rsid w:val="00BE23CB"/>
    <w:rsid w:val="00BE26C1"/>
    <w:rsid w:val="00BE3855"/>
    <w:rsid w:val="00BE39B9"/>
    <w:rsid w:val="00BE3A84"/>
    <w:rsid w:val="00BE3E0B"/>
    <w:rsid w:val="00BE3FBA"/>
    <w:rsid w:val="00BE4439"/>
    <w:rsid w:val="00BE5B07"/>
    <w:rsid w:val="00BE5C9A"/>
    <w:rsid w:val="00BE5FCC"/>
    <w:rsid w:val="00BE6BA8"/>
    <w:rsid w:val="00BE6D5B"/>
    <w:rsid w:val="00BE714F"/>
    <w:rsid w:val="00BE71D5"/>
    <w:rsid w:val="00BE7285"/>
    <w:rsid w:val="00BF03D2"/>
    <w:rsid w:val="00BF073C"/>
    <w:rsid w:val="00BF0C78"/>
    <w:rsid w:val="00BF0DAF"/>
    <w:rsid w:val="00BF108E"/>
    <w:rsid w:val="00BF2EB9"/>
    <w:rsid w:val="00BF376B"/>
    <w:rsid w:val="00BF3815"/>
    <w:rsid w:val="00BF3918"/>
    <w:rsid w:val="00BF4D9B"/>
    <w:rsid w:val="00BF5104"/>
    <w:rsid w:val="00BF529D"/>
    <w:rsid w:val="00BF54C4"/>
    <w:rsid w:val="00BF579B"/>
    <w:rsid w:val="00BF59AA"/>
    <w:rsid w:val="00BF5DAB"/>
    <w:rsid w:val="00BF628D"/>
    <w:rsid w:val="00BF6715"/>
    <w:rsid w:val="00BF6B03"/>
    <w:rsid w:val="00BF6D33"/>
    <w:rsid w:val="00BF7164"/>
    <w:rsid w:val="00C01DA4"/>
    <w:rsid w:val="00C0228C"/>
    <w:rsid w:val="00C0295A"/>
    <w:rsid w:val="00C030EB"/>
    <w:rsid w:val="00C03892"/>
    <w:rsid w:val="00C038B0"/>
    <w:rsid w:val="00C03CB2"/>
    <w:rsid w:val="00C03D1A"/>
    <w:rsid w:val="00C040CD"/>
    <w:rsid w:val="00C04108"/>
    <w:rsid w:val="00C04322"/>
    <w:rsid w:val="00C050CC"/>
    <w:rsid w:val="00C05D04"/>
    <w:rsid w:val="00C0606F"/>
    <w:rsid w:val="00C06BC5"/>
    <w:rsid w:val="00C06D27"/>
    <w:rsid w:val="00C070C9"/>
    <w:rsid w:val="00C074FD"/>
    <w:rsid w:val="00C07C0A"/>
    <w:rsid w:val="00C1004D"/>
    <w:rsid w:val="00C109A5"/>
    <w:rsid w:val="00C10B01"/>
    <w:rsid w:val="00C11470"/>
    <w:rsid w:val="00C11AE1"/>
    <w:rsid w:val="00C122A6"/>
    <w:rsid w:val="00C12A6C"/>
    <w:rsid w:val="00C12C7E"/>
    <w:rsid w:val="00C132CA"/>
    <w:rsid w:val="00C137F6"/>
    <w:rsid w:val="00C13D58"/>
    <w:rsid w:val="00C13E8B"/>
    <w:rsid w:val="00C13F00"/>
    <w:rsid w:val="00C1415A"/>
    <w:rsid w:val="00C14AC7"/>
    <w:rsid w:val="00C14CC8"/>
    <w:rsid w:val="00C153C4"/>
    <w:rsid w:val="00C15698"/>
    <w:rsid w:val="00C16555"/>
    <w:rsid w:val="00C16716"/>
    <w:rsid w:val="00C16C53"/>
    <w:rsid w:val="00C16CE4"/>
    <w:rsid w:val="00C170B1"/>
    <w:rsid w:val="00C178DD"/>
    <w:rsid w:val="00C17D03"/>
    <w:rsid w:val="00C2052A"/>
    <w:rsid w:val="00C2070E"/>
    <w:rsid w:val="00C20FAD"/>
    <w:rsid w:val="00C21F81"/>
    <w:rsid w:val="00C2259B"/>
    <w:rsid w:val="00C22C4D"/>
    <w:rsid w:val="00C23613"/>
    <w:rsid w:val="00C23A7B"/>
    <w:rsid w:val="00C23AA2"/>
    <w:rsid w:val="00C24816"/>
    <w:rsid w:val="00C24EEE"/>
    <w:rsid w:val="00C25B31"/>
    <w:rsid w:val="00C25C34"/>
    <w:rsid w:val="00C25F17"/>
    <w:rsid w:val="00C261B3"/>
    <w:rsid w:val="00C264DD"/>
    <w:rsid w:val="00C26BC2"/>
    <w:rsid w:val="00C26E81"/>
    <w:rsid w:val="00C27365"/>
    <w:rsid w:val="00C27546"/>
    <w:rsid w:val="00C27716"/>
    <w:rsid w:val="00C27AEE"/>
    <w:rsid w:val="00C27CE1"/>
    <w:rsid w:val="00C30127"/>
    <w:rsid w:val="00C311D6"/>
    <w:rsid w:val="00C317D3"/>
    <w:rsid w:val="00C31ACA"/>
    <w:rsid w:val="00C31B71"/>
    <w:rsid w:val="00C31DBC"/>
    <w:rsid w:val="00C31F09"/>
    <w:rsid w:val="00C31F6F"/>
    <w:rsid w:val="00C324D2"/>
    <w:rsid w:val="00C32587"/>
    <w:rsid w:val="00C32B1D"/>
    <w:rsid w:val="00C33472"/>
    <w:rsid w:val="00C33478"/>
    <w:rsid w:val="00C336BB"/>
    <w:rsid w:val="00C33A80"/>
    <w:rsid w:val="00C33B3B"/>
    <w:rsid w:val="00C33DDF"/>
    <w:rsid w:val="00C34776"/>
    <w:rsid w:val="00C34DA1"/>
    <w:rsid w:val="00C34F47"/>
    <w:rsid w:val="00C35B2A"/>
    <w:rsid w:val="00C364FA"/>
    <w:rsid w:val="00C37730"/>
    <w:rsid w:val="00C404C9"/>
    <w:rsid w:val="00C418D3"/>
    <w:rsid w:val="00C41AD3"/>
    <w:rsid w:val="00C41AFF"/>
    <w:rsid w:val="00C41F77"/>
    <w:rsid w:val="00C4213C"/>
    <w:rsid w:val="00C43327"/>
    <w:rsid w:val="00C433D2"/>
    <w:rsid w:val="00C43AEB"/>
    <w:rsid w:val="00C44005"/>
    <w:rsid w:val="00C4469F"/>
    <w:rsid w:val="00C44D3C"/>
    <w:rsid w:val="00C4554D"/>
    <w:rsid w:val="00C46762"/>
    <w:rsid w:val="00C469F2"/>
    <w:rsid w:val="00C46C79"/>
    <w:rsid w:val="00C46C81"/>
    <w:rsid w:val="00C47A6B"/>
    <w:rsid w:val="00C47BDF"/>
    <w:rsid w:val="00C51078"/>
    <w:rsid w:val="00C51ADB"/>
    <w:rsid w:val="00C530F0"/>
    <w:rsid w:val="00C532F2"/>
    <w:rsid w:val="00C53592"/>
    <w:rsid w:val="00C554D7"/>
    <w:rsid w:val="00C55CFA"/>
    <w:rsid w:val="00C565DC"/>
    <w:rsid w:val="00C56B00"/>
    <w:rsid w:val="00C56C83"/>
    <w:rsid w:val="00C56EFE"/>
    <w:rsid w:val="00C57893"/>
    <w:rsid w:val="00C60D7F"/>
    <w:rsid w:val="00C60F2C"/>
    <w:rsid w:val="00C610F3"/>
    <w:rsid w:val="00C615B0"/>
    <w:rsid w:val="00C61C30"/>
    <w:rsid w:val="00C62867"/>
    <w:rsid w:val="00C62DBB"/>
    <w:rsid w:val="00C6348F"/>
    <w:rsid w:val="00C63A1B"/>
    <w:rsid w:val="00C650F3"/>
    <w:rsid w:val="00C662C9"/>
    <w:rsid w:val="00C667D1"/>
    <w:rsid w:val="00C669FF"/>
    <w:rsid w:val="00C66C25"/>
    <w:rsid w:val="00C66DFA"/>
    <w:rsid w:val="00C6746A"/>
    <w:rsid w:val="00C67479"/>
    <w:rsid w:val="00C70AFD"/>
    <w:rsid w:val="00C70E9D"/>
    <w:rsid w:val="00C70EFE"/>
    <w:rsid w:val="00C712F4"/>
    <w:rsid w:val="00C718CF"/>
    <w:rsid w:val="00C71D95"/>
    <w:rsid w:val="00C71DE8"/>
    <w:rsid w:val="00C71E1F"/>
    <w:rsid w:val="00C720D5"/>
    <w:rsid w:val="00C72394"/>
    <w:rsid w:val="00C725B2"/>
    <w:rsid w:val="00C72E33"/>
    <w:rsid w:val="00C73888"/>
    <w:rsid w:val="00C74BFF"/>
    <w:rsid w:val="00C750C4"/>
    <w:rsid w:val="00C75270"/>
    <w:rsid w:val="00C7698C"/>
    <w:rsid w:val="00C76A19"/>
    <w:rsid w:val="00C771DD"/>
    <w:rsid w:val="00C771E0"/>
    <w:rsid w:val="00C80145"/>
    <w:rsid w:val="00C80456"/>
    <w:rsid w:val="00C80F8F"/>
    <w:rsid w:val="00C812CE"/>
    <w:rsid w:val="00C81D0B"/>
    <w:rsid w:val="00C81EBF"/>
    <w:rsid w:val="00C82961"/>
    <w:rsid w:val="00C8363B"/>
    <w:rsid w:val="00C83AA5"/>
    <w:rsid w:val="00C83B16"/>
    <w:rsid w:val="00C83D5C"/>
    <w:rsid w:val="00C83E03"/>
    <w:rsid w:val="00C84285"/>
    <w:rsid w:val="00C843BC"/>
    <w:rsid w:val="00C84E23"/>
    <w:rsid w:val="00C85246"/>
    <w:rsid w:val="00C85CDE"/>
    <w:rsid w:val="00C85DC5"/>
    <w:rsid w:val="00C869FF"/>
    <w:rsid w:val="00C87C8A"/>
    <w:rsid w:val="00C901FD"/>
    <w:rsid w:val="00C90283"/>
    <w:rsid w:val="00C91FB1"/>
    <w:rsid w:val="00C92782"/>
    <w:rsid w:val="00C92BAD"/>
    <w:rsid w:val="00C9340A"/>
    <w:rsid w:val="00C93DCC"/>
    <w:rsid w:val="00C93EA8"/>
    <w:rsid w:val="00C945F5"/>
    <w:rsid w:val="00C94B6E"/>
    <w:rsid w:val="00C9587C"/>
    <w:rsid w:val="00C95C8D"/>
    <w:rsid w:val="00C966F5"/>
    <w:rsid w:val="00C967BC"/>
    <w:rsid w:val="00C9698A"/>
    <w:rsid w:val="00C97487"/>
    <w:rsid w:val="00C9793B"/>
    <w:rsid w:val="00CA111A"/>
    <w:rsid w:val="00CA12AD"/>
    <w:rsid w:val="00CA1323"/>
    <w:rsid w:val="00CA1398"/>
    <w:rsid w:val="00CA2D1B"/>
    <w:rsid w:val="00CA3CC2"/>
    <w:rsid w:val="00CA48C7"/>
    <w:rsid w:val="00CA4BF6"/>
    <w:rsid w:val="00CA509B"/>
    <w:rsid w:val="00CA5653"/>
    <w:rsid w:val="00CA6C51"/>
    <w:rsid w:val="00CA6CF0"/>
    <w:rsid w:val="00CA6FF0"/>
    <w:rsid w:val="00CA7350"/>
    <w:rsid w:val="00CA7A6E"/>
    <w:rsid w:val="00CA7C1F"/>
    <w:rsid w:val="00CA7CCA"/>
    <w:rsid w:val="00CA7F94"/>
    <w:rsid w:val="00CB097F"/>
    <w:rsid w:val="00CB12EA"/>
    <w:rsid w:val="00CB16CD"/>
    <w:rsid w:val="00CB1FBF"/>
    <w:rsid w:val="00CB2BC8"/>
    <w:rsid w:val="00CB2CC7"/>
    <w:rsid w:val="00CB3446"/>
    <w:rsid w:val="00CB36C4"/>
    <w:rsid w:val="00CB388C"/>
    <w:rsid w:val="00CB389D"/>
    <w:rsid w:val="00CB39B4"/>
    <w:rsid w:val="00CB4084"/>
    <w:rsid w:val="00CB47E8"/>
    <w:rsid w:val="00CB546F"/>
    <w:rsid w:val="00CB56F7"/>
    <w:rsid w:val="00CB572B"/>
    <w:rsid w:val="00CB5B5D"/>
    <w:rsid w:val="00CB6575"/>
    <w:rsid w:val="00CB683C"/>
    <w:rsid w:val="00CB6F2A"/>
    <w:rsid w:val="00CC0136"/>
    <w:rsid w:val="00CC06E8"/>
    <w:rsid w:val="00CC0DB9"/>
    <w:rsid w:val="00CC1687"/>
    <w:rsid w:val="00CC20BF"/>
    <w:rsid w:val="00CC3D6B"/>
    <w:rsid w:val="00CC4918"/>
    <w:rsid w:val="00CC4EC2"/>
    <w:rsid w:val="00CC536B"/>
    <w:rsid w:val="00CC536F"/>
    <w:rsid w:val="00CC53DF"/>
    <w:rsid w:val="00CC550B"/>
    <w:rsid w:val="00CC591B"/>
    <w:rsid w:val="00CC5E68"/>
    <w:rsid w:val="00CC5ED2"/>
    <w:rsid w:val="00CC6A3D"/>
    <w:rsid w:val="00CC7336"/>
    <w:rsid w:val="00CC75B1"/>
    <w:rsid w:val="00CC7A63"/>
    <w:rsid w:val="00CD0201"/>
    <w:rsid w:val="00CD05F7"/>
    <w:rsid w:val="00CD0A9E"/>
    <w:rsid w:val="00CD1B03"/>
    <w:rsid w:val="00CD215C"/>
    <w:rsid w:val="00CD22FA"/>
    <w:rsid w:val="00CD2362"/>
    <w:rsid w:val="00CD32E0"/>
    <w:rsid w:val="00CD3B73"/>
    <w:rsid w:val="00CD56C7"/>
    <w:rsid w:val="00CD6244"/>
    <w:rsid w:val="00CD7D2A"/>
    <w:rsid w:val="00CD7FE2"/>
    <w:rsid w:val="00CE0160"/>
    <w:rsid w:val="00CE0B9A"/>
    <w:rsid w:val="00CE113E"/>
    <w:rsid w:val="00CE17A2"/>
    <w:rsid w:val="00CE19FD"/>
    <w:rsid w:val="00CE1DCC"/>
    <w:rsid w:val="00CE2B03"/>
    <w:rsid w:val="00CE2F18"/>
    <w:rsid w:val="00CE30E6"/>
    <w:rsid w:val="00CE3199"/>
    <w:rsid w:val="00CE3D6E"/>
    <w:rsid w:val="00CE43FF"/>
    <w:rsid w:val="00CE452E"/>
    <w:rsid w:val="00CE51BF"/>
    <w:rsid w:val="00CE521F"/>
    <w:rsid w:val="00CE552B"/>
    <w:rsid w:val="00CE5A03"/>
    <w:rsid w:val="00CE5E0E"/>
    <w:rsid w:val="00CE6586"/>
    <w:rsid w:val="00CE66DB"/>
    <w:rsid w:val="00CE70F1"/>
    <w:rsid w:val="00CE74F0"/>
    <w:rsid w:val="00CE7643"/>
    <w:rsid w:val="00CE7FFE"/>
    <w:rsid w:val="00CF136A"/>
    <w:rsid w:val="00CF14DE"/>
    <w:rsid w:val="00CF2708"/>
    <w:rsid w:val="00CF2916"/>
    <w:rsid w:val="00CF29E5"/>
    <w:rsid w:val="00CF2AF6"/>
    <w:rsid w:val="00CF35EE"/>
    <w:rsid w:val="00CF3FEA"/>
    <w:rsid w:val="00CF4D34"/>
    <w:rsid w:val="00CF4DD7"/>
    <w:rsid w:val="00CF5F22"/>
    <w:rsid w:val="00CF6706"/>
    <w:rsid w:val="00CF75E8"/>
    <w:rsid w:val="00CF7772"/>
    <w:rsid w:val="00CF7ECF"/>
    <w:rsid w:val="00D006F0"/>
    <w:rsid w:val="00D00ACB"/>
    <w:rsid w:val="00D00F45"/>
    <w:rsid w:val="00D02BA8"/>
    <w:rsid w:val="00D02CF5"/>
    <w:rsid w:val="00D03A7C"/>
    <w:rsid w:val="00D03BDC"/>
    <w:rsid w:val="00D03C52"/>
    <w:rsid w:val="00D04277"/>
    <w:rsid w:val="00D04B9B"/>
    <w:rsid w:val="00D04FC1"/>
    <w:rsid w:val="00D05055"/>
    <w:rsid w:val="00D050FC"/>
    <w:rsid w:val="00D066E4"/>
    <w:rsid w:val="00D06CE4"/>
    <w:rsid w:val="00D06F31"/>
    <w:rsid w:val="00D07DE3"/>
    <w:rsid w:val="00D07F2B"/>
    <w:rsid w:val="00D10263"/>
    <w:rsid w:val="00D105A6"/>
    <w:rsid w:val="00D1088A"/>
    <w:rsid w:val="00D111DB"/>
    <w:rsid w:val="00D11810"/>
    <w:rsid w:val="00D11E38"/>
    <w:rsid w:val="00D123CC"/>
    <w:rsid w:val="00D1249F"/>
    <w:rsid w:val="00D126E9"/>
    <w:rsid w:val="00D13197"/>
    <w:rsid w:val="00D133C1"/>
    <w:rsid w:val="00D13A7B"/>
    <w:rsid w:val="00D14935"/>
    <w:rsid w:val="00D14FBE"/>
    <w:rsid w:val="00D14FED"/>
    <w:rsid w:val="00D157BC"/>
    <w:rsid w:val="00D15D3A"/>
    <w:rsid w:val="00D166F2"/>
    <w:rsid w:val="00D1699F"/>
    <w:rsid w:val="00D171CF"/>
    <w:rsid w:val="00D17789"/>
    <w:rsid w:val="00D20592"/>
    <w:rsid w:val="00D2153D"/>
    <w:rsid w:val="00D21690"/>
    <w:rsid w:val="00D217B7"/>
    <w:rsid w:val="00D22D36"/>
    <w:rsid w:val="00D23026"/>
    <w:rsid w:val="00D2413E"/>
    <w:rsid w:val="00D24195"/>
    <w:rsid w:val="00D24240"/>
    <w:rsid w:val="00D244D0"/>
    <w:rsid w:val="00D25D86"/>
    <w:rsid w:val="00D26B90"/>
    <w:rsid w:val="00D26C13"/>
    <w:rsid w:val="00D270DA"/>
    <w:rsid w:val="00D27C06"/>
    <w:rsid w:val="00D302E7"/>
    <w:rsid w:val="00D3058A"/>
    <w:rsid w:val="00D30621"/>
    <w:rsid w:val="00D307AA"/>
    <w:rsid w:val="00D30B18"/>
    <w:rsid w:val="00D30B97"/>
    <w:rsid w:val="00D30D4C"/>
    <w:rsid w:val="00D30E7A"/>
    <w:rsid w:val="00D30EB9"/>
    <w:rsid w:val="00D3128A"/>
    <w:rsid w:val="00D3133F"/>
    <w:rsid w:val="00D314A1"/>
    <w:rsid w:val="00D31527"/>
    <w:rsid w:val="00D316D5"/>
    <w:rsid w:val="00D3179F"/>
    <w:rsid w:val="00D3180C"/>
    <w:rsid w:val="00D31EE9"/>
    <w:rsid w:val="00D31F4E"/>
    <w:rsid w:val="00D3286E"/>
    <w:rsid w:val="00D32AE6"/>
    <w:rsid w:val="00D32CD8"/>
    <w:rsid w:val="00D32E4B"/>
    <w:rsid w:val="00D338D6"/>
    <w:rsid w:val="00D3419B"/>
    <w:rsid w:val="00D34835"/>
    <w:rsid w:val="00D349CE"/>
    <w:rsid w:val="00D3650D"/>
    <w:rsid w:val="00D368A2"/>
    <w:rsid w:val="00D3720D"/>
    <w:rsid w:val="00D3724E"/>
    <w:rsid w:val="00D37BF8"/>
    <w:rsid w:val="00D402D7"/>
    <w:rsid w:val="00D406F6"/>
    <w:rsid w:val="00D40B11"/>
    <w:rsid w:val="00D40CCC"/>
    <w:rsid w:val="00D426CC"/>
    <w:rsid w:val="00D43519"/>
    <w:rsid w:val="00D444A3"/>
    <w:rsid w:val="00D44816"/>
    <w:rsid w:val="00D44C99"/>
    <w:rsid w:val="00D44FBC"/>
    <w:rsid w:val="00D44FC1"/>
    <w:rsid w:val="00D46D4F"/>
    <w:rsid w:val="00D4768C"/>
    <w:rsid w:val="00D477BC"/>
    <w:rsid w:val="00D47D3E"/>
    <w:rsid w:val="00D50307"/>
    <w:rsid w:val="00D507C8"/>
    <w:rsid w:val="00D50B4F"/>
    <w:rsid w:val="00D50CD1"/>
    <w:rsid w:val="00D5165C"/>
    <w:rsid w:val="00D538DA"/>
    <w:rsid w:val="00D53D87"/>
    <w:rsid w:val="00D5437E"/>
    <w:rsid w:val="00D54CFB"/>
    <w:rsid w:val="00D5553B"/>
    <w:rsid w:val="00D55C45"/>
    <w:rsid w:val="00D55E1F"/>
    <w:rsid w:val="00D55E69"/>
    <w:rsid w:val="00D56854"/>
    <w:rsid w:val="00D57C86"/>
    <w:rsid w:val="00D57DAE"/>
    <w:rsid w:val="00D60927"/>
    <w:rsid w:val="00D60988"/>
    <w:rsid w:val="00D6106E"/>
    <w:rsid w:val="00D619C1"/>
    <w:rsid w:val="00D6276C"/>
    <w:rsid w:val="00D62F5C"/>
    <w:rsid w:val="00D63418"/>
    <w:rsid w:val="00D63819"/>
    <w:rsid w:val="00D63AA2"/>
    <w:rsid w:val="00D63E4E"/>
    <w:rsid w:val="00D6414C"/>
    <w:rsid w:val="00D64EB2"/>
    <w:rsid w:val="00D654D6"/>
    <w:rsid w:val="00D65A75"/>
    <w:rsid w:val="00D6679A"/>
    <w:rsid w:val="00D66AE4"/>
    <w:rsid w:val="00D66EC2"/>
    <w:rsid w:val="00D67139"/>
    <w:rsid w:val="00D673BC"/>
    <w:rsid w:val="00D679D6"/>
    <w:rsid w:val="00D67FA2"/>
    <w:rsid w:val="00D700B6"/>
    <w:rsid w:val="00D707F1"/>
    <w:rsid w:val="00D70E75"/>
    <w:rsid w:val="00D71277"/>
    <w:rsid w:val="00D71673"/>
    <w:rsid w:val="00D717CB"/>
    <w:rsid w:val="00D71EFF"/>
    <w:rsid w:val="00D721C7"/>
    <w:rsid w:val="00D7243F"/>
    <w:rsid w:val="00D7244D"/>
    <w:rsid w:val="00D72801"/>
    <w:rsid w:val="00D7326A"/>
    <w:rsid w:val="00D73522"/>
    <w:rsid w:val="00D73F2A"/>
    <w:rsid w:val="00D746DB"/>
    <w:rsid w:val="00D750B6"/>
    <w:rsid w:val="00D75F70"/>
    <w:rsid w:val="00D76518"/>
    <w:rsid w:val="00D76A78"/>
    <w:rsid w:val="00D76C50"/>
    <w:rsid w:val="00D77A47"/>
    <w:rsid w:val="00D802D3"/>
    <w:rsid w:val="00D808F2"/>
    <w:rsid w:val="00D80CA1"/>
    <w:rsid w:val="00D81637"/>
    <w:rsid w:val="00D825C4"/>
    <w:rsid w:val="00D8280C"/>
    <w:rsid w:val="00D831D7"/>
    <w:rsid w:val="00D834CC"/>
    <w:rsid w:val="00D83E64"/>
    <w:rsid w:val="00D83EA8"/>
    <w:rsid w:val="00D83FE2"/>
    <w:rsid w:val="00D8450D"/>
    <w:rsid w:val="00D845D3"/>
    <w:rsid w:val="00D849E0"/>
    <w:rsid w:val="00D84B9F"/>
    <w:rsid w:val="00D86971"/>
    <w:rsid w:val="00D86BD0"/>
    <w:rsid w:val="00D86FFA"/>
    <w:rsid w:val="00D8712C"/>
    <w:rsid w:val="00D871FB"/>
    <w:rsid w:val="00D87285"/>
    <w:rsid w:val="00D874E6"/>
    <w:rsid w:val="00D87B74"/>
    <w:rsid w:val="00D87D0F"/>
    <w:rsid w:val="00D902E9"/>
    <w:rsid w:val="00D904A1"/>
    <w:rsid w:val="00D90E11"/>
    <w:rsid w:val="00D9170D"/>
    <w:rsid w:val="00D91C59"/>
    <w:rsid w:val="00D91D23"/>
    <w:rsid w:val="00D91EE7"/>
    <w:rsid w:val="00D9250E"/>
    <w:rsid w:val="00D92A8F"/>
    <w:rsid w:val="00D92F23"/>
    <w:rsid w:val="00D92FE0"/>
    <w:rsid w:val="00D93004"/>
    <w:rsid w:val="00D93C22"/>
    <w:rsid w:val="00D93D3D"/>
    <w:rsid w:val="00D94C99"/>
    <w:rsid w:val="00D95292"/>
    <w:rsid w:val="00D955FF"/>
    <w:rsid w:val="00D9569D"/>
    <w:rsid w:val="00D95877"/>
    <w:rsid w:val="00D95ACA"/>
    <w:rsid w:val="00D95F7B"/>
    <w:rsid w:val="00D965EF"/>
    <w:rsid w:val="00D969E2"/>
    <w:rsid w:val="00D971A5"/>
    <w:rsid w:val="00D973C4"/>
    <w:rsid w:val="00DA0144"/>
    <w:rsid w:val="00DA0284"/>
    <w:rsid w:val="00DA0AE3"/>
    <w:rsid w:val="00DA0CB7"/>
    <w:rsid w:val="00DA1A1F"/>
    <w:rsid w:val="00DA1B93"/>
    <w:rsid w:val="00DA1FDE"/>
    <w:rsid w:val="00DA2A86"/>
    <w:rsid w:val="00DA3493"/>
    <w:rsid w:val="00DA3B78"/>
    <w:rsid w:val="00DA3CA7"/>
    <w:rsid w:val="00DA4264"/>
    <w:rsid w:val="00DA4CC5"/>
    <w:rsid w:val="00DA5909"/>
    <w:rsid w:val="00DA5A29"/>
    <w:rsid w:val="00DA5B6D"/>
    <w:rsid w:val="00DA5D32"/>
    <w:rsid w:val="00DA5D90"/>
    <w:rsid w:val="00DA5F39"/>
    <w:rsid w:val="00DA6357"/>
    <w:rsid w:val="00DA7636"/>
    <w:rsid w:val="00DB050D"/>
    <w:rsid w:val="00DB0A04"/>
    <w:rsid w:val="00DB198C"/>
    <w:rsid w:val="00DB2F20"/>
    <w:rsid w:val="00DB3769"/>
    <w:rsid w:val="00DB42A8"/>
    <w:rsid w:val="00DB4616"/>
    <w:rsid w:val="00DB659B"/>
    <w:rsid w:val="00DB6A2B"/>
    <w:rsid w:val="00DB790B"/>
    <w:rsid w:val="00DC04AB"/>
    <w:rsid w:val="00DC04BB"/>
    <w:rsid w:val="00DC0AE4"/>
    <w:rsid w:val="00DC108F"/>
    <w:rsid w:val="00DC1F00"/>
    <w:rsid w:val="00DC252C"/>
    <w:rsid w:val="00DC258A"/>
    <w:rsid w:val="00DC291D"/>
    <w:rsid w:val="00DC2C64"/>
    <w:rsid w:val="00DC2C97"/>
    <w:rsid w:val="00DC2D44"/>
    <w:rsid w:val="00DC2DB6"/>
    <w:rsid w:val="00DC3176"/>
    <w:rsid w:val="00DC36D5"/>
    <w:rsid w:val="00DC40AF"/>
    <w:rsid w:val="00DC49A0"/>
    <w:rsid w:val="00DC5051"/>
    <w:rsid w:val="00DC5270"/>
    <w:rsid w:val="00DC5391"/>
    <w:rsid w:val="00DC543E"/>
    <w:rsid w:val="00DC5E3D"/>
    <w:rsid w:val="00DC610D"/>
    <w:rsid w:val="00DC633D"/>
    <w:rsid w:val="00DC685B"/>
    <w:rsid w:val="00DC68D8"/>
    <w:rsid w:val="00DC6A22"/>
    <w:rsid w:val="00DC6ED8"/>
    <w:rsid w:val="00DC7102"/>
    <w:rsid w:val="00DC7E8A"/>
    <w:rsid w:val="00DD0DDC"/>
    <w:rsid w:val="00DD0E18"/>
    <w:rsid w:val="00DD2203"/>
    <w:rsid w:val="00DD265D"/>
    <w:rsid w:val="00DD296A"/>
    <w:rsid w:val="00DD3635"/>
    <w:rsid w:val="00DD4223"/>
    <w:rsid w:val="00DD4248"/>
    <w:rsid w:val="00DD459B"/>
    <w:rsid w:val="00DD4A37"/>
    <w:rsid w:val="00DD50E0"/>
    <w:rsid w:val="00DD5310"/>
    <w:rsid w:val="00DD5A00"/>
    <w:rsid w:val="00DD5DB5"/>
    <w:rsid w:val="00DD7ABB"/>
    <w:rsid w:val="00DD7FFD"/>
    <w:rsid w:val="00DE0165"/>
    <w:rsid w:val="00DE092D"/>
    <w:rsid w:val="00DE0E3D"/>
    <w:rsid w:val="00DE19D8"/>
    <w:rsid w:val="00DE1D72"/>
    <w:rsid w:val="00DE1DEF"/>
    <w:rsid w:val="00DE2020"/>
    <w:rsid w:val="00DE2975"/>
    <w:rsid w:val="00DE2EAD"/>
    <w:rsid w:val="00DE32FC"/>
    <w:rsid w:val="00DE388A"/>
    <w:rsid w:val="00DE3A47"/>
    <w:rsid w:val="00DE3D85"/>
    <w:rsid w:val="00DE4129"/>
    <w:rsid w:val="00DE4C75"/>
    <w:rsid w:val="00DE53FC"/>
    <w:rsid w:val="00DE5583"/>
    <w:rsid w:val="00DE56E6"/>
    <w:rsid w:val="00DE5A00"/>
    <w:rsid w:val="00DE5E76"/>
    <w:rsid w:val="00DE62B6"/>
    <w:rsid w:val="00DE630E"/>
    <w:rsid w:val="00DE6A84"/>
    <w:rsid w:val="00DE6B1D"/>
    <w:rsid w:val="00DE6E9B"/>
    <w:rsid w:val="00DE7439"/>
    <w:rsid w:val="00DE7975"/>
    <w:rsid w:val="00DF01B5"/>
    <w:rsid w:val="00DF0967"/>
    <w:rsid w:val="00DF0AA4"/>
    <w:rsid w:val="00DF0C41"/>
    <w:rsid w:val="00DF0F82"/>
    <w:rsid w:val="00DF1189"/>
    <w:rsid w:val="00DF120B"/>
    <w:rsid w:val="00DF13BB"/>
    <w:rsid w:val="00DF1736"/>
    <w:rsid w:val="00DF1900"/>
    <w:rsid w:val="00DF190B"/>
    <w:rsid w:val="00DF1974"/>
    <w:rsid w:val="00DF28EA"/>
    <w:rsid w:val="00DF3F52"/>
    <w:rsid w:val="00DF4699"/>
    <w:rsid w:val="00DF476F"/>
    <w:rsid w:val="00DF4B32"/>
    <w:rsid w:val="00DF4E19"/>
    <w:rsid w:val="00DF5395"/>
    <w:rsid w:val="00DF55A5"/>
    <w:rsid w:val="00DF7410"/>
    <w:rsid w:val="00DF7522"/>
    <w:rsid w:val="00DF7E3F"/>
    <w:rsid w:val="00E004DA"/>
    <w:rsid w:val="00E00A5B"/>
    <w:rsid w:val="00E00CDC"/>
    <w:rsid w:val="00E0157A"/>
    <w:rsid w:val="00E0247B"/>
    <w:rsid w:val="00E02516"/>
    <w:rsid w:val="00E027BF"/>
    <w:rsid w:val="00E02C9F"/>
    <w:rsid w:val="00E03117"/>
    <w:rsid w:val="00E03766"/>
    <w:rsid w:val="00E038ED"/>
    <w:rsid w:val="00E039FE"/>
    <w:rsid w:val="00E03D4B"/>
    <w:rsid w:val="00E03DFC"/>
    <w:rsid w:val="00E0518B"/>
    <w:rsid w:val="00E052AC"/>
    <w:rsid w:val="00E0574D"/>
    <w:rsid w:val="00E05FD5"/>
    <w:rsid w:val="00E05FEF"/>
    <w:rsid w:val="00E065A5"/>
    <w:rsid w:val="00E06FF5"/>
    <w:rsid w:val="00E100FE"/>
    <w:rsid w:val="00E10E2D"/>
    <w:rsid w:val="00E118CA"/>
    <w:rsid w:val="00E11B8A"/>
    <w:rsid w:val="00E1215F"/>
    <w:rsid w:val="00E1233B"/>
    <w:rsid w:val="00E12874"/>
    <w:rsid w:val="00E12BFF"/>
    <w:rsid w:val="00E136E2"/>
    <w:rsid w:val="00E13D5E"/>
    <w:rsid w:val="00E1541D"/>
    <w:rsid w:val="00E155CE"/>
    <w:rsid w:val="00E15E2D"/>
    <w:rsid w:val="00E15F00"/>
    <w:rsid w:val="00E1672F"/>
    <w:rsid w:val="00E171C3"/>
    <w:rsid w:val="00E2025E"/>
    <w:rsid w:val="00E20A0B"/>
    <w:rsid w:val="00E20B0F"/>
    <w:rsid w:val="00E20B93"/>
    <w:rsid w:val="00E21074"/>
    <w:rsid w:val="00E218F5"/>
    <w:rsid w:val="00E223AF"/>
    <w:rsid w:val="00E225F2"/>
    <w:rsid w:val="00E23777"/>
    <w:rsid w:val="00E23C89"/>
    <w:rsid w:val="00E23DB6"/>
    <w:rsid w:val="00E23FAC"/>
    <w:rsid w:val="00E241F5"/>
    <w:rsid w:val="00E2447E"/>
    <w:rsid w:val="00E24EEB"/>
    <w:rsid w:val="00E259C7"/>
    <w:rsid w:val="00E25B1D"/>
    <w:rsid w:val="00E25B75"/>
    <w:rsid w:val="00E26006"/>
    <w:rsid w:val="00E267F3"/>
    <w:rsid w:val="00E26C00"/>
    <w:rsid w:val="00E26C5E"/>
    <w:rsid w:val="00E26FAA"/>
    <w:rsid w:val="00E273DA"/>
    <w:rsid w:val="00E274D5"/>
    <w:rsid w:val="00E277CA"/>
    <w:rsid w:val="00E2788D"/>
    <w:rsid w:val="00E27D1A"/>
    <w:rsid w:val="00E27D66"/>
    <w:rsid w:val="00E30712"/>
    <w:rsid w:val="00E30D86"/>
    <w:rsid w:val="00E31B93"/>
    <w:rsid w:val="00E31C7F"/>
    <w:rsid w:val="00E31CD6"/>
    <w:rsid w:val="00E322F5"/>
    <w:rsid w:val="00E327B4"/>
    <w:rsid w:val="00E32D38"/>
    <w:rsid w:val="00E32D67"/>
    <w:rsid w:val="00E3349E"/>
    <w:rsid w:val="00E3368B"/>
    <w:rsid w:val="00E337E9"/>
    <w:rsid w:val="00E34C5A"/>
    <w:rsid w:val="00E34CD3"/>
    <w:rsid w:val="00E361C9"/>
    <w:rsid w:val="00E36230"/>
    <w:rsid w:val="00E367D4"/>
    <w:rsid w:val="00E36ABF"/>
    <w:rsid w:val="00E36DAF"/>
    <w:rsid w:val="00E36DC2"/>
    <w:rsid w:val="00E36FEB"/>
    <w:rsid w:val="00E37C9E"/>
    <w:rsid w:val="00E37E8B"/>
    <w:rsid w:val="00E4091B"/>
    <w:rsid w:val="00E412AC"/>
    <w:rsid w:val="00E421A2"/>
    <w:rsid w:val="00E42201"/>
    <w:rsid w:val="00E42321"/>
    <w:rsid w:val="00E42BE4"/>
    <w:rsid w:val="00E43009"/>
    <w:rsid w:val="00E430A9"/>
    <w:rsid w:val="00E43162"/>
    <w:rsid w:val="00E43FB0"/>
    <w:rsid w:val="00E441A1"/>
    <w:rsid w:val="00E44F7A"/>
    <w:rsid w:val="00E4550E"/>
    <w:rsid w:val="00E45B38"/>
    <w:rsid w:val="00E4658F"/>
    <w:rsid w:val="00E469FD"/>
    <w:rsid w:val="00E46E3F"/>
    <w:rsid w:val="00E47993"/>
    <w:rsid w:val="00E47EC8"/>
    <w:rsid w:val="00E50772"/>
    <w:rsid w:val="00E50DFB"/>
    <w:rsid w:val="00E52291"/>
    <w:rsid w:val="00E52BA5"/>
    <w:rsid w:val="00E52C74"/>
    <w:rsid w:val="00E52DAD"/>
    <w:rsid w:val="00E5308B"/>
    <w:rsid w:val="00E53935"/>
    <w:rsid w:val="00E54080"/>
    <w:rsid w:val="00E540ED"/>
    <w:rsid w:val="00E54294"/>
    <w:rsid w:val="00E5437D"/>
    <w:rsid w:val="00E543EB"/>
    <w:rsid w:val="00E54423"/>
    <w:rsid w:val="00E545E3"/>
    <w:rsid w:val="00E5485A"/>
    <w:rsid w:val="00E54C74"/>
    <w:rsid w:val="00E5519E"/>
    <w:rsid w:val="00E5552C"/>
    <w:rsid w:val="00E55927"/>
    <w:rsid w:val="00E55C45"/>
    <w:rsid w:val="00E5645A"/>
    <w:rsid w:val="00E569D3"/>
    <w:rsid w:val="00E575DE"/>
    <w:rsid w:val="00E57CC2"/>
    <w:rsid w:val="00E611DC"/>
    <w:rsid w:val="00E61210"/>
    <w:rsid w:val="00E6173C"/>
    <w:rsid w:val="00E618F5"/>
    <w:rsid w:val="00E6255F"/>
    <w:rsid w:val="00E6293F"/>
    <w:rsid w:val="00E62B3D"/>
    <w:rsid w:val="00E63A16"/>
    <w:rsid w:val="00E63A9E"/>
    <w:rsid w:val="00E63C5A"/>
    <w:rsid w:val="00E63D68"/>
    <w:rsid w:val="00E6461D"/>
    <w:rsid w:val="00E64AB0"/>
    <w:rsid w:val="00E64C14"/>
    <w:rsid w:val="00E6567E"/>
    <w:rsid w:val="00E659CD"/>
    <w:rsid w:val="00E65E68"/>
    <w:rsid w:val="00E65EA0"/>
    <w:rsid w:val="00E66C1D"/>
    <w:rsid w:val="00E6745F"/>
    <w:rsid w:val="00E71F9C"/>
    <w:rsid w:val="00E725DF"/>
    <w:rsid w:val="00E72D6A"/>
    <w:rsid w:val="00E72F1F"/>
    <w:rsid w:val="00E7338E"/>
    <w:rsid w:val="00E7353C"/>
    <w:rsid w:val="00E757C6"/>
    <w:rsid w:val="00E7598D"/>
    <w:rsid w:val="00E75C7B"/>
    <w:rsid w:val="00E76B5E"/>
    <w:rsid w:val="00E7720D"/>
    <w:rsid w:val="00E802E2"/>
    <w:rsid w:val="00E8033B"/>
    <w:rsid w:val="00E80666"/>
    <w:rsid w:val="00E80806"/>
    <w:rsid w:val="00E80865"/>
    <w:rsid w:val="00E81187"/>
    <w:rsid w:val="00E812E8"/>
    <w:rsid w:val="00E82117"/>
    <w:rsid w:val="00E82AEC"/>
    <w:rsid w:val="00E834A6"/>
    <w:rsid w:val="00E83D4F"/>
    <w:rsid w:val="00E8444B"/>
    <w:rsid w:val="00E85011"/>
    <w:rsid w:val="00E8594A"/>
    <w:rsid w:val="00E85CEF"/>
    <w:rsid w:val="00E875FF"/>
    <w:rsid w:val="00E8769E"/>
    <w:rsid w:val="00E87AE3"/>
    <w:rsid w:val="00E9044A"/>
    <w:rsid w:val="00E9084A"/>
    <w:rsid w:val="00E910BC"/>
    <w:rsid w:val="00E915E0"/>
    <w:rsid w:val="00E91A8C"/>
    <w:rsid w:val="00E92246"/>
    <w:rsid w:val="00E927EE"/>
    <w:rsid w:val="00E932AD"/>
    <w:rsid w:val="00E93A50"/>
    <w:rsid w:val="00E93BEF"/>
    <w:rsid w:val="00E9428B"/>
    <w:rsid w:val="00E945FE"/>
    <w:rsid w:val="00E946A4"/>
    <w:rsid w:val="00E94FCE"/>
    <w:rsid w:val="00E951B6"/>
    <w:rsid w:val="00E958B7"/>
    <w:rsid w:val="00E96AB5"/>
    <w:rsid w:val="00E970B0"/>
    <w:rsid w:val="00E976CA"/>
    <w:rsid w:val="00E97B9B"/>
    <w:rsid w:val="00E97C5D"/>
    <w:rsid w:val="00EA0492"/>
    <w:rsid w:val="00EA0FE7"/>
    <w:rsid w:val="00EA2141"/>
    <w:rsid w:val="00EA252F"/>
    <w:rsid w:val="00EA26AA"/>
    <w:rsid w:val="00EA27C4"/>
    <w:rsid w:val="00EA2C77"/>
    <w:rsid w:val="00EA2F2C"/>
    <w:rsid w:val="00EA2FE6"/>
    <w:rsid w:val="00EA2FF9"/>
    <w:rsid w:val="00EA3B38"/>
    <w:rsid w:val="00EA4729"/>
    <w:rsid w:val="00EA5051"/>
    <w:rsid w:val="00EA57AD"/>
    <w:rsid w:val="00EA59F3"/>
    <w:rsid w:val="00EA6AE2"/>
    <w:rsid w:val="00EA7503"/>
    <w:rsid w:val="00EA7BB3"/>
    <w:rsid w:val="00EA7CA9"/>
    <w:rsid w:val="00EA7DFD"/>
    <w:rsid w:val="00EB0A1B"/>
    <w:rsid w:val="00EB0BE7"/>
    <w:rsid w:val="00EB159B"/>
    <w:rsid w:val="00EB15D7"/>
    <w:rsid w:val="00EB1609"/>
    <w:rsid w:val="00EB26C9"/>
    <w:rsid w:val="00EB3048"/>
    <w:rsid w:val="00EB3B09"/>
    <w:rsid w:val="00EB3E46"/>
    <w:rsid w:val="00EB412F"/>
    <w:rsid w:val="00EB4A89"/>
    <w:rsid w:val="00EB5416"/>
    <w:rsid w:val="00EB5A52"/>
    <w:rsid w:val="00EB60DA"/>
    <w:rsid w:val="00EB6A0E"/>
    <w:rsid w:val="00EB6CE1"/>
    <w:rsid w:val="00EB7526"/>
    <w:rsid w:val="00EB798E"/>
    <w:rsid w:val="00EC0932"/>
    <w:rsid w:val="00EC0D68"/>
    <w:rsid w:val="00EC20BA"/>
    <w:rsid w:val="00EC2520"/>
    <w:rsid w:val="00EC2B2B"/>
    <w:rsid w:val="00EC35F3"/>
    <w:rsid w:val="00EC3D9F"/>
    <w:rsid w:val="00EC4426"/>
    <w:rsid w:val="00EC45CB"/>
    <w:rsid w:val="00EC5031"/>
    <w:rsid w:val="00EC56AD"/>
    <w:rsid w:val="00EC5F32"/>
    <w:rsid w:val="00EC6D28"/>
    <w:rsid w:val="00EC716C"/>
    <w:rsid w:val="00EC71EC"/>
    <w:rsid w:val="00EC7589"/>
    <w:rsid w:val="00EC77F6"/>
    <w:rsid w:val="00EC7B74"/>
    <w:rsid w:val="00EC7BE4"/>
    <w:rsid w:val="00EC7C96"/>
    <w:rsid w:val="00ED0657"/>
    <w:rsid w:val="00ED093F"/>
    <w:rsid w:val="00ED14C3"/>
    <w:rsid w:val="00ED1B5D"/>
    <w:rsid w:val="00ED275E"/>
    <w:rsid w:val="00ED2947"/>
    <w:rsid w:val="00ED2DF2"/>
    <w:rsid w:val="00ED4518"/>
    <w:rsid w:val="00ED4B1D"/>
    <w:rsid w:val="00ED5349"/>
    <w:rsid w:val="00ED59C8"/>
    <w:rsid w:val="00ED6253"/>
    <w:rsid w:val="00ED7C48"/>
    <w:rsid w:val="00EE0A23"/>
    <w:rsid w:val="00EE0E1E"/>
    <w:rsid w:val="00EE0ED5"/>
    <w:rsid w:val="00EE1055"/>
    <w:rsid w:val="00EE1BF7"/>
    <w:rsid w:val="00EE1FDC"/>
    <w:rsid w:val="00EE21CB"/>
    <w:rsid w:val="00EE2ABE"/>
    <w:rsid w:val="00EE2EC4"/>
    <w:rsid w:val="00EE38A4"/>
    <w:rsid w:val="00EE41DD"/>
    <w:rsid w:val="00EE43E1"/>
    <w:rsid w:val="00EE4A34"/>
    <w:rsid w:val="00EE5529"/>
    <w:rsid w:val="00EE5898"/>
    <w:rsid w:val="00EE5C76"/>
    <w:rsid w:val="00EE5EC5"/>
    <w:rsid w:val="00EE5F73"/>
    <w:rsid w:val="00EE61F2"/>
    <w:rsid w:val="00EE6353"/>
    <w:rsid w:val="00EE65C9"/>
    <w:rsid w:val="00EE6BA2"/>
    <w:rsid w:val="00EE7396"/>
    <w:rsid w:val="00EE77AB"/>
    <w:rsid w:val="00EE7DE5"/>
    <w:rsid w:val="00EE7E9E"/>
    <w:rsid w:val="00EF000E"/>
    <w:rsid w:val="00EF0483"/>
    <w:rsid w:val="00EF0824"/>
    <w:rsid w:val="00EF0A18"/>
    <w:rsid w:val="00EF0D12"/>
    <w:rsid w:val="00EF0D77"/>
    <w:rsid w:val="00EF0DA5"/>
    <w:rsid w:val="00EF1BF0"/>
    <w:rsid w:val="00EF2C89"/>
    <w:rsid w:val="00EF3C12"/>
    <w:rsid w:val="00EF4547"/>
    <w:rsid w:val="00EF4ECD"/>
    <w:rsid w:val="00EF5929"/>
    <w:rsid w:val="00EF5E42"/>
    <w:rsid w:val="00EF61D8"/>
    <w:rsid w:val="00EF6634"/>
    <w:rsid w:val="00EF79A1"/>
    <w:rsid w:val="00F009C4"/>
    <w:rsid w:val="00F00F91"/>
    <w:rsid w:val="00F00FE3"/>
    <w:rsid w:val="00F0141F"/>
    <w:rsid w:val="00F0154B"/>
    <w:rsid w:val="00F01AF2"/>
    <w:rsid w:val="00F0200D"/>
    <w:rsid w:val="00F02E1D"/>
    <w:rsid w:val="00F03931"/>
    <w:rsid w:val="00F03B12"/>
    <w:rsid w:val="00F03DC9"/>
    <w:rsid w:val="00F04246"/>
    <w:rsid w:val="00F043A6"/>
    <w:rsid w:val="00F04759"/>
    <w:rsid w:val="00F04A03"/>
    <w:rsid w:val="00F0513A"/>
    <w:rsid w:val="00F05464"/>
    <w:rsid w:val="00F05627"/>
    <w:rsid w:val="00F05B53"/>
    <w:rsid w:val="00F05BAE"/>
    <w:rsid w:val="00F05E21"/>
    <w:rsid w:val="00F061BF"/>
    <w:rsid w:val="00F0625B"/>
    <w:rsid w:val="00F06D2F"/>
    <w:rsid w:val="00F07577"/>
    <w:rsid w:val="00F100DE"/>
    <w:rsid w:val="00F10AC0"/>
    <w:rsid w:val="00F10DA7"/>
    <w:rsid w:val="00F10E4D"/>
    <w:rsid w:val="00F11809"/>
    <w:rsid w:val="00F12467"/>
    <w:rsid w:val="00F12575"/>
    <w:rsid w:val="00F12AC6"/>
    <w:rsid w:val="00F13793"/>
    <w:rsid w:val="00F1397C"/>
    <w:rsid w:val="00F13BBE"/>
    <w:rsid w:val="00F13FB6"/>
    <w:rsid w:val="00F143EB"/>
    <w:rsid w:val="00F14F58"/>
    <w:rsid w:val="00F15100"/>
    <w:rsid w:val="00F15486"/>
    <w:rsid w:val="00F1554A"/>
    <w:rsid w:val="00F165BE"/>
    <w:rsid w:val="00F16A66"/>
    <w:rsid w:val="00F16C47"/>
    <w:rsid w:val="00F172EA"/>
    <w:rsid w:val="00F17603"/>
    <w:rsid w:val="00F17ABF"/>
    <w:rsid w:val="00F17DD7"/>
    <w:rsid w:val="00F20786"/>
    <w:rsid w:val="00F2089E"/>
    <w:rsid w:val="00F21260"/>
    <w:rsid w:val="00F21335"/>
    <w:rsid w:val="00F21733"/>
    <w:rsid w:val="00F224D5"/>
    <w:rsid w:val="00F22833"/>
    <w:rsid w:val="00F22ACE"/>
    <w:rsid w:val="00F23416"/>
    <w:rsid w:val="00F2353D"/>
    <w:rsid w:val="00F23801"/>
    <w:rsid w:val="00F2431D"/>
    <w:rsid w:val="00F24A6D"/>
    <w:rsid w:val="00F25377"/>
    <w:rsid w:val="00F25CD1"/>
    <w:rsid w:val="00F25D9C"/>
    <w:rsid w:val="00F25DE4"/>
    <w:rsid w:val="00F260F1"/>
    <w:rsid w:val="00F26E9D"/>
    <w:rsid w:val="00F2749E"/>
    <w:rsid w:val="00F276D3"/>
    <w:rsid w:val="00F27861"/>
    <w:rsid w:val="00F27977"/>
    <w:rsid w:val="00F27ADB"/>
    <w:rsid w:val="00F27F6C"/>
    <w:rsid w:val="00F3048E"/>
    <w:rsid w:val="00F30708"/>
    <w:rsid w:val="00F318A3"/>
    <w:rsid w:val="00F32328"/>
    <w:rsid w:val="00F3248E"/>
    <w:rsid w:val="00F32848"/>
    <w:rsid w:val="00F328F7"/>
    <w:rsid w:val="00F32EEF"/>
    <w:rsid w:val="00F33D34"/>
    <w:rsid w:val="00F34034"/>
    <w:rsid w:val="00F34736"/>
    <w:rsid w:val="00F3478F"/>
    <w:rsid w:val="00F34933"/>
    <w:rsid w:val="00F34FFD"/>
    <w:rsid w:val="00F35334"/>
    <w:rsid w:val="00F35499"/>
    <w:rsid w:val="00F35BC7"/>
    <w:rsid w:val="00F3643A"/>
    <w:rsid w:val="00F36E5E"/>
    <w:rsid w:val="00F370F9"/>
    <w:rsid w:val="00F376A9"/>
    <w:rsid w:val="00F37D11"/>
    <w:rsid w:val="00F40141"/>
    <w:rsid w:val="00F4053A"/>
    <w:rsid w:val="00F41002"/>
    <w:rsid w:val="00F411CB"/>
    <w:rsid w:val="00F4131B"/>
    <w:rsid w:val="00F41782"/>
    <w:rsid w:val="00F41AFE"/>
    <w:rsid w:val="00F41DC1"/>
    <w:rsid w:val="00F423BA"/>
    <w:rsid w:val="00F424FC"/>
    <w:rsid w:val="00F42CBE"/>
    <w:rsid w:val="00F42F75"/>
    <w:rsid w:val="00F43AB3"/>
    <w:rsid w:val="00F44DC9"/>
    <w:rsid w:val="00F44DD9"/>
    <w:rsid w:val="00F44FA6"/>
    <w:rsid w:val="00F4542A"/>
    <w:rsid w:val="00F45528"/>
    <w:rsid w:val="00F45B5B"/>
    <w:rsid w:val="00F45FD6"/>
    <w:rsid w:val="00F4651D"/>
    <w:rsid w:val="00F46C2B"/>
    <w:rsid w:val="00F471D8"/>
    <w:rsid w:val="00F47251"/>
    <w:rsid w:val="00F4762D"/>
    <w:rsid w:val="00F47E75"/>
    <w:rsid w:val="00F50AAA"/>
    <w:rsid w:val="00F51B8C"/>
    <w:rsid w:val="00F51FBA"/>
    <w:rsid w:val="00F52213"/>
    <w:rsid w:val="00F525C0"/>
    <w:rsid w:val="00F5283D"/>
    <w:rsid w:val="00F52884"/>
    <w:rsid w:val="00F529ED"/>
    <w:rsid w:val="00F52C1F"/>
    <w:rsid w:val="00F52CEA"/>
    <w:rsid w:val="00F543B4"/>
    <w:rsid w:val="00F549D7"/>
    <w:rsid w:val="00F54BC7"/>
    <w:rsid w:val="00F54F87"/>
    <w:rsid w:val="00F54FE8"/>
    <w:rsid w:val="00F5523D"/>
    <w:rsid w:val="00F559A0"/>
    <w:rsid w:val="00F56CB4"/>
    <w:rsid w:val="00F56EBB"/>
    <w:rsid w:val="00F57E59"/>
    <w:rsid w:val="00F6018A"/>
    <w:rsid w:val="00F61D51"/>
    <w:rsid w:val="00F61E7A"/>
    <w:rsid w:val="00F6209B"/>
    <w:rsid w:val="00F62B44"/>
    <w:rsid w:val="00F63142"/>
    <w:rsid w:val="00F63260"/>
    <w:rsid w:val="00F633FD"/>
    <w:rsid w:val="00F63BAB"/>
    <w:rsid w:val="00F6459D"/>
    <w:rsid w:val="00F65148"/>
    <w:rsid w:val="00F65FDB"/>
    <w:rsid w:val="00F6611A"/>
    <w:rsid w:val="00F6614C"/>
    <w:rsid w:val="00F661B5"/>
    <w:rsid w:val="00F66C84"/>
    <w:rsid w:val="00F66D3F"/>
    <w:rsid w:val="00F66DF4"/>
    <w:rsid w:val="00F6708A"/>
    <w:rsid w:val="00F67341"/>
    <w:rsid w:val="00F67755"/>
    <w:rsid w:val="00F679C4"/>
    <w:rsid w:val="00F67BF7"/>
    <w:rsid w:val="00F71066"/>
    <w:rsid w:val="00F71CBD"/>
    <w:rsid w:val="00F71ECD"/>
    <w:rsid w:val="00F720BA"/>
    <w:rsid w:val="00F72214"/>
    <w:rsid w:val="00F72E9A"/>
    <w:rsid w:val="00F7423D"/>
    <w:rsid w:val="00F74847"/>
    <w:rsid w:val="00F74869"/>
    <w:rsid w:val="00F74A75"/>
    <w:rsid w:val="00F7593F"/>
    <w:rsid w:val="00F75CBD"/>
    <w:rsid w:val="00F75DFB"/>
    <w:rsid w:val="00F76370"/>
    <w:rsid w:val="00F76549"/>
    <w:rsid w:val="00F769F3"/>
    <w:rsid w:val="00F76ADB"/>
    <w:rsid w:val="00F77284"/>
    <w:rsid w:val="00F77518"/>
    <w:rsid w:val="00F7771C"/>
    <w:rsid w:val="00F77A68"/>
    <w:rsid w:val="00F77BA4"/>
    <w:rsid w:val="00F800C7"/>
    <w:rsid w:val="00F80756"/>
    <w:rsid w:val="00F80BE4"/>
    <w:rsid w:val="00F80D96"/>
    <w:rsid w:val="00F80F7D"/>
    <w:rsid w:val="00F81E72"/>
    <w:rsid w:val="00F8206C"/>
    <w:rsid w:val="00F82282"/>
    <w:rsid w:val="00F8244F"/>
    <w:rsid w:val="00F82EAE"/>
    <w:rsid w:val="00F831C5"/>
    <w:rsid w:val="00F83406"/>
    <w:rsid w:val="00F83AE3"/>
    <w:rsid w:val="00F83E58"/>
    <w:rsid w:val="00F842B5"/>
    <w:rsid w:val="00F845D5"/>
    <w:rsid w:val="00F84F01"/>
    <w:rsid w:val="00F85D00"/>
    <w:rsid w:val="00F85D92"/>
    <w:rsid w:val="00F860C9"/>
    <w:rsid w:val="00F86647"/>
    <w:rsid w:val="00F87975"/>
    <w:rsid w:val="00F9026A"/>
    <w:rsid w:val="00F9055A"/>
    <w:rsid w:val="00F909CC"/>
    <w:rsid w:val="00F91160"/>
    <w:rsid w:val="00F9132A"/>
    <w:rsid w:val="00F92595"/>
    <w:rsid w:val="00F92F8D"/>
    <w:rsid w:val="00F9312F"/>
    <w:rsid w:val="00F93145"/>
    <w:rsid w:val="00F94971"/>
    <w:rsid w:val="00F94D7C"/>
    <w:rsid w:val="00F95A00"/>
    <w:rsid w:val="00F95AC6"/>
    <w:rsid w:val="00F96A91"/>
    <w:rsid w:val="00F96B3D"/>
    <w:rsid w:val="00F96B6D"/>
    <w:rsid w:val="00F96B8F"/>
    <w:rsid w:val="00F96CB2"/>
    <w:rsid w:val="00F96ECD"/>
    <w:rsid w:val="00F9708C"/>
    <w:rsid w:val="00F975AA"/>
    <w:rsid w:val="00F976C6"/>
    <w:rsid w:val="00FA0A37"/>
    <w:rsid w:val="00FA1072"/>
    <w:rsid w:val="00FA14DA"/>
    <w:rsid w:val="00FA18A9"/>
    <w:rsid w:val="00FA1A06"/>
    <w:rsid w:val="00FA24D5"/>
    <w:rsid w:val="00FA3666"/>
    <w:rsid w:val="00FA3758"/>
    <w:rsid w:val="00FA39A2"/>
    <w:rsid w:val="00FA3F62"/>
    <w:rsid w:val="00FA4BDE"/>
    <w:rsid w:val="00FA4D43"/>
    <w:rsid w:val="00FA50DB"/>
    <w:rsid w:val="00FA623F"/>
    <w:rsid w:val="00FA6E82"/>
    <w:rsid w:val="00FA7520"/>
    <w:rsid w:val="00FA77C5"/>
    <w:rsid w:val="00FA7922"/>
    <w:rsid w:val="00FA7BED"/>
    <w:rsid w:val="00FA7CFF"/>
    <w:rsid w:val="00FA7DB4"/>
    <w:rsid w:val="00FB0A5C"/>
    <w:rsid w:val="00FB0A78"/>
    <w:rsid w:val="00FB1020"/>
    <w:rsid w:val="00FB1784"/>
    <w:rsid w:val="00FB1960"/>
    <w:rsid w:val="00FB1D99"/>
    <w:rsid w:val="00FB1EEA"/>
    <w:rsid w:val="00FB26F3"/>
    <w:rsid w:val="00FB2BB3"/>
    <w:rsid w:val="00FB2BC5"/>
    <w:rsid w:val="00FB3492"/>
    <w:rsid w:val="00FB36AD"/>
    <w:rsid w:val="00FB3A51"/>
    <w:rsid w:val="00FB4875"/>
    <w:rsid w:val="00FB5029"/>
    <w:rsid w:val="00FB540E"/>
    <w:rsid w:val="00FB5622"/>
    <w:rsid w:val="00FB5698"/>
    <w:rsid w:val="00FB58E1"/>
    <w:rsid w:val="00FB5B6C"/>
    <w:rsid w:val="00FB5BFD"/>
    <w:rsid w:val="00FB5D4A"/>
    <w:rsid w:val="00FB617D"/>
    <w:rsid w:val="00FB691A"/>
    <w:rsid w:val="00FB694C"/>
    <w:rsid w:val="00FC004A"/>
    <w:rsid w:val="00FC0283"/>
    <w:rsid w:val="00FC070D"/>
    <w:rsid w:val="00FC132E"/>
    <w:rsid w:val="00FC149B"/>
    <w:rsid w:val="00FC1B6A"/>
    <w:rsid w:val="00FC2737"/>
    <w:rsid w:val="00FC37CC"/>
    <w:rsid w:val="00FC3829"/>
    <w:rsid w:val="00FC4A94"/>
    <w:rsid w:val="00FC4B3F"/>
    <w:rsid w:val="00FC5F33"/>
    <w:rsid w:val="00FC60AB"/>
    <w:rsid w:val="00FC62A1"/>
    <w:rsid w:val="00FC64CD"/>
    <w:rsid w:val="00FC6570"/>
    <w:rsid w:val="00FC66C7"/>
    <w:rsid w:val="00FC684C"/>
    <w:rsid w:val="00FC6E89"/>
    <w:rsid w:val="00FC70F0"/>
    <w:rsid w:val="00FC77D0"/>
    <w:rsid w:val="00FC7F67"/>
    <w:rsid w:val="00FD007A"/>
    <w:rsid w:val="00FD0346"/>
    <w:rsid w:val="00FD034C"/>
    <w:rsid w:val="00FD0412"/>
    <w:rsid w:val="00FD05C4"/>
    <w:rsid w:val="00FD0D18"/>
    <w:rsid w:val="00FD1571"/>
    <w:rsid w:val="00FD3077"/>
    <w:rsid w:val="00FD3CCA"/>
    <w:rsid w:val="00FD3D48"/>
    <w:rsid w:val="00FD4183"/>
    <w:rsid w:val="00FD524A"/>
    <w:rsid w:val="00FD5A15"/>
    <w:rsid w:val="00FD5B27"/>
    <w:rsid w:val="00FD5F81"/>
    <w:rsid w:val="00FD62AA"/>
    <w:rsid w:val="00FD66D1"/>
    <w:rsid w:val="00FD6982"/>
    <w:rsid w:val="00FD6984"/>
    <w:rsid w:val="00FD7388"/>
    <w:rsid w:val="00FD75B0"/>
    <w:rsid w:val="00FD76E1"/>
    <w:rsid w:val="00FD7BBF"/>
    <w:rsid w:val="00FD7D48"/>
    <w:rsid w:val="00FD7E5F"/>
    <w:rsid w:val="00FD7F21"/>
    <w:rsid w:val="00FE0CDF"/>
    <w:rsid w:val="00FE0E0C"/>
    <w:rsid w:val="00FE1DE9"/>
    <w:rsid w:val="00FE1FAB"/>
    <w:rsid w:val="00FE2174"/>
    <w:rsid w:val="00FE3A9C"/>
    <w:rsid w:val="00FE4129"/>
    <w:rsid w:val="00FE4147"/>
    <w:rsid w:val="00FE43DF"/>
    <w:rsid w:val="00FE4658"/>
    <w:rsid w:val="00FE4824"/>
    <w:rsid w:val="00FE4B68"/>
    <w:rsid w:val="00FE4ECB"/>
    <w:rsid w:val="00FE5149"/>
    <w:rsid w:val="00FE5E92"/>
    <w:rsid w:val="00FE618C"/>
    <w:rsid w:val="00FE66CB"/>
    <w:rsid w:val="00FE6B79"/>
    <w:rsid w:val="00FE7051"/>
    <w:rsid w:val="00FE7151"/>
    <w:rsid w:val="00FE78AF"/>
    <w:rsid w:val="00FE7956"/>
    <w:rsid w:val="00FE7AF2"/>
    <w:rsid w:val="00FF091C"/>
    <w:rsid w:val="00FF0A24"/>
    <w:rsid w:val="00FF11A7"/>
    <w:rsid w:val="00FF12E2"/>
    <w:rsid w:val="00FF1774"/>
    <w:rsid w:val="00FF1F56"/>
    <w:rsid w:val="00FF20AD"/>
    <w:rsid w:val="00FF229D"/>
    <w:rsid w:val="00FF2874"/>
    <w:rsid w:val="00FF352A"/>
    <w:rsid w:val="00FF38D2"/>
    <w:rsid w:val="00FF38FF"/>
    <w:rsid w:val="00FF398E"/>
    <w:rsid w:val="00FF40A5"/>
    <w:rsid w:val="00FF4A7A"/>
    <w:rsid w:val="00FF4D58"/>
    <w:rsid w:val="00FF5F94"/>
    <w:rsid w:val="00FF6417"/>
    <w:rsid w:val="00FF6872"/>
    <w:rsid w:val="00FF6A00"/>
    <w:rsid w:val="00FF6BA1"/>
    <w:rsid w:val="00FF7023"/>
    <w:rsid w:val="00FF7A2A"/>
    <w:rsid w:val="00FF7E20"/>
    <w:rsid w:val="00FF7E81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CB29DF"/>
  <w15:docId w15:val="{CB383E89-5815-4698-AC89-93A03AC30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33BDC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FC2737"/>
    <w:pPr>
      <w:keepNext/>
      <w:outlineLvl w:val="0"/>
    </w:pPr>
    <w:rPr>
      <w:rFonts w:cs="Arial"/>
      <w:b/>
      <w:bCs/>
      <w:color w:val="000000"/>
      <w:kern w:val="32"/>
      <w:sz w:val="30"/>
      <w:szCs w:val="30"/>
    </w:rPr>
  </w:style>
  <w:style w:type="paragraph" w:styleId="berschrift2">
    <w:name w:val="heading 2"/>
    <w:basedOn w:val="Standard"/>
    <w:next w:val="Standard"/>
    <w:link w:val="berschrift2Zchn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</w:rPr>
  </w:style>
  <w:style w:type="paragraph" w:styleId="berschrift4">
    <w:name w:val="heading 4"/>
    <w:basedOn w:val="Standard"/>
    <w:next w:val="Standard"/>
    <w:link w:val="berschrift4Zchn"/>
    <w:qFormat/>
    <w:rsid w:val="004655D5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FC2737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qFormat/>
    <w:rsid w:val="002B6E43"/>
    <w:pPr>
      <w:outlineLvl w:val="7"/>
    </w:pPr>
  </w:style>
  <w:style w:type="paragraph" w:styleId="berschrift9">
    <w:name w:val="heading 9"/>
    <w:basedOn w:val="Standard"/>
    <w:next w:val="Standard"/>
    <w:link w:val="berschrift9Zchn"/>
    <w:qFormat/>
    <w:rsid w:val="009D66E5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E20B93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2B6E43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6F6331"/>
    <w:pPr>
      <w:numPr>
        <w:numId w:val="25"/>
      </w:numPr>
      <w:ind w:left="284" w:hanging="284"/>
      <w:jc w:val="left"/>
    </w:pPr>
    <w:rPr>
      <w:noProof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2B6E43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FC2737"/>
    <w:rPr>
      <w:rFonts w:ascii="Calibri" w:hAnsi="Calibri" w:cs="Arial"/>
      <w:b/>
      <w:bCs/>
      <w:color w:val="000000"/>
      <w:kern w:val="3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655D5"/>
    <w:rPr>
      <w:rFonts w:ascii="Calibri" w:hAnsi="Calibri"/>
      <w:i/>
      <w:sz w:val="22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FC2737"/>
    <w:rPr>
      <w:rFonts w:ascii="Calibri" w:hAnsi="Calibri"/>
      <w:b/>
      <w:color w:val="FFFFFF" w:themeColor="background1"/>
      <w:sz w:val="22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2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2B6E43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9D66E5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E20B93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jc w:val="left"/>
      <w:textAlignment w:val="auto"/>
    </w:pPr>
    <w:rPr>
      <w:rFonts w:eastAsia="MS Gothic" w:cs="Times New Roman"/>
      <w:kern w:val="0"/>
    </w:rPr>
  </w:style>
  <w:style w:type="character" w:styleId="Kommentarzeichen">
    <w:name w:val="annotation reference"/>
    <w:basedOn w:val="Absatz-Standardschriftart"/>
    <w:semiHidden/>
    <w:unhideWhenUsed/>
    <w:rsid w:val="0015229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5229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52297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522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52297"/>
    <w:rPr>
      <w:rFonts w:ascii="Calibri" w:hAnsi="Calibri"/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517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1C06FE"/>
    <w:rPr>
      <w:color w:val="808080"/>
    </w:rPr>
  </w:style>
  <w:style w:type="character" w:styleId="Hyperlink">
    <w:name w:val="Hyperlink"/>
    <w:basedOn w:val="Absatz-Standardschriftart"/>
    <w:rsid w:val="00655B7C"/>
    <w:rPr>
      <w:color w:val="0000FF" w:themeColor="hyperlink"/>
      <w:u w:val="single"/>
    </w:rPr>
  </w:style>
  <w:style w:type="table" w:styleId="EinfacheTabelle1">
    <w:name w:val="Plain Table 1"/>
    <w:basedOn w:val="NormaleTabelle"/>
    <w:uiPriority w:val="41"/>
    <w:rsid w:val="003A7C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246EA0"/>
    <w:pPr>
      <w:spacing w:line="360" w:lineRule="auto"/>
      <w:ind w:left="360" w:hanging="360"/>
      <w:jc w:val="center"/>
    </w:pPr>
    <w:rPr>
      <w:noProof/>
      <w:color w:val="000000" w:themeColor="text1"/>
    </w:rPr>
  </w:style>
  <w:style w:type="character" w:customStyle="1" w:styleId="SatzbausteineZchn">
    <w:name w:val="Satzbausteine Zchn"/>
    <w:basedOn w:val="Absatz-Standardschriftart"/>
    <w:link w:val="Satzbausteine"/>
    <w:rsid w:val="00246EA0"/>
    <w:rPr>
      <w:rFonts w:ascii="Calibri" w:hAnsi="Calibri"/>
      <w:noProof/>
      <w:color w:val="000000" w:themeColor="tex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rsid w:val="00850743"/>
    <w:pPr>
      <w:overflowPunct/>
      <w:autoSpaceDE/>
      <w:autoSpaceDN/>
      <w:adjustRightInd/>
      <w:spacing w:line="240" w:lineRule="auto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85074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7BCE60-B4AB-4E3E-A9C2-E5563207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.~WRD1974</Template>
  <TotalTime>0</TotalTime>
  <Pages>10</Pages>
  <Words>1614</Words>
  <Characters>9107</Characters>
  <Application>Microsoft Office Word</Application>
  <DocSecurity>0</DocSecurity>
  <Lines>202</Lines>
  <Paragraphs>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2</cp:revision>
  <cp:lastPrinted>2024-09-09T16:44:00Z</cp:lastPrinted>
  <dcterms:created xsi:type="dcterms:W3CDTF">2024-09-09T16:44:00Z</dcterms:created>
  <dcterms:modified xsi:type="dcterms:W3CDTF">2024-09-09T16:44:00Z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