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3EF59" w14:textId="4B82DBD9" w:rsidR="00C472BC" w:rsidRPr="001E5431" w:rsidRDefault="0083332A">
      <w:pPr>
        <w:rPr>
          <w:b/>
          <w:bCs/>
        </w:rPr>
      </w:pPr>
      <w:r w:rsidRPr="001E5431">
        <w:rPr>
          <w:noProof/>
          <w:color w:val="7F7F7F" w:themeColor="text1" w:themeTint="80"/>
          <w:sz w:val="18"/>
        </w:rPr>
        <w:drawing>
          <wp:anchor distT="0" distB="0" distL="114300" distR="114300" simplePos="0" relativeHeight="252006400" behindDoc="0" locked="0" layoutInCell="1" allowOverlap="1" wp14:anchorId="7305323A" wp14:editId="090F5DD4">
            <wp:simplePos x="0" y="0"/>
            <wp:positionH relativeFrom="column">
              <wp:posOffset>3603099</wp:posOffset>
            </wp:positionH>
            <wp:positionV relativeFrom="paragraph">
              <wp:posOffset>-31700</wp:posOffset>
            </wp:positionV>
            <wp:extent cx="2242820" cy="492125"/>
            <wp:effectExtent l="0" t="0" r="0" b="0"/>
            <wp:wrapNone/>
            <wp:docPr id="1544628379" name="Picture 1612745791" descr="LogosBeneficairesErasmus+LEFT_EN">
              <a:extLst xmlns:a="http://schemas.openxmlformats.org/drawingml/2006/main">
                <a:ext uri="{FF2B5EF4-FFF2-40B4-BE49-F238E27FC236}">
                  <a16:creationId xmlns:a16="http://schemas.microsoft.com/office/drawing/2014/main" id="{B6AD96B1-8716-A0E2-E949-A01C3B13F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12745791" descr="LogosBeneficairesErasmus+LEFT_EN">
                      <a:extLst>
                        <a:ext uri="{FF2B5EF4-FFF2-40B4-BE49-F238E27FC236}">
                          <a16:creationId xmlns:a16="http://schemas.microsoft.com/office/drawing/2014/main" id="{B6AD96B1-8716-A0E2-E949-A01C3B13F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86A" w:rsidRPr="001E5431">
        <w:rPr>
          <w:noProof/>
        </w:rPr>
        <w:drawing>
          <wp:anchor distT="0" distB="0" distL="114300" distR="114300" simplePos="0" relativeHeight="251788288" behindDoc="0" locked="0" layoutInCell="1" allowOverlap="1" wp14:anchorId="1B8EF01B" wp14:editId="09A68AE0">
            <wp:simplePos x="0" y="0"/>
            <wp:positionH relativeFrom="column">
              <wp:posOffset>115</wp:posOffset>
            </wp:positionH>
            <wp:positionV relativeFrom="paragraph">
              <wp:posOffset>124806</wp:posOffset>
            </wp:positionV>
            <wp:extent cx="2486891" cy="269581"/>
            <wp:effectExtent l="0" t="0" r="2540" b="0"/>
            <wp:wrapNone/>
            <wp:docPr id="68934989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49893" name="Grafik 68934989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253" cy="28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22D48" w14:textId="34480F61" w:rsidR="00C472BC" w:rsidRPr="001E5431" w:rsidRDefault="00C472BC">
      <w:pPr>
        <w:rPr>
          <w:b/>
          <w:bCs/>
        </w:rPr>
      </w:pPr>
    </w:p>
    <w:p w14:paraId="64AFF80C" w14:textId="77777777" w:rsidR="001A6226" w:rsidRPr="001E5431" w:rsidRDefault="001A6226" w:rsidP="00420E4C">
      <w:pPr>
        <w:pStyle w:val="Titel"/>
        <w:rPr>
          <w:rFonts w:ascii="Calibri" w:hAnsi="Calibri"/>
          <w:b/>
          <w:sz w:val="52"/>
          <w:szCs w:val="52"/>
        </w:rPr>
      </w:pPr>
    </w:p>
    <w:p w14:paraId="4DCBDCD8" w14:textId="77777777" w:rsidR="00EC286A" w:rsidRPr="001E5431" w:rsidRDefault="00EC286A" w:rsidP="00420E4C">
      <w:pPr>
        <w:pStyle w:val="Titel"/>
        <w:rPr>
          <w:rFonts w:ascii="Calibri" w:hAnsi="Calibri"/>
          <w:b/>
          <w:sz w:val="52"/>
          <w:szCs w:val="52"/>
        </w:rPr>
      </w:pPr>
    </w:p>
    <w:p w14:paraId="20E4274F" w14:textId="77777777" w:rsidR="00045B15" w:rsidRPr="001E5431" w:rsidRDefault="00045B15" w:rsidP="00045B15"/>
    <w:p w14:paraId="6BC4B732" w14:textId="77777777" w:rsidR="00045B15" w:rsidRPr="001E5431" w:rsidRDefault="00045B15" w:rsidP="00045B15"/>
    <w:p w14:paraId="74B4ED86" w14:textId="77777777" w:rsidR="00045B15" w:rsidRPr="001E5431" w:rsidRDefault="00045B15" w:rsidP="00045B15"/>
    <w:p w14:paraId="3D76843C" w14:textId="77777777" w:rsidR="00F072C9" w:rsidRPr="001E5431" w:rsidRDefault="00F072C9" w:rsidP="00045B15"/>
    <w:p w14:paraId="06BBB563" w14:textId="77777777" w:rsidR="00045B15" w:rsidRPr="001E5431" w:rsidRDefault="00045B15" w:rsidP="00045B15"/>
    <w:p w14:paraId="6A2A444B" w14:textId="01C728EB" w:rsidR="00C472BC" w:rsidRPr="001E5431" w:rsidRDefault="00045B15" w:rsidP="00420E4C">
      <w:pPr>
        <w:pStyle w:val="Titel"/>
        <w:rPr>
          <w:rFonts w:ascii="Calibri" w:hAnsi="Calibri"/>
          <w:b/>
          <w:color w:val="327A86"/>
          <w:sz w:val="52"/>
          <w:szCs w:val="52"/>
        </w:rPr>
      </w:pPr>
      <w:r w:rsidRPr="001E5431">
        <w:rPr>
          <w:rFonts w:ascii="Calibri" w:hAnsi="Calibri"/>
          <w:b/>
          <w:color w:val="327A86"/>
          <w:sz w:val="52"/>
          <w:szCs w:val="52"/>
        </w:rPr>
        <w:t>Mathematische Konzepte durchdenken</w:t>
      </w:r>
    </w:p>
    <w:p w14:paraId="728AED53" w14:textId="251720E3" w:rsidR="001D72BC" w:rsidRPr="001E5431" w:rsidRDefault="00045B15" w:rsidP="00F072C9">
      <w:pPr>
        <w:spacing w:line="360" w:lineRule="auto"/>
        <w:rPr>
          <w:b/>
          <w:color w:val="327A86"/>
          <w:sz w:val="52"/>
          <w:szCs w:val="52"/>
        </w:rPr>
      </w:pPr>
      <w:r w:rsidRPr="001E5431">
        <w:rPr>
          <w:b/>
          <w:color w:val="327A86"/>
          <w:sz w:val="52"/>
          <w:szCs w:val="52"/>
        </w:rPr>
        <w:t>mit mehreren Sprachen</w:t>
      </w:r>
      <w:r w:rsidR="005F4656" w:rsidRPr="001E5431">
        <w:rPr>
          <w:b/>
          <w:color w:val="327A86"/>
          <w:sz w:val="52"/>
          <w:szCs w:val="52"/>
        </w:rPr>
        <w:t>:</w:t>
      </w:r>
    </w:p>
    <w:p w14:paraId="47345685" w14:textId="1D317938" w:rsidR="005F4656" w:rsidRPr="001E5431" w:rsidRDefault="005F4656" w:rsidP="005F4656">
      <w:pPr>
        <w:spacing w:line="240" w:lineRule="auto"/>
        <w:jc w:val="left"/>
        <w:rPr>
          <w:b/>
          <w:color w:val="000000"/>
          <w:sz w:val="52"/>
          <w:szCs w:val="52"/>
        </w:rPr>
      </w:pPr>
      <w:r w:rsidRPr="001E5431">
        <w:rPr>
          <w:b/>
          <w:color w:val="000000"/>
          <w:sz w:val="52"/>
          <w:szCs w:val="52"/>
        </w:rPr>
        <w:t xml:space="preserve">Am Beispiel Dreieck, Umfang, </w:t>
      </w:r>
      <w:r w:rsidRPr="001E5431">
        <w:rPr>
          <w:b/>
          <w:color w:val="000000"/>
          <w:sz w:val="52"/>
          <w:szCs w:val="52"/>
        </w:rPr>
        <w:br/>
        <w:t>und ungerade Zahlen</w:t>
      </w:r>
    </w:p>
    <w:p w14:paraId="56BF8190" w14:textId="77777777" w:rsidR="00EC286A" w:rsidRPr="001E5431" w:rsidRDefault="00F072C9" w:rsidP="001D72BC">
      <w:pPr>
        <w:rPr>
          <w:b/>
          <w:sz w:val="52"/>
          <w:szCs w:val="52"/>
        </w:rPr>
      </w:pPr>
      <w:r w:rsidRPr="001E5431">
        <w:rPr>
          <w:b/>
          <w:noProof/>
          <w:color w:val="327A86"/>
          <w:sz w:val="52"/>
        </w:rPr>
        <w:drawing>
          <wp:anchor distT="0" distB="0" distL="114300" distR="114300" simplePos="0" relativeHeight="251787264" behindDoc="0" locked="0" layoutInCell="1" allowOverlap="1" wp14:anchorId="1401B9F7" wp14:editId="2A047FC6">
            <wp:simplePos x="0" y="0"/>
            <wp:positionH relativeFrom="column">
              <wp:posOffset>4188866</wp:posOffset>
            </wp:positionH>
            <wp:positionV relativeFrom="paragraph">
              <wp:posOffset>281467</wp:posOffset>
            </wp:positionV>
            <wp:extent cx="1125415" cy="1125415"/>
            <wp:effectExtent l="0" t="0" r="5080" b="5080"/>
            <wp:wrapNone/>
            <wp:docPr id="16264578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57842" name="Grafik 16264578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415" cy="112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A4742" w14:textId="77777777" w:rsidR="009973A8" w:rsidRPr="001E5431" w:rsidRDefault="009973A8" w:rsidP="001D72BC">
      <w:pPr>
        <w:rPr>
          <w:b/>
          <w:sz w:val="52"/>
          <w:szCs w:val="52"/>
        </w:rPr>
      </w:pPr>
    </w:p>
    <w:p w14:paraId="4FEC6F90" w14:textId="77777777" w:rsidR="001363FF" w:rsidRPr="001E5431" w:rsidRDefault="001363FF" w:rsidP="001363FF"/>
    <w:p w14:paraId="3C80D72E" w14:textId="77777777" w:rsidR="001363FF" w:rsidRPr="001E5431" w:rsidRDefault="001363FF" w:rsidP="001363FF"/>
    <w:p w14:paraId="35CBE0D2" w14:textId="77777777" w:rsidR="002468F4" w:rsidRPr="001E5431" w:rsidRDefault="002468F4" w:rsidP="00C472BC"/>
    <w:p w14:paraId="697C9B59" w14:textId="77777777" w:rsidR="002468F4" w:rsidRPr="001E5431" w:rsidRDefault="002468F4" w:rsidP="00C472BC"/>
    <w:p w14:paraId="00E20FE4" w14:textId="77777777" w:rsidR="00406909" w:rsidRPr="001E5431" w:rsidRDefault="00406909" w:rsidP="00C472BC"/>
    <w:p w14:paraId="7B885ECA" w14:textId="77777777" w:rsidR="00465D39" w:rsidRPr="001E5431" w:rsidRDefault="00465D39" w:rsidP="00C472BC"/>
    <w:p w14:paraId="198B9592" w14:textId="77777777" w:rsidR="007209BD" w:rsidRPr="001E5431" w:rsidRDefault="007209BD" w:rsidP="00C472BC"/>
    <w:p w14:paraId="613B43DD" w14:textId="4FE10CC4" w:rsidR="007209BD" w:rsidRPr="001E5431" w:rsidRDefault="007209BD" w:rsidP="00C472BC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1961"/>
        <w:gridCol w:w="7325"/>
      </w:tblGrid>
      <w:tr w:rsidR="00126696" w:rsidRPr="001E5431" w14:paraId="4B5849ED" w14:textId="77777777" w:rsidTr="00927F78">
        <w:tc>
          <w:tcPr>
            <w:tcW w:w="1961" w:type="dxa"/>
          </w:tcPr>
          <w:p w14:paraId="27DE2066" w14:textId="7016EFB8" w:rsidR="00126696" w:rsidRPr="001E5431" w:rsidRDefault="00126696" w:rsidP="002A5D3E">
            <w:pPr>
              <w:spacing w:line="240" w:lineRule="auto"/>
              <w:rPr>
                <w:b/>
                <w:color w:val="7F7F7F" w:themeColor="text1" w:themeTint="80"/>
                <w:sz w:val="20"/>
                <w:szCs w:val="18"/>
              </w:rPr>
            </w:pPr>
            <w:r w:rsidRPr="001E5431">
              <w:rPr>
                <w:b/>
                <w:color w:val="7F7F7F" w:themeColor="text1" w:themeTint="80"/>
                <w:sz w:val="20"/>
                <w:szCs w:val="18"/>
              </w:rPr>
              <w:t>Zitierbar als</w:t>
            </w:r>
          </w:p>
        </w:tc>
        <w:tc>
          <w:tcPr>
            <w:tcW w:w="7325" w:type="dxa"/>
          </w:tcPr>
          <w:p w14:paraId="0F8DBB54" w14:textId="188A2A4D" w:rsidR="00126696" w:rsidRPr="001E5431" w:rsidRDefault="00BA4822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1E5431">
              <w:rPr>
                <w:color w:val="7F7F7F" w:themeColor="text1" w:themeTint="80"/>
                <w:sz w:val="18"/>
              </w:rPr>
              <w:t>Uribe, Ángela, Prediger, Susanne, Platen, Yasmin, Ferrari, Eugenia, Lekaus, Silke, Meaney, Tamsin, Revina, Shintia, &amp; Schüler-Meyer, Alexander</w:t>
            </w:r>
            <w:r w:rsidR="009A0202" w:rsidRPr="001E5431">
              <w:rPr>
                <w:color w:val="7F7F7F" w:themeColor="text1" w:themeTint="80"/>
                <w:sz w:val="18"/>
              </w:rPr>
              <w:t xml:space="preserve"> </w:t>
            </w:r>
            <w:r w:rsidR="00126696" w:rsidRPr="001E5431">
              <w:rPr>
                <w:color w:val="7F7F7F" w:themeColor="text1" w:themeTint="80"/>
                <w:sz w:val="18"/>
              </w:rPr>
              <w:t xml:space="preserve">(2025). </w:t>
            </w:r>
            <w:r w:rsidR="00012B10" w:rsidRPr="001E5431">
              <w:rPr>
                <w:color w:val="7F7F7F" w:themeColor="text1" w:themeTint="80"/>
                <w:sz w:val="18"/>
              </w:rPr>
              <w:t>Mathematische Konzepte durchdenken mit mehreren Sprachen</w:t>
            </w:r>
            <w:r w:rsidR="005F4656" w:rsidRPr="001E5431">
              <w:rPr>
                <w:color w:val="7F7F7F" w:themeColor="text1" w:themeTint="80"/>
                <w:sz w:val="18"/>
              </w:rPr>
              <w:t>: Am Beispiel Drei</w:t>
            </w:r>
            <w:r w:rsidR="00995111" w:rsidRPr="001E5431">
              <w:rPr>
                <w:color w:val="7F7F7F" w:themeColor="text1" w:themeTint="80"/>
                <w:sz w:val="18"/>
              </w:rPr>
              <w:t>e</w:t>
            </w:r>
            <w:r w:rsidR="005F4656" w:rsidRPr="001E5431">
              <w:rPr>
                <w:color w:val="7F7F7F" w:themeColor="text1" w:themeTint="80"/>
                <w:sz w:val="18"/>
              </w:rPr>
              <w:t>ck, Umfang, Flächeninhalt und ungerade Zahlen</w:t>
            </w:r>
            <w:r w:rsidR="00012B10" w:rsidRPr="001E5431">
              <w:rPr>
                <w:color w:val="7F7F7F" w:themeColor="text1" w:themeTint="80"/>
                <w:sz w:val="18"/>
              </w:rPr>
              <w:t>. Unte</w:t>
            </w:r>
            <w:r w:rsidR="00401240" w:rsidRPr="001E5431">
              <w:rPr>
                <w:color w:val="7F7F7F" w:themeColor="text1" w:themeTint="80"/>
                <w:sz w:val="18"/>
              </w:rPr>
              <w:t>rrichts</w:t>
            </w:r>
            <w:r w:rsidR="00012B10" w:rsidRPr="001E5431">
              <w:rPr>
                <w:color w:val="7F7F7F" w:themeColor="text1" w:themeTint="80"/>
                <w:sz w:val="18"/>
              </w:rPr>
              <w:t>material zur Sprachenreflexion. Open Educat</w:t>
            </w:r>
            <w:r w:rsidR="005F4656" w:rsidRPr="001E5431">
              <w:rPr>
                <w:color w:val="7F7F7F" w:themeColor="text1" w:themeTint="80"/>
                <w:sz w:val="18"/>
              </w:rPr>
              <w:t>i</w:t>
            </w:r>
            <w:r w:rsidR="00012B10" w:rsidRPr="001E5431">
              <w:rPr>
                <w:color w:val="7F7F7F" w:themeColor="text1" w:themeTint="80"/>
                <w:sz w:val="18"/>
              </w:rPr>
              <w:t xml:space="preserve">onal </w:t>
            </w:r>
            <w:r w:rsidR="005F4656" w:rsidRPr="001E5431">
              <w:rPr>
                <w:color w:val="7F7F7F" w:themeColor="text1" w:themeTint="80"/>
                <w:sz w:val="18"/>
              </w:rPr>
              <w:t>R</w:t>
            </w:r>
            <w:r w:rsidR="00012B10" w:rsidRPr="001E5431">
              <w:rPr>
                <w:color w:val="7F7F7F" w:themeColor="text1" w:themeTint="80"/>
                <w:sz w:val="18"/>
              </w:rPr>
              <w:t>es</w:t>
            </w:r>
            <w:r w:rsidR="00584D0E" w:rsidRPr="001E5431">
              <w:rPr>
                <w:color w:val="7F7F7F" w:themeColor="text1" w:themeTint="80"/>
                <w:sz w:val="18"/>
              </w:rPr>
              <w:t>s</w:t>
            </w:r>
            <w:r w:rsidR="00012B10" w:rsidRPr="001E5431">
              <w:rPr>
                <w:color w:val="7F7F7F" w:themeColor="text1" w:themeTint="80"/>
                <w:sz w:val="18"/>
              </w:rPr>
              <w:t>ource unter sima.dzlm.de/um/</w:t>
            </w:r>
            <w:r w:rsidR="008B4416" w:rsidRPr="001E5431">
              <w:rPr>
                <w:color w:val="7F7F7F" w:themeColor="text1" w:themeTint="80"/>
                <w:sz w:val="18"/>
              </w:rPr>
              <w:t>6</w:t>
            </w:r>
            <w:r w:rsidR="00012B10" w:rsidRPr="001E5431">
              <w:rPr>
                <w:color w:val="7F7F7F" w:themeColor="text1" w:themeTint="80"/>
                <w:sz w:val="18"/>
              </w:rPr>
              <w:t>-00</w:t>
            </w:r>
            <w:r w:rsidR="008B4416" w:rsidRPr="001E5431">
              <w:rPr>
                <w:color w:val="7F7F7F" w:themeColor="text1" w:themeTint="80"/>
                <w:sz w:val="18"/>
              </w:rPr>
              <w:t>2</w:t>
            </w:r>
          </w:p>
        </w:tc>
      </w:tr>
      <w:tr w:rsidR="00401240" w:rsidRPr="001E5431" w14:paraId="640AA271" w14:textId="77777777" w:rsidTr="00927F78">
        <w:tc>
          <w:tcPr>
            <w:tcW w:w="1961" w:type="dxa"/>
          </w:tcPr>
          <w:p w14:paraId="2D47CE0D" w14:textId="55824487" w:rsidR="00401240" w:rsidRPr="001E5431" w:rsidRDefault="00BB261D" w:rsidP="002A5D3E">
            <w:pPr>
              <w:spacing w:line="240" w:lineRule="auto"/>
              <w:rPr>
                <w:b/>
                <w:color w:val="7F7F7F" w:themeColor="text1" w:themeTint="80"/>
                <w:sz w:val="20"/>
                <w:szCs w:val="18"/>
              </w:rPr>
            </w:pPr>
            <w:r w:rsidRPr="001E5431">
              <w:rPr>
                <w:b/>
                <w:noProof/>
                <w:color w:val="7F7F7F" w:themeColor="text1" w:themeTint="80"/>
                <w:sz w:val="20"/>
                <w:szCs w:val="18"/>
              </w:rPr>
              <w:drawing>
                <wp:anchor distT="0" distB="0" distL="114300" distR="114300" simplePos="0" relativeHeight="251992064" behindDoc="0" locked="0" layoutInCell="1" allowOverlap="1" wp14:anchorId="1FBB6EA5" wp14:editId="6450A3A3">
                  <wp:simplePos x="0" y="0"/>
                  <wp:positionH relativeFrom="column">
                    <wp:posOffset>551781</wp:posOffset>
                  </wp:positionH>
                  <wp:positionV relativeFrom="paragraph">
                    <wp:posOffset>22994</wp:posOffset>
                  </wp:positionV>
                  <wp:extent cx="425450" cy="332740"/>
                  <wp:effectExtent l="0" t="0" r="6350" b="0"/>
                  <wp:wrapNone/>
                  <wp:docPr id="16" name="Picture 903125729" descr="Blue text on a black backgroun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843EBC-AFF7-536C-C162-6790F93849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903125729" descr="Blue text on a black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7843EBC-AFF7-536C-C162-6790F93849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433" b="-9013"/>
                          <a:stretch/>
                        </pic:blipFill>
                        <pic:spPr>
                          <a:xfrm>
                            <a:off x="0" y="0"/>
                            <a:ext cx="42545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1240" w:rsidRPr="001E5431">
              <w:rPr>
                <w:b/>
                <w:color w:val="7F7F7F" w:themeColor="text1" w:themeTint="80"/>
                <w:sz w:val="20"/>
                <w:szCs w:val="18"/>
              </w:rPr>
              <w:t>Projekt</w:t>
            </w:r>
            <w:r w:rsidRPr="001E5431">
              <w:rPr>
                <w:b/>
                <w:color w:val="7F7F7F" w:themeColor="text1" w:themeTint="80"/>
                <w:sz w:val="20"/>
                <w:szCs w:val="18"/>
              </w:rPr>
              <w:t>-</w:t>
            </w:r>
            <w:r w:rsidRPr="001E5431">
              <w:rPr>
                <w:b/>
                <w:color w:val="7F7F7F" w:themeColor="text1" w:themeTint="80"/>
                <w:sz w:val="20"/>
                <w:szCs w:val="18"/>
              </w:rPr>
              <w:br/>
              <w:t>kontext</w:t>
            </w:r>
            <w:r w:rsidRPr="001E5431">
              <w:rPr>
                <w:b/>
                <w:color w:val="7F7F7F" w:themeColor="text1" w:themeTint="80"/>
                <w:sz w:val="20"/>
                <w:szCs w:val="18"/>
              </w:rPr>
              <w:br/>
            </w:r>
          </w:p>
        </w:tc>
        <w:tc>
          <w:tcPr>
            <w:tcW w:w="7325" w:type="dxa"/>
          </w:tcPr>
          <w:p w14:paraId="36B8A124" w14:textId="77793352" w:rsidR="00401240" w:rsidRPr="001E5431" w:rsidRDefault="00401240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1E5431">
              <w:rPr>
                <w:color w:val="7F7F7F" w:themeColor="text1" w:themeTint="80"/>
                <w:sz w:val="18"/>
              </w:rPr>
              <w:t>Das verstehens- und sprachförderliche Unterrichtsmaterial ist entstanden im Rahmen des Projekts Sima und ML^2 – Exploiting the Power of Multiple Languages for Mathematics Learning (EU-Grant Nr. 2021-1-NL01-KA220-SCH-000024585) unter Projektleitung von Alexander Schüler-</w:t>
            </w:r>
            <w:r w:rsidR="00C124C4" w:rsidRPr="001E5431">
              <w:rPr>
                <w:color w:val="7F7F7F" w:themeColor="text1" w:themeTint="80"/>
                <w:sz w:val="18"/>
              </w:rPr>
              <w:t>Meyer</w:t>
            </w:r>
            <w:r w:rsidRPr="001E5431">
              <w:rPr>
                <w:color w:val="7F7F7F" w:themeColor="text1" w:themeTint="80"/>
                <w:sz w:val="18"/>
              </w:rPr>
              <w:t>, Tamsin Meaney und Susanne Prediger.</w:t>
            </w:r>
          </w:p>
        </w:tc>
      </w:tr>
      <w:tr w:rsidR="00401240" w:rsidRPr="001E5431" w14:paraId="011065CD" w14:textId="77777777" w:rsidTr="00927F78">
        <w:tc>
          <w:tcPr>
            <w:tcW w:w="1961" w:type="dxa"/>
          </w:tcPr>
          <w:p w14:paraId="25D6A16A" w14:textId="073A62F8" w:rsidR="00401240" w:rsidRPr="001E5431" w:rsidRDefault="00401240" w:rsidP="002A5D3E">
            <w:pPr>
              <w:spacing w:line="240" w:lineRule="auto"/>
              <w:jc w:val="left"/>
              <w:rPr>
                <w:b/>
                <w:color w:val="7F7F7F" w:themeColor="text1" w:themeTint="80"/>
                <w:sz w:val="20"/>
                <w:szCs w:val="18"/>
              </w:rPr>
            </w:pPr>
            <w:r w:rsidRPr="001E5431">
              <w:rPr>
                <w:b/>
                <w:color w:val="7F7F7F" w:themeColor="text1" w:themeTint="80"/>
                <w:sz w:val="20"/>
                <w:szCs w:val="18"/>
              </w:rPr>
              <w:t xml:space="preserve">Verwandtes </w:t>
            </w:r>
            <w:r w:rsidR="00584D0E" w:rsidRPr="001E5431">
              <w:rPr>
                <w:b/>
                <w:color w:val="7F7F7F" w:themeColor="text1" w:themeTint="80"/>
                <w:sz w:val="20"/>
                <w:szCs w:val="18"/>
              </w:rPr>
              <w:br/>
            </w:r>
            <w:r w:rsidRPr="001E5431">
              <w:rPr>
                <w:b/>
                <w:color w:val="7F7F7F" w:themeColor="text1" w:themeTint="80"/>
                <w:sz w:val="20"/>
                <w:szCs w:val="18"/>
              </w:rPr>
              <w:t>Material</w:t>
            </w:r>
          </w:p>
        </w:tc>
        <w:tc>
          <w:tcPr>
            <w:tcW w:w="7325" w:type="dxa"/>
          </w:tcPr>
          <w:p w14:paraId="7524A03B" w14:textId="10E91C1B" w:rsidR="002A5D3E" w:rsidRDefault="00401240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1E5431">
              <w:rPr>
                <w:color w:val="7F7F7F" w:themeColor="text1" w:themeTint="80"/>
                <w:sz w:val="18"/>
              </w:rPr>
              <w:t xml:space="preserve">Zum Unterrichtsmaterial gibt es </w:t>
            </w:r>
            <w:r w:rsidR="002A5D3E">
              <w:rPr>
                <w:color w:val="7F7F7F" w:themeColor="text1" w:themeTint="80"/>
                <w:sz w:val="18"/>
              </w:rPr>
              <w:t xml:space="preserve">diene Didaktischen Kommentar unter </w:t>
            </w:r>
            <w:r w:rsidR="002A5D3E" w:rsidRPr="001E5431">
              <w:rPr>
                <w:color w:val="7F7F7F" w:themeColor="text1" w:themeTint="80"/>
                <w:sz w:val="18"/>
              </w:rPr>
              <w:t>sima.dzlm.de/um/6-002</w:t>
            </w:r>
          </w:p>
          <w:p w14:paraId="35FB3441" w14:textId="2A970AF4" w:rsidR="00401240" w:rsidRPr="001E5431" w:rsidRDefault="002A5D3E" w:rsidP="002A5D3E">
            <w:pPr>
              <w:spacing w:line="240" w:lineRule="auto"/>
              <w:jc w:val="left"/>
              <w:rPr>
                <w:color w:val="808080"/>
                <w:sz w:val="18"/>
              </w:rPr>
            </w:pPr>
            <w:r>
              <w:rPr>
                <w:color w:val="7F7F7F" w:themeColor="text1" w:themeTint="80"/>
                <w:sz w:val="18"/>
              </w:rPr>
              <w:t xml:space="preserve">und </w:t>
            </w:r>
            <w:r w:rsidR="00401240" w:rsidRPr="001E5431">
              <w:rPr>
                <w:color w:val="7F7F7F" w:themeColor="text1" w:themeTint="80"/>
                <w:sz w:val="18"/>
              </w:rPr>
              <w:t xml:space="preserve">zwei Filme, die den Hintergrund erläutern unter </w:t>
            </w:r>
            <w:r w:rsidR="007F4991" w:rsidRPr="001E5431">
              <w:rPr>
                <w:color w:val="7F7F7F" w:themeColor="text1" w:themeTint="80"/>
                <w:sz w:val="18"/>
              </w:rPr>
              <w:br/>
            </w:r>
            <w:r w:rsidR="00584D0E" w:rsidRPr="001E5431">
              <w:rPr>
                <w:color w:val="7F7F7F" w:themeColor="text1" w:themeTint="80"/>
                <w:sz w:val="18"/>
              </w:rPr>
              <w:t>sima.dzlm.de/filme/werkzeugfilm-mehrsp</w:t>
            </w:r>
            <w:r w:rsidR="00584D0E" w:rsidRPr="001E5431">
              <w:rPr>
                <w:color w:val="808080"/>
                <w:sz w:val="18"/>
              </w:rPr>
              <w:t xml:space="preserve">rachen </w:t>
            </w:r>
            <w:r>
              <w:rPr>
                <w:color w:val="808080"/>
                <w:sz w:val="18"/>
              </w:rPr>
              <w:t xml:space="preserve">  &amp;  </w:t>
            </w:r>
            <w:hyperlink r:id="rId13" w:history="1">
              <w:r w:rsidR="00584D0E" w:rsidRPr="001E5431">
                <w:rPr>
                  <w:rStyle w:val="Hyperlink"/>
                  <w:color w:val="808080"/>
                  <w:sz w:val="18"/>
                  <w:u w:val="none"/>
                </w:rPr>
                <w:t>sima.dzlm.de/filme/unterrichtsfilm-umfang</w:t>
              </w:r>
            </w:hyperlink>
          </w:p>
        </w:tc>
      </w:tr>
      <w:tr w:rsidR="002A5D3E" w:rsidRPr="002A5D3E" w14:paraId="76BB8AD2" w14:textId="77777777" w:rsidTr="00927F78">
        <w:tc>
          <w:tcPr>
            <w:tcW w:w="1961" w:type="dxa"/>
          </w:tcPr>
          <w:p w14:paraId="1893BEC9" w14:textId="6912720A" w:rsidR="002A5D3E" w:rsidRPr="001E5431" w:rsidRDefault="002A5D3E" w:rsidP="002A5D3E">
            <w:pPr>
              <w:spacing w:line="240" w:lineRule="auto"/>
              <w:jc w:val="left"/>
              <w:rPr>
                <w:b/>
                <w:color w:val="7F7F7F" w:themeColor="text1" w:themeTint="80"/>
                <w:sz w:val="20"/>
                <w:szCs w:val="18"/>
              </w:rPr>
            </w:pPr>
            <w:r w:rsidRPr="001E5431">
              <w:rPr>
                <w:noProof/>
                <w:color w:val="7F7F7F" w:themeColor="text1" w:themeTint="80"/>
              </w:rPr>
              <w:drawing>
                <wp:inline distT="0" distB="0" distL="0" distR="0" wp14:anchorId="03ADD04A" wp14:editId="3E1C5484">
                  <wp:extent cx="773723" cy="271606"/>
                  <wp:effectExtent l="0" t="0" r="1270" b="0"/>
                  <wp:docPr id="141925583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200" cy="27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770ADC8A" w14:textId="23307A5D" w:rsidR="002A5D3E" w:rsidRPr="002A5D3E" w:rsidRDefault="002A5D3E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  <w:r w:rsidRPr="00884978">
              <w:rPr>
                <w:color w:val="7F7F7F" w:themeColor="text1" w:themeTint="80"/>
                <w:sz w:val="18"/>
              </w:rPr>
              <w:t xml:space="preserve">Das Material </w:t>
            </w:r>
            <w:r>
              <w:rPr>
                <w:color w:val="7F7F7F" w:themeColor="text1" w:themeTint="80"/>
                <w:sz w:val="18"/>
              </w:rPr>
              <w:t xml:space="preserve">wurde durch die oben genannten Autorinnen und Autoren konzipiert und kann genutzt werden </w:t>
            </w:r>
            <w:r w:rsidRPr="00884978">
              <w:rPr>
                <w:color w:val="7F7F7F" w:themeColor="text1" w:themeTint="80"/>
                <w:sz w:val="18"/>
              </w:rPr>
              <w:t>unter der Creative Commons License 4.0 International BY-SA Lizenz</w:t>
            </w:r>
            <w:r>
              <w:rPr>
                <w:color w:val="7F7F7F" w:themeColor="text1" w:themeTint="80"/>
                <w:sz w:val="18"/>
              </w:rPr>
              <w:t xml:space="preserve">: </w:t>
            </w:r>
            <w:r w:rsidRPr="00884978">
              <w:rPr>
                <w:color w:val="7F7F7F" w:themeColor="text1" w:themeTint="80"/>
                <w:sz w:val="18"/>
              </w:rPr>
              <w:t xml:space="preserve"> Namensnennung –</w:t>
            </w:r>
            <w:r>
              <w:rPr>
                <w:color w:val="7F7F7F" w:themeColor="text1" w:themeTint="80"/>
                <w:sz w:val="18"/>
              </w:rPr>
              <w:t xml:space="preserve"> </w:t>
            </w:r>
            <w:r w:rsidRPr="00884978">
              <w:rPr>
                <w:color w:val="7F7F7F" w:themeColor="text1" w:themeTint="80"/>
                <w:sz w:val="18"/>
              </w:rPr>
              <w:t xml:space="preserve">unter gleichen Bedingungen. </w:t>
            </w:r>
          </w:p>
        </w:tc>
      </w:tr>
      <w:tr w:rsidR="002A5D3E" w:rsidRPr="002A5D3E" w14:paraId="44CD3EB6" w14:textId="77777777" w:rsidTr="00927F78">
        <w:tc>
          <w:tcPr>
            <w:tcW w:w="1961" w:type="dxa"/>
          </w:tcPr>
          <w:p w14:paraId="147271F9" w14:textId="7FD5E5CE" w:rsidR="002A5D3E" w:rsidRPr="002A5D3E" w:rsidRDefault="002A5D3E" w:rsidP="002A5D3E">
            <w:pPr>
              <w:spacing w:line="240" w:lineRule="auto"/>
              <w:rPr>
                <w:color w:val="7F7F7F" w:themeColor="text1" w:themeTint="80"/>
              </w:rPr>
            </w:pPr>
          </w:p>
        </w:tc>
        <w:tc>
          <w:tcPr>
            <w:tcW w:w="7325" w:type="dxa"/>
          </w:tcPr>
          <w:p w14:paraId="058B1C67" w14:textId="7A8FF5CE" w:rsidR="002A5D3E" w:rsidRPr="002A5D3E" w:rsidRDefault="002A5D3E" w:rsidP="002A5D3E">
            <w:pPr>
              <w:spacing w:line="240" w:lineRule="auto"/>
              <w:jc w:val="left"/>
              <w:rPr>
                <w:color w:val="7F7F7F" w:themeColor="text1" w:themeTint="80"/>
                <w:sz w:val="18"/>
              </w:rPr>
            </w:pPr>
          </w:p>
        </w:tc>
      </w:tr>
    </w:tbl>
    <w:p w14:paraId="3A7A9217" w14:textId="18F5BE31" w:rsidR="008E793E" w:rsidRPr="001E5431" w:rsidRDefault="008E793E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3995208F" w14:textId="28CC1D8A" w:rsidR="00012B10" w:rsidRPr="001E5431" w:rsidRDefault="00012B10"/>
    <w:p w14:paraId="5B557C9A" w14:textId="758C1C13" w:rsidR="00012B10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rPr>
          <w:noProof/>
          <w:szCs w:val="23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4E5D3A3" wp14:editId="163388F6">
                <wp:simplePos x="0" y="0"/>
                <wp:positionH relativeFrom="column">
                  <wp:posOffset>4572000</wp:posOffset>
                </wp:positionH>
                <wp:positionV relativeFrom="paragraph">
                  <wp:posOffset>470535</wp:posOffset>
                </wp:positionV>
                <wp:extent cx="1009650" cy="336550"/>
                <wp:effectExtent l="0" t="0" r="19050" b="120650"/>
                <wp:wrapNone/>
                <wp:docPr id="1289981822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36550"/>
                        </a:xfrm>
                        <a:prstGeom prst="wedgeRoundRectCallout">
                          <a:avLst>
                            <a:gd name="adj1" fmla="val 4364"/>
                            <a:gd name="adj2" fmla="val 784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C5729" w14:textId="77777777" w:rsidR="0072061B" w:rsidRPr="003D29CA" w:rsidRDefault="0072061B" w:rsidP="0072061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5D3A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1" o:spid="_x0000_s1026" type="#_x0000_t62" style="position:absolute;margin-left:5in;margin-top:37.05pt;width:79.5pt;height:26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" adj="11743,27739" fillcolor="white [3212]" strokecolor="#bfbfbf [2412]">
                <v:textbox>
                  <w:txbxContent>
                    <w:p w14:paraId="678C5729" w14:textId="77777777" w:rsidR="0072061B" w:rsidRPr="003D29CA" w:rsidRDefault="0072061B" w:rsidP="0072061B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E5431">
        <w:rPr>
          <w:noProof/>
          <w:szCs w:val="23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254C126" wp14:editId="521A037B">
                <wp:simplePos x="0" y="0"/>
                <wp:positionH relativeFrom="column">
                  <wp:posOffset>4857750</wp:posOffset>
                </wp:positionH>
                <wp:positionV relativeFrom="paragraph">
                  <wp:posOffset>86995</wp:posOffset>
                </wp:positionV>
                <wp:extent cx="882015" cy="302260"/>
                <wp:effectExtent l="0" t="0" r="6985" b="142240"/>
                <wp:wrapNone/>
                <wp:docPr id="1169093192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302260"/>
                        </a:xfrm>
                        <a:prstGeom prst="wedgeRoundRectCallout">
                          <a:avLst>
                            <a:gd name="adj1" fmla="val -39158"/>
                            <a:gd name="adj2" fmla="val 89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40C3F" w14:textId="77777777" w:rsidR="0072061B" w:rsidRPr="003D29CA" w:rsidRDefault="0072061B" w:rsidP="0072061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C126" id="_x0000_s1027" type="#_x0000_t62" style="position:absolute;margin-left:382.5pt;margin-top:6.85pt;width:69.45pt;height:23.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" adj="2342,30196" fillcolor="white [3212]" strokecolor="#bfbfbf [2412]">
                <v:textbox>
                  <w:txbxContent>
                    <w:p w14:paraId="15C40C3F" w14:textId="77777777" w:rsidR="0072061B" w:rsidRPr="003D29CA" w:rsidRDefault="0072061B" w:rsidP="0072061B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E5431">
        <w:rPr>
          <w:noProof/>
          <w:szCs w:val="23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C50345F" wp14:editId="4B0475C7">
                <wp:simplePos x="0" y="0"/>
                <wp:positionH relativeFrom="column">
                  <wp:posOffset>3894455</wp:posOffset>
                </wp:positionH>
                <wp:positionV relativeFrom="paragraph">
                  <wp:posOffset>222885</wp:posOffset>
                </wp:positionV>
                <wp:extent cx="900430" cy="302260"/>
                <wp:effectExtent l="0" t="0" r="13970" b="142240"/>
                <wp:wrapNone/>
                <wp:docPr id="1899953059" name="Abgerundete rechteckige Legend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302260"/>
                        </a:xfrm>
                        <a:prstGeom prst="wedgeRoundRectCallout">
                          <a:avLst>
                            <a:gd name="adj1" fmla="val -39158"/>
                            <a:gd name="adj2" fmla="val 89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FBDA6" w14:textId="77777777" w:rsidR="0072061B" w:rsidRPr="003D29CA" w:rsidRDefault="0072061B" w:rsidP="0072061B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0345F" id="_x0000_s1028" type="#_x0000_t62" style="position:absolute;margin-left:306.65pt;margin-top:17.55pt;width:70.9pt;height:23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" adj="2342,30196" fillcolor="white [3212]" strokecolor="#bfbfbf [2412]">
                <v:textbox>
                  <w:txbxContent>
                    <w:p w14:paraId="38DFBDA6" w14:textId="77777777" w:rsidR="0072061B" w:rsidRPr="003D29CA" w:rsidRDefault="0072061B" w:rsidP="0072061B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8511A" w14:textId="4C1B8773" w:rsidR="0072061B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2ACE275" w14:textId="3B197BF8" w:rsidR="0072061B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355AAA35" w14:textId="77777777" w:rsidR="0072061B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EE240E1" w14:textId="77777777" w:rsidR="0072061B" w:rsidRPr="001E5431" w:rsidRDefault="0072061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6215094" w14:textId="77777777" w:rsidR="00012B10" w:rsidRPr="001E5431" w:rsidRDefault="00012B10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Liebe Lernende, liebe Lehrkräfte, </w:t>
      </w:r>
    </w:p>
    <w:p w14:paraId="081B88B2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F7B1997" w14:textId="0F714923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in den Worten steckt die Kraft, auch mehrere Sprachen haben manchmal unterschiedliche Kraft! </w:t>
      </w:r>
      <w:r w:rsidRPr="001E5431">
        <w:br/>
        <w:t xml:space="preserve">Das </w:t>
      </w:r>
      <w:r w:rsidR="00544EBB" w:rsidRPr="001E5431">
        <w:t xml:space="preserve">wollen wir heute an </w:t>
      </w:r>
      <w:r w:rsidR="00FE5CCF" w:rsidRPr="001E5431">
        <w:t>drei</w:t>
      </w:r>
      <w:r w:rsidR="00544EBB" w:rsidRPr="001E5431">
        <w:t xml:space="preserve"> </w:t>
      </w:r>
      <w:r w:rsidRPr="001E5431">
        <w:t xml:space="preserve">Beispielen </w:t>
      </w:r>
      <w:r w:rsidR="00544EBB" w:rsidRPr="001E5431">
        <w:t xml:space="preserve">durchdenken. </w:t>
      </w:r>
    </w:p>
    <w:p w14:paraId="6230EC31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40EB8FEF" w14:textId="080F8189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Wir untersuchen Wörter für mathematische Konzepte in mehreren Sprachen </w:t>
      </w:r>
      <w:r w:rsidR="00FE5CCF" w:rsidRPr="001E5431">
        <w:br/>
      </w:r>
      <w:r w:rsidRPr="001E5431">
        <w:t xml:space="preserve">und sehen, dass sie leicht verschiedene Bedeutungen </w:t>
      </w:r>
      <w:r w:rsidR="00544EBB" w:rsidRPr="001E5431">
        <w:t>haben können.</w:t>
      </w:r>
    </w:p>
    <w:p w14:paraId="797AC0B0" w14:textId="26E721C0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Manchmal haben andere Sprachen </w:t>
      </w:r>
      <w:r w:rsidR="00544EBB" w:rsidRPr="001E5431">
        <w:t>Worte, die Konzepte beso</w:t>
      </w:r>
      <w:r w:rsidR="00FE5CCF" w:rsidRPr="001E5431">
        <w:t>n</w:t>
      </w:r>
      <w:r w:rsidR="00544EBB" w:rsidRPr="001E5431">
        <w:t>ders gut erkl</w:t>
      </w:r>
      <w:r w:rsidR="00FE5CCF" w:rsidRPr="001E5431">
        <w:t>ä</w:t>
      </w:r>
      <w:r w:rsidR="00544EBB" w:rsidRPr="001E5431">
        <w:t xml:space="preserve">ren. </w:t>
      </w:r>
      <w:r w:rsidR="001147D7" w:rsidRPr="001E5431">
        <w:br/>
      </w:r>
      <w:r w:rsidR="00544EBB" w:rsidRPr="001E5431">
        <w:t>Somit lohnt es sich, genau hinzusehen</w:t>
      </w:r>
      <w:r w:rsidR="00FE5CCF" w:rsidRPr="001E5431">
        <w:t xml:space="preserve">. </w:t>
      </w:r>
      <w:r w:rsidR="001147D7" w:rsidRPr="001E5431">
        <w:br/>
      </w:r>
      <w:r w:rsidR="00FE5CCF" w:rsidRPr="001E5431">
        <w:t xml:space="preserve">Damit </w:t>
      </w:r>
      <w:r w:rsidRPr="001E5431">
        <w:t xml:space="preserve">durchdenkt man die Konzepte </w:t>
      </w:r>
      <w:r w:rsidR="00544EBB" w:rsidRPr="001E5431">
        <w:t>vo</w:t>
      </w:r>
      <w:r w:rsidR="00FE5CCF" w:rsidRPr="001E5431">
        <w:t>n</w:t>
      </w:r>
      <w:r w:rsidR="00544EBB" w:rsidRPr="001E5431">
        <w:t xml:space="preserve"> </w:t>
      </w:r>
      <w:r w:rsidR="00FE5CCF" w:rsidRPr="001E5431">
        <w:t>mehrere</w:t>
      </w:r>
      <w:r w:rsidR="001147D7" w:rsidRPr="001E5431">
        <w:t>n</w:t>
      </w:r>
      <w:r w:rsidR="00FE5CCF" w:rsidRPr="001E5431">
        <w:t xml:space="preserve"> Seite</w:t>
      </w:r>
      <w:r w:rsidR="001147D7" w:rsidRPr="001E5431">
        <w:t>n</w:t>
      </w:r>
      <w:r w:rsidR="00544EBB" w:rsidRPr="001E5431">
        <w:t xml:space="preserve">. </w:t>
      </w:r>
    </w:p>
    <w:p w14:paraId="475C9EEA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D2B29EE" w14:textId="0C069A7F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Vielleicht habt ihr danach auch Lust, eure eigenen Sprachen genauer zu zerlegen </w:t>
      </w:r>
      <w:r w:rsidR="001147D7" w:rsidRPr="001E5431">
        <w:br/>
      </w:r>
      <w:r w:rsidRPr="001E5431">
        <w:t>und dadurch et</w:t>
      </w:r>
      <w:r w:rsidR="00544EBB" w:rsidRPr="001E5431">
        <w:t>w</w:t>
      </w:r>
      <w:r w:rsidRPr="001E5431">
        <w:t xml:space="preserve">as </w:t>
      </w:r>
      <w:r w:rsidR="00544EBB" w:rsidRPr="001E5431">
        <w:t xml:space="preserve">mehr </w:t>
      </w:r>
      <w:r w:rsidRPr="001E5431">
        <w:t>über mathematische Konzepte zu lernen?</w:t>
      </w:r>
    </w:p>
    <w:p w14:paraId="7618D1B3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D6060E7" w14:textId="62993C18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>Probiert es doch mal aus!</w:t>
      </w:r>
    </w:p>
    <w:p w14:paraId="35526FB1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C68D0F2" w14:textId="68054A7E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 xml:space="preserve">Susanne Prediger, </w:t>
      </w:r>
      <w:r w:rsidR="00266B55" w:rsidRPr="001E5431">
        <w:t>Á</w:t>
      </w:r>
      <w:r w:rsidRPr="001E5431">
        <w:t>ngela Uribe und Yasemin Platen</w:t>
      </w:r>
      <w:r w:rsidR="0006260B" w:rsidRPr="001E5431">
        <w:t xml:space="preserve"> (Dortmund)</w:t>
      </w:r>
    </w:p>
    <w:p w14:paraId="269E93F3" w14:textId="12595D8D" w:rsidR="004A00DD" w:rsidRPr="001E5431" w:rsidRDefault="0006260B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>Eugenia Ferrari, Silke Lekaus und Tamsin Meaney (Bergen, Norwegen)</w:t>
      </w:r>
    </w:p>
    <w:p w14:paraId="191180B5" w14:textId="26497253" w:rsidR="0006260B" w:rsidRPr="001E5431" w:rsidRDefault="0006260B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t>Alexander Schüler-Meyer und Shintia Revina (Eindhoven, Niederlande)</w:t>
      </w:r>
    </w:p>
    <w:p w14:paraId="43C04180" w14:textId="77777777" w:rsidR="0006260B" w:rsidRPr="001E5431" w:rsidRDefault="0006260B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87A303B" w14:textId="77777777" w:rsidR="004A00DD" w:rsidRPr="001E5431" w:rsidRDefault="004A00DD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67D94AD" w14:textId="4D77FDE8" w:rsidR="00012B10" w:rsidRPr="001E5431" w:rsidRDefault="00012B10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F547C43" w14:textId="372FCBB1" w:rsidR="00FE5802" w:rsidRPr="001E5431" w:rsidRDefault="00FE5802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06931D7" w14:textId="77777777" w:rsidR="00FE5802" w:rsidRPr="001E5431" w:rsidRDefault="00FE5802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4B17CC9A" w14:textId="08786318" w:rsidR="001E0B70" w:rsidRPr="001E5431" w:rsidRDefault="001E0B70">
      <w:r w:rsidRPr="001E5431"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2703"/>
        <w:gridCol w:w="2704"/>
        <w:gridCol w:w="2704"/>
      </w:tblGrid>
      <w:tr w:rsidR="006C35D5" w:rsidRPr="001E5431" w14:paraId="24C8237F" w14:textId="77777777" w:rsidTr="00927F78">
        <w:trPr>
          <w:trHeight w:val="386"/>
        </w:trPr>
        <w:tc>
          <w:tcPr>
            <w:tcW w:w="600" w:type="dxa"/>
          </w:tcPr>
          <w:p w14:paraId="6B11037D" w14:textId="77777777" w:rsidR="006C35D5" w:rsidRPr="001E5431" w:rsidRDefault="006C35D5" w:rsidP="0016110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lastRenderedPageBreak/>
              <w:t>1</w:t>
            </w:r>
          </w:p>
        </w:tc>
        <w:tc>
          <w:tcPr>
            <w:tcW w:w="8470" w:type="dxa"/>
            <w:gridSpan w:val="4"/>
          </w:tcPr>
          <w:p w14:paraId="06BFC08F" w14:textId="77777777" w:rsidR="006C35D5" w:rsidRPr="001E5431" w:rsidRDefault="006C35D5" w:rsidP="0016110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 xml:space="preserve">Wie sprechen wir über Dreiecke? </w:t>
            </w:r>
          </w:p>
          <w:p w14:paraId="054AE1E1" w14:textId="77777777" w:rsidR="006C35D5" w:rsidRPr="001E5431" w:rsidRDefault="006C35D5" w:rsidP="00C05447">
            <w:pPr>
              <w:jc w:val="left"/>
            </w:pPr>
          </w:p>
        </w:tc>
      </w:tr>
      <w:tr w:rsidR="00F072C9" w:rsidRPr="001E5431" w14:paraId="58B6446D" w14:textId="77777777" w:rsidTr="001E0B70">
        <w:trPr>
          <w:trHeight w:val="386"/>
        </w:trPr>
        <w:tc>
          <w:tcPr>
            <w:tcW w:w="600" w:type="dxa"/>
          </w:tcPr>
          <w:p w14:paraId="2D067FCD" w14:textId="77777777" w:rsidR="00F072C9" w:rsidRPr="001E5431" w:rsidRDefault="00F072C9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6D61ABF1" w14:textId="77777777" w:rsidR="00F072C9" w:rsidRPr="001E5431" w:rsidRDefault="00C05447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a)</w:t>
            </w:r>
          </w:p>
        </w:tc>
        <w:tc>
          <w:tcPr>
            <w:tcW w:w="8111" w:type="dxa"/>
            <w:gridSpan w:val="3"/>
          </w:tcPr>
          <w:p w14:paraId="3C9098A6" w14:textId="77777777" w:rsidR="00F072C9" w:rsidRPr="001E5431" w:rsidRDefault="00C05447" w:rsidP="00C05447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Überlege, was das Wort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Dreieck</w:t>
            </w:r>
            <w:r w:rsidRPr="001E5431">
              <w:rPr>
                <w:szCs w:val="23"/>
              </w:rPr>
              <w:t xml:space="preserve"> wörtlich bedeutet.  </w:t>
            </w:r>
            <w:r w:rsidRPr="001E5431">
              <w:rPr>
                <w:szCs w:val="23"/>
              </w:rPr>
              <w:br/>
              <w:t>Findest du, dass der Name passend ist? Warum?</w:t>
            </w:r>
          </w:p>
          <w:p w14:paraId="570E3FE6" w14:textId="77777777" w:rsidR="006F3022" w:rsidRPr="001E5431" w:rsidRDefault="006F3022" w:rsidP="00C05447">
            <w:pPr>
              <w:jc w:val="left"/>
              <w:rPr>
                <w:szCs w:val="23"/>
              </w:rPr>
            </w:pPr>
          </w:p>
        </w:tc>
      </w:tr>
      <w:tr w:rsidR="00F072C9" w:rsidRPr="001E5431" w14:paraId="3105CFCE" w14:textId="77777777" w:rsidTr="001E0B70">
        <w:trPr>
          <w:trHeight w:val="386"/>
        </w:trPr>
        <w:tc>
          <w:tcPr>
            <w:tcW w:w="600" w:type="dxa"/>
          </w:tcPr>
          <w:p w14:paraId="7801D729" w14:textId="77777777" w:rsidR="00F072C9" w:rsidRPr="001E5431" w:rsidRDefault="00F072C9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79A8323B" w14:textId="77777777" w:rsidR="00F072C9" w:rsidRPr="001E5431" w:rsidRDefault="0049440E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b)</w:t>
            </w:r>
          </w:p>
        </w:tc>
        <w:tc>
          <w:tcPr>
            <w:tcW w:w="8111" w:type="dxa"/>
            <w:gridSpan w:val="3"/>
          </w:tcPr>
          <w:p w14:paraId="1AABC06E" w14:textId="07C62AF4" w:rsidR="007C6A73" w:rsidRPr="001E5431" w:rsidRDefault="0049440E" w:rsidP="0049440E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Im Spanischen nennt man das Dreieck </w:t>
            </w:r>
            <w:r w:rsidR="00CF701A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t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riángulo</w:t>
            </w:r>
            <w:r w:rsidRPr="001E5431">
              <w:rPr>
                <w:szCs w:val="23"/>
              </w:rPr>
              <w:t xml:space="preserve">, und im Norwegischen </w:t>
            </w:r>
            <w:r w:rsidR="00CF701A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t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r</w:t>
            </w:r>
            <w:r w:rsidR="006F3022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e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kant</w:t>
            </w:r>
            <w:r w:rsidRPr="001E5431">
              <w:rPr>
                <w:szCs w:val="23"/>
              </w:rPr>
              <w:t xml:space="preserve">. </w:t>
            </w:r>
          </w:p>
          <w:p w14:paraId="449C08AE" w14:textId="392FF843" w:rsidR="005A64A5" w:rsidRPr="001E5431" w:rsidRDefault="007C6A73" w:rsidP="0049440E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Was heißt denn wohl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tri</w:t>
            </w:r>
            <w:r w:rsidR="00F012A5" w:rsidRPr="001E5431">
              <w:rPr>
                <w:rFonts w:ascii="Comic Sans MS" w:hAnsi="Comic Sans MS"/>
                <w:szCs w:val="23"/>
              </w:rPr>
              <w:t>,</w:t>
            </w:r>
            <w:r w:rsidR="00F012A5"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r w:rsidR="006F3022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á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ngulo</w:t>
            </w:r>
            <w:r w:rsidRPr="001E5431">
              <w:rPr>
                <w:szCs w:val="23"/>
              </w:rPr>
              <w:t>, und was heißt</w:t>
            </w:r>
            <w:r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r w:rsidR="00F012A5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tre</w:t>
            </w:r>
            <w:r w:rsidR="00F012A5" w:rsidRPr="001E5431">
              <w:rPr>
                <w:rFonts w:ascii="Comic Sans MS" w:hAnsi="Comic Sans MS"/>
                <w:szCs w:val="23"/>
              </w:rPr>
              <w:t>,</w:t>
            </w:r>
            <w:r w:rsidR="00F012A5"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kant</w:t>
            </w:r>
            <w:r w:rsidRPr="001E5431">
              <w:rPr>
                <w:szCs w:val="23"/>
              </w:rPr>
              <w:t>?</w:t>
            </w:r>
            <w:r w:rsidR="00BB7040" w:rsidRPr="001E5431">
              <w:rPr>
                <w:szCs w:val="23"/>
              </w:rPr>
              <w:t xml:space="preserve"> </w:t>
            </w:r>
            <w:r w:rsidR="0049440E" w:rsidRPr="001E5431">
              <w:rPr>
                <w:szCs w:val="23"/>
              </w:rPr>
              <w:br/>
            </w:r>
            <w:r w:rsidR="00BB261D" w:rsidRPr="001E5431">
              <w:rPr>
                <w:szCs w:val="23"/>
              </w:rPr>
              <w:t xml:space="preserve">Die drei Bilder betonen unterschiedliche Elemente des Dreiecks. </w:t>
            </w:r>
            <w:r w:rsidR="00BB261D" w:rsidRPr="001E5431">
              <w:rPr>
                <w:szCs w:val="23"/>
              </w:rPr>
              <w:br/>
            </w:r>
            <w:r w:rsidRPr="001E5431">
              <w:rPr>
                <w:szCs w:val="23"/>
              </w:rPr>
              <w:t>Diskutiert</w:t>
            </w:r>
            <w:r w:rsidR="0049440E" w:rsidRPr="001E5431">
              <w:rPr>
                <w:szCs w:val="23"/>
              </w:rPr>
              <w:t xml:space="preserve"> zu zweit, welche</w:t>
            </w:r>
            <w:r w:rsidRPr="001E5431">
              <w:rPr>
                <w:szCs w:val="23"/>
              </w:rPr>
              <w:t xml:space="preserve">s Bild am besten zu </w:t>
            </w:r>
            <w:r w:rsidR="0049440E" w:rsidRPr="001E5431">
              <w:rPr>
                <w:szCs w:val="23"/>
              </w:rPr>
              <w:t>welchem Wort gehör</w:t>
            </w:r>
            <w:r w:rsidRPr="001E5431">
              <w:rPr>
                <w:szCs w:val="23"/>
              </w:rPr>
              <w:t>en könnte</w:t>
            </w:r>
            <w:r w:rsidR="0049440E" w:rsidRPr="001E5431">
              <w:rPr>
                <w:szCs w:val="23"/>
              </w:rPr>
              <w:t xml:space="preserve">. </w:t>
            </w:r>
            <w:r w:rsidR="0049440E" w:rsidRPr="001E5431">
              <w:rPr>
                <w:szCs w:val="23"/>
              </w:rPr>
              <w:br/>
              <w:t xml:space="preserve">Verbinde die Wörter mit dem </w:t>
            </w:r>
            <w:r w:rsidR="00012B10" w:rsidRPr="001E5431">
              <w:rPr>
                <w:szCs w:val="23"/>
              </w:rPr>
              <w:t xml:space="preserve">Bild, das das Wichtigste betont. </w:t>
            </w:r>
          </w:p>
        </w:tc>
      </w:tr>
      <w:tr w:rsidR="00F012A5" w:rsidRPr="001E5431" w14:paraId="2C8C1FB0" w14:textId="77777777" w:rsidTr="009D7DBE">
        <w:trPr>
          <w:trHeight w:val="386"/>
        </w:trPr>
        <w:tc>
          <w:tcPr>
            <w:tcW w:w="600" w:type="dxa"/>
          </w:tcPr>
          <w:p w14:paraId="39BF04FC" w14:textId="77777777" w:rsidR="00F012A5" w:rsidRPr="001E5431" w:rsidRDefault="00F012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702EFEE0" w14:textId="77777777" w:rsidR="00F012A5" w:rsidRPr="001E5431" w:rsidRDefault="00F012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2703" w:type="dxa"/>
          </w:tcPr>
          <w:p w14:paraId="1711EC64" w14:textId="69819195" w:rsidR="00F012A5" w:rsidRPr="001E5431" w:rsidRDefault="00F012A5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5845BCBF" wp14:editId="1456E25D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64770</wp:posOffset>
                      </wp:positionV>
                      <wp:extent cx="879231" cy="336550"/>
                      <wp:effectExtent l="0" t="0" r="16510" b="139700"/>
                      <wp:wrapNone/>
                      <wp:docPr id="799419944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9231" cy="336550"/>
                              </a:xfrm>
                              <a:prstGeom prst="wedgeRoundRectCallout">
                                <a:avLst>
                                  <a:gd name="adj1" fmla="val 4364"/>
                                  <a:gd name="adj2" fmla="val 7842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E4BAA1" w14:textId="6BD1950A" w:rsidR="00003BA3" w:rsidRPr="003D29CA" w:rsidRDefault="00641A55" w:rsidP="00CD09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Trekant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5BCBF" id="_x0000_s1029" type="#_x0000_t62" style="position:absolute;margin-left:31.75pt;margin-top:5.1pt;width:69.25pt;height:26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" adj="11743,27739" filled="f" strokecolor="#7f7f7f [1612]">
                      <v:textbox>
                        <w:txbxContent>
                          <w:p w14:paraId="6EE4BAA1" w14:textId="6BD1950A" w:rsidR="00003BA3" w:rsidRPr="003D29CA" w:rsidRDefault="00641A55" w:rsidP="00CD090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Trekant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09B642A7" w14:textId="58ADED6E" w:rsidR="00F012A5" w:rsidRPr="001E5431" w:rsidRDefault="00F012A5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6F1CACEA" wp14:editId="58D578AC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52070</wp:posOffset>
                      </wp:positionV>
                      <wp:extent cx="900430" cy="338400"/>
                      <wp:effectExtent l="0" t="0" r="13970" b="176530"/>
                      <wp:wrapNone/>
                      <wp:docPr id="480927524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430" cy="33840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5B80B8" w14:textId="3B9D4BD7" w:rsidR="00003BA3" w:rsidRPr="003D29CA" w:rsidRDefault="00641A55" w:rsidP="00CD09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Triángulo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CACEA" id="_x0000_s1030" type="#_x0000_t62" style="position:absolute;margin-left:36.9pt;margin-top:4.1pt;width:70.9pt;height:26.6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" adj="2342,30196" filled="f" strokecolor="#7f7f7f [1612]">
                      <v:textbox>
                        <w:txbxContent>
                          <w:p w14:paraId="125B80B8" w14:textId="3B9D4BD7" w:rsidR="00003BA3" w:rsidRPr="003D29CA" w:rsidRDefault="00641A55" w:rsidP="00CD090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Triángulo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AF7BAE" w14:textId="233B2B5F" w:rsidR="00F012A5" w:rsidRPr="001E5431" w:rsidRDefault="00F012A5" w:rsidP="0049440E">
            <w:pPr>
              <w:jc w:val="left"/>
              <w:rPr>
                <w:szCs w:val="23"/>
              </w:rPr>
            </w:pPr>
          </w:p>
          <w:p w14:paraId="25A684E8" w14:textId="77777777" w:rsidR="00F012A5" w:rsidRPr="001E5431" w:rsidRDefault="00F012A5" w:rsidP="0049440E">
            <w:pPr>
              <w:jc w:val="left"/>
              <w:rPr>
                <w:szCs w:val="23"/>
              </w:rPr>
            </w:pPr>
          </w:p>
        </w:tc>
        <w:tc>
          <w:tcPr>
            <w:tcW w:w="2704" w:type="dxa"/>
          </w:tcPr>
          <w:p w14:paraId="2E250D6F" w14:textId="5F00D10F" w:rsidR="00F012A5" w:rsidRPr="001E5431" w:rsidRDefault="00F012A5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7B4DA81A" wp14:editId="2D87291B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50800</wp:posOffset>
                      </wp:positionV>
                      <wp:extent cx="882070" cy="338400"/>
                      <wp:effectExtent l="0" t="0" r="13335" b="176530"/>
                      <wp:wrapNone/>
                      <wp:docPr id="1185863797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070" cy="33840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ABA867" w14:textId="090C6577" w:rsidR="00003BA3" w:rsidRPr="003D29CA" w:rsidRDefault="00641A55" w:rsidP="00CD09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Dreieck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DA81A" id="_x0000_s1031" type="#_x0000_t62" style="position:absolute;margin-left:35.75pt;margin-top:4pt;width:69.45pt;height:26.6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" adj="2342,30196" filled="f" strokecolor="#7f7f7f [1612]">
                      <v:textbox>
                        <w:txbxContent>
                          <w:p w14:paraId="77ABA867" w14:textId="090C6577" w:rsidR="00003BA3" w:rsidRPr="003D29CA" w:rsidRDefault="00641A55" w:rsidP="00CD090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Dreieck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292C1" w14:textId="48B03FD8" w:rsidR="00F012A5" w:rsidRPr="001E5431" w:rsidRDefault="00F012A5" w:rsidP="0049440E">
            <w:pPr>
              <w:jc w:val="left"/>
              <w:rPr>
                <w:szCs w:val="23"/>
              </w:rPr>
            </w:pPr>
          </w:p>
          <w:p w14:paraId="55F4D494" w14:textId="6098BFBE" w:rsidR="00F012A5" w:rsidRPr="001E5431" w:rsidRDefault="00F012A5" w:rsidP="0049440E">
            <w:pPr>
              <w:jc w:val="left"/>
              <w:rPr>
                <w:szCs w:val="23"/>
              </w:rPr>
            </w:pPr>
          </w:p>
        </w:tc>
      </w:tr>
      <w:tr w:rsidR="00F012A5" w:rsidRPr="001E5431" w14:paraId="251970B2" w14:textId="77777777" w:rsidTr="00F012A5">
        <w:trPr>
          <w:trHeight w:val="2192"/>
        </w:trPr>
        <w:tc>
          <w:tcPr>
            <w:tcW w:w="600" w:type="dxa"/>
          </w:tcPr>
          <w:p w14:paraId="6AFBDC33" w14:textId="77777777" w:rsidR="00F012A5" w:rsidRPr="001E5431" w:rsidRDefault="00F012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5B3B86C3" w14:textId="77777777" w:rsidR="00F012A5" w:rsidRPr="001E5431" w:rsidRDefault="00F012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2703" w:type="dxa"/>
          </w:tcPr>
          <w:p w14:paraId="15ADD8F5" w14:textId="738E7054" w:rsidR="00F012A5" w:rsidRPr="001E5431" w:rsidRDefault="00524718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w:drawing>
                <wp:anchor distT="0" distB="0" distL="114300" distR="114300" simplePos="0" relativeHeight="251935744" behindDoc="1" locked="0" layoutInCell="1" allowOverlap="1" wp14:anchorId="6868F676" wp14:editId="2657032E">
                  <wp:simplePos x="0" y="0"/>
                  <wp:positionH relativeFrom="column">
                    <wp:posOffset>17</wp:posOffset>
                  </wp:positionH>
                  <wp:positionV relativeFrom="paragraph">
                    <wp:posOffset>160368</wp:posOffset>
                  </wp:positionV>
                  <wp:extent cx="1303200" cy="130320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158" y="21158"/>
                      <wp:lineTo x="21158" y="0"/>
                      <wp:lineTo x="0" y="0"/>
                    </wp:wrapPolygon>
                  </wp:wrapTight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30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12A5" w:rsidRPr="001E5431">
              <w:rPr>
                <w:noProof/>
                <w:color w:val="808080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14E3DE74" wp14:editId="6436C042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-140970</wp:posOffset>
                      </wp:positionV>
                      <wp:extent cx="595093" cy="310369"/>
                      <wp:effectExtent l="0" t="0" r="14605" b="13970"/>
                      <wp:wrapNone/>
                      <wp:docPr id="1194363243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5093" cy="3103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DF496B" w14:textId="624F7EAB" w:rsidR="00003BA3" w:rsidRPr="00CD090F" w:rsidRDefault="00641A55" w:rsidP="00CD090F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Norwegisch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E3DE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32" type="#_x0000_t202" style="position:absolute;margin-left:8.4pt;margin-top:-11.1pt;width:46.85pt;height:24.4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" filled="f" stroked="f">
                      <v:textbox inset="0,1mm,0,0">
                        <w:txbxContent>
                          <w:p w14:paraId="2BDF496B" w14:textId="624F7EAB" w:rsidR="00003BA3" w:rsidRPr="00CD090F" w:rsidRDefault="00641A55" w:rsidP="00CD090F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>Norwegisch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4968FAFB" w14:textId="01C52475" w:rsidR="00F012A5" w:rsidRPr="001E5431" w:rsidRDefault="00F012A5" w:rsidP="0049440E">
            <w:pPr>
              <w:jc w:val="left"/>
              <w:rPr>
                <w:szCs w:val="23"/>
              </w:rPr>
            </w:pPr>
            <w:r w:rsidRPr="001E5431">
              <w:rPr>
                <w:noProof/>
                <w:szCs w:val="23"/>
              </w:rPr>
              <w:drawing>
                <wp:anchor distT="0" distB="0" distL="114300" distR="114300" simplePos="0" relativeHeight="251937792" behindDoc="1" locked="0" layoutInCell="1" allowOverlap="1" wp14:anchorId="4DFD7668" wp14:editId="7321C92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302895</wp:posOffset>
                  </wp:positionV>
                  <wp:extent cx="1303655" cy="1303655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148" y="21148"/>
                      <wp:lineTo x="21148" y="0"/>
                      <wp:lineTo x="0" y="0"/>
                    </wp:wrapPolygon>
                  </wp:wrapTight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303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5431">
              <w:rPr>
                <w:noProof/>
                <w:color w:val="808080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33F060AE" wp14:editId="1083336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-142875</wp:posOffset>
                      </wp:positionV>
                      <wp:extent cx="398761" cy="240632"/>
                      <wp:effectExtent l="0" t="0" r="8255" b="1270"/>
                      <wp:wrapNone/>
                      <wp:docPr id="1083065031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761" cy="240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3956A" w14:textId="34A60054" w:rsidR="00003BA3" w:rsidRPr="00CD090F" w:rsidRDefault="00641A55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Spanisch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F060AE" id="_x0000_s1033" type="#_x0000_t202" style="position:absolute;margin-left:5.55pt;margin-top:-11.25pt;width:31.4pt;height:18.95pt;z-index:25159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" filled="f" stroked="f">
                      <v:textbox inset="0,1mm,0,0">
                        <w:txbxContent>
                          <w:p w14:paraId="6C33956A" w14:textId="34A60054" w:rsidR="00003BA3" w:rsidRPr="00CD090F" w:rsidRDefault="00641A55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>Spanisch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04" w:type="dxa"/>
          </w:tcPr>
          <w:p w14:paraId="5B715011" w14:textId="2728D116" w:rsidR="00F012A5" w:rsidRPr="001E5431" w:rsidRDefault="00012B10" w:rsidP="00F012A5">
            <w:pPr>
              <w:jc w:val="left"/>
              <w:rPr>
                <w:szCs w:val="23"/>
              </w:rPr>
            </w:pPr>
            <w:r w:rsidRPr="001E5431">
              <w:rPr>
                <w:noProof/>
                <w:color w:val="808080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 wp14:anchorId="63E9F30F" wp14:editId="179FB0DC">
                      <wp:simplePos x="0" y="0"/>
                      <wp:positionH relativeFrom="column">
                        <wp:posOffset>49237</wp:posOffset>
                      </wp:positionH>
                      <wp:positionV relativeFrom="paragraph">
                        <wp:posOffset>262499</wp:posOffset>
                      </wp:positionV>
                      <wp:extent cx="1172800" cy="1157654"/>
                      <wp:effectExtent l="50800" t="38100" r="21590" b="74295"/>
                      <wp:wrapNone/>
                      <wp:docPr id="1952817759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2800" cy="1157654"/>
                                <a:chOff x="0" y="0"/>
                                <a:chExt cx="1172800" cy="1157654"/>
                              </a:xfrm>
                            </wpg:grpSpPr>
                            <wps:wsp>
                              <wps:cNvPr id="612197765" name="Gerade Verbindung 113"/>
                              <wps:cNvCnPr/>
                              <wps:spPr>
                                <a:xfrm flipV="1">
                                  <a:off x="0" y="0"/>
                                  <a:ext cx="756138" cy="767569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9692472" name="Gerade Verbindung 113"/>
                              <wps:cNvCnPr/>
                              <wps:spPr>
                                <a:xfrm>
                                  <a:off x="70338" y="773723"/>
                                  <a:ext cx="1074616" cy="38393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8376205" name="Gerade Verbindung 113"/>
                              <wps:cNvCnPr/>
                              <wps:spPr>
                                <a:xfrm>
                                  <a:off x="812800" y="31262"/>
                                  <a:ext cx="360000" cy="112600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327A8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EEEB81" id="Gruppieren 114" o:spid="_x0000_s1026" style="position:absolute;margin-left:3.9pt;margin-top:20.65pt;width:92.35pt;height:91.15pt;z-index:251990016" coordsize="11728,115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">
                      <v:line id="Gerade Verbindung 113" o:spid="_x0000_s1027" style="position:absolute;flip:y;visibility:visible;mso-wrap-style:square" from="0,0" to="7561,76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" strokecolor="#327a86" strokeweight="2pt">
                        <v:shadow on="t" color="black" opacity="24903f" origin=",.5" offset="0,.55556mm"/>
                      </v:line>
                      <v:line id="Gerade Verbindung 113" o:spid="_x0000_s1028" style="position:absolute;visibility:visible;mso-wrap-style:square" from="703,7737" to="11449,115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" strokecolor="#327a86" strokeweight="2pt">
                        <v:shadow on="t" color="black" opacity="24903f" origin=",.5" offset="0,.55556mm"/>
                      </v:line>
                      <v:line id="Gerade Verbindung 113" o:spid="_x0000_s1029" style="position:absolute;visibility:visible;mso-wrap-style:square" from="8128,312" to="11728,11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" strokecolor="#327a86" strokeweight="2pt"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524718" w:rsidRPr="001E5431">
              <w:rPr>
                <w:noProof/>
                <w:color w:val="808080"/>
                <w:szCs w:val="23"/>
              </w:rPr>
              <w:drawing>
                <wp:anchor distT="0" distB="0" distL="114300" distR="114300" simplePos="0" relativeHeight="251978752" behindDoc="1" locked="0" layoutInCell="1" allowOverlap="1" wp14:anchorId="652AB1A5" wp14:editId="6B71C119">
                  <wp:simplePos x="0" y="0"/>
                  <wp:positionH relativeFrom="column">
                    <wp:posOffset>165</wp:posOffset>
                  </wp:positionH>
                  <wp:positionV relativeFrom="paragraph">
                    <wp:posOffset>202086</wp:posOffset>
                  </wp:positionV>
                  <wp:extent cx="1303200" cy="1303200"/>
                  <wp:effectExtent l="0" t="0" r="5080" b="5080"/>
                  <wp:wrapTight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ight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12A5" w:rsidRPr="001E5431">
              <w:rPr>
                <w:noProof/>
                <w:color w:val="808080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3024AE2F" wp14:editId="237A7FD7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-144780</wp:posOffset>
                      </wp:positionV>
                      <wp:extent cx="563245" cy="240030"/>
                      <wp:effectExtent l="0" t="0" r="8255" b="1270"/>
                      <wp:wrapNone/>
                      <wp:docPr id="428290834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245" cy="2400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FA7336" w14:textId="5F6778BF" w:rsidR="00003BA3" w:rsidRPr="00CD090F" w:rsidRDefault="00641A55" w:rsidP="00CD090F">
                                  <w:pPr>
                                    <w:rPr>
                                      <w:sz w:val="16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5"/>
                                    </w:rPr>
                                    <w:t>Deutsch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24AE2F" id="_x0000_s1034" type="#_x0000_t202" style="position:absolute;margin-left:4.3pt;margin-top:-11.4pt;width:44.35pt;height:18.9pt;z-index:2515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" filled="f" stroked="f">
                      <v:textbox inset="0,1mm,0,0">
                        <w:txbxContent>
                          <w:p w14:paraId="7EFA7336" w14:textId="5F6778BF" w:rsidR="00003BA3" w:rsidRPr="00CD090F" w:rsidRDefault="00641A55" w:rsidP="00CD090F">
                            <w:pPr>
                              <w:rPr>
                                <w:sz w:val="16"/>
                                <w:szCs w:val="15"/>
                              </w:rPr>
                            </w:pPr>
                            <w:r>
                              <w:rPr>
                                <w:sz w:val="16"/>
                                <w:szCs w:val="15"/>
                              </w:rPr>
                              <w:t>Deutsch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12A5" w:rsidRPr="001E5431" w14:paraId="5645E362" w14:textId="77777777" w:rsidTr="00F012A5">
        <w:trPr>
          <w:trHeight w:val="471"/>
        </w:trPr>
        <w:tc>
          <w:tcPr>
            <w:tcW w:w="600" w:type="dxa"/>
          </w:tcPr>
          <w:p w14:paraId="588583BE" w14:textId="77777777" w:rsidR="00F012A5" w:rsidRPr="001E5431" w:rsidRDefault="00F012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151C0211" w14:textId="77777777" w:rsidR="00F012A5" w:rsidRPr="001E5431" w:rsidRDefault="00F012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2703" w:type="dxa"/>
          </w:tcPr>
          <w:p w14:paraId="6E880B2F" w14:textId="4E3FE251" w:rsidR="00F012A5" w:rsidRPr="001E5431" w:rsidRDefault="00F012A5" w:rsidP="00F012A5">
            <w:pPr>
              <w:jc w:val="center"/>
              <w:rPr>
                <w:szCs w:val="23"/>
              </w:rPr>
            </w:pPr>
            <w:r w:rsidRPr="001E5431">
              <w:rPr>
                <w:b/>
                <w:bCs/>
                <w:color w:val="32867A"/>
                <w:szCs w:val="23"/>
              </w:rPr>
              <w:t>Bild A</w:t>
            </w:r>
          </w:p>
        </w:tc>
        <w:tc>
          <w:tcPr>
            <w:tcW w:w="2704" w:type="dxa"/>
          </w:tcPr>
          <w:p w14:paraId="7421EF13" w14:textId="03DA1386" w:rsidR="00F012A5" w:rsidRPr="001E5431" w:rsidRDefault="00F012A5" w:rsidP="00F012A5">
            <w:pPr>
              <w:jc w:val="center"/>
              <w:rPr>
                <w:szCs w:val="23"/>
              </w:rPr>
            </w:pPr>
            <w:r w:rsidRPr="001E5431">
              <w:rPr>
                <w:b/>
                <w:bCs/>
                <w:color w:val="32867A"/>
                <w:szCs w:val="23"/>
              </w:rPr>
              <w:t>Bild B</w:t>
            </w:r>
          </w:p>
        </w:tc>
        <w:tc>
          <w:tcPr>
            <w:tcW w:w="2704" w:type="dxa"/>
          </w:tcPr>
          <w:p w14:paraId="54DDA669" w14:textId="092B0227" w:rsidR="00F012A5" w:rsidRPr="001E5431" w:rsidRDefault="00F012A5" w:rsidP="00F012A5">
            <w:pPr>
              <w:jc w:val="center"/>
              <w:rPr>
                <w:szCs w:val="23"/>
              </w:rPr>
            </w:pPr>
            <w:r w:rsidRPr="001E5431">
              <w:rPr>
                <w:b/>
                <w:bCs/>
                <w:color w:val="32867A"/>
                <w:szCs w:val="23"/>
              </w:rPr>
              <w:t>Bild C</w:t>
            </w:r>
          </w:p>
        </w:tc>
      </w:tr>
      <w:tr w:rsidR="005A64A5" w:rsidRPr="001E5431" w14:paraId="508903FF" w14:textId="77777777" w:rsidTr="007E718F">
        <w:trPr>
          <w:trHeight w:val="386"/>
        </w:trPr>
        <w:tc>
          <w:tcPr>
            <w:tcW w:w="600" w:type="dxa"/>
          </w:tcPr>
          <w:p w14:paraId="2FC2D75B" w14:textId="77777777" w:rsidR="005A64A5" w:rsidRPr="001E5431" w:rsidRDefault="005A64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60CC8979" w14:textId="77777777" w:rsidR="005A64A5" w:rsidRPr="001E5431" w:rsidRDefault="005A64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c)</w:t>
            </w:r>
          </w:p>
        </w:tc>
        <w:tc>
          <w:tcPr>
            <w:tcW w:w="8111" w:type="dxa"/>
            <w:gridSpan w:val="3"/>
            <w:tcBorders>
              <w:bottom w:val="single" w:sz="12" w:space="0" w:color="BFBFBF" w:themeColor="background1" w:themeShade="BF"/>
            </w:tcBorders>
          </w:tcPr>
          <w:p w14:paraId="21C2CD20" w14:textId="1A6AF996" w:rsidR="005A64A5" w:rsidRPr="001E5431" w:rsidRDefault="006F3022" w:rsidP="006B02F4">
            <w:pPr>
              <w:jc w:val="left"/>
              <w:rPr>
                <w:noProof/>
                <w:szCs w:val="23"/>
              </w:rPr>
            </w:pPr>
            <w:r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27C1BB1" wp14:editId="1BCD3204">
                      <wp:simplePos x="0" y="0"/>
                      <wp:positionH relativeFrom="column">
                        <wp:posOffset>4368052</wp:posOffset>
                      </wp:positionH>
                      <wp:positionV relativeFrom="paragraph">
                        <wp:posOffset>-54522</wp:posOffset>
                      </wp:positionV>
                      <wp:extent cx="882070" cy="302260"/>
                      <wp:effectExtent l="0" t="0" r="6985" b="142240"/>
                      <wp:wrapNone/>
                      <wp:docPr id="176728788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070" cy="30226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C982A" w14:textId="094C56A0" w:rsidR="006F3022" w:rsidRPr="003D29CA" w:rsidRDefault="006F3022" w:rsidP="007E718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</w:t>
                                  </w:r>
                                  <w:r w:rsidR="0093683B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e</w:t>
                                  </w: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-kant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C1BB1" id="_x0000_s1035" type="#_x0000_t62" style="position:absolute;margin-left:343.95pt;margin-top:-4.3pt;width:69.45pt;height:23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" adj="2342,30196" fillcolor="white [3212]" strokecolor="#7f7f7f [1612]">
                      <v:textbox>
                        <w:txbxContent>
                          <w:p w14:paraId="5CFC982A" w14:textId="094C56A0" w:rsidR="006F3022" w:rsidRPr="003D29CA" w:rsidRDefault="006F3022" w:rsidP="007E718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Tr</w:t>
                            </w:r>
                            <w:r w:rsidR="0093683B">
                              <w:rPr>
                                <w:rFonts w:ascii="Comic Sans MS" w:hAnsi="Comic Sans MS"/>
                                <w:color w:val="000000"/>
                              </w:rPr>
                              <w:t>e</w:t>
                            </w: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-kant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718F"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7BCEE97D" wp14:editId="122C6E29">
                      <wp:simplePos x="0" y="0"/>
                      <wp:positionH relativeFrom="column">
                        <wp:posOffset>4081909</wp:posOffset>
                      </wp:positionH>
                      <wp:positionV relativeFrom="paragraph">
                        <wp:posOffset>329308</wp:posOffset>
                      </wp:positionV>
                      <wp:extent cx="1009650" cy="336550"/>
                      <wp:effectExtent l="0" t="0" r="19050" b="120650"/>
                      <wp:wrapNone/>
                      <wp:docPr id="1930421438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336550"/>
                              </a:xfrm>
                              <a:prstGeom prst="wedgeRoundRectCallout">
                                <a:avLst>
                                  <a:gd name="adj1" fmla="val 4364"/>
                                  <a:gd name="adj2" fmla="val 7842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83101B" w14:textId="77777777" w:rsidR="00003BA3" w:rsidRPr="003D29CA" w:rsidRDefault="00003BA3" w:rsidP="007E718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Tri-ángulo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EE97D" id="_x0000_s1036" type="#_x0000_t62" style="position:absolute;margin-left:321.4pt;margin-top:25.95pt;width:79.5pt;height:26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" adj="11743,27739" fillcolor="white [3212]" strokecolor="#7f7f7f [1612]">
                      <v:textbox>
                        <w:txbxContent>
                          <w:p w14:paraId="1F83101B" w14:textId="77777777" w:rsidR="00003BA3" w:rsidRPr="003D29CA" w:rsidRDefault="00003BA3" w:rsidP="007E718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Tri-ángulo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718F" w:rsidRPr="001E5431">
              <w:rPr>
                <w:noProof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7BB603E2" wp14:editId="3540CE05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81915</wp:posOffset>
                      </wp:positionV>
                      <wp:extent cx="900430" cy="302260"/>
                      <wp:effectExtent l="0" t="0" r="13970" b="142240"/>
                      <wp:wrapNone/>
                      <wp:docPr id="1315531633" name="Abgerundete rechteckige Lege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0430" cy="302260"/>
                              </a:xfrm>
                              <a:prstGeom prst="wedgeRoundRectCallout">
                                <a:avLst>
                                  <a:gd name="adj1" fmla="val -39158"/>
                                  <a:gd name="adj2" fmla="val 89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AE6F61" w14:textId="47BD5F67" w:rsidR="00003BA3" w:rsidRPr="003D29CA" w:rsidRDefault="00003BA3" w:rsidP="007E718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</w:pP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Drei</w:t>
                                  </w:r>
                                  <w:r w:rsidR="0093683B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-</w:t>
                                  </w:r>
                                  <w:r w:rsidRPr="003D29CA">
                                    <w:rPr>
                                      <w:rFonts w:ascii="Comic Sans MS" w:hAnsi="Comic Sans MS"/>
                                      <w:color w:val="000000"/>
                                    </w:rPr>
                                    <w:t>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603E2" id="_x0000_s1037" type="#_x0000_t62" style="position:absolute;margin-left:268.05pt;margin-top:6.45pt;width:70.9pt;height:23.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" adj="2342,30196" fillcolor="white [3212]" strokecolor="#7f7f7f [1612]">
                      <v:textbox>
                        <w:txbxContent>
                          <w:p w14:paraId="31AE6F61" w14:textId="47BD5F67" w:rsidR="00003BA3" w:rsidRPr="003D29CA" w:rsidRDefault="00003BA3" w:rsidP="007E718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Drei</w:t>
                            </w:r>
                            <w:r w:rsidR="0093683B">
                              <w:rPr>
                                <w:rFonts w:ascii="Comic Sans MS" w:hAnsi="Comic Sans MS"/>
                                <w:color w:val="000000"/>
                              </w:rPr>
                              <w:t>-</w:t>
                            </w:r>
                            <w:r w:rsidRPr="003D29CA">
                              <w:rPr>
                                <w:rFonts w:ascii="Comic Sans MS" w:hAnsi="Comic Sans MS"/>
                                <w:color w:val="000000"/>
                              </w:rPr>
                              <w:t>eck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64A5" w:rsidRPr="001E5431">
              <w:rPr>
                <w:szCs w:val="23"/>
              </w:rPr>
              <w:t>Erkläre</w:t>
            </w:r>
            <w:r w:rsidR="00F1365E" w:rsidRPr="001E5431">
              <w:rPr>
                <w:szCs w:val="23"/>
              </w:rPr>
              <w:t xml:space="preserve"> schriftlich</w:t>
            </w:r>
            <w:r w:rsidR="005A64A5" w:rsidRPr="001E5431">
              <w:rPr>
                <w:szCs w:val="23"/>
              </w:rPr>
              <w:t xml:space="preserve">, </w:t>
            </w:r>
            <w:r w:rsidR="00C01826" w:rsidRPr="001E5431">
              <w:rPr>
                <w:szCs w:val="23"/>
              </w:rPr>
              <w:t xml:space="preserve">was die drei Wörter miteinander </w:t>
            </w:r>
            <w:r w:rsidR="00F1365E" w:rsidRPr="001E5431">
              <w:rPr>
                <w:szCs w:val="23"/>
              </w:rPr>
              <w:br/>
            </w:r>
            <w:r w:rsidR="00C01826" w:rsidRPr="001E5431">
              <w:rPr>
                <w:szCs w:val="23"/>
              </w:rPr>
              <w:t>zu tun haben. Zeigen sie dieselbe Figur? Warum?</w:t>
            </w:r>
            <w:r w:rsidR="007E718F" w:rsidRPr="001E5431">
              <w:rPr>
                <w:noProof/>
                <w:szCs w:val="23"/>
              </w:rPr>
              <w:t xml:space="preserve"> </w:t>
            </w:r>
          </w:p>
          <w:p w14:paraId="4943FE8B" w14:textId="743F6AA9" w:rsidR="007E718F" w:rsidRPr="001E5431" w:rsidRDefault="007E718F" w:rsidP="007C6A73">
            <w:pPr>
              <w:pStyle w:val="Text"/>
              <w:rPr>
                <w:noProof/>
                <w:sz w:val="23"/>
                <w:szCs w:val="23"/>
              </w:rPr>
            </w:pPr>
          </w:p>
        </w:tc>
      </w:tr>
      <w:tr w:rsidR="005A64A5" w:rsidRPr="001E5431" w14:paraId="62129A41" w14:textId="77777777" w:rsidTr="007E718F">
        <w:trPr>
          <w:trHeight w:val="386"/>
        </w:trPr>
        <w:tc>
          <w:tcPr>
            <w:tcW w:w="600" w:type="dxa"/>
          </w:tcPr>
          <w:p w14:paraId="336B1DE3" w14:textId="77777777" w:rsidR="005A64A5" w:rsidRPr="001E5431" w:rsidRDefault="00F1365E" w:rsidP="00CC07AE">
            <w:pPr>
              <w:pStyle w:val="berschrift1"/>
              <w:rPr>
                <w:noProof/>
                <w:sz w:val="23"/>
                <w:szCs w:val="23"/>
              </w:rPr>
            </w:pPr>
            <w:r w:rsidRPr="001E5431">
              <w:rPr>
                <w:noProof/>
                <w:sz w:val="23"/>
                <w:szCs w:val="23"/>
              </w:rPr>
              <w:drawing>
                <wp:inline distT="0" distB="0" distL="0" distR="0" wp14:anchorId="2D6F3750" wp14:editId="1EA9CC49">
                  <wp:extent cx="381000" cy="381000"/>
                  <wp:effectExtent l="0" t="0" r="0" b="0"/>
                  <wp:docPr id="192115323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2F66558C" w14:textId="77777777" w:rsidR="005A64A5" w:rsidRPr="001E5431" w:rsidRDefault="005A64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8111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03ECABA9" w14:textId="77777777" w:rsidR="005A64A5" w:rsidRPr="001E5431" w:rsidRDefault="005A64A5" w:rsidP="006B02F4">
            <w:pPr>
              <w:jc w:val="left"/>
              <w:rPr>
                <w:szCs w:val="23"/>
              </w:rPr>
            </w:pPr>
          </w:p>
          <w:p w14:paraId="29823708" w14:textId="77777777" w:rsidR="00C01826" w:rsidRPr="001E5431" w:rsidRDefault="00C01826" w:rsidP="006B02F4">
            <w:pPr>
              <w:jc w:val="left"/>
              <w:rPr>
                <w:szCs w:val="23"/>
              </w:rPr>
            </w:pPr>
          </w:p>
          <w:p w14:paraId="0385F012" w14:textId="77777777" w:rsidR="00C01826" w:rsidRPr="001E5431" w:rsidRDefault="00C01826" w:rsidP="006B02F4">
            <w:pPr>
              <w:jc w:val="left"/>
              <w:rPr>
                <w:szCs w:val="23"/>
              </w:rPr>
            </w:pPr>
          </w:p>
          <w:p w14:paraId="4457A4ED" w14:textId="77777777" w:rsidR="00C01826" w:rsidRPr="001E5431" w:rsidRDefault="00C01826" w:rsidP="006B02F4">
            <w:pPr>
              <w:jc w:val="left"/>
              <w:rPr>
                <w:szCs w:val="23"/>
              </w:rPr>
            </w:pPr>
          </w:p>
          <w:p w14:paraId="715EEF63" w14:textId="77777777" w:rsidR="00C01826" w:rsidRPr="001E5431" w:rsidRDefault="00C01826" w:rsidP="006B02F4">
            <w:pPr>
              <w:jc w:val="left"/>
              <w:rPr>
                <w:szCs w:val="23"/>
              </w:rPr>
            </w:pPr>
          </w:p>
        </w:tc>
      </w:tr>
      <w:tr w:rsidR="005A64A5" w:rsidRPr="001E5431" w14:paraId="4F794D73" w14:textId="77777777" w:rsidTr="007E718F">
        <w:trPr>
          <w:trHeight w:val="386"/>
        </w:trPr>
        <w:tc>
          <w:tcPr>
            <w:tcW w:w="600" w:type="dxa"/>
          </w:tcPr>
          <w:p w14:paraId="7EB4A206" w14:textId="77777777" w:rsidR="005A64A5" w:rsidRPr="001E5431" w:rsidRDefault="005A64A5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72B8CE64" w14:textId="77777777" w:rsidR="005A64A5" w:rsidRPr="001E5431" w:rsidRDefault="005A64A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</w:p>
        </w:tc>
        <w:tc>
          <w:tcPr>
            <w:tcW w:w="8111" w:type="dxa"/>
            <w:gridSpan w:val="3"/>
            <w:tcBorders>
              <w:top w:val="single" w:sz="12" w:space="0" w:color="BFBFBF" w:themeColor="background1" w:themeShade="BF"/>
            </w:tcBorders>
          </w:tcPr>
          <w:p w14:paraId="36D2C917" w14:textId="77777777" w:rsidR="005A64A5" w:rsidRPr="001E5431" w:rsidRDefault="005A64A5" w:rsidP="006B02F4">
            <w:pPr>
              <w:jc w:val="left"/>
              <w:rPr>
                <w:szCs w:val="23"/>
              </w:rPr>
            </w:pPr>
          </w:p>
        </w:tc>
      </w:tr>
      <w:tr w:rsidR="00F072C9" w:rsidRPr="001E5431" w14:paraId="75E385F0" w14:textId="77777777" w:rsidTr="001E0B70">
        <w:trPr>
          <w:trHeight w:val="386"/>
        </w:trPr>
        <w:tc>
          <w:tcPr>
            <w:tcW w:w="600" w:type="dxa"/>
          </w:tcPr>
          <w:p w14:paraId="7B9D034D" w14:textId="77777777" w:rsidR="00F072C9" w:rsidRPr="001E5431" w:rsidRDefault="00F072C9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51948899" w14:textId="77777777" w:rsidR="00F072C9" w:rsidRPr="001E5431" w:rsidRDefault="006C35D5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d</w:t>
            </w:r>
            <w:r w:rsidR="00E648F1" w:rsidRPr="001E5431">
              <w:rPr>
                <w:sz w:val="23"/>
                <w:szCs w:val="23"/>
                <w:lang w:val="de-DE"/>
              </w:rPr>
              <w:t>)</w:t>
            </w:r>
          </w:p>
        </w:tc>
        <w:tc>
          <w:tcPr>
            <w:tcW w:w="8111" w:type="dxa"/>
            <w:gridSpan w:val="3"/>
          </w:tcPr>
          <w:p w14:paraId="4A493783" w14:textId="7799CEC6" w:rsidR="00F072C9" w:rsidRPr="001E5431" w:rsidRDefault="007C6A73" w:rsidP="006B02F4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Finde heraus, wie man das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Dreieck</w:t>
            </w:r>
            <w:r w:rsidRPr="001E5431">
              <w:rPr>
                <w:szCs w:val="23"/>
              </w:rPr>
              <w:t xml:space="preserve"> in weiteren Sprachen nennt. </w:t>
            </w:r>
            <w:r w:rsidR="00E648F1" w:rsidRPr="001E5431">
              <w:rPr>
                <w:szCs w:val="23"/>
              </w:rPr>
              <w:br/>
              <w:t xml:space="preserve">Versuch dieses Wort ins Deutsche </w:t>
            </w:r>
            <w:r w:rsidRPr="001E5431">
              <w:rPr>
                <w:szCs w:val="23"/>
              </w:rPr>
              <w:t xml:space="preserve">ganz genau </w:t>
            </w:r>
            <w:r w:rsidR="00E648F1" w:rsidRPr="001E5431">
              <w:rPr>
                <w:szCs w:val="23"/>
              </w:rPr>
              <w:t xml:space="preserve">wörtlich zu übersetzen. </w:t>
            </w:r>
            <w:r w:rsidR="00E648F1" w:rsidRPr="001E5431">
              <w:rPr>
                <w:szCs w:val="23"/>
              </w:rPr>
              <w:br/>
              <w:t>Findest du, dass der Name passend ist?</w:t>
            </w:r>
          </w:p>
        </w:tc>
      </w:tr>
    </w:tbl>
    <w:p w14:paraId="3C88FC8C" w14:textId="2B686AB3" w:rsidR="003D29CA" w:rsidRPr="001E5431" w:rsidRDefault="003D29CA">
      <w:r w:rsidRPr="001E5431">
        <w:rPr>
          <w:b/>
          <w:bCs/>
        </w:rPr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7424C7" w:rsidRPr="001E5431" w14:paraId="1B4E37F7" w14:textId="77777777" w:rsidTr="00927F78">
        <w:trPr>
          <w:trHeight w:val="386"/>
        </w:trPr>
        <w:tc>
          <w:tcPr>
            <w:tcW w:w="600" w:type="dxa"/>
          </w:tcPr>
          <w:p w14:paraId="6E4D4CAF" w14:textId="77777777" w:rsidR="007424C7" w:rsidRPr="001E5431" w:rsidRDefault="007424C7" w:rsidP="0016110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lastRenderedPageBreak/>
              <w:t>2</w:t>
            </w:r>
          </w:p>
        </w:tc>
        <w:tc>
          <w:tcPr>
            <w:tcW w:w="8470" w:type="dxa"/>
            <w:gridSpan w:val="2"/>
          </w:tcPr>
          <w:p w14:paraId="2683D93A" w14:textId="05A87656" w:rsidR="007424C7" w:rsidRPr="001E5431" w:rsidRDefault="001D6831" w:rsidP="00161108">
            <w:pPr>
              <w:pStyle w:val="berschrift2"/>
              <w:rPr>
                <w:lang w:val="de-DE"/>
              </w:rPr>
            </w:pPr>
            <w:r w:rsidRPr="001E5431">
              <w:rPr>
                <w:rFonts w:cs="Calibri"/>
                <w:lang w:val="de-DE"/>
              </w:rPr>
              <w:drawing>
                <wp:anchor distT="0" distB="0" distL="114300" distR="114300" simplePos="0" relativeHeight="251968512" behindDoc="0" locked="0" layoutInCell="1" allowOverlap="1" wp14:anchorId="18F64659" wp14:editId="37DF11B2">
                  <wp:simplePos x="0" y="0"/>
                  <wp:positionH relativeFrom="column">
                    <wp:posOffset>3931871</wp:posOffset>
                  </wp:positionH>
                  <wp:positionV relativeFrom="paragraph">
                    <wp:posOffset>85725</wp:posOffset>
                  </wp:positionV>
                  <wp:extent cx="1463675" cy="1187450"/>
                  <wp:effectExtent l="0" t="0" r="3175" b="0"/>
                  <wp:wrapNone/>
                  <wp:docPr id="1923434034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5000E4-0E92-9714-AD6C-D392B4F3D8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>
                            <a:extLst>
                              <a:ext uri="{FF2B5EF4-FFF2-40B4-BE49-F238E27FC236}">
                                <a16:creationId xmlns:a16="http://schemas.microsoft.com/office/drawing/2014/main" id="{5E5000E4-0E92-9714-AD6C-D392B4F3D8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6367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24C7" w:rsidRPr="001E5431">
              <w:rPr>
                <w:lang w:val="de-DE"/>
              </w:rPr>
              <w:t>Umfang und Flächeninhalt</w:t>
            </w:r>
          </w:p>
          <w:p w14:paraId="2B313F18" w14:textId="4B7ADDB1" w:rsidR="007424C7" w:rsidRPr="001E5431" w:rsidRDefault="007424C7" w:rsidP="007424C7"/>
        </w:tc>
      </w:tr>
      <w:tr w:rsidR="00356154" w:rsidRPr="001E5431" w14:paraId="45C15CFF" w14:textId="77777777" w:rsidTr="0017097E">
        <w:trPr>
          <w:trHeight w:val="77"/>
        </w:trPr>
        <w:tc>
          <w:tcPr>
            <w:tcW w:w="600" w:type="dxa"/>
          </w:tcPr>
          <w:p w14:paraId="22C5B3B5" w14:textId="77777777" w:rsidR="00356154" w:rsidRPr="001E5431" w:rsidRDefault="00356154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1148283" w14:textId="2FF2FD01" w:rsidR="0072040C" w:rsidRPr="001E5431" w:rsidRDefault="00356154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a)</w:t>
            </w:r>
          </w:p>
        </w:tc>
        <w:tc>
          <w:tcPr>
            <w:tcW w:w="8111" w:type="dxa"/>
          </w:tcPr>
          <w:p w14:paraId="0129C9B2" w14:textId="6EDF4008" w:rsidR="006F3022" w:rsidRPr="001E5431" w:rsidRDefault="007C6A73" w:rsidP="00C97B68">
            <w:pPr>
              <w:rPr>
                <w:szCs w:val="23"/>
              </w:rPr>
            </w:pPr>
            <w:r w:rsidRPr="001E5431">
              <w:rPr>
                <w:szCs w:val="23"/>
              </w:rPr>
              <w:t xml:space="preserve">Berechne den </w:t>
            </w:r>
            <w:r w:rsidR="00356154" w:rsidRPr="001E5431">
              <w:rPr>
                <w:szCs w:val="23"/>
              </w:rPr>
              <w:t xml:space="preserve">Umfang </w:t>
            </w:r>
            <w:r w:rsidR="00151C56" w:rsidRPr="001E5431">
              <w:rPr>
                <w:szCs w:val="23"/>
              </w:rPr>
              <w:t xml:space="preserve">und den Flächeninhalt </w:t>
            </w:r>
            <w:r w:rsidR="00356154" w:rsidRPr="001E5431">
              <w:rPr>
                <w:szCs w:val="23"/>
              </w:rPr>
              <w:t>dieser Figur</w:t>
            </w:r>
            <w:r w:rsidRPr="001E5431">
              <w:rPr>
                <w:szCs w:val="23"/>
              </w:rPr>
              <w:t>.</w:t>
            </w:r>
          </w:p>
          <w:p w14:paraId="25EE65BA" w14:textId="2D9EC314" w:rsidR="00356154" w:rsidRPr="001E5431" w:rsidRDefault="00356154" w:rsidP="0085595F">
            <w:pPr>
              <w:jc w:val="left"/>
              <w:rPr>
                <w:szCs w:val="23"/>
              </w:rPr>
            </w:pPr>
          </w:p>
        </w:tc>
      </w:tr>
      <w:tr w:rsidR="006F3022" w:rsidRPr="001E5431" w14:paraId="0F655CA9" w14:textId="77777777" w:rsidTr="0017097E">
        <w:trPr>
          <w:trHeight w:val="737"/>
        </w:trPr>
        <w:tc>
          <w:tcPr>
            <w:tcW w:w="600" w:type="dxa"/>
          </w:tcPr>
          <w:p w14:paraId="1A80F36D" w14:textId="77777777" w:rsidR="006F3022" w:rsidRPr="001E5431" w:rsidRDefault="006F3022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60075864" w14:textId="13CD39E9" w:rsidR="006F3022" w:rsidRPr="001E5431" w:rsidRDefault="006F3022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b)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14D6CC39" w14:textId="3841F9FC" w:rsidR="006F3022" w:rsidRPr="001E5431" w:rsidRDefault="006F3022" w:rsidP="0017097E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Manche Lernende verwechseln manchmal Umfang und </w:t>
            </w:r>
            <w:r w:rsidRPr="001E5431">
              <w:rPr>
                <w:szCs w:val="23"/>
              </w:rPr>
              <w:br/>
              <w:t>Flächeninhalt. Wie kannst du den Unterschied erklären?</w:t>
            </w:r>
          </w:p>
        </w:tc>
      </w:tr>
      <w:tr w:rsidR="0072040C" w:rsidRPr="001E5431" w14:paraId="1C35D65F" w14:textId="77777777" w:rsidTr="0072040C">
        <w:trPr>
          <w:trHeight w:val="1832"/>
        </w:trPr>
        <w:tc>
          <w:tcPr>
            <w:tcW w:w="600" w:type="dxa"/>
          </w:tcPr>
          <w:p w14:paraId="261986F8" w14:textId="77777777" w:rsidR="0072040C" w:rsidRPr="001E5431" w:rsidRDefault="0072040C" w:rsidP="00CC07AE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0127E84D" wp14:editId="73077509">
                  <wp:extent cx="381000" cy="381000"/>
                  <wp:effectExtent l="0" t="0" r="0" b="0"/>
                  <wp:docPr id="46040330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3C5B93E3" w14:textId="77777777" w:rsidR="0072040C" w:rsidRPr="001E5431" w:rsidRDefault="0072040C" w:rsidP="006F3022">
            <w:pPr>
              <w:pStyle w:val="berschriftTeilaufgaben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045435C" w14:textId="667E4487" w:rsidR="0072040C" w:rsidRPr="001E5431" w:rsidRDefault="0072040C" w:rsidP="00C97B68"/>
        </w:tc>
      </w:tr>
      <w:tr w:rsidR="0072040C" w:rsidRPr="001E5431" w14:paraId="2B039AA6" w14:textId="77777777" w:rsidTr="0072040C">
        <w:trPr>
          <w:trHeight w:val="361"/>
        </w:trPr>
        <w:tc>
          <w:tcPr>
            <w:tcW w:w="600" w:type="dxa"/>
          </w:tcPr>
          <w:p w14:paraId="586DCBF5" w14:textId="77777777" w:rsidR="0072040C" w:rsidRPr="001E5431" w:rsidRDefault="0072040C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73660DB" w14:textId="77777777" w:rsidR="0072040C" w:rsidRPr="001E5431" w:rsidRDefault="0072040C" w:rsidP="006F3022">
            <w:pPr>
              <w:pStyle w:val="berschriftTeilaufgaben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4C2E65C8" w14:textId="77777777" w:rsidR="0072040C" w:rsidRPr="001E5431" w:rsidRDefault="0072040C" w:rsidP="00C97B68"/>
        </w:tc>
      </w:tr>
      <w:tr w:rsidR="0080733A" w:rsidRPr="001E5431" w14:paraId="3F9EB767" w14:textId="77777777" w:rsidTr="00151C56">
        <w:tc>
          <w:tcPr>
            <w:tcW w:w="600" w:type="dxa"/>
          </w:tcPr>
          <w:p w14:paraId="4450A8D9" w14:textId="77777777" w:rsidR="0080733A" w:rsidRPr="001E5431" w:rsidRDefault="0080733A" w:rsidP="00CC07AE">
            <w:pPr>
              <w:pStyle w:val="berschrift1"/>
              <w:rPr>
                <w:noProof/>
                <w:sz w:val="23"/>
                <w:szCs w:val="23"/>
              </w:rPr>
            </w:pPr>
          </w:p>
        </w:tc>
        <w:tc>
          <w:tcPr>
            <w:tcW w:w="359" w:type="dxa"/>
          </w:tcPr>
          <w:p w14:paraId="656A5ECD" w14:textId="77777777" w:rsidR="0080733A" w:rsidRPr="001E5431" w:rsidRDefault="0080733A" w:rsidP="006F3022">
            <w:pPr>
              <w:pStyle w:val="berschriftTeilaufgaben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c)</w:t>
            </w:r>
          </w:p>
        </w:tc>
        <w:tc>
          <w:tcPr>
            <w:tcW w:w="8111" w:type="dxa"/>
          </w:tcPr>
          <w:p w14:paraId="2FE3105B" w14:textId="2A4CF9D5" w:rsidR="0080733A" w:rsidRPr="001E5431" w:rsidRDefault="0080733A" w:rsidP="0080733A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Im Niederländisch sagt man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Omtrek</w:t>
            </w:r>
            <w:r w:rsidRPr="001E5431">
              <w:rPr>
                <w:szCs w:val="23"/>
              </w:rPr>
              <w:t xml:space="preserve">. </w:t>
            </w:r>
            <w:r w:rsidRPr="001E5431">
              <w:rPr>
                <w:szCs w:val="23"/>
              </w:rPr>
              <w:br/>
              <w:t>Was vermutest du</w:t>
            </w:r>
            <w:r w:rsidR="00A272A6" w:rsidRPr="001E5431">
              <w:rPr>
                <w:szCs w:val="23"/>
              </w:rPr>
              <w:t>:</w:t>
            </w:r>
            <w:r w:rsidRPr="001E5431">
              <w:rPr>
                <w:szCs w:val="23"/>
              </w:rPr>
              <w:t xml:space="preserve"> </w:t>
            </w:r>
            <w:r w:rsidR="00A272A6" w:rsidRPr="001E5431">
              <w:rPr>
                <w:szCs w:val="23"/>
              </w:rPr>
              <w:t xml:space="preserve">Bedeutet </w:t>
            </w:r>
            <w:r w:rsidR="007C6A73" w:rsidRPr="001E5431">
              <w:rPr>
                <w:szCs w:val="23"/>
              </w:rPr>
              <w:t>dies</w:t>
            </w:r>
            <w:r w:rsidR="00151C56" w:rsidRPr="001E5431">
              <w:rPr>
                <w:szCs w:val="23"/>
              </w:rPr>
              <w:t xml:space="preserve">es </w:t>
            </w:r>
            <w:r w:rsidRPr="001E5431">
              <w:rPr>
                <w:szCs w:val="23"/>
              </w:rPr>
              <w:t xml:space="preserve">Wort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Flächeninhalt</w:t>
            </w:r>
            <w:r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r w:rsidRPr="001E5431">
              <w:rPr>
                <w:szCs w:val="23"/>
              </w:rPr>
              <w:t>oder</w:t>
            </w:r>
            <w:r w:rsidRPr="001E5431">
              <w:rPr>
                <w:rFonts w:ascii="Comic Sans MS" w:hAnsi="Comic Sans MS"/>
                <w:b/>
                <w:bCs/>
                <w:szCs w:val="23"/>
              </w:rPr>
              <w:t xml:space="preserve">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Umfang</w:t>
            </w:r>
            <w:r w:rsidRPr="001E5431">
              <w:rPr>
                <w:szCs w:val="23"/>
              </w:rPr>
              <w:t xml:space="preserve">? </w:t>
            </w:r>
            <w:r w:rsidRPr="001E5431">
              <w:rPr>
                <w:szCs w:val="23"/>
              </w:rPr>
              <w:br/>
              <w:t xml:space="preserve">Warum vermutest </w:t>
            </w:r>
            <w:r w:rsidR="002A45E6" w:rsidRPr="001E5431">
              <w:rPr>
                <w:szCs w:val="23"/>
              </w:rPr>
              <w:t>d</w:t>
            </w:r>
            <w:r w:rsidRPr="001E5431">
              <w:rPr>
                <w:szCs w:val="23"/>
              </w:rPr>
              <w:t>u das?</w:t>
            </w:r>
          </w:p>
          <w:p w14:paraId="3CC3D3BC" w14:textId="61BED797" w:rsidR="00151C56" w:rsidRPr="001E5431" w:rsidRDefault="00151C56" w:rsidP="0080733A">
            <w:pPr>
              <w:jc w:val="left"/>
              <w:rPr>
                <w:szCs w:val="23"/>
              </w:rPr>
            </w:pPr>
          </w:p>
        </w:tc>
      </w:tr>
      <w:tr w:rsidR="00F072C9" w:rsidRPr="001E5431" w14:paraId="273F7086" w14:textId="77777777" w:rsidTr="007C5F83">
        <w:trPr>
          <w:trHeight w:val="4881"/>
        </w:trPr>
        <w:tc>
          <w:tcPr>
            <w:tcW w:w="600" w:type="dxa"/>
          </w:tcPr>
          <w:p w14:paraId="46EEB7AB" w14:textId="77777777" w:rsidR="00F072C9" w:rsidRPr="001E5431" w:rsidRDefault="00F072C9" w:rsidP="00CC07AE">
            <w:pPr>
              <w:pStyle w:val="berschrift1"/>
              <w:rPr>
                <w:noProof/>
              </w:rPr>
            </w:pPr>
          </w:p>
          <w:p w14:paraId="4F08FF60" w14:textId="77777777" w:rsidR="00356154" w:rsidRPr="001E5431" w:rsidRDefault="00356154" w:rsidP="00356154"/>
          <w:p w14:paraId="2739E111" w14:textId="77777777" w:rsidR="00356154" w:rsidRPr="001E5431" w:rsidRDefault="00356154" w:rsidP="00356154"/>
          <w:p w14:paraId="727BFED2" w14:textId="77777777" w:rsidR="00356154" w:rsidRPr="001E5431" w:rsidRDefault="00356154" w:rsidP="00356154"/>
          <w:p w14:paraId="19EBC098" w14:textId="77777777" w:rsidR="00356154" w:rsidRPr="001E5431" w:rsidRDefault="00356154" w:rsidP="00356154"/>
          <w:p w14:paraId="044835E7" w14:textId="77777777" w:rsidR="00356154" w:rsidRPr="001E5431" w:rsidRDefault="00356154" w:rsidP="00356154"/>
          <w:p w14:paraId="6148989C" w14:textId="77777777" w:rsidR="00356154" w:rsidRPr="001E5431" w:rsidRDefault="00356154" w:rsidP="00356154"/>
          <w:p w14:paraId="391393A1" w14:textId="77777777" w:rsidR="00356154" w:rsidRPr="001E5431" w:rsidRDefault="00356154" w:rsidP="00356154"/>
          <w:p w14:paraId="3F13641A" w14:textId="77777777" w:rsidR="00356154" w:rsidRPr="001E5431" w:rsidRDefault="00356154" w:rsidP="00356154"/>
          <w:p w14:paraId="65F40067" w14:textId="77777777" w:rsidR="00356154" w:rsidRPr="001E5431" w:rsidRDefault="00356154" w:rsidP="00356154"/>
          <w:p w14:paraId="5CC049C8" w14:textId="77777777" w:rsidR="00356154" w:rsidRPr="001E5431" w:rsidRDefault="00356154" w:rsidP="00356154"/>
          <w:p w14:paraId="57DB59BE" w14:textId="77777777" w:rsidR="00356154" w:rsidRPr="001E5431" w:rsidRDefault="00356154" w:rsidP="00356154"/>
          <w:p w14:paraId="150EB0EF" w14:textId="77777777" w:rsidR="00356154" w:rsidRPr="001E5431" w:rsidRDefault="00356154" w:rsidP="00356154"/>
          <w:p w14:paraId="6FA66B4E" w14:textId="77777777" w:rsidR="00356154" w:rsidRPr="001E5431" w:rsidRDefault="00356154" w:rsidP="00356154"/>
          <w:p w14:paraId="5E6F8F29" w14:textId="77777777" w:rsidR="00356154" w:rsidRPr="001E5431" w:rsidRDefault="00356154" w:rsidP="00356154"/>
          <w:p w14:paraId="78D41373" w14:textId="77777777" w:rsidR="00356154" w:rsidRPr="001E5431" w:rsidRDefault="00356154" w:rsidP="00356154"/>
        </w:tc>
        <w:tc>
          <w:tcPr>
            <w:tcW w:w="359" w:type="dxa"/>
          </w:tcPr>
          <w:p w14:paraId="7AFB10C5" w14:textId="1F756EA6" w:rsidR="00F072C9" w:rsidRPr="001E5431" w:rsidRDefault="007C6A73" w:rsidP="006F3022">
            <w:pPr>
              <w:pStyle w:val="berschriftTeilaufgaben"/>
              <w:rPr>
                <w:lang w:val="de-DE"/>
              </w:rPr>
            </w:pPr>
            <w:r w:rsidRPr="001E5431">
              <w:rPr>
                <w:lang w:val="de-DE"/>
              </w:rPr>
              <w:t>d</w:t>
            </w:r>
            <w:r w:rsidR="007424C7" w:rsidRPr="001E5431">
              <w:rPr>
                <w:lang w:val="de-DE"/>
              </w:rPr>
              <w:t>)</w:t>
            </w:r>
          </w:p>
        </w:tc>
        <w:tc>
          <w:tcPr>
            <w:tcW w:w="8111" w:type="dxa"/>
          </w:tcPr>
          <w:p w14:paraId="2144CF98" w14:textId="67B7B7B0" w:rsidR="0080733A" w:rsidRPr="001E5431" w:rsidRDefault="00C97B68" w:rsidP="00151C56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Wenn man Wörter aus anderen Sprachen </w:t>
            </w:r>
            <w:r w:rsidR="0080733A" w:rsidRPr="001E5431">
              <w:rPr>
                <w:szCs w:val="23"/>
              </w:rPr>
              <w:t xml:space="preserve">wörtlich </w:t>
            </w:r>
            <w:r w:rsidRPr="001E5431">
              <w:rPr>
                <w:szCs w:val="23"/>
              </w:rPr>
              <w:t xml:space="preserve">ins Deutsche übersetzt, </w:t>
            </w:r>
            <w:r w:rsidR="00151C56" w:rsidRPr="001E5431">
              <w:rPr>
                <w:szCs w:val="23"/>
              </w:rPr>
              <w:br/>
            </w:r>
            <w:r w:rsidRPr="001E5431">
              <w:rPr>
                <w:szCs w:val="23"/>
              </w:rPr>
              <w:t xml:space="preserve">kann man spannende Sachen entdecken. </w:t>
            </w:r>
            <w:r w:rsidR="00151C56" w:rsidRPr="001E5431">
              <w:rPr>
                <w:szCs w:val="23"/>
              </w:rPr>
              <w:t xml:space="preserve">Welche </w:t>
            </w:r>
            <w:r w:rsidR="007C6A73" w:rsidRPr="001E5431">
              <w:rPr>
                <w:szCs w:val="23"/>
              </w:rPr>
              <w:t xml:space="preserve">Wörter </w:t>
            </w:r>
            <w:r w:rsidR="00151C56" w:rsidRPr="001E5431">
              <w:rPr>
                <w:szCs w:val="23"/>
              </w:rPr>
              <w:t xml:space="preserve">bedeuten wohl </w:t>
            </w:r>
            <w:r w:rsidR="007C6A73" w:rsidRPr="001E5431">
              <w:rPr>
                <w:rStyle w:val="berschrift6Zchn"/>
                <w:sz w:val="21"/>
                <w:szCs w:val="21"/>
              </w:rPr>
              <w:t>Umfang</w:t>
            </w:r>
            <w:r w:rsidR="00151C56" w:rsidRPr="001E5431">
              <w:rPr>
                <w:szCs w:val="23"/>
              </w:rPr>
              <w:t xml:space="preserve">, </w:t>
            </w:r>
            <w:r w:rsidR="00151C56" w:rsidRPr="001E5431">
              <w:rPr>
                <w:szCs w:val="23"/>
              </w:rPr>
              <w:br/>
              <w:t xml:space="preserve">welche </w:t>
            </w:r>
            <w:r w:rsidR="007C6A73" w:rsidRPr="001E5431">
              <w:rPr>
                <w:rStyle w:val="berschrift6Zchn"/>
                <w:sz w:val="21"/>
                <w:szCs w:val="21"/>
              </w:rPr>
              <w:t>Flächeninhalt</w:t>
            </w:r>
            <w:r w:rsidR="00151C56" w:rsidRPr="001E5431">
              <w:rPr>
                <w:szCs w:val="23"/>
              </w:rPr>
              <w:t>?</w:t>
            </w:r>
            <w:r w:rsidR="007C6A73" w:rsidRPr="001E5431">
              <w:rPr>
                <w:szCs w:val="23"/>
              </w:rPr>
              <w:t xml:space="preserve"> Kennst du weitere Wörter</w:t>
            </w:r>
            <w:r w:rsidR="00151C56" w:rsidRPr="001E5431">
              <w:rPr>
                <w:szCs w:val="23"/>
              </w:rPr>
              <w:t xml:space="preserve"> </w:t>
            </w:r>
            <w:r w:rsidR="00A272A6" w:rsidRPr="001E5431">
              <w:rPr>
                <w:szCs w:val="23"/>
              </w:rPr>
              <w:t xml:space="preserve">dafür </w:t>
            </w:r>
            <w:r w:rsidR="00151C56" w:rsidRPr="001E5431">
              <w:rPr>
                <w:szCs w:val="23"/>
              </w:rPr>
              <w:t xml:space="preserve">aus </w:t>
            </w:r>
            <w:r w:rsidR="00A272A6" w:rsidRPr="001E5431">
              <w:rPr>
                <w:szCs w:val="23"/>
              </w:rPr>
              <w:t xml:space="preserve">anderen </w:t>
            </w:r>
            <w:r w:rsidR="00151C56" w:rsidRPr="001E5431">
              <w:rPr>
                <w:szCs w:val="23"/>
              </w:rPr>
              <w:t>Sprachen</w:t>
            </w:r>
            <w:r w:rsidR="007C6A73" w:rsidRPr="001E5431">
              <w:rPr>
                <w:szCs w:val="23"/>
              </w:rPr>
              <w:t>?</w:t>
            </w:r>
          </w:p>
          <w:p w14:paraId="1AE8D5D8" w14:textId="2BB4D83C" w:rsidR="00C97B68" w:rsidRPr="001E5431" w:rsidRDefault="00C97B68" w:rsidP="00C97B68">
            <w:pPr>
              <w:jc w:val="left"/>
              <w:rPr>
                <w:color w:val="808080"/>
                <w:sz w:val="18"/>
                <w:szCs w:val="16"/>
              </w:rPr>
            </w:pPr>
          </w:p>
          <w:p w14:paraId="71607950" w14:textId="35E08952" w:rsidR="00C97B68" w:rsidRPr="001E5431" w:rsidRDefault="009D46EF" w:rsidP="00C97B68">
            <w:pPr>
              <w:jc w:val="left"/>
              <w:rPr>
                <w:color w:val="808080"/>
                <w:sz w:val="18"/>
                <w:szCs w:val="16"/>
              </w:rPr>
            </w:pPr>
            <w:r w:rsidRPr="001E5431">
              <w:rPr>
                <w:noProof/>
                <w:color w:val="80808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59BDA99" wp14:editId="0DC865D4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57150</wp:posOffset>
                      </wp:positionV>
                      <wp:extent cx="1546860" cy="396240"/>
                      <wp:effectExtent l="0" t="0" r="15240" b="156210"/>
                      <wp:wrapNone/>
                      <wp:docPr id="14" name="Abgerundete rechteckige Legende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577365-9FCC-71F8-0120-DB1896C8B8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39624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3C4C58" w14:textId="08EC22C4" w:rsidR="00003BA3" w:rsidRPr="007C5F83" w:rsidRDefault="009D46EF" w:rsidP="003D3815">
                                  <w:pPr>
                                    <w:kinsoku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7C5F83">
                                    <w:rPr>
                                      <w:rFonts w:ascii="Segoe UI" w:hAnsi="Segoe UI" w:cs="Segoe UI"/>
                                      <w:color w:val="0D0D0D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площадь</w:t>
                                  </w:r>
                                  <w:r w:rsidRPr="007C5F83">
                                    <w:rPr>
                                      <w:rFonts w:ascii="Helvetica" w:hAnsi="Helvetic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03BA3" w:rsidRPr="007C5F83">
                                    <w:rPr>
                                      <w:rFonts w:ascii="Helvetica" w:hAnsi="Helvetic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= </w:t>
                                  </w:r>
                                  <w:r w:rsidR="00003BA3" w:rsidRPr="007C5F83">
                                    <w:rPr>
                                      <w:rFonts w:ascii="Comic Sans MS" w:hAnsi="Comic Sans MS" w:cs="Calibri"/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Plo</w:t>
                                  </w:r>
                                  <w:r w:rsidR="00003BA3" w:rsidRPr="007C5F83">
                                    <w:rPr>
                                      <w:rStyle w:val="berschrift6Zchn"/>
                                    </w:rPr>
                                    <w:t>shchad</w:t>
                                  </w:r>
                                  <w:r w:rsidR="00003BA3" w:rsidRPr="007C5F83">
                                    <w:rPr>
                                      <w:rStyle w:val="berschrift6Zchn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BDA99" id="Abgerundete rechteckige Legende 13" o:spid="_x0000_s1038" type="#_x0000_t62" style="position:absolute;margin-left:-4.1pt;margin-top:4.5pt;width:121.8pt;height:31.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" adj="2359,28684" fillcolor="white [3212]" strokecolor="gray [1629]">
                      <v:textbox inset="2mm,2mm,1mm,2mm">
                        <w:txbxContent>
                          <w:p w14:paraId="353C4C58" w14:textId="08EC22C4" w:rsidR="00003BA3" w:rsidRPr="007C5F83" w:rsidRDefault="009D46EF" w:rsidP="003D3815">
                            <w:pPr>
                              <w:kinsoku w:val="0"/>
                              <w:jc w:val="left"/>
                              <w:rPr>
                                <w:rFonts w:cs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C5F83">
                              <w:rPr>
                                <w:rFonts w:ascii="Segoe UI" w:hAnsi="Segoe UI" w:cs="Segoe UI"/>
                                <w:color w:val="0D0D0D"/>
                                <w:sz w:val="20"/>
                                <w:szCs w:val="20"/>
                                <w:shd w:val="clear" w:color="auto" w:fill="FFFFFF"/>
                              </w:rPr>
                              <w:t>площадь</w:t>
                            </w:r>
                            <w:r w:rsidRPr="007C5F83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3BA3" w:rsidRPr="007C5F83">
                              <w:rPr>
                                <w:rFonts w:ascii="Helvetica" w:hAnsi="Helvetica"/>
                                <w:color w:val="000000"/>
                                <w:sz w:val="20"/>
                                <w:szCs w:val="20"/>
                              </w:rPr>
                              <w:t xml:space="preserve">= </w:t>
                            </w:r>
                            <w:r w:rsidR="00003BA3" w:rsidRPr="007C5F83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Plo</w:t>
                            </w:r>
                            <w:r w:rsidR="00003BA3" w:rsidRPr="007C5F83">
                              <w:rPr>
                                <w:rStyle w:val="berschrift6Zchn"/>
                              </w:rPr>
                              <w:t>shchad</w:t>
                            </w:r>
                            <w:r w:rsidR="00003BA3" w:rsidRPr="007C5F83">
                              <w:rPr>
                                <w:rStyle w:val="berschrift6Zchn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815" w:rsidRPr="001E543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6DD38EA4" wp14:editId="4D8AD44A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53340</wp:posOffset>
                      </wp:positionV>
                      <wp:extent cx="1948180" cy="655320"/>
                      <wp:effectExtent l="0" t="0" r="7620" b="170180"/>
                      <wp:wrapNone/>
                      <wp:docPr id="1389801644" name="Abgerundete rechteckige Legend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8180" cy="655320"/>
                              </a:xfrm>
                              <a:prstGeom prst="wedgeRoundRectCallout">
                                <a:avLst>
                                  <a:gd name="adj1" fmla="val -12463"/>
                                  <a:gd name="adj2" fmla="val 7296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DD981" w14:textId="77777777" w:rsidR="00003BA3" w:rsidRDefault="00003BA3" w:rsidP="008073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D38EA4" id="Abgerundete rechteckige Legende 7" o:spid="_x0000_s1039" type="#_x0000_t62" style="position:absolute;margin-left:248.35pt;margin-top:4.2pt;width:153.4pt;height:51.6pt;z-index:2516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" adj="8108,26560" fillcolor="white [3212]" strokecolor="#7f7f7f [1612]">
                      <v:textbox>
                        <w:txbxContent>
                          <w:p w14:paraId="077DD981" w14:textId="77777777" w:rsidR="00003BA3" w:rsidRDefault="00003BA3" w:rsidP="008073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815"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6F6004AD" wp14:editId="36B17968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73660</wp:posOffset>
                      </wp:positionV>
                      <wp:extent cx="754380" cy="373380"/>
                      <wp:effectExtent l="0" t="0" r="7620" b="185420"/>
                      <wp:wrapNone/>
                      <wp:docPr id="103400721" name="Abgerundete rechteckige Legend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373380"/>
                              </a:xfrm>
                              <a:prstGeom prst="wedgeRoundRectCallout">
                                <a:avLst>
                                  <a:gd name="adj1" fmla="val 28596"/>
                                  <a:gd name="adj2" fmla="val 970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C0645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r w:rsidRPr="00DF584B">
                                    <w:t>Keliling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004AD" id="Abgerundete rechteckige Legende 8" o:spid="_x0000_s1040" type="#_x0000_t62" style="position:absolute;margin-left:173.35pt;margin-top:5.8pt;width:59.4pt;height:29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" adj="16977,31770" filled="f" strokecolor="gray [1629]">
                      <v:textbox inset="2mm,2mm,1mm,2mm">
                        <w:txbxContent>
                          <w:p w14:paraId="6B8C0645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Keliling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1AD498" w14:textId="7C7D1710" w:rsidR="00C97B68" w:rsidRPr="001E5431" w:rsidRDefault="00C97B68" w:rsidP="00C97B68">
            <w:pPr>
              <w:jc w:val="left"/>
              <w:rPr>
                <w:color w:val="808080"/>
                <w:sz w:val="18"/>
                <w:szCs w:val="16"/>
              </w:rPr>
            </w:pPr>
          </w:p>
          <w:p w14:paraId="295A9FAA" w14:textId="65EAC270" w:rsidR="00C97B68" w:rsidRPr="001E5431" w:rsidRDefault="007C5F83" w:rsidP="00C97B68">
            <w:pPr>
              <w:jc w:val="left"/>
              <w:rPr>
                <w:color w:val="808080"/>
                <w:sz w:val="18"/>
                <w:szCs w:val="16"/>
              </w:rPr>
            </w:pPr>
            <w:r w:rsidRPr="001E5431">
              <w:rPr>
                <w:noProof/>
                <w:color w:val="808080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4EDA11B" wp14:editId="61FEF9F7">
                      <wp:simplePos x="0" y="0"/>
                      <wp:positionH relativeFrom="column">
                        <wp:posOffset>1543989</wp:posOffset>
                      </wp:positionH>
                      <wp:positionV relativeFrom="paragraph">
                        <wp:posOffset>20955</wp:posOffset>
                      </wp:positionV>
                      <wp:extent cx="617220" cy="365760"/>
                      <wp:effectExtent l="0" t="0" r="11430" b="148590"/>
                      <wp:wrapNone/>
                      <wp:docPr id="10" name="Abgerundete rechteckige Legende 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EB74163-1EE7-A1FD-EDE3-578CA629B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7220" cy="36576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004125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r w:rsidRPr="00DF584B">
                                    <w:t>Luas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DA11B" id="Abgerundete rechteckige Legende 9" o:spid="_x0000_s1041" type="#_x0000_t62" style="position:absolute;margin-left:121.55pt;margin-top:1.65pt;width:48.6pt;height:28.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" adj="2359,28684" fillcolor="white [3212]" strokecolor="gray [1629]">
                      <v:textbox inset="2mm,2mm,1mm,2mm">
                        <w:txbxContent>
                          <w:p w14:paraId="56004125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Luas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C3FCD7" w14:textId="40C8E465" w:rsidR="003D3815" w:rsidRPr="001E5431" w:rsidRDefault="003D3815" w:rsidP="00C97B68">
            <w:pPr>
              <w:jc w:val="left"/>
              <w:rPr>
                <w:b/>
                <w:bCs/>
                <w:color w:val="808080"/>
              </w:rPr>
            </w:pP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853C33F" wp14:editId="64FCFE2D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133350</wp:posOffset>
                      </wp:positionV>
                      <wp:extent cx="1379220" cy="1828800"/>
                      <wp:effectExtent l="0" t="0" r="0" b="0"/>
                      <wp:wrapSquare wrapText="bothSides"/>
                      <wp:docPr id="144174853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447B2F" w14:textId="4B20E324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Indonesisch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herum laufen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53C33F" id="Textfeld 1" o:spid="_x0000_s1042" type="#_x0000_t202" style="position:absolute;margin-left:173.35pt;margin-top:10.5pt;width:108.6pt;height:2in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" filled="f" stroked="f" strokeweight=".5pt">
                      <v:textbox style="mso-fit-shape-to-text:t">
                        <w:txbxContent>
                          <w:p w14:paraId="63447B2F" w14:textId="4B20E324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Indonesisch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herum laufen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39F4C076" wp14:editId="5BF73B79">
                      <wp:simplePos x="0" y="0"/>
                      <wp:positionH relativeFrom="column">
                        <wp:posOffset>-142240</wp:posOffset>
                      </wp:positionH>
                      <wp:positionV relativeFrom="paragraph">
                        <wp:posOffset>80010</wp:posOffset>
                      </wp:positionV>
                      <wp:extent cx="1828800" cy="1828800"/>
                      <wp:effectExtent l="0" t="0" r="0" b="0"/>
                      <wp:wrapNone/>
                      <wp:docPr id="9346311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D4C864" w14:textId="77777777" w:rsidR="00003BA3" w:rsidRPr="00D3701A" w:rsidRDefault="00003BA3" w:rsidP="00927F78">
                                  <w:pPr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(Russisch für „Platz“)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4C076" id="_x0000_s1043" type="#_x0000_t202" style="position:absolute;margin-left:-11.2pt;margin-top:6.3pt;width:2in;height:2in;z-index:25162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" filled="f" stroked="f" strokeweight=".5pt">
                      <v:textbox style="mso-fit-shape-to-text:t">
                        <w:txbxContent>
                          <w:p w14:paraId="30D4C864" w14:textId="77777777" w:rsidR="00003BA3" w:rsidRPr="00D3701A" w:rsidRDefault="00003BA3" w:rsidP="00927F78">
                            <w:pPr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(Russisch für „Platz“)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AC0B6F" w14:textId="054CE4C3" w:rsidR="00C97B68" w:rsidRPr="001E5431" w:rsidRDefault="007C5F83" w:rsidP="00C97B68">
            <w:pPr>
              <w:jc w:val="left"/>
              <w:rPr>
                <w:color w:val="808080"/>
              </w:rPr>
            </w:pP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60A22C10" wp14:editId="481948DC">
                      <wp:simplePos x="0" y="0"/>
                      <wp:positionH relativeFrom="column">
                        <wp:posOffset>1243606</wp:posOffset>
                      </wp:positionH>
                      <wp:positionV relativeFrom="paragraph">
                        <wp:posOffset>1033559</wp:posOffset>
                      </wp:positionV>
                      <wp:extent cx="914400" cy="1828800"/>
                      <wp:effectExtent l="0" t="0" r="0" b="635"/>
                      <wp:wrapNone/>
                      <wp:docPr id="2123634767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527559" w14:textId="4047DD2E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35D11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Englisch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um-messen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A22C10" id="_x0000_s1044" type="#_x0000_t202" style="position:absolute;margin-left:97.9pt;margin-top:81.4pt;width:1in;height:2in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" filled="f" stroked="f" strokeweight=".5pt">
                      <v:textbox style="mso-fit-shape-to-text:t">
                        <w:txbxContent>
                          <w:p w14:paraId="39527559" w14:textId="4047DD2E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35D11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Englisch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um-messen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0C42DCD" wp14:editId="6CD0ABB9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572936</wp:posOffset>
                      </wp:positionV>
                      <wp:extent cx="899160" cy="373380"/>
                      <wp:effectExtent l="0" t="0" r="15240" b="134620"/>
                      <wp:wrapNone/>
                      <wp:docPr id="12" name="Abgerundete rechteckige Legende 1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16A535C-F79E-62C6-AFFA-CF38BEEC96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37338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A1F8FD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r w:rsidRPr="00DF584B">
                                    <w:t>Perimeter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2DCD" id="Abgerundete rechteckige Legende 11" o:spid="_x0000_s1045" type="#_x0000_t62" style="position:absolute;margin-left:113.35pt;margin-top:45.1pt;width:70.8pt;height:29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" adj="2359,28684" fillcolor="white [3212]" strokecolor="gray [1629]">
                      <v:textbox inset="2mm,2mm,1mm,2mm">
                        <w:txbxContent>
                          <w:p w14:paraId="03A1F8FD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Perimeter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13B9592" wp14:editId="52997A7D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115901</wp:posOffset>
                      </wp:positionV>
                      <wp:extent cx="1242060" cy="1828800"/>
                      <wp:effectExtent l="0" t="0" r="0" b="635"/>
                      <wp:wrapSquare wrapText="bothSides"/>
                      <wp:docPr id="676700339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206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C610C7" w14:textId="77777777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Indonesisch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weit, ausgedehnt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3B9592" id="_x0000_s1046" type="#_x0000_t202" style="position:absolute;margin-left:75.65pt;margin-top:9.15pt;width:97.8pt;height:2in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" filled="f" stroked="f" strokeweight=".5pt">
                      <v:textbox style="mso-fit-shape-to-text:t">
                        <w:txbxContent>
                          <w:p w14:paraId="2EC610C7" w14:textId="77777777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Indonesisch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weit, ausgedehnt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A9EACBC" wp14:editId="58AFEC59">
                      <wp:simplePos x="0" y="0"/>
                      <wp:positionH relativeFrom="column">
                        <wp:posOffset>3789791</wp:posOffset>
                      </wp:positionH>
                      <wp:positionV relativeFrom="paragraph">
                        <wp:posOffset>1027513</wp:posOffset>
                      </wp:positionV>
                      <wp:extent cx="1379220" cy="1828800"/>
                      <wp:effectExtent l="0" t="0" r="0" b="0"/>
                      <wp:wrapNone/>
                      <wp:docPr id="188725312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0D1BE8" w14:textId="1BAE8AD1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35D11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Spanisch</w:t>
                                  </w:r>
                                  <w:r w:rsidR="00235D11"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für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Bereich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9EACBC" id="_x0000_s1047" type="#_x0000_t202" style="position:absolute;margin-left:298.4pt;margin-top:80.9pt;width:108.6pt;height:2in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" filled="f" stroked="f" strokeweight=".5pt">
                      <v:textbox style="mso-fit-shape-to-text:t">
                        <w:txbxContent>
                          <w:p w14:paraId="7B0D1BE8" w14:textId="1BAE8AD1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35D11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Spanisch</w:t>
                            </w:r>
                            <w:r w:rsidR="00235D11"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Bereich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8C15538" wp14:editId="1C58C920">
                      <wp:simplePos x="0" y="0"/>
                      <wp:positionH relativeFrom="column">
                        <wp:posOffset>4213544</wp:posOffset>
                      </wp:positionH>
                      <wp:positionV relativeFrom="paragraph">
                        <wp:posOffset>576580</wp:posOffset>
                      </wp:positionV>
                      <wp:extent cx="577215" cy="365760"/>
                      <wp:effectExtent l="0" t="0" r="6985" b="142240"/>
                      <wp:wrapNone/>
                      <wp:docPr id="13" name="Abgerundete rechteckige Legende 1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0F33D8D-F6D4-AB46-09BB-65FE2DED8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215" cy="36576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51BB79" w14:textId="23AE6339" w:rsidR="00003BA3" w:rsidRPr="00DF584B" w:rsidRDefault="00235D11" w:rsidP="0024766E">
                                  <w:pPr>
                                    <w:pStyle w:val="berschrift6"/>
                                    <w:jc w:val="center"/>
                                  </w:pPr>
                                  <w:r>
                                    <w:t>Á</w:t>
                                  </w:r>
                                  <w:r w:rsidR="00003BA3" w:rsidRPr="00DF584B">
                                    <w:t>rea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15538" id="Abgerundete rechteckige Legende 12" o:spid="_x0000_s1048" type="#_x0000_t62" style="position:absolute;margin-left:331.8pt;margin-top:45.4pt;width:45.45pt;height:28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" adj="2359,28684" fillcolor="white [3212]" strokecolor="gray [1629]">
                      <v:textbox inset="2mm,2mm,1mm,2mm">
                        <w:txbxContent>
                          <w:p w14:paraId="3851BB79" w14:textId="23AE6339" w:rsidR="00003BA3" w:rsidRPr="00DF584B" w:rsidRDefault="00235D11" w:rsidP="0024766E">
                            <w:pPr>
                              <w:pStyle w:val="berschrift6"/>
                              <w:jc w:val="center"/>
                            </w:pPr>
                            <w:r>
                              <w:t>Á</w:t>
                            </w:r>
                            <w:r w:rsidR="00003BA3" w:rsidRPr="00DF584B">
                              <w:t>rea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5CDC42F" wp14:editId="1528A047">
                      <wp:simplePos x="0" y="0"/>
                      <wp:positionH relativeFrom="column">
                        <wp:posOffset>2623893</wp:posOffset>
                      </wp:positionH>
                      <wp:positionV relativeFrom="paragraph">
                        <wp:posOffset>480695</wp:posOffset>
                      </wp:positionV>
                      <wp:extent cx="1437669" cy="388620"/>
                      <wp:effectExtent l="0" t="0" r="10160" b="144780"/>
                      <wp:wrapNone/>
                      <wp:docPr id="8" name="Abgerundete rechteckige Legend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6E6814-0960-AADD-6A10-B3C301129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7669" cy="38862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632177" w14:textId="75589D6B" w:rsidR="00003BA3" w:rsidRPr="007C5F83" w:rsidRDefault="007C5F83" w:rsidP="007E7A78">
                                  <w:pPr>
                                    <w:pStyle w:val="berschrift6"/>
                                    <w:jc w:val="center"/>
                                  </w:pPr>
                                  <w:r w:rsidRPr="007C5F83">
                                    <w:rPr>
                                      <w:rFonts w:ascii="Calibri" w:hAnsi="Calibri"/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 xml:space="preserve">Εμβαδόν </w:t>
                                  </w:r>
                                  <w:r w:rsidRPr="007C5F83">
                                    <w:rPr>
                                      <w:b w:val="0"/>
                                      <w:bCs w:val="0"/>
                                      <w:color w:val="0D0D0D"/>
                                      <w:shd w:val="clear" w:color="auto" w:fill="FFFFFF"/>
                                    </w:rPr>
                                    <w:t>=</w:t>
                                  </w:r>
                                  <w:r>
                                    <w:rPr>
                                      <w:color w:val="0D0D0D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7C5F83">
                                    <w:rPr>
                                      <w:color w:val="0D0D0D"/>
                                      <w:shd w:val="clear" w:color="auto" w:fill="FFFFFF"/>
                                    </w:rPr>
                                    <w:t>Emvadón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DC42F" id="_x0000_s1049" type="#_x0000_t62" style="position:absolute;margin-left:206.6pt;margin-top:37.85pt;width:113.2pt;height:30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" adj="2359,28684" fillcolor="white [3212]" strokecolor="gray [1629]">
                      <v:textbox inset="2mm,2mm,1mm,2mm">
                        <w:txbxContent>
                          <w:p w14:paraId="51632177" w14:textId="75589D6B" w:rsidR="00003BA3" w:rsidRPr="007C5F83" w:rsidRDefault="007C5F83" w:rsidP="007E7A78">
                            <w:pPr>
                              <w:pStyle w:val="berschrift6"/>
                              <w:jc w:val="center"/>
                            </w:pPr>
                            <w:r w:rsidRPr="007C5F83">
                              <w:rPr>
                                <w:rFonts w:ascii="Calibri" w:hAnsi="Calibri"/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 xml:space="preserve">Εμβαδόν </w:t>
                            </w:r>
                            <w:r w:rsidRPr="007C5F83">
                              <w:rPr>
                                <w:b w:val="0"/>
                                <w:bCs w:val="0"/>
                                <w:color w:val="0D0D0D"/>
                                <w:shd w:val="clear" w:color="auto" w:fill="FFFFFF"/>
                              </w:rPr>
                              <w:t>=</w:t>
                            </w:r>
                            <w:r>
                              <w:rPr>
                                <w:color w:val="0D0D0D"/>
                                <w:shd w:val="clear" w:color="auto" w:fill="FFFFFF"/>
                              </w:rPr>
                              <w:t xml:space="preserve"> </w:t>
                            </w:r>
                            <w:r w:rsidRPr="007C5F83">
                              <w:rPr>
                                <w:color w:val="0D0D0D"/>
                                <w:shd w:val="clear" w:color="auto" w:fill="FFFFFF"/>
                              </w:rPr>
                              <w:t>Emvadón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5D11"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78FFEC4" wp14:editId="0D0D04B4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136525</wp:posOffset>
                      </wp:positionV>
                      <wp:extent cx="1182370" cy="1828800"/>
                      <wp:effectExtent l="0" t="0" r="0" b="0"/>
                      <wp:wrapSquare wrapText="bothSides"/>
                      <wp:docPr id="1886109172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237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00BBC5" w14:textId="7F4915AB" w:rsidR="00003BA3" w:rsidRPr="00D3701A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 w:rsidRPr="003D3815">
                                    <w:rPr>
                                      <w:b/>
                                      <w:bCs/>
                                      <w:color w:val="808080"/>
                                      <w:sz w:val="22"/>
                                      <w:szCs w:val="21"/>
                                    </w:rPr>
                                    <w:t xml:space="preserve"> 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235D11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Andere 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Sprache?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78FFEC4" id="_x0000_s1050" type="#_x0000_t202" style="position:absolute;margin-left:276.75pt;margin-top:10.75pt;width:93.1pt;height:2in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" filled="f" stroked="f" strokeweight=".5pt">
                      <v:textbox style="mso-fit-shape-to-text:t">
                        <w:txbxContent>
                          <w:p w14:paraId="2100BBC5" w14:textId="7F4915AB" w:rsidR="00003BA3" w:rsidRPr="00D3701A" w:rsidRDefault="00003BA3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 w:rsidRPr="003D3815">
                              <w:rPr>
                                <w:b/>
                                <w:bCs/>
                                <w:color w:val="80808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35D11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Andere 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Sprache?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D3815"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95CA529" wp14:editId="6EBF9DE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744220</wp:posOffset>
                      </wp:positionV>
                      <wp:extent cx="1005840" cy="434340"/>
                      <wp:effectExtent l="0" t="0" r="0" b="0"/>
                      <wp:wrapNone/>
                      <wp:docPr id="1276293695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5840" cy="4343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ECEF1D" w14:textId="2A55831E" w:rsidR="00003BA3" w:rsidRPr="003D3815" w:rsidRDefault="00003BA3" w:rsidP="003D3815">
                                  <w:pPr>
                                    <w:kinsoku w:val="0"/>
                                    <w:jc w:val="center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(Java</w:t>
                                  </w:r>
                                  <w:r w:rsidR="00E5037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3D3815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isch für „drauf treten“)</w:t>
                                  </w:r>
                                </w:p>
                                <w:p w14:paraId="179E0E85" w14:textId="77777777" w:rsidR="00003BA3" w:rsidRPr="003D3815" w:rsidRDefault="00003BA3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1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CA529" id="_x0000_s1051" type="#_x0000_t202" style="position:absolute;margin-left:3.55pt;margin-top:58.6pt;width:79.2pt;height:34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" filled="f" stroked="f" strokeweight=".5pt">
                      <v:textbox>
                        <w:txbxContent>
                          <w:p w14:paraId="37ECEF1D" w14:textId="2A55831E" w:rsidR="00003BA3" w:rsidRPr="003D3815" w:rsidRDefault="00003BA3" w:rsidP="003D3815">
                            <w:pPr>
                              <w:kinsoku w:val="0"/>
                              <w:jc w:val="center"/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(Java</w:t>
                            </w:r>
                            <w:r w:rsidR="00E5037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3D3815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isch für „drauf treten“)</w:t>
                            </w:r>
                          </w:p>
                          <w:p w14:paraId="179E0E85" w14:textId="77777777" w:rsidR="00003BA3" w:rsidRPr="003D3815" w:rsidRDefault="00003BA3" w:rsidP="003D3815">
                            <w:pPr>
                              <w:jc w:val="left"/>
                              <w:rPr>
                                <w:color w:val="808080"/>
                                <w:sz w:val="21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3815"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EECDCC9" wp14:editId="700AF0AA">
                      <wp:simplePos x="0" y="0"/>
                      <wp:positionH relativeFrom="column">
                        <wp:posOffset>2294255</wp:posOffset>
                      </wp:positionH>
                      <wp:positionV relativeFrom="paragraph">
                        <wp:posOffset>1022985</wp:posOffset>
                      </wp:positionV>
                      <wp:extent cx="1379220" cy="1828800"/>
                      <wp:effectExtent l="0" t="0" r="0" b="0"/>
                      <wp:wrapSquare wrapText="bothSides"/>
                      <wp:docPr id="70401161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922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26F518" w14:textId="5853B3D5" w:rsidR="00003BA3" w:rsidRPr="00D3701A" w:rsidRDefault="00BB7040" w:rsidP="003D3815">
                                  <w:pPr>
                                    <w:jc w:val="left"/>
                                    <w:rPr>
                                      <w:color w:val="808080"/>
                                      <w:sz w:val="2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Griechisch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für 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„</w:t>
                                  </w:r>
                                  <w:r w:rsidR="007C5F8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in etwas hineingehen</w:t>
                                  </w: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")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EECDCC9" id="_x0000_s1052" type="#_x0000_t202" style="position:absolute;margin-left:180.65pt;margin-top:80.55pt;width:108.6pt;height:2in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" filled="f" stroked="f" strokeweight=".5pt">
                      <v:textbox style="mso-fit-shape-to-text:t">
                        <w:txbxContent>
                          <w:p w14:paraId="0126F518" w14:textId="5853B3D5" w:rsidR="00003BA3" w:rsidRPr="00D3701A" w:rsidRDefault="00BB7040" w:rsidP="003D3815">
                            <w:pPr>
                              <w:jc w:val="left"/>
                              <w:rPr>
                                <w:color w:val="808080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Griechisch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für 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„</w:t>
                            </w:r>
                            <w:r w:rsidR="007C5F83"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in etwas hineingehen</w:t>
                            </w: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")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D3815" w:rsidRPr="001E5431">
              <w:rPr>
                <w:noProof/>
                <w:color w:val="808080"/>
                <w:sz w:val="2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CE6AD72" wp14:editId="518B6C90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271780</wp:posOffset>
                      </wp:positionV>
                      <wp:extent cx="739140" cy="388620"/>
                      <wp:effectExtent l="0" t="0" r="10160" b="157480"/>
                      <wp:wrapNone/>
                      <wp:docPr id="11" name="Abgerundete rechteckige Legende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1061B6-50E8-AF0F-6C92-66A564D496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388620"/>
                              </a:xfrm>
                              <a:prstGeom prst="wedgeRoundRectCallout">
                                <a:avLst>
                                  <a:gd name="adj1" fmla="val -39081"/>
                                  <a:gd name="adj2" fmla="val 82796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9D6DCF" w14:textId="77777777" w:rsidR="00003BA3" w:rsidRPr="00DF584B" w:rsidRDefault="00003BA3" w:rsidP="007E7A78">
                                  <w:pPr>
                                    <w:pStyle w:val="berschrift6"/>
                                    <w:jc w:val="center"/>
                                  </w:pPr>
                                  <w:r w:rsidRPr="00DF584B">
                                    <w:t>Amba</w:t>
                                  </w:r>
                                </w:p>
                              </w:txbxContent>
                            </wps:txbx>
                            <wps:bodyPr rot="0" spcFirstLastPara="0" vert="horz" wrap="square" lIns="72000" tIns="72000" rIns="36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6AD72" id="Abgerundete rechteckige Legende 10" o:spid="_x0000_s1053" type="#_x0000_t62" style="position:absolute;margin-left:16.15pt;margin-top:21.4pt;width:58.2pt;height:30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" adj="2359,28684" fillcolor="white [3212]" strokecolor="gray [1629]">
                      <v:textbox inset="2mm,2mm,1mm,2mm">
                        <w:txbxContent>
                          <w:p w14:paraId="759D6DCF" w14:textId="77777777" w:rsidR="00003BA3" w:rsidRPr="00DF584B" w:rsidRDefault="00003BA3" w:rsidP="007E7A78">
                            <w:pPr>
                              <w:pStyle w:val="berschrift6"/>
                              <w:jc w:val="center"/>
                            </w:pPr>
                            <w:r w:rsidRPr="00DF584B">
                              <w:t>Amba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072C9" w:rsidRPr="001E5431" w14:paraId="4467996A" w14:textId="77777777" w:rsidTr="0072040C">
        <w:trPr>
          <w:trHeight w:val="386"/>
        </w:trPr>
        <w:tc>
          <w:tcPr>
            <w:tcW w:w="600" w:type="dxa"/>
          </w:tcPr>
          <w:p w14:paraId="47CC9E4B" w14:textId="77777777" w:rsidR="00F072C9" w:rsidRPr="001E5431" w:rsidRDefault="00F072C9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FE18661" w14:textId="0FCDF36A" w:rsidR="00F072C9" w:rsidRPr="001E5431" w:rsidRDefault="00AC1F09" w:rsidP="0080733A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e</w:t>
            </w:r>
            <w:r w:rsidR="007424C7" w:rsidRPr="001E5431">
              <w:rPr>
                <w:lang w:val="de-DE"/>
              </w:rPr>
              <w:t>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7D86E0C7" w14:textId="1B64464B" w:rsidR="0017097E" w:rsidRPr="001E5431" w:rsidRDefault="0017097E" w:rsidP="0017097E">
            <w:pPr>
              <w:jc w:val="left"/>
            </w:pPr>
            <w:r w:rsidRPr="001E5431">
              <w:t xml:space="preserve">Suche ein Wort aus </w:t>
            </w:r>
            <w:r w:rsidRPr="001E5431">
              <w:rPr>
                <w:rStyle w:val="berschrift3Zchn"/>
                <w:color w:val="327A86"/>
              </w:rPr>
              <w:t>d)</w:t>
            </w:r>
            <w:r w:rsidRPr="001E5431">
              <w:t xml:space="preserve"> aus, von d</w:t>
            </w:r>
            <w:r w:rsidR="007941D7" w:rsidRPr="001E5431">
              <w:t>em</w:t>
            </w:r>
            <w:r w:rsidRPr="001E5431">
              <w:t xml:space="preserve"> du vermutest, dass es für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Umfang</w:t>
            </w:r>
            <w:r w:rsidRPr="001E5431">
              <w:t xml:space="preserve"> steht. </w:t>
            </w:r>
            <w:r w:rsidRPr="001E5431">
              <w:br/>
              <w:t xml:space="preserve">Erkläre, warum du das vermutest. </w:t>
            </w:r>
          </w:p>
          <w:p w14:paraId="440FB953" w14:textId="3016B595" w:rsidR="0017097E" w:rsidRPr="001E5431" w:rsidRDefault="0017097E" w:rsidP="0017097E">
            <w:pPr>
              <w:jc w:val="left"/>
            </w:pPr>
            <w:r w:rsidRPr="001E5431">
              <w:t xml:space="preserve">Suche ein Wort aus </w:t>
            </w:r>
            <w:r w:rsidRPr="001E5431">
              <w:rPr>
                <w:rStyle w:val="berschrift3Zchn"/>
                <w:color w:val="327A86"/>
              </w:rPr>
              <w:t>d)</w:t>
            </w:r>
            <w:r w:rsidRPr="001E5431">
              <w:t xml:space="preserve"> aus, von de</w:t>
            </w:r>
            <w:r w:rsidR="007941D7" w:rsidRPr="001E5431">
              <w:t>m</w:t>
            </w:r>
            <w:r w:rsidRPr="001E5431">
              <w:t xml:space="preserve"> du vermutest, dass es für </w:t>
            </w: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Flächeninhalt</w:t>
            </w:r>
            <w:r w:rsidRPr="001E5431">
              <w:t xml:space="preserve"> steht. Erkläre, warum du das vermutest. </w:t>
            </w:r>
          </w:p>
          <w:p w14:paraId="0966B62D" w14:textId="77777777" w:rsidR="00F072C9" w:rsidRPr="001E5431" w:rsidRDefault="00F072C9" w:rsidP="0017097E">
            <w:pPr>
              <w:jc w:val="left"/>
            </w:pPr>
          </w:p>
        </w:tc>
      </w:tr>
      <w:tr w:rsidR="00F072C9" w:rsidRPr="001E5431" w14:paraId="074C138F" w14:textId="77777777" w:rsidTr="0072040C">
        <w:trPr>
          <w:trHeight w:val="386"/>
        </w:trPr>
        <w:tc>
          <w:tcPr>
            <w:tcW w:w="600" w:type="dxa"/>
          </w:tcPr>
          <w:p w14:paraId="557552C5" w14:textId="77777777" w:rsidR="00F072C9" w:rsidRPr="001E5431" w:rsidRDefault="0072040C" w:rsidP="00CC07AE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AAB0B77" wp14:editId="2EE3A23B">
                  <wp:extent cx="381000" cy="381000"/>
                  <wp:effectExtent l="0" t="0" r="0" b="0"/>
                  <wp:docPr id="89882590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10F5328D" w14:textId="77777777" w:rsidR="00F072C9" w:rsidRPr="001E5431" w:rsidRDefault="00F072C9" w:rsidP="0080733A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9A0FCAD" w14:textId="77777777" w:rsidR="00F072C9" w:rsidRPr="001E5431" w:rsidRDefault="00F072C9" w:rsidP="001A6226"/>
          <w:p w14:paraId="200A4E31" w14:textId="77777777" w:rsidR="0072040C" w:rsidRPr="001E5431" w:rsidRDefault="0072040C" w:rsidP="001A6226"/>
          <w:p w14:paraId="4666835E" w14:textId="6575E1E7" w:rsidR="0072040C" w:rsidRPr="001E5431" w:rsidRDefault="0072040C" w:rsidP="001A6226"/>
          <w:p w14:paraId="28278CE0" w14:textId="77777777" w:rsidR="0072040C" w:rsidRPr="001E5431" w:rsidRDefault="0072040C" w:rsidP="001A6226"/>
          <w:p w14:paraId="10542640" w14:textId="77777777" w:rsidR="0072040C" w:rsidRPr="001E5431" w:rsidRDefault="0072040C" w:rsidP="001A6226"/>
        </w:tc>
      </w:tr>
    </w:tbl>
    <w:p w14:paraId="0C97122B" w14:textId="7C932217" w:rsidR="0072040C" w:rsidRPr="001E5431" w:rsidRDefault="0072040C"/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F072C9" w:rsidRPr="001E5431" w14:paraId="29EAFFB4" w14:textId="77777777" w:rsidTr="0072040C">
        <w:trPr>
          <w:trHeight w:val="386"/>
        </w:trPr>
        <w:tc>
          <w:tcPr>
            <w:tcW w:w="600" w:type="dxa"/>
          </w:tcPr>
          <w:p w14:paraId="1AA0BE76" w14:textId="77777777" w:rsidR="00F072C9" w:rsidRPr="001E5431" w:rsidRDefault="00F072C9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3B7693E" w14:textId="74031A23" w:rsidR="00F072C9" w:rsidRPr="001E5431" w:rsidRDefault="00AC1F09" w:rsidP="0016110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f</w:t>
            </w:r>
            <w:r w:rsidR="0072040C" w:rsidRPr="001E5431">
              <w:rPr>
                <w:lang w:val="de-DE"/>
              </w:rPr>
              <w:t>)</w:t>
            </w:r>
          </w:p>
        </w:tc>
        <w:tc>
          <w:tcPr>
            <w:tcW w:w="8111" w:type="dxa"/>
          </w:tcPr>
          <w:p w14:paraId="525A606B" w14:textId="410FCE89" w:rsidR="005F3465" w:rsidRPr="001E5431" w:rsidRDefault="0017097E" w:rsidP="0053063E">
            <w:pPr>
              <w:jc w:val="left"/>
            </w:pPr>
            <w:r w:rsidRPr="001E5431">
              <w:t xml:space="preserve">Auch im </w:t>
            </w:r>
            <w:r w:rsidR="006D4978" w:rsidRPr="001E5431">
              <w:t xml:space="preserve">Deutschen kann man </w:t>
            </w:r>
            <w:r w:rsidR="0053063E" w:rsidRPr="001E5431">
              <w:t xml:space="preserve">sich </w:t>
            </w:r>
            <w:r w:rsidRPr="001E5431">
              <w:t xml:space="preserve">die Bedeutung von Wörtern manchmal besser </w:t>
            </w:r>
            <w:r w:rsidR="0053063E" w:rsidRPr="001E5431">
              <w:br/>
            </w:r>
            <w:r w:rsidRPr="001E5431">
              <w:t xml:space="preserve">merken, wenn man sie </w:t>
            </w:r>
            <w:r w:rsidR="00A272A6" w:rsidRPr="001E5431">
              <w:t>zerleg</w:t>
            </w:r>
            <w:r w:rsidRPr="001E5431">
              <w:t>t</w:t>
            </w:r>
            <w:r w:rsidR="005F3465" w:rsidRPr="001E5431">
              <w:t>:</w:t>
            </w:r>
          </w:p>
          <w:p w14:paraId="05D368A9" w14:textId="70F8919C" w:rsidR="0085595F" w:rsidRPr="001E5431" w:rsidRDefault="00A272A6" w:rsidP="005F3465">
            <w:pPr>
              <w:pStyle w:val="Listenabsatz"/>
              <w:jc w:val="left"/>
            </w:pPr>
            <w:r w:rsidRPr="001E5431">
              <w:t xml:space="preserve">Woran kann man sich </w:t>
            </w:r>
            <w:r w:rsidR="0085595F" w:rsidRPr="001E5431">
              <w:t>in de</w:t>
            </w:r>
            <w:r w:rsidRPr="001E5431">
              <w:t xml:space="preserve">n Wörtern </w:t>
            </w:r>
            <w:r w:rsidR="0085595F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Umfang</w:t>
            </w:r>
            <w:r w:rsidR="0085595F" w:rsidRPr="001E5431">
              <w:t xml:space="preserve"> und </w:t>
            </w:r>
            <w:r w:rsidR="0085595F"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Flächeninhalt</w:t>
            </w:r>
            <w:r w:rsidR="0085595F" w:rsidRPr="001E5431">
              <w:t xml:space="preserve"> </w:t>
            </w:r>
            <w:r w:rsidRPr="001E5431">
              <w:t xml:space="preserve">merken, </w:t>
            </w:r>
            <w:r w:rsidR="005F3465" w:rsidRPr="001E5431">
              <w:br/>
            </w:r>
            <w:r w:rsidR="00BB7040" w:rsidRPr="001E5431">
              <w:t xml:space="preserve">welches Wort </w:t>
            </w:r>
            <w:r w:rsidR="0085595F" w:rsidRPr="001E5431">
              <w:t xml:space="preserve">was </w:t>
            </w:r>
            <w:r w:rsidRPr="001E5431">
              <w:t>bedeutet</w:t>
            </w:r>
            <w:r w:rsidR="005F3465" w:rsidRPr="001E5431">
              <w:t>?</w:t>
            </w:r>
          </w:p>
          <w:p w14:paraId="3618C8C7" w14:textId="3BAF7045" w:rsidR="004C64DE" w:rsidRPr="001E5431" w:rsidRDefault="004C64DE" w:rsidP="007D7242">
            <w:pPr>
              <w:rPr>
                <w:rFonts w:cs="Calibri"/>
              </w:rPr>
            </w:pPr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697664" behindDoc="0" locked="0" layoutInCell="1" allowOverlap="1" wp14:anchorId="20B83C72" wp14:editId="350F0204">
                  <wp:simplePos x="0" y="0"/>
                  <wp:positionH relativeFrom="column">
                    <wp:posOffset>1121779</wp:posOffset>
                  </wp:positionH>
                  <wp:positionV relativeFrom="paragraph">
                    <wp:posOffset>201792</wp:posOffset>
                  </wp:positionV>
                  <wp:extent cx="791210" cy="1115060"/>
                  <wp:effectExtent l="0" t="0" r="8890" b="8890"/>
                  <wp:wrapSquare wrapText="bothSides"/>
                  <wp:docPr id="5" name="Grafik 5" descr="C:\Users\hafiz\AppData\Local\Microsoft\Windows\INetCache\Content.Word\Umfan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afiz\AppData\Local\Microsoft\Windows\INetCache\Content.Word\Umfan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95FEF8" w14:textId="7F31FC77" w:rsidR="0085595F" w:rsidRPr="001E5431" w:rsidRDefault="004C64DE" w:rsidP="007D7242">
            <w:pPr>
              <w:rPr>
                <w:rFonts w:cs="Calibri"/>
              </w:rPr>
            </w:pPr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979776" behindDoc="0" locked="0" layoutInCell="1" allowOverlap="1" wp14:anchorId="23A2AE08" wp14:editId="0609DAF1">
                  <wp:simplePos x="0" y="0"/>
                  <wp:positionH relativeFrom="column">
                    <wp:posOffset>1981089</wp:posOffset>
                  </wp:positionH>
                  <wp:positionV relativeFrom="paragraph">
                    <wp:posOffset>123687</wp:posOffset>
                  </wp:positionV>
                  <wp:extent cx="2369820" cy="810895"/>
                  <wp:effectExtent l="0" t="0" r="0" b="0"/>
                  <wp:wrapSquare wrapText="bothSides"/>
                  <wp:docPr id="60088189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982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63515A" w14:textId="50842948" w:rsidR="00426B62" w:rsidRPr="001E5431" w:rsidRDefault="00426B62" w:rsidP="00426B62">
            <w:pPr>
              <w:jc w:val="center"/>
              <w:rPr>
                <w:rFonts w:cs="Calibri"/>
              </w:rPr>
            </w:pPr>
          </w:p>
          <w:p w14:paraId="4834BAB1" w14:textId="53764C37" w:rsidR="00F072C9" w:rsidRPr="001E5431" w:rsidRDefault="00F072C9" w:rsidP="0085595F"/>
        </w:tc>
      </w:tr>
      <w:tr w:rsidR="0080733A" w:rsidRPr="001E5431" w14:paraId="46C8BFE0" w14:textId="77777777" w:rsidTr="001E0B70">
        <w:trPr>
          <w:trHeight w:val="386"/>
        </w:trPr>
        <w:tc>
          <w:tcPr>
            <w:tcW w:w="600" w:type="dxa"/>
          </w:tcPr>
          <w:p w14:paraId="37606958" w14:textId="77777777" w:rsidR="0080733A" w:rsidRPr="001E5431" w:rsidRDefault="0080733A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8B61D5A" w14:textId="77777777" w:rsidR="0080733A" w:rsidRPr="001E5431" w:rsidRDefault="0080733A" w:rsidP="0016110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</w:tcPr>
          <w:p w14:paraId="4D90CB01" w14:textId="3ABCE249" w:rsidR="0080733A" w:rsidRPr="001E5431" w:rsidRDefault="0080733A" w:rsidP="0085595F">
            <w:pPr>
              <w:rPr>
                <w:rFonts w:cs="Calibri"/>
              </w:rPr>
            </w:pPr>
          </w:p>
        </w:tc>
      </w:tr>
      <w:tr w:rsidR="00F072C9" w:rsidRPr="001E5431" w14:paraId="4A86B5B7" w14:textId="77777777" w:rsidTr="001E0B70">
        <w:trPr>
          <w:trHeight w:val="386"/>
        </w:trPr>
        <w:tc>
          <w:tcPr>
            <w:tcW w:w="600" w:type="dxa"/>
          </w:tcPr>
          <w:p w14:paraId="1E75DE67" w14:textId="1E53F3F2" w:rsidR="00F072C9" w:rsidRPr="001E5431" w:rsidRDefault="0008027D" w:rsidP="00CC07AE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6704" behindDoc="0" locked="0" layoutInCell="1" allowOverlap="1" wp14:anchorId="15C2577E" wp14:editId="149DDBB1">
                      <wp:simplePos x="0" y="0"/>
                      <wp:positionH relativeFrom="column">
                        <wp:posOffset>172996</wp:posOffset>
                      </wp:positionH>
                      <wp:positionV relativeFrom="paragraph">
                        <wp:posOffset>3974217</wp:posOffset>
                      </wp:positionV>
                      <wp:extent cx="5637069" cy="1577796"/>
                      <wp:effectExtent l="0" t="0" r="1905" b="3810"/>
                      <wp:wrapNone/>
                      <wp:docPr id="9049321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7069" cy="1577796"/>
                                <a:chOff x="0" y="-72369"/>
                                <a:chExt cx="5637069" cy="15777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0050"/>
                                  <a:ext cx="1623060" cy="1080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Grafik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7150"/>
                                <a:stretch/>
                              </pic:blipFill>
                              <pic:spPr bwMode="auto">
                                <a:xfrm>
                                  <a:off x="1764506" y="421482"/>
                                  <a:ext cx="1725930" cy="10839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065282" name="Bild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031" y="421482"/>
                                  <a:ext cx="1890395" cy="1061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22964186" name="Textfeld 11"/>
                              <wps:cNvSpPr txBox="1"/>
                              <wps:spPr>
                                <a:xfrm>
                                  <a:off x="1764514" y="-230"/>
                                  <a:ext cx="1141110" cy="581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512085" w14:textId="0C4BE146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Bild </w:t>
                                    </w:r>
                                    <w:r w:rsidR="00B223F4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E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Pferdeweide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1968649" name="Textfeld 11"/>
                              <wps:cNvSpPr txBox="1"/>
                              <wps:spPr>
                                <a:xfrm>
                                  <a:off x="13" y="-72369"/>
                                  <a:ext cx="1141110" cy="581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CE5400B" w14:textId="6F151BA7" w:rsidR="00B223F4" w:rsidRPr="00260932" w:rsidRDefault="00B223F4" w:rsidP="00B223F4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D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Schwimmbecken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8876864" name="Textfeld 11"/>
                              <wps:cNvSpPr txBox="1"/>
                              <wps:spPr>
                                <a:xfrm>
                                  <a:off x="3686984" y="-230"/>
                                  <a:ext cx="195008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BB155D" w14:textId="63C65C5F" w:rsidR="00B223F4" w:rsidRPr="00260932" w:rsidRDefault="00B223F4" w:rsidP="00B223F4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F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Klosterhof und Klosterrundgang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C2577E" id="Gruppieren 2" o:spid="_x0000_s1054" style="position:absolute;margin-left:13.6pt;margin-top:312.95pt;width:443.85pt;height:124.25pt;z-index:251976704;mso-width-relative:margin;mso-height-relative:margin" coordorigin=",-723" coordsize="56370,15777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7" o:spid="_x0000_s1055" type="#_x0000_t75" style="position:absolute;top:4000;width:16230;height:10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">
                        <v:imagedata r:id="rId26" o:title=""/>
                      </v:shape>
                      <v:shape id="Grafik 6" o:spid="_x0000_s1056" type="#_x0000_t75" style="position:absolute;left:17645;top:4214;width:17259;height:10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">
                        <v:imagedata r:id="rId27" o:title="" croptop="24347f"/>
                      </v:shape>
                      <v:shape id="Bild 7" o:spid="_x0000_s1057" type="#_x0000_t75" style="position:absolute;left:36790;top:4214;width:18904;height:10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">
                        <v:imagedata r:id="rId28" o:title=""/>
                      </v:shape>
                      <v:shape id="_x0000_s1058" type="#_x0000_t202" style="position:absolute;left:17645;top:-2;width:11411;height:5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" filled="f" stroked="f">
                        <v:textbox inset="0,1mm,0,0">
                          <w:txbxContent>
                            <w:p w14:paraId="23512085" w14:textId="0C4BE146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Bild </w:t>
                              </w:r>
                              <w:r w:rsidR="00B223F4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E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Pferdeweide</w:t>
                              </w:r>
                            </w:p>
                          </w:txbxContent>
                        </v:textbox>
                      </v:shape>
                      <v:shape id="_x0000_s1059" type="#_x0000_t202" style="position:absolute;top:-723;width:11411;height:58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" filled="f" stroked="f">
                        <v:textbox inset="0,1mm,0,0">
                          <w:txbxContent>
                            <w:p w14:paraId="1CE5400B" w14:textId="6F151BA7" w:rsidR="00B223F4" w:rsidRPr="00260932" w:rsidRDefault="00B223F4" w:rsidP="00B223F4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D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Schwimmbecken</w:t>
                              </w:r>
                            </w:p>
                          </w:txbxContent>
                        </v:textbox>
                      </v:shape>
                      <v:shape id="_x0000_s1060" type="#_x0000_t202" style="position:absolute;left:36869;top:-2;width:19501;height:5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" filled="f" stroked="f">
                        <v:textbox inset="0,1mm,0,0">
                          <w:txbxContent>
                            <w:p w14:paraId="3CBB155D" w14:textId="63C65C5F" w:rsidR="00B223F4" w:rsidRPr="00260932" w:rsidRDefault="00B223F4" w:rsidP="00B223F4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F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Klosterhof und Klosterrundgang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14:paraId="2AE1C9B8" w14:textId="5FFF9265" w:rsidR="00F072C9" w:rsidRPr="001E5431" w:rsidRDefault="0008027D" w:rsidP="0016110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6AA0039B" wp14:editId="7230093B">
                      <wp:simplePos x="0" y="0"/>
                      <wp:positionH relativeFrom="column">
                        <wp:posOffset>227956</wp:posOffset>
                      </wp:positionH>
                      <wp:positionV relativeFrom="paragraph">
                        <wp:posOffset>1668319</wp:posOffset>
                      </wp:positionV>
                      <wp:extent cx="4906963" cy="2124234"/>
                      <wp:effectExtent l="0" t="0" r="0" b="0"/>
                      <wp:wrapNone/>
                      <wp:docPr id="880621465" name="Gruppieren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6963" cy="2124234"/>
                                <a:chOff x="0" y="0"/>
                                <a:chExt cx="4906963" cy="21242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 descr="C:\Users\hafiz\AppData\Local\Microsoft\Windows\INetCache\Content.Word\window-3740493_128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hq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5769"/>
                                  <a:ext cx="1120775" cy="168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141408" name="Bild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3625"/>
                                <a:stretch/>
                              </pic:blipFill>
                              <pic:spPr bwMode="auto">
                                <a:xfrm>
                                  <a:off x="3271838" y="1044064"/>
                                  <a:ext cx="1635125" cy="1052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9477602" name="Bild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8662" y="861779"/>
                                  <a:ext cx="1680539" cy="12624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21492822" name="Textfeld 11"/>
                              <wps:cNvSpPr txBox="1"/>
                              <wps:spPr>
                                <a:xfrm>
                                  <a:off x="1338669" y="368444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B2E029" w14:textId="6705991E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B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Sandkasten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9969482" name="Textfeld 11"/>
                              <wps:cNvSpPr txBox="1"/>
                              <wps:spPr>
                                <a:xfrm>
                                  <a:off x="3271838" y="595769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3B8C0D" w14:textId="1B8A85A6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Bild </w:t>
                                    </w:r>
                                    <w:r w:rsidR="00B223F4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C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Fußballstadion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9283850" name="Textfeld 11"/>
                              <wps:cNvSpPr txBox="1"/>
                              <wps:spPr>
                                <a:xfrm>
                                  <a:off x="0" y="0"/>
                                  <a:ext cx="1141095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AA98ABE" w14:textId="07BFE01E" w:rsidR="00641A55" w:rsidRPr="00260932" w:rsidRDefault="00641A55" w:rsidP="00641A55">
                                    <w:pPr>
                                      <w:jc w:val="left"/>
                                      <w:rPr>
                                        <w:sz w:val="21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>Bild A</w:t>
                                    </w:r>
                                    <w:r w:rsidRPr="00260932">
                                      <w:rPr>
                                        <w:b/>
                                        <w:bCs/>
                                        <w:sz w:val="21"/>
                                        <w:szCs w:val="20"/>
                                      </w:rPr>
                                      <w:t xml:space="preserve">: </w:t>
                                    </w:r>
                                    <w:r w:rsidRPr="00260932">
                                      <w:rPr>
                                        <w:sz w:val="21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sz w:val="21"/>
                                        <w:szCs w:val="20"/>
                                      </w:rPr>
                                      <w:t>Fenster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0039B" id="Gruppieren 3" o:spid="_x0000_s1061" style="position:absolute;left:0;text-align:left;margin-left:17.95pt;margin-top:131.35pt;width:386.4pt;height:167.25pt;z-index:251967488" coordsize="49069,212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">
                      <v:shape id="Grafik 19" o:spid="_x0000_s1062" type="#_x0000_t75" style="position:absolute;top:4357;width:11207;height:168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">
                        <v:imagedata r:id="rId32" o:title="window-3740493_1280"/>
                      </v:shape>
                      <v:shape id="Bild 8" o:spid="_x0000_s1063" type="#_x0000_t75" style="position:absolute;left:32718;top:10440;width:16351;height:10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">
                        <v:imagedata r:id="rId33" o:title="" cropright="8929f"/>
                      </v:shape>
                      <v:shape id="Bild 9" o:spid="_x0000_s1064" type="#_x0000_t75" style="position:absolute;left:13386;top:8617;width:16806;height:12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">
                        <v:imagedata r:id="rId34" o:title=""/>
                      </v:shape>
                      <v:shape id="_x0000_s1065" type="#_x0000_t202" style="position:absolute;left:13386;top:3684;width:11411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" filled="f" stroked="f">
                        <v:textbox inset="0,1mm,0,0">
                          <w:txbxContent>
                            <w:p w14:paraId="27B2E029" w14:textId="6705991E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B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Sandkasten</w:t>
                              </w:r>
                            </w:p>
                          </w:txbxContent>
                        </v:textbox>
                      </v:shape>
                      <v:shape id="_x0000_s1066" type="#_x0000_t202" style="position:absolute;left:32718;top:5957;width:11411;height:5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" filled="f" stroked="f">
                        <v:textbox inset="0,1mm,0,0">
                          <w:txbxContent>
                            <w:p w14:paraId="683B8C0D" w14:textId="1B8A85A6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Bild </w:t>
                              </w:r>
                              <w:r w:rsidR="00B223F4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C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Fußballstadion</w:t>
                              </w:r>
                            </w:p>
                          </w:txbxContent>
                        </v:textbox>
                      </v:shape>
                      <v:shape id="_x0000_s1067" type="#_x0000_t202" style="position:absolute;width:11410;height:58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" filled="f" stroked="f">
                        <v:textbox inset="0,1mm,0,0">
                          <w:txbxContent>
                            <w:p w14:paraId="2AA98ABE" w14:textId="07BFE01E" w:rsidR="00641A55" w:rsidRPr="00260932" w:rsidRDefault="00641A55" w:rsidP="00641A55">
                              <w:pPr>
                                <w:jc w:val="left"/>
                                <w:rPr>
                                  <w:sz w:val="21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>Bild A</w:t>
                              </w:r>
                              <w:r w:rsidRPr="00260932">
                                <w:rPr>
                                  <w:b/>
                                  <w:bCs/>
                                  <w:sz w:val="21"/>
                                  <w:szCs w:val="20"/>
                                </w:rPr>
                                <w:t xml:space="preserve">: </w:t>
                              </w:r>
                              <w:r w:rsidRPr="00260932">
                                <w:rPr>
                                  <w:sz w:val="21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sz w:val="21"/>
                                  <w:szCs w:val="20"/>
                                </w:rPr>
                                <w:t>Fenster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C1F09" w:rsidRPr="001E5431">
              <w:rPr>
                <w:lang w:val="de-DE"/>
              </w:rPr>
              <w:t>g</w:t>
            </w:r>
            <w:r w:rsidR="0085595F" w:rsidRPr="001E5431">
              <w:rPr>
                <w:lang w:val="de-DE"/>
              </w:rPr>
              <w:t>)</w:t>
            </w:r>
            <w:r w:rsidR="00641A55" w:rsidRPr="001E5431">
              <w:rPr>
                <w:rFonts w:cs="Calibri"/>
                <w:lang w:val="de-DE"/>
              </w:rPr>
              <w:t xml:space="preserve"> </w:t>
            </w:r>
          </w:p>
        </w:tc>
        <w:tc>
          <w:tcPr>
            <w:tcW w:w="8111" w:type="dxa"/>
          </w:tcPr>
          <w:p w14:paraId="2CA28214" w14:textId="1673349D" w:rsidR="00B223F4" w:rsidRPr="001E5431" w:rsidRDefault="00B223F4" w:rsidP="0053063E">
            <w:pPr>
              <w:jc w:val="left"/>
              <w:rPr>
                <w:rFonts w:cs="Calibri"/>
              </w:rPr>
            </w:pPr>
            <w:r w:rsidRPr="001E5431">
              <w:rPr>
                <w:rFonts w:cs="Calibri"/>
              </w:rPr>
              <w:t xml:space="preserve">In manchen Situationen interessiert man sich für den Umfang, </w:t>
            </w:r>
            <w:r w:rsidR="0053063E" w:rsidRPr="001E5431">
              <w:rPr>
                <w:rFonts w:cs="Calibri"/>
              </w:rPr>
              <w:br/>
            </w:r>
            <w:r w:rsidRPr="001E5431">
              <w:rPr>
                <w:rFonts w:cs="Calibri"/>
              </w:rPr>
              <w:t xml:space="preserve">manchmal für den Flächeninhalt, und manchmal ist beides interessant. </w:t>
            </w:r>
          </w:p>
          <w:p w14:paraId="3A702842" w14:textId="4BC2D987" w:rsidR="00B223F4" w:rsidRPr="001E5431" w:rsidRDefault="00B223F4" w:rsidP="00B223F4">
            <w:pPr>
              <w:pStyle w:val="Listenabsatz"/>
              <w:jc w:val="left"/>
            </w:pPr>
            <w:r w:rsidRPr="001E54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4AC80EF" wp14:editId="0701CF13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10160</wp:posOffset>
                      </wp:positionV>
                      <wp:extent cx="2253615" cy="1171575"/>
                      <wp:effectExtent l="0" t="0" r="0" b="0"/>
                      <wp:wrapSquare wrapText="bothSides"/>
                      <wp:docPr id="825785586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361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0A55F4" w14:textId="1E90CA06" w:rsidR="0008027D" w:rsidRPr="0008027D" w:rsidRDefault="0008027D" w:rsidP="00B223F4">
                                  <w:pPr>
                                    <w:jc w:val="left"/>
                                    <w:rPr>
                                      <w:rFonts w:ascii="Bradley Hand" w:hAnsi="Bradley Hand"/>
                                      <w:color w:val="0070C0"/>
                                      <w:u w:val="single"/>
                                    </w:rPr>
                                  </w:pPr>
                                  <w:r w:rsidRPr="0008027D">
                                    <w:rPr>
                                      <w:rFonts w:ascii="Bradley Hand" w:hAnsi="Bradley Hand"/>
                                      <w:color w:val="0070C0"/>
                                      <w:u w:val="single"/>
                                    </w:rPr>
                                    <w:t>Frage zu Bild A:</w:t>
                                  </w:r>
                                </w:p>
                                <w:p w14:paraId="081CDB93" w14:textId="2C49A34C" w:rsidR="00B223F4" w:rsidRPr="00B223F4" w:rsidRDefault="00B223F4" w:rsidP="00B223F4">
                                  <w:pPr>
                                    <w:jc w:val="left"/>
                                    <w:rPr>
                                      <w:rFonts w:ascii="Bradley Hand" w:hAnsi="Bradley Hand"/>
                                      <w:color w:val="0070C0"/>
                                    </w:rPr>
                                  </w:pPr>
                                  <w:r w:rsidRPr="00B223F4">
                                    <w:rPr>
                                      <w:rFonts w:ascii="Bradley Hand" w:hAnsi="Bradley Hand"/>
                                      <w:color w:val="0070C0"/>
                                    </w:rPr>
                                    <w:t>Durch die Fensterrahmen zieht es kalt rein, Tante Emma kauft daher Isolier-Band. Wie viel Meter Isolierband braucht sie?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C80EF" id="_x0000_s1068" type="#_x0000_t202" style="position:absolute;left:0;text-align:left;margin-left:223.7pt;margin-top:.8pt;width:177.45pt;height:92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" fillcolor="#f2f2f2 [3052]" stroked="f">
                      <v:textbox inset="2mm,2mm,2mm,2mm">
                        <w:txbxContent>
                          <w:p w14:paraId="200A55F4" w14:textId="1E90CA06" w:rsidR="0008027D" w:rsidRPr="0008027D" w:rsidRDefault="0008027D" w:rsidP="00B223F4">
                            <w:pPr>
                              <w:jc w:val="left"/>
                              <w:rPr>
                                <w:rFonts w:ascii="Bradley Hand" w:hAnsi="Bradley Hand"/>
                                <w:color w:val="0070C0"/>
                                <w:u w:val="single"/>
                              </w:rPr>
                            </w:pPr>
                            <w:r w:rsidRPr="0008027D">
                              <w:rPr>
                                <w:rFonts w:ascii="Bradley Hand" w:hAnsi="Bradley Hand"/>
                                <w:color w:val="0070C0"/>
                                <w:u w:val="single"/>
                              </w:rPr>
                              <w:t>Frage zu Bild A:</w:t>
                            </w:r>
                          </w:p>
                          <w:p w14:paraId="081CDB93" w14:textId="2C49A34C" w:rsidR="00B223F4" w:rsidRPr="00B223F4" w:rsidRDefault="00B223F4" w:rsidP="00B223F4">
                            <w:pPr>
                              <w:jc w:val="left"/>
                              <w:rPr>
                                <w:rFonts w:ascii="Bradley Hand" w:hAnsi="Bradley Hand"/>
                                <w:color w:val="0070C0"/>
                              </w:rPr>
                            </w:pPr>
                            <w:r w:rsidRPr="00B223F4">
                              <w:rPr>
                                <w:rFonts w:ascii="Bradley Hand" w:hAnsi="Bradley Hand"/>
                                <w:color w:val="0070C0"/>
                              </w:rPr>
                              <w:t>Durch die Fensterrahmen zieht es kalt rein, Tante Emma kauft daher Isolier-Band. Wie viel Meter Isolierband braucht sie?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E5431">
              <w:t>Lisa</w:t>
            </w:r>
            <w:r w:rsidR="0008027D" w:rsidRPr="001E5431">
              <w:t xml:space="preserve"> hat eine Frage zu </w:t>
            </w:r>
            <w:r w:rsidRPr="001E5431">
              <w:t xml:space="preserve">Bild A </w:t>
            </w:r>
            <w:r w:rsidR="0008027D" w:rsidRPr="001E5431">
              <w:t xml:space="preserve">notiert. Fragt sie </w:t>
            </w:r>
            <w:r w:rsidRPr="001E5431">
              <w:t>nach Umfang oder Flächeninhalt?</w:t>
            </w:r>
          </w:p>
          <w:p w14:paraId="357B4439" w14:textId="38BCB4C8" w:rsidR="00B223F4" w:rsidRPr="001E5431" w:rsidRDefault="00B223F4" w:rsidP="00B223F4">
            <w:pPr>
              <w:pStyle w:val="Listenabsatz"/>
            </w:pPr>
            <w:r w:rsidRPr="001E5431">
              <w:t>Zu welchem Bild kannst du eine interessante Frage nach dem Umfang stellen?</w:t>
            </w:r>
          </w:p>
          <w:p w14:paraId="56DA8BBF" w14:textId="56EFE084" w:rsidR="00B223F4" w:rsidRPr="001E5431" w:rsidRDefault="0008027D" w:rsidP="00B223F4">
            <w:pPr>
              <w:pStyle w:val="Listenabsatz"/>
              <w:rPr>
                <w:rFonts w:cs="Calibri"/>
              </w:rPr>
            </w:pPr>
            <w:r w:rsidRPr="001E5431">
              <w:t xml:space="preserve">Zu welchem </w:t>
            </w:r>
            <w:r w:rsidR="00B223F4" w:rsidRPr="001E5431">
              <w:t>nach dem Flächeninhalt?</w:t>
            </w:r>
            <w:r w:rsidR="00B223F4" w:rsidRPr="001E5431">
              <w:rPr>
                <w:rFonts w:cs="Calibri"/>
              </w:rPr>
              <w:t xml:space="preserve"> </w:t>
            </w:r>
          </w:p>
          <w:p w14:paraId="36D13D20" w14:textId="2EC7B5B9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1318C248" w14:textId="11923B59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7316B152" w14:textId="014F97D8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61A4F536" w14:textId="168C0EE5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4C4F9F64" w14:textId="786BBDDF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69EEF763" w14:textId="07F4E6F7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738B02DB" w14:textId="78D035B1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171AC62F" w14:textId="6FAF7DBF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rPr>
                <w:rFonts w:cs="Calibri"/>
              </w:rPr>
            </w:pPr>
          </w:p>
          <w:p w14:paraId="11D73453" w14:textId="0DFF993E" w:rsidR="00641A55" w:rsidRPr="001E5431" w:rsidRDefault="00641A55" w:rsidP="001A6226">
            <w:pPr>
              <w:rPr>
                <w:rFonts w:cs="Calibri"/>
              </w:rPr>
            </w:pPr>
          </w:p>
          <w:p w14:paraId="63AA767B" w14:textId="6D2B0E27" w:rsidR="00641A55" w:rsidRPr="001E5431" w:rsidRDefault="00641A55" w:rsidP="001A6226">
            <w:pPr>
              <w:rPr>
                <w:rFonts w:cs="Calibri"/>
              </w:rPr>
            </w:pPr>
          </w:p>
          <w:p w14:paraId="1C380403" w14:textId="71B6F68D" w:rsidR="00825CF5" w:rsidRPr="001E5431" w:rsidRDefault="00825CF5" w:rsidP="0085595F">
            <w:pPr>
              <w:rPr>
                <w:rFonts w:cs="Calibri"/>
              </w:rPr>
            </w:pPr>
          </w:p>
          <w:p w14:paraId="0EB2B519" w14:textId="773AF0A1" w:rsidR="00825CF5" w:rsidRPr="001E5431" w:rsidRDefault="00825CF5" w:rsidP="0085595F">
            <w:pPr>
              <w:rPr>
                <w:rFonts w:cs="Calibri"/>
                <w:color w:val="FF0000"/>
              </w:rPr>
            </w:pPr>
          </w:p>
          <w:p w14:paraId="368B8DA2" w14:textId="77777777" w:rsidR="00F072C9" w:rsidRPr="001E5431" w:rsidRDefault="00F072C9" w:rsidP="001A6226"/>
          <w:p w14:paraId="0787930E" w14:textId="77777777" w:rsidR="0008027D" w:rsidRPr="001E5431" w:rsidRDefault="0008027D" w:rsidP="001A6226"/>
          <w:p w14:paraId="4FFA8A87" w14:textId="77777777" w:rsidR="0008027D" w:rsidRPr="001E5431" w:rsidRDefault="0008027D" w:rsidP="001A6226"/>
          <w:p w14:paraId="18789123" w14:textId="77777777" w:rsidR="0008027D" w:rsidRPr="001E5431" w:rsidRDefault="0008027D" w:rsidP="001A6226"/>
          <w:p w14:paraId="07B9B8BF" w14:textId="77777777" w:rsidR="0008027D" w:rsidRPr="001E5431" w:rsidRDefault="0008027D" w:rsidP="001A6226"/>
          <w:p w14:paraId="1122F0AB" w14:textId="77777777" w:rsidR="0008027D" w:rsidRPr="001E5431" w:rsidRDefault="0008027D" w:rsidP="001A6226"/>
          <w:p w14:paraId="7781DBF1" w14:textId="77777777" w:rsidR="0008027D" w:rsidRPr="001E5431" w:rsidRDefault="0008027D" w:rsidP="001A6226"/>
          <w:p w14:paraId="068F824F" w14:textId="6937D2A6" w:rsidR="0008027D" w:rsidRPr="001E5431" w:rsidRDefault="0008027D" w:rsidP="001A6226"/>
        </w:tc>
      </w:tr>
    </w:tbl>
    <w:p w14:paraId="2CF5FCFB" w14:textId="75B03B1D" w:rsidR="0080733A" w:rsidRPr="001E5431" w:rsidRDefault="0080733A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56FC569" w14:textId="64681F99" w:rsidR="00CE67A5" w:rsidRPr="001E5431" w:rsidRDefault="00CE67A5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77C109E3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b/>
          <w:bCs/>
          <w:color w:val="808080"/>
          <w:sz w:val="12"/>
          <w:szCs w:val="12"/>
        </w:rPr>
      </w:pPr>
      <w:r w:rsidRPr="001E5431">
        <w:rPr>
          <w:b/>
          <w:bCs/>
          <w:color w:val="808080"/>
          <w:sz w:val="12"/>
          <w:szCs w:val="12"/>
        </w:rPr>
        <w:t xml:space="preserve">Quelle der Fotos dieser Seite (z.T. ausgenommen von der CC-BY-SA Lizenz) </w:t>
      </w:r>
    </w:p>
    <w:p w14:paraId="1D63836E" w14:textId="712F343B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rFonts w:cs="Calibri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Fenster: https://www.needpix.com/photo/1726535/window-window-frames-wooden-windows-lattice-windows-old-building-free-pictures-free-photos-free-images-royalty-free</w:t>
      </w:r>
    </w:p>
    <w:p w14:paraId="0DB5CA30" w14:textId="5BB3D3A9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rFonts w:cs="Calibri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Sandkasten: https://pixabay.com/de/photos/spielplatz-sandkasten-rutsche-wippe-250782/</w:t>
      </w:r>
    </w:p>
    <w:p w14:paraId="121A41E5" w14:textId="1F773214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rFonts w:cs="Calibri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Stadion: https://pixabay.com/de/photos/stadion-fußball-rasen-sport-189777/</w:t>
      </w:r>
    </w:p>
    <w:p w14:paraId="145EB959" w14:textId="6326CA51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rFonts w:cs="Calibri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Schwimmbecken: https://pxhere.com/de/photo/635730</w:t>
      </w:r>
    </w:p>
    <w:p w14:paraId="200F1EF7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color w:val="8080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Pferdeweide:</w:t>
      </w:r>
      <w:r w:rsidRPr="001E5431">
        <w:rPr>
          <w:color w:val="808080"/>
          <w:sz w:val="12"/>
          <w:szCs w:val="12"/>
        </w:rPr>
        <w:t xml:space="preserve"> KI-generiert mit DALL-E. Schulische, persönliche und kommerzielle Nutzung erlaubt. </w:t>
      </w:r>
    </w:p>
    <w:p w14:paraId="30475DD0" w14:textId="41D18B08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284"/>
        <w:jc w:val="left"/>
        <w:textAlignment w:val="auto"/>
        <w:rPr>
          <w:color w:val="8080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Kloster: https://pixabay.com/de/photos/kirche-buchsbaum-glauben-heilige-1331210/</w:t>
      </w:r>
      <w:r w:rsidRPr="001E5431">
        <w:rPr>
          <w:color w:val="808080"/>
          <w:sz w:val="12"/>
          <w:szCs w:val="12"/>
        </w:rPr>
        <w:t xml:space="preserve"> </w:t>
      </w:r>
    </w:p>
    <w:p w14:paraId="3CE6CAF5" w14:textId="7F23A2F9" w:rsidR="008531E6" w:rsidRPr="001E5431" w:rsidRDefault="008531E6" w:rsidP="008531E6">
      <w:pPr>
        <w:jc w:val="left"/>
      </w:pPr>
    </w:p>
    <w:p w14:paraId="1107EAA2" w14:textId="77777777" w:rsidR="008531E6" w:rsidRPr="001E5431" w:rsidRDefault="008531E6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80733A" w:rsidRPr="001E5431" w14:paraId="518ECC1E" w14:textId="77777777" w:rsidTr="00927F78">
        <w:trPr>
          <w:trHeight w:val="386"/>
        </w:trPr>
        <w:tc>
          <w:tcPr>
            <w:tcW w:w="600" w:type="dxa"/>
          </w:tcPr>
          <w:p w14:paraId="02B10D99" w14:textId="77777777" w:rsidR="0080733A" w:rsidRPr="001E5431" w:rsidRDefault="0080733A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3</w:t>
            </w:r>
          </w:p>
        </w:tc>
        <w:tc>
          <w:tcPr>
            <w:tcW w:w="8470" w:type="dxa"/>
            <w:gridSpan w:val="2"/>
          </w:tcPr>
          <w:p w14:paraId="5D634CB8" w14:textId="77777777" w:rsidR="0080733A" w:rsidRPr="001E5431" w:rsidRDefault="0080733A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Gerade und ungerade Zahlen</w:t>
            </w:r>
          </w:p>
          <w:p w14:paraId="45831A25" w14:textId="77777777" w:rsidR="0080733A" w:rsidRPr="001E5431" w:rsidRDefault="0080733A" w:rsidP="00927F78"/>
        </w:tc>
      </w:tr>
      <w:tr w:rsidR="0080733A" w:rsidRPr="001E5431" w14:paraId="4704B743" w14:textId="77777777" w:rsidTr="00D67B50">
        <w:trPr>
          <w:trHeight w:val="386"/>
        </w:trPr>
        <w:tc>
          <w:tcPr>
            <w:tcW w:w="600" w:type="dxa"/>
          </w:tcPr>
          <w:p w14:paraId="6E396A18" w14:textId="77777777" w:rsidR="0080733A" w:rsidRPr="001E5431" w:rsidRDefault="0080733A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BA81AB3" w14:textId="77777777" w:rsidR="0080733A" w:rsidRPr="001E5431" w:rsidRDefault="0080733A" w:rsidP="00927F78">
            <w:pPr>
              <w:pStyle w:val="berschrift3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a)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4F794060" w14:textId="77777777" w:rsidR="00D67B50" w:rsidRPr="001E5431" w:rsidRDefault="0080733A" w:rsidP="00927F78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Was ist eigentlich eine ungerade Zahl? </w:t>
            </w:r>
          </w:p>
          <w:p w14:paraId="6B1501CB" w14:textId="79A78853" w:rsidR="0080733A" w:rsidRPr="001E5431" w:rsidRDefault="00D67B50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>E</w:t>
            </w:r>
            <w:r w:rsidR="0080733A" w:rsidRPr="001E5431">
              <w:rPr>
                <w:szCs w:val="23"/>
              </w:rPr>
              <w:t xml:space="preserve">rkläre in deinen eigenen Worten und zeichne auch ein Bild dazu. </w:t>
            </w:r>
          </w:p>
          <w:p w14:paraId="1FF2AE80" w14:textId="1216296B" w:rsidR="0080733A" w:rsidRPr="001E5431" w:rsidRDefault="0080733A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>Wie erkennt man in dem Bild, dass die Zahl ungerade ist?</w:t>
            </w:r>
          </w:p>
          <w:p w14:paraId="3C1D319A" w14:textId="77777777" w:rsidR="0080733A" w:rsidRPr="001E5431" w:rsidRDefault="0080733A" w:rsidP="00927F78">
            <w:pPr>
              <w:rPr>
                <w:szCs w:val="23"/>
              </w:rPr>
            </w:pPr>
          </w:p>
        </w:tc>
      </w:tr>
      <w:tr w:rsidR="0080733A" w:rsidRPr="001E5431" w14:paraId="2085F198" w14:textId="77777777" w:rsidTr="00D67B50">
        <w:trPr>
          <w:trHeight w:val="386"/>
        </w:trPr>
        <w:tc>
          <w:tcPr>
            <w:tcW w:w="600" w:type="dxa"/>
          </w:tcPr>
          <w:p w14:paraId="1AF768C6" w14:textId="77777777" w:rsidR="0080733A" w:rsidRPr="001E5431" w:rsidRDefault="0080733A" w:rsidP="00927F78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81A7819" wp14:editId="4A7E0636">
                  <wp:extent cx="381000" cy="381000"/>
                  <wp:effectExtent l="0" t="0" r="0" b="0"/>
                  <wp:docPr id="201187234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207B28D5" w14:textId="77777777" w:rsidR="0080733A" w:rsidRPr="001E5431" w:rsidRDefault="0080733A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FDA2FFF" w14:textId="77777777" w:rsidR="0080733A" w:rsidRPr="001E5431" w:rsidRDefault="0080733A" w:rsidP="00927F78"/>
          <w:p w14:paraId="60702173" w14:textId="77777777" w:rsidR="0080733A" w:rsidRPr="001E5431" w:rsidRDefault="0080733A" w:rsidP="00927F78"/>
          <w:p w14:paraId="48C0347C" w14:textId="77777777" w:rsidR="0080733A" w:rsidRPr="001E5431" w:rsidRDefault="0080733A" w:rsidP="00927F78"/>
          <w:p w14:paraId="10AA4E9E" w14:textId="77777777" w:rsidR="0080733A" w:rsidRPr="001E5431" w:rsidRDefault="0080733A" w:rsidP="00927F78"/>
          <w:p w14:paraId="7096C781" w14:textId="77777777" w:rsidR="0080733A" w:rsidRPr="001E5431" w:rsidRDefault="0080733A" w:rsidP="00927F78"/>
          <w:p w14:paraId="6370A456" w14:textId="77777777" w:rsidR="0080733A" w:rsidRPr="001E5431" w:rsidRDefault="0080733A" w:rsidP="00927F78"/>
          <w:p w14:paraId="735D5679" w14:textId="77777777" w:rsidR="0080733A" w:rsidRPr="001E5431" w:rsidRDefault="0080733A" w:rsidP="00927F78"/>
          <w:p w14:paraId="5ECB5AFD" w14:textId="77777777" w:rsidR="0080733A" w:rsidRPr="001E5431" w:rsidRDefault="0080733A" w:rsidP="00927F78"/>
          <w:p w14:paraId="3A6E7F7E" w14:textId="77777777" w:rsidR="0080733A" w:rsidRPr="001E5431" w:rsidRDefault="0080733A" w:rsidP="00927F78"/>
          <w:p w14:paraId="3C1DC79C" w14:textId="77777777" w:rsidR="0080733A" w:rsidRPr="001E5431" w:rsidRDefault="0080733A" w:rsidP="00927F78"/>
          <w:p w14:paraId="5D7F8669" w14:textId="77777777" w:rsidR="0080733A" w:rsidRPr="001E5431" w:rsidRDefault="0080733A" w:rsidP="00927F78"/>
          <w:p w14:paraId="005442B7" w14:textId="77777777" w:rsidR="0080733A" w:rsidRPr="001E5431" w:rsidRDefault="0080733A" w:rsidP="00927F78"/>
          <w:p w14:paraId="3B900E6B" w14:textId="77777777" w:rsidR="0080733A" w:rsidRPr="001E5431" w:rsidRDefault="0080733A" w:rsidP="00927F78"/>
        </w:tc>
      </w:tr>
      <w:tr w:rsidR="0080733A" w:rsidRPr="001E5431" w14:paraId="1A11D03D" w14:textId="77777777" w:rsidTr="0080733A">
        <w:trPr>
          <w:trHeight w:val="386"/>
        </w:trPr>
        <w:tc>
          <w:tcPr>
            <w:tcW w:w="600" w:type="dxa"/>
          </w:tcPr>
          <w:p w14:paraId="4D922A76" w14:textId="77777777" w:rsidR="0080733A" w:rsidRPr="001E5431" w:rsidRDefault="0080733A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B73CD53" w14:textId="77777777" w:rsidR="0080733A" w:rsidRPr="001E5431" w:rsidRDefault="0080733A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2498EEE7" w14:textId="77777777" w:rsidR="0080733A" w:rsidRPr="001E5431" w:rsidRDefault="0080733A" w:rsidP="00927F78"/>
        </w:tc>
      </w:tr>
      <w:tr w:rsidR="0080733A" w:rsidRPr="001E5431" w14:paraId="789B2355" w14:textId="77777777" w:rsidTr="00571C92">
        <w:trPr>
          <w:trHeight w:val="386"/>
        </w:trPr>
        <w:tc>
          <w:tcPr>
            <w:tcW w:w="600" w:type="dxa"/>
          </w:tcPr>
          <w:p w14:paraId="386E701B" w14:textId="77777777" w:rsidR="0080733A" w:rsidRPr="001E5431" w:rsidRDefault="0080733A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FCF7B45" w14:textId="77777777" w:rsidR="0080733A" w:rsidRPr="001E5431" w:rsidRDefault="0080733A" w:rsidP="00927F7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b)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6F9C399F" w14:textId="77777777" w:rsidR="00D67B50" w:rsidRPr="001E5431" w:rsidRDefault="0080733A" w:rsidP="003B3EE4">
            <w:pPr>
              <w:jc w:val="left"/>
              <w:rPr>
                <w:szCs w:val="23"/>
              </w:rPr>
            </w:pPr>
            <w:r w:rsidRPr="001E5431">
              <w:rPr>
                <w:rFonts w:ascii="Comic Sans MS" w:hAnsi="Comic Sans MS"/>
                <w:b/>
                <w:bCs/>
                <w:sz w:val="21"/>
                <w:szCs w:val="21"/>
              </w:rPr>
              <w:t>Ungerade</w:t>
            </w:r>
            <w:r w:rsidRPr="001E5431">
              <w:rPr>
                <w:szCs w:val="23"/>
              </w:rPr>
              <w:t xml:space="preserve"> </w:t>
            </w:r>
            <w:r w:rsidR="003B3EE4" w:rsidRPr="001E5431">
              <w:rPr>
                <w:szCs w:val="23"/>
              </w:rPr>
              <w:t xml:space="preserve">Zahlen heißen auf Arabisch </w:t>
            </w:r>
            <w:r w:rsidR="003B3EE4" w:rsidRPr="001E5431">
              <w:rPr>
                <w:rFonts w:ascii="Arial" w:hAnsi="Arial" w:cs="Arial"/>
                <w:szCs w:val="23"/>
              </w:rPr>
              <w:t>أرقام</w:t>
            </w:r>
            <w:r w:rsidR="003B3EE4" w:rsidRPr="001E5431">
              <w:rPr>
                <w:szCs w:val="23"/>
              </w:rPr>
              <w:t xml:space="preserve">  </w:t>
            </w:r>
            <w:r w:rsidR="003B3EE4" w:rsidRPr="001E5431">
              <w:rPr>
                <w:rFonts w:ascii="Arial" w:hAnsi="Arial" w:cs="Arial"/>
                <w:szCs w:val="23"/>
              </w:rPr>
              <w:t>فردية</w:t>
            </w:r>
            <w:r w:rsidR="003B3EE4" w:rsidRPr="001E5431">
              <w:rPr>
                <w:szCs w:val="23"/>
              </w:rPr>
              <w:t xml:space="preserve">, das bedeutet </w:t>
            </w:r>
            <w:r w:rsidR="003B3EE4" w:rsidRPr="001E5431">
              <w:rPr>
                <w:b/>
                <w:bCs/>
                <w:szCs w:val="23"/>
              </w:rPr>
              <w:t>„</w:t>
            </w:r>
            <w:r w:rsidR="003B3EE4" w:rsidRPr="001E5431">
              <w:rPr>
                <w:rStyle w:val="berschrift6Zchn"/>
                <w:sz w:val="21"/>
                <w:szCs w:val="21"/>
              </w:rPr>
              <w:t>Einzelzahl</w:t>
            </w:r>
            <w:r w:rsidR="003B3EE4" w:rsidRPr="001E5431">
              <w:rPr>
                <w:b/>
                <w:bCs/>
                <w:szCs w:val="23"/>
              </w:rPr>
              <w:t>“</w:t>
            </w:r>
            <w:r w:rsidR="003B3EE4" w:rsidRPr="001E5431">
              <w:rPr>
                <w:szCs w:val="23"/>
              </w:rPr>
              <w:t xml:space="preserve">. </w:t>
            </w:r>
          </w:p>
          <w:p w14:paraId="55B90080" w14:textId="575B7E06" w:rsidR="003B3EE4" w:rsidRPr="001E5431" w:rsidRDefault="003B3EE4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>Erkläre, was mit Einzel</w:t>
            </w:r>
            <w:r w:rsidR="00CE67A5" w:rsidRPr="001E5431">
              <w:rPr>
                <w:szCs w:val="23"/>
              </w:rPr>
              <w:t>zahl gemeint sein könnte.</w:t>
            </w:r>
          </w:p>
          <w:p w14:paraId="19089079" w14:textId="26915811" w:rsidR="0080733A" w:rsidRPr="001E5431" w:rsidRDefault="0080733A" w:rsidP="00927F78">
            <w:pPr>
              <w:rPr>
                <w:szCs w:val="23"/>
              </w:rPr>
            </w:pPr>
          </w:p>
        </w:tc>
      </w:tr>
      <w:tr w:rsidR="0024766E" w:rsidRPr="001E5431" w14:paraId="38AAC6A4" w14:textId="77777777" w:rsidTr="00571C92">
        <w:trPr>
          <w:trHeight w:val="386"/>
        </w:trPr>
        <w:tc>
          <w:tcPr>
            <w:tcW w:w="600" w:type="dxa"/>
          </w:tcPr>
          <w:p w14:paraId="561AC450" w14:textId="01D673DF" w:rsidR="0024766E" w:rsidRPr="001E5431" w:rsidRDefault="0024766E" w:rsidP="00927F78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B27D72E" wp14:editId="6276B6C9">
                  <wp:extent cx="381000" cy="381000"/>
                  <wp:effectExtent l="0" t="0" r="0" b="0"/>
                  <wp:docPr id="60196115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5BEA122B" w14:textId="77777777" w:rsidR="0024766E" w:rsidRPr="001E5431" w:rsidRDefault="0024766E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1E93AFCC" w14:textId="77777777" w:rsidR="0024766E" w:rsidRPr="001E5431" w:rsidRDefault="0024766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051D97AE" w14:textId="77777777" w:rsidR="00571C92" w:rsidRPr="001E5431" w:rsidRDefault="00571C92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062532CD" w14:textId="77777777" w:rsidR="0053063E" w:rsidRPr="001E5431" w:rsidRDefault="0053063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01D22A25" w14:textId="77777777" w:rsidR="0053063E" w:rsidRPr="001E5431" w:rsidRDefault="0053063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12B90CAB" w14:textId="77777777" w:rsidR="0053063E" w:rsidRPr="001E5431" w:rsidRDefault="0053063E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  <w:p w14:paraId="3DC7E50C" w14:textId="77777777" w:rsidR="00571C92" w:rsidRPr="001E5431" w:rsidRDefault="00571C92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</w:tc>
      </w:tr>
      <w:tr w:rsidR="00CE67A5" w:rsidRPr="001E5431" w14:paraId="31D472B3" w14:textId="77777777" w:rsidTr="00571C92">
        <w:trPr>
          <w:trHeight w:val="386"/>
        </w:trPr>
        <w:tc>
          <w:tcPr>
            <w:tcW w:w="600" w:type="dxa"/>
          </w:tcPr>
          <w:p w14:paraId="45B73974" w14:textId="77777777" w:rsidR="00CE67A5" w:rsidRPr="001E5431" w:rsidRDefault="00CE67A5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123EFC8" w14:textId="77777777" w:rsidR="00CE67A5" w:rsidRPr="001E5431" w:rsidRDefault="00CE67A5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7AB2A0EC" w14:textId="77777777" w:rsidR="00CE67A5" w:rsidRPr="001E5431" w:rsidRDefault="00CE67A5" w:rsidP="003B3EE4">
            <w:pPr>
              <w:jc w:val="left"/>
              <w:rPr>
                <w:rFonts w:ascii="Comic Sans MS" w:hAnsi="Comic Sans MS"/>
                <w:b/>
                <w:bCs/>
                <w:sz w:val="21"/>
                <w:szCs w:val="20"/>
              </w:rPr>
            </w:pPr>
          </w:p>
        </w:tc>
      </w:tr>
      <w:tr w:rsidR="00CE67A5" w:rsidRPr="001E5431" w14:paraId="37E0FF86" w14:textId="77777777" w:rsidTr="0080733A">
        <w:trPr>
          <w:trHeight w:val="386"/>
        </w:trPr>
        <w:tc>
          <w:tcPr>
            <w:tcW w:w="600" w:type="dxa"/>
          </w:tcPr>
          <w:p w14:paraId="731FFBF2" w14:textId="77777777" w:rsidR="0053063E" w:rsidRPr="001E5431" w:rsidRDefault="0053063E" w:rsidP="00927F78">
            <w:pPr>
              <w:pStyle w:val="berschrift1"/>
              <w:rPr>
                <w:noProof/>
              </w:rPr>
            </w:pPr>
          </w:p>
          <w:p w14:paraId="1FE187EE" w14:textId="20CCFD59" w:rsidR="00CE67A5" w:rsidRPr="001E5431" w:rsidRDefault="0053063E" w:rsidP="00927F78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5661FC4" wp14:editId="21C1BF1A">
                  <wp:extent cx="381000" cy="381000"/>
                  <wp:effectExtent l="0" t="0" r="0" b="0"/>
                  <wp:docPr id="2016247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24797" name="Grafik 201624797"/>
                          <pic:cNvPicPr/>
                        </pic:nvPicPr>
                        <pic:blipFill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</w:tcPr>
          <w:p w14:paraId="2A287680" w14:textId="5F767295" w:rsidR="00CE67A5" w:rsidRPr="001E5431" w:rsidRDefault="00CE67A5" w:rsidP="00927F78">
            <w:pPr>
              <w:pStyle w:val="berschrift3"/>
              <w:rPr>
                <w:sz w:val="23"/>
                <w:szCs w:val="23"/>
                <w:lang w:val="de-DE"/>
              </w:rPr>
            </w:pPr>
            <w:r w:rsidRPr="001E5431">
              <w:rPr>
                <w:sz w:val="23"/>
                <w:szCs w:val="23"/>
                <w:lang w:val="de-DE"/>
              </w:rPr>
              <w:t>c)</w:t>
            </w:r>
          </w:p>
        </w:tc>
        <w:tc>
          <w:tcPr>
            <w:tcW w:w="8111" w:type="dxa"/>
          </w:tcPr>
          <w:p w14:paraId="6593B0AF" w14:textId="74B24DDA" w:rsidR="00D67B50" w:rsidRPr="001E5431" w:rsidRDefault="00D67B50" w:rsidP="00D67B50">
            <w:pPr>
              <w:rPr>
                <w:szCs w:val="23"/>
              </w:rPr>
            </w:pPr>
            <w:r w:rsidRPr="001E5431">
              <w:rPr>
                <w:szCs w:val="23"/>
              </w:rPr>
              <w:t>Im Englischen wird</w:t>
            </w:r>
            <w:r w:rsidR="00825CF5" w:rsidRPr="001E5431">
              <w:rPr>
                <w:szCs w:val="23"/>
              </w:rPr>
              <w:t xml:space="preserve"> </w:t>
            </w:r>
            <w:r w:rsidRPr="001E5431">
              <w:rPr>
                <w:rStyle w:val="berschrift6Zchn"/>
                <w:sz w:val="21"/>
                <w:szCs w:val="21"/>
              </w:rPr>
              <w:t>even number</w:t>
            </w:r>
            <w:r w:rsidRPr="001E5431">
              <w:rPr>
                <w:szCs w:val="23"/>
              </w:rPr>
              <w:t xml:space="preserve"> genutzt, das heißt wörtlich </w:t>
            </w:r>
            <w:r w:rsidR="00571D17" w:rsidRPr="001E5431">
              <w:rPr>
                <w:b/>
                <w:bCs/>
                <w:szCs w:val="23"/>
              </w:rPr>
              <w:t>„</w:t>
            </w:r>
            <w:r w:rsidRPr="001E5431">
              <w:rPr>
                <w:rStyle w:val="berschrift6Zchn"/>
                <w:sz w:val="21"/>
                <w:szCs w:val="21"/>
              </w:rPr>
              <w:t>Ebene-Zahl</w:t>
            </w:r>
            <w:r w:rsidRPr="001E5431">
              <w:rPr>
                <w:b/>
                <w:bCs/>
                <w:szCs w:val="23"/>
              </w:rPr>
              <w:t>“</w:t>
            </w:r>
            <w:r w:rsidRPr="001E5431">
              <w:rPr>
                <w:szCs w:val="23"/>
              </w:rPr>
              <w:t>.</w:t>
            </w:r>
          </w:p>
          <w:p w14:paraId="7AF1981F" w14:textId="2165C5F0" w:rsidR="00D67B50" w:rsidRPr="001E5431" w:rsidRDefault="00D67B50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 xml:space="preserve">Was denkst du, sind damit gerade oder ungerade Zahlen gemeint? Warum? </w:t>
            </w:r>
          </w:p>
          <w:p w14:paraId="4962C306" w14:textId="61D8691B" w:rsidR="00D67B50" w:rsidRPr="001E5431" w:rsidRDefault="00D67B50" w:rsidP="00D67B50">
            <w:pPr>
              <w:pStyle w:val="Listenabsatz"/>
              <w:rPr>
                <w:szCs w:val="23"/>
              </w:rPr>
            </w:pPr>
            <w:r w:rsidRPr="001E5431">
              <w:rPr>
                <w:szCs w:val="23"/>
              </w:rPr>
              <w:t xml:space="preserve">Kannst du das an einem </w:t>
            </w:r>
            <w:r w:rsidR="00C3722A">
              <w:rPr>
                <w:szCs w:val="23"/>
              </w:rPr>
              <w:t xml:space="preserve">Eurer </w:t>
            </w:r>
            <w:r w:rsidRPr="001E5431">
              <w:rPr>
                <w:szCs w:val="23"/>
              </w:rPr>
              <w:t xml:space="preserve"> Bilder aus </w:t>
            </w:r>
            <w:r w:rsidRPr="001E5431">
              <w:rPr>
                <w:rStyle w:val="berschrift3Zchn"/>
                <w:color w:val="32867A"/>
                <w:sz w:val="23"/>
                <w:szCs w:val="23"/>
              </w:rPr>
              <w:t xml:space="preserve">a) </w:t>
            </w:r>
            <w:r w:rsidRPr="001E5431">
              <w:rPr>
                <w:szCs w:val="23"/>
              </w:rPr>
              <w:t>erkennen?</w:t>
            </w:r>
          </w:p>
          <w:p w14:paraId="6D56D973" w14:textId="7BD96BC0" w:rsidR="00325D39" w:rsidRPr="001E5431" w:rsidRDefault="005F2374" w:rsidP="005F2374">
            <w:pPr>
              <w:jc w:val="left"/>
              <w:rPr>
                <w:szCs w:val="23"/>
              </w:rPr>
            </w:pPr>
            <w:r w:rsidRPr="001E5431">
              <w:rPr>
                <w:szCs w:val="23"/>
              </w:rPr>
              <w:t xml:space="preserve"> </w:t>
            </w:r>
          </w:p>
        </w:tc>
      </w:tr>
    </w:tbl>
    <w:p w14:paraId="72A7689D" w14:textId="51BDE08C" w:rsidR="00325D39" w:rsidRPr="001E5431" w:rsidRDefault="00325D39">
      <w:pPr>
        <w:overflowPunct/>
        <w:autoSpaceDE/>
        <w:autoSpaceDN/>
        <w:adjustRightInd/>
        <w:spacing w:line="240" w:lineRule="auto"/>
        <w:jc w:val="left"/>
        <w:textAlignment w:val="auto"/>
      </w:pPr>
      <w:r w:rsidRPr="001E5431">
        <w:br w:type="page"/>
      </w:r>
    </w:p>
    <w:p w14:paraId="26BEA68B" w14:textId="77777777" w:rsidR="00325D39" w:rsidRPr="001E5431" w:rsidRDefault="00325D39" w:rsidP="00325D39">
      <w:pPr>
        <w:overflowPunct/>
        <w:autoSpaceDE/>
        <w:autoSpaceDN/>
        <w:adjustRightInd/>
        <w:spacing w:line="240" w:lineRule="auto"/>
        <w:jc w:val="left"/>
        <w:textAlignment w:val="auto"/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325D39" w:rsidRPr="001E5431" w14:paraId="5EC468E9" w14:textId="77777777" w:rsidTr="00927F78">
        <w:trPr>
          <w:trHeight w:val="386"/>
        </w:trPr>
        <w:tc>
          <w:tcPr>
            <w:tcW w:w="600" w:type="dxa"/>
          </w:tcPr>
          <w:p w14:paraId="7B07D8BE" w14:textId="769B3D00" w:rsidR="00325D39" w:rsidRPr="001E5431" w:rsidRDefault="00325D39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4</w:t>
            </w:r>
          </w:p>
        </w:tc>
        <w:tc>
          <w:tcPr>
            <w:tcW w:w="8470" w:type="dxa"/>
            <w:gridSpan w:val="2"/>
          </w:tcPr>
          <w:p w14:paraId="7712DE57" w14:textId="266D7F6B" w:rsidR="00325D39" w:rsidRPr="001E5431" w:rsidRDefault="00325D39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Gerade und ungerade Zahlen – Teil 2</w:t>
            </w:r>
          </w:p>
          <w:p w14:paraId="29E8B069" w14:textId="3965AB04" w:rsidR="00325D39" w:rsidRPr="001E5431" w:rsidRDefault="00C71C53" w:rsidP="00927F78">
            <w:r w:rsidRPr="001E543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616" behindDoc="0" locked="0" layoutInCell="1" allowOverlap="1" wp14:anchorId="1E87732B" wp14:editId="477A2CA1">
                      <wp:simplePos x="0" y="0"/>
                      <wp:positionH relativeFrom="column">
                        <wp:posOffset>4650195</wp:posOffset>
                      </wp:positionH>
                      <wp:positionV relativeFrom="paragraph">
                        <wp:posOffset>77311</wp:posOffset>
                      </wp:positionV>
                      <wp:extent cx="561114" cy="1334671"/>
                      <wp:effectExtent l="12700" t="0" r="10795" b="12065"/>
                      <wp:wrapNone/>
                      <wp:docPr id="39" name="Gruppieren 3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1E1EC9-5B3F-D75D-05E7-5E579FF0A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114" cy="1334671"/>
                                <a:chOff x="888251" y="9468"/>
                                <a:chExt cx="660520" cy="1442181"/>
                              </a:xfrm>
                            </wpg:grpSpPr>
                            <wps:wsp>
                              <wps:cNvPr id="2094287861" name="Oval 2094287861">
                                <a:extLst>
                                  <a:ext uri="{FF2B5EF4-FFF2-40B4-BE49-F238E27FC236}">
                                    <a16:creationId xmlns:a16="http://schemas.microsoft.com/office/drawing/2014/main" id="{CF4F5D14-A665-011A-CA5C-674F9FC3C04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28194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1125575" name="Oval 1251125575">
                                <a:extLst>
                                  <a:ext uri="{FF2B5EF4-FFF2-40B4-BE49-F238E27FC236}">
                                    <a16:creationId xmlns:a16="http://schemas.microsoft.com/office/drawing/2014/main" id="{CD40375E-E2FD-085C-ECA4-93E1DDE0865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543030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8630895" name="Oval 928630895">
                                <a:extLst>
                                  <a:ext uri="{FF2B5EF4-FFF2-40B4-BE49-F238E27FC236}">
                                    <a16:creationId xmlns:a16="http://schemas.microsoft.com/office/drawing/2014/main" id="{910DF8A4-2824-02E0-E146-D72134C20BF7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80411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998285" name="Oval 203998285">
                                <a:extLst>
                                  <a:ext uri="{FF2B5EF4-FFF2-40B4-BE49-F238E27FC236}">
                                    <a16:creationId xmlns:a16="http://schemas.microsoft.com/office/drawing/2014/main" id="{A1A53A79-6B24-1E9B-C297-8E10850FE9B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992006" y="106520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8599979" name="Oval 1428599979">
                                <a:extLst>
                                  <a:ext uri="{FF2B5EF4-FFF2-40B4-BE49-F238E27FC236}">
                                    <a16:creationId xmlns:a16="http://schemas.microsoft.com/office/drawing/2014/main" id="{123E02BC-AF15-C50C-D2A6-EB45E187C2D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28309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578861" name="Oval 1782578861">
                                <a:extLst>
                                  <a:ext uri="{FF2B5EF4-FFF2-40B4-BE49-F238E27FC236}">
                                    <a16:creationId xmlns:a16="http://schemas.microsoft.com/office/drawing/2014/main" id="{A029D2D1-F039-AEED-C2AD-594C4E0BD44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544176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0044291" name="Oval 1610044291">
                                <a:extLst>
                                  <a:ext uri="{FF2B5EF4-FFF2-40B4-BE49-F238E27FC236}">
                                    <a16:creationId xmlns:a16="http://schemas.microsoft.com/office/drawing/2014/main" id="{8EE5C06D-4765-4B58-9E7E-0C96664F149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805261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8669540" name="Oval 2098669540">
                                <a:extLst>
                                  <a:ext uri="{FF2B5EF4-FFF2-40B4-BE49-F238E27FC236}">
                                    <a16:creationId xmlns:a16="http://schemas.microsoft.com/office/drawing/2014/main" id="{138372F0-B5D2-0D72-E087-A58570D98B0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1066347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3394960" name="Freihandform 1483394960">
                                <a:extLst>
                                  <a:ext uri="{FF2B5EF4-FFF2-40B4-BE49-F238E27FC236}">
                                    <a16:creationId xmlns:a16="http://schemas.microsoft.com/office/drawing/2014/main" id="{42A20B68-C8BD-A274-EB47-3808ECAA77FE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888251" y="173720"/>
                                  <a:ext cx="345813" cy="1277929"/>
                                </a:xfrm>
                                <a:custGeom>
                                  <a:avLst/>
                                  <a:gdLst>
                                    <a:gd name="connsiteX0" fmla="*/ 34071 w 345813"/>
                                    <a:gd name="connsiteY0" fmla="*/ 102802 h 1277929"/>
                                    <a:gd name="connsiteX1" fmla="*/ 23250 w 345813"/>
                                    <a:gd name="connsiteY1" fmla="*/ 1147058 h 1277929"/>
                                    <a:gd name="connsiteX2" fmla="*/ 299193 w 345813"/>
                                    <a:gd name="connsiteY2" fmla="*/ 1136236 h 1277929"/>
                                    <a:gd name="connsiteX3" fmla="*/ 320836 w 345813"/>
                                    <a:gd name="connsiteY3" fmla="*/ 0 h 12779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45813" h="1277929">
                                      <a:moveTo>
                                        <a:pt x="34071" y="102802"/>
                                      </a:moveTo>
                                      <a:cubicBezTo>
                                        <a:pt x="6567" y="538810"/>
                                        <a:pt x="-20937" y="974819"/>
                                        <a:pt x="23250" y="1147058"/>
                                      </a:cubicBezTo>
                                      <a:cubicBezTo>
                                        <a:pt x="67437" y="1319297"/>
                                        <a:pt x="249595" y="1327412"/>
                                        <a:pt x="299193" y="1136236"/>
                                      </a:cubicBezTo>
                                      <a:cubicBezTo>
                                        <a:pt x="348791" y="945060"/>
                                        <a:pt x="363219" y="172239"/>
                                        <a:pt x="320836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01854916" name="Freihandform 1401854916">
                                <a:extLst>
                                  <a:ext uri="{FF2B5EF4-FFF2-40B4-BE49-F238E27FC236}">
                                    <a16:creationId xmlns:a16="http://schemas.microsoft.com/office/drawing/2014/main" id="{D663205F-029A-40C4-4D86-B3E81F6C6FD3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929460" y="122424"/>
                                  <a:ext cx="292175" cy="156870"/>
                                </a:xfrm>
                                <a:custGeom>
                                  <a:avLst/>
                                  <a:gdLst>
                                    <a:gd name="connsiteX0" fmla="*/ 0 w 292175"/>
                                    <a:gd name="connsiteY0" fmla="*/ 156870 h 156870"/>
                                    <a:gd name="connsiteX1" fmla="*/ 48696 w 292175"/>
                                    <a:gd name="connsiteY1" fmla="*/ 5372 h 156870"/>
                                    <a:gd name="connsiteX2" fmla="*/ 292175 w 292175"/>
                                    <a:gd name="connsiteY2" fmla="*/ 48657 h 1568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92175" h="156870">
                                      <a:moveTo>
                                        <a:pt x="0" y="156870"/>
                                      </a:moveTo>
                                      <a:cubicBezTo>
                                        <a:pt x="0" y="90138"/>
                                        <a:pt x="0" y="23407"/>
                                        <a:pt x="48696" y="5372"/>
                                      </a:cubicBezTo>
                                      <a:cubicBezTo>
                                        <a:pt x="97392" y="-12663"/>
                                        <a:pt x="194783" y="17997"/>
                                        <a:pt x="292175" y="4865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24523135" name="Freihandform 324523135">
                                <a:extLst>
                                  <a:ext uri="{FF2B5EF4-FFF2-40B4-BE49-F238E27FC236}">
                                    <a16:creationId xmlns:a16="http://schemas.microsoft.com/office/drawing/2014/main" id="{37A392DE-1922-69BA-3CD1-9B5E407429AF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1214066" y="199295"/>
                                  <a:ext cx="334705" cy="1158486"/>
                                </a:xfrm>
                                <a:custGeom>
                                  <a:avLst/>
                                  <a:gdLst>
                                    <a:gd name="connsiteX0" fmla="*/ 155477 w 334705"/>
                                    <a:gd name="connsiteY0" fmla="*/ 1221135 h 1293234"/>
                                    <a:gd name="connsiteX1" fmla="*/ 317797 w 334705"/>
                                    <a:gd name="connsiteY1" fmla="*/ 1139975 h 1293234"/>
                                    <a:gd name="connsiteX2" fmla="*/ 301565 w 334705"/>
                                    <a:gd name="connsiteY2" fmla="*/ 117362 h 1293234"/>
                                    <a:gd name="connsiteX3" fmla="*/ 68907 w 334705"/>
                                    <a:gd name="connsiteY3" fmla="*/ 139005 h 1293234"/>
                                    <a:gd name="connsiteX4" fmla="*/ 9390 w 334705"/>
                                    <a:gd name="connsiteY4" fmla="*/ 1161618 h 1293234"/>
                                    <a:gd name="connsiteX5" fmla="*/ 236637 w 334705"/>
                                    <a:gd name="connsiteY5" fmla="*/ 1248188 h 12932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334705" h="1293234">
                                      <a:moveTo>
                                        <a:pt x="155477" y="1221135"/>
                                      </a:moveTo>
                                      <a:cubicBezTo>
                                        <a:pt x="224463" y="1272536"/>
                                        <a:pt x="293449" y="1323937"/>
                                        <a:pt x="317797" y="1139975"/>
                                      </a:cubicBezTo>
                                      <a:cubicBezTo>
                                        <a:pt x="342145" y="956013"/>
                                        <a:pt x="343047" y="284190"/>
                                        <a:pt x="301565" y="117362"/>
                                      </a:cubicBezTo>
                                      <a:cubicBezTo>
                                        <a:pt x="260083" y="-49466"/>
                                        <a:pt x="117603" y="-35038"/>
                                        <a:pt x="68907" y="139005"/>
                                      </a:cubicBezTo>
                                      <a:cubicBezTo>
                                        <a:pt x="20211" y="313048"/>
                                        <a:pt x="-18565" y="976754"/>
                                        <a:pt x="9390" y="1161618"/>
                                      </a:cubicBezTo>
                                      <a:cubicBezTo>
                                        <a:pt x="37345" y="1346482"/>
                                        <a:pt x="136991" y="1297335"/>
                                        <a:pt x="236637" y="124818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71344367" name="Oval 1571344367">
                                <a:extLst>
                                  <a:ext uri="{FF2B5EF4-FFF2-40B4-BE49-F238E27FC236}">
                                    <a16:creationId xmlns:a16="http://schemas.microsoft.com/office/drawing/2014/main" id="{DF9D2FAB-3059-1CD4-0FF7-7252C0AB018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302534" y="9468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4EBB76" id="Gruppieren 38" o:spid="_x0000_s1026" style="position:absolute;margin-left:366.15pt;margin-top:6.1pt;width:44.2pt;height:105.1pt;z-index:251695616;mso-width-relative:margin;mso-height-relative:margin" coordorigin="8882,94" coordsize="6605,14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">
                      <v:oval id="Oval 2094287861" o:spid="_x0000_s1027" style="position:absolute;left:9920;top:2819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" fillcolor="black [3213]" stroked="f"/>
                      <v:oval id="Oval 1251125575" o:spid="_x0000_s1028" style="position:absolute;left:9920;top:5430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" fillcolor="black [3213]" stroked="f"/>
                      <v:oval id="Oval 928630895" o:spid="_x0000_s1029" style="position:absolute;left:9920;top:8041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" fillcolor="black [3213]" stroked="f"/>
                      <v:oval id="Oval 203998285" o:spid="_x0000_s1030" style="position:absolute;left:9920;top:10652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" fillcolor="black [3213]" stroked="f"/>
                      <v:oval id="Oval 1428599979" o:spid="_x0000_s1031" style="position:absolute;left:13025;top:2830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" fillcolor="black [3213]" stroked="f"/>
                      <v:oval id="Oval 1782578861" o:spid="_x0000_s1032" style="position:absolute;left:13025;top:5441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" fillcolor="black [3213]" stroked="f"/>
                      <v:oval id="Oval 1610044291" o:spid="_x0000_s1033" style="position:absolute;left:13025;top:8052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" fillcolor="black [3213]" stroked="f"/>
                      <v:oval id="Oval 2098669540" o:spid="_x0000_s1034" style="position:absolute;left:13025;top:10663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" fillcolor="black [3213]" stroked="f"/>
                      <v:shape id="Freihandform 1483394960" o:spid="_x0000_s1035" style="position:absolute;left:8882;top:1737;width:3458;height:12779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" path="m34071,102802c6567,538810,-20937,974819,23250,1147058v44187,172239,226345,180354,275943,-10822c348791,945060,363219,172239,320836,e" filled="f" strokecolor="#6093bf" strokeweight="2.25pt">
                        <v:path arrowok="t" o:connecttype="custom" o:connectlocs="34071,102802;23250,1147058;299193,1136236;320836,0" o:connectangles="0,0,0,0"/>
                      </v:shape>
                      <v:shape id="Freihandform 1401854916" o:spid="_x0000_s1036" style="position:absolute;left:9294;top:1224;width:2922;height:1568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" path="m,156870c,90138,,23407,48696,5372,97392,-12663,194783,17997,292175,48657e" filled="f" strokecolor="#6093bf" strokeweight="1.5pt">
                        <v:path arrowok="t" o:connecttype="custom" o:connectlocs="0,156870;48696,5372;292175,48657" o:connectangles="0,0,0"/>
                      </v:shape>
                      <v:shape id="Freihandform 324523135" o:spid="_x0000_s1037" style="position:absolute;left:12140;top:1992;width:3347;height:11585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<v:path arrowok="t" o:connecttype="custom" o:connectlocs="155477,1093899;317797,1021196;301565,105134;68907,124521;9390,1040584;236637,1118134" o:connectangles="0,0,0,0,0,0"/>
                      </v:shape>
                      <v:oval id="Oval 1571344367" o:spid="_x0000_s1038" style="position:absolute;left:13025;top:94;width:1800;height: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" fillcolor="black [3213]" stroked="f"/>
                    </v:group>
                  </w:pict>
                </mc:Fallback>
              </mc:AlternateContent>
            </w:r>
          </w:p>
        </w:tc>
      </w:tr>
      <w:tr w:rsidR="00325D39" w:rsidRPr="001E5431" w14:paraId="7A5C81CB" w14:textId="77777777" w:rsidTr="005F2374">
        <w:trPr>
          <w:trHeight w:val="386"/>
        </w:trPr>
        <w:tc>
          <w:tcPr>
            <w:tcW w:w="600" w:type="dxa"/>
          </w:tcPr>
          <w:p w14:paraId="2FF99866" w14:textId="503F5D75" w:rsidR="00325D39" w:rsidRPr="001E5431" w:rsidRDefault="00325D39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15584E29" w14:textId="6920038D" w:rsidR="00325D39" w:rsidRPr="001E5431" w:rsidRDefault="00325D39" w:rsidP="006F3022">
            <w:pPr>
              <w:pStyle w:val="berschriftTeilaufgaben"/>
              <w:rPr>
                <w:lang w:val="de-DE"/>
              </w:rPr>
            </w:pPr>
            <w:r w:rsidRPr="001E5431">
              <w:rPr>
                <w:lang w:val="de-DE"/>
              </w:rPr>
              <w:t>a)</w:t>
            </w:r>
          </w:p>
        </w:tc>
        <w:tc>
          <w:tcPr>
            <w:tcW w:w="8111" w:type="dxa"/>
            <w:tcBorders>
              <w:bottom w:val="single" w:sz="12" w:space="0" w:color="BFBFBF" w:themeColor="background1" w:themeShade="BF"/>
            </w:tcBorders>
          </w:tcPr>
          <w:p w14:paraId="77BB2AD8" w14:textId="68FFC0C8" w:rsidR="005F2374" w:rsidRPr="001E5431" w:rsidRDefault="005F2374" w:rsidP="005F2374">
            <w:pPr>
              <w:jc w:val="left"/>
            </w:pPr>
            <w:r w:rsidRPr="001E5431">
              <w:t xml:space="preserve">Kenan hat diese Bild gezeichnet für die Zahl 9. </w:t>
            </w:r>
          </w:p>
          <w:p w14:paraId="481F4988" w14:textId="77777777" w:rsidR="0008027D" w:rsidRPr="001E5431" w:rsidRDefault="0008027D" w:rsidP="005F2374">
            <w:pPr>
              <w:pStyle w:val="Listenabsatz"/>
              <w:jc w:val="left"/>
            </w:pPr>
            <w:r w:rsidRPr="001E5431">
              <w:t>Wie sieht man an seinem Bild, dass 9 ungerade ist?</w:t>
            </w:r>
          </w:p>
          <w:p w14:paraId="0564C418" w14:textId="1B9CF879" w:rsidR="0008027D" w:rsidRPr="001E5431" w:rsidRDefault="005F2374" w:rsidP="005F2374">
            <w:pPr>
              <w:pStyle w:val="Listenabsatz"/>
              <w:jc w:val="left"/>
            </w:pPr>
            <w:r w:rsidRPr="001E5431">
              <w:t xml:space="preserve">Zeichne </w:t>
            </w:r>
            <w:r w:rsidR="0008027D" w:rsidRPr="001E5431">
              <w:t>ähnliche Punkte</w:t>
            </w:r>
            <w:r w:rsidR="007941D7" w:rsidRPr="001E5431">
              <w:t>b</w:t>
            </w:r>
            <w:r w:rsidR="0008027D" w:rsidRPr="001E5431">
              <w:t xml:space="preserve">ilder für die Zahlen 4 und 5. </w:t>
            </w:r>
            <w:r w:rsidR="0008027D" w:rsidRPr="001E5431">
              <w:br/>
              <w:t>Wie sieht man, dass sie gerade / ungerade sind?</w:t>
            </w:r>
          </w:p>
          <w:p w14:paraId="581C6475" w14:textId="77777777" w:rsidR="00325D39" w:rsidRPr="001E5431" w:rsidRDefault="0008027D" w:rsidP="0008027D">
            <w:pPr>
              <w:pStyle w:val="Listenabsatz"/>
              <w:jc w:val="left"/>
            </w:pPr>
            <w:r w:rsidRPr="001E5431">
              <w:t xml:space="preserve">Kannst du damit erklären, was </w:t>
            </w:r>
            <w:r w:rsidRPr="001E5431">
              <w:rPr>
                <w:rStyle w:val="berschrift6Zchn"/>
                <w:sz w:val="21"/>
                <w:szCs w:val="21"/>
              </w:rPr>
              <w:t>gerade</w:t>
            </w:r>
            <w:r w:rsidRPr="001E5431">
              <w:rPr>
                <w:rStyle w:val="berschrift6Zchn"/>
              </w:rPr>
              <w:t xml:space="preserve"> </w:t>
            </w:r>
            <w:r w:rsidRPr="001E5431">
              <w:t>und</w:t>
            </w:r>
            <w:r w:rsidRPr="001E5431">
              <w:rPr>
                <w:rStyle w:val="berschrift6Zchn"/>
              </w:rPr>
              <w:t xml:space="preserve"> </w:t>
            </w:r>
            <w:r w:rsidRPr="001E5431">
              <w:rPr>
                <w:rStyle w:val="berschrift6Zchn"/>
                <w:sz w:val="21"/>
                <w:szCs w:val="21"/>
              </w:rPr>
              <w:t>ungerade</w:t>
            </w:r>
            <w:r w:rsidRPr="001E5431">
              <w:t xml:space="preserve"> </w:t>
            </w:r>
            <w:r w:rsidRPr="001E5431">
              <w:br/>
              <w:t>wörtlich bedeuten?</w:t>
            </w:r>
          </w:p>
          <w:p w14:paraId="3DFBA7AE" w14:textId="31A3CFCB" w:rsidR="0008027D" w:rsidRPr="001E5431" w:rsidRDefault="0008027D" w:rsidP="0008027D">
            <w:pPr>
              <w:pStyle w:val="Listenabsatz"/>
              <w:numPr>
                <w:ilvl w:val="0"/>
                <w:numId w:val="0"/>
              </w:numPr>
              <w:ind w:left="360"/>
              <w:jc w:val="left"/>
            </w:pPr>
          </w:p>
        </w:tc>
      </w:tr>
      <w:tr w:rsidR="00325D39" w:rsidRPr="001E5431" w14:paraId="747A5CE2" w14:textId="77777777" w:rsidTr="005F2374">
        <w:trPr>
          <w:trHeight w:val="386"/>
        </w:trPr>
        <w:tc>
          <w:tcPr>
            <w:tcW w:w="600" w:type="dxa"/>
          </w:tcPr>
          <w:p w14:paraId="49EC42CE" w14:textId="77777777" w:rsidR="00325D39" w:rsidRPr="001E5431" w:rsidRDefault="00325D39" w:rsidP="00927F78">
            <w:pPr>
              <w:pStyle w:val="berschrift1"/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1341C264" wp14:editId="5CCB36C4">
                  <wp:extent cx="381000" cy="381000"/>
                  <wp:effectExtent l="0" t="0" r="0" b="0"/>
                  <wp:docPr id="54328030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12" w:space="0" w:color="BFBFBF" w:themeColor="background1" w:themeShade="BF"/>
            </w:tcBorders>
          </w:tcPr>
          <w:p w14:paraId="07CBAEA2" w14:textId="219B3830" w:rsidR="00325D39" w:rsidRPr="001E5431" w:rsidRDefault="00325D39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2BF72F81" w14:textId="77777777" w:rsidR="00325D39" w:rsidRPr="001E5431" w:rsidRDefault="00325D39" w:rsidP="00927F78"/>
          <w:p w14:paraId="44E6399C" w14:textId="77777777" w:rsidR="00325D39" w:rsidRPr="001E5431" w:rsidRDefault="00325D39" w:rsidP="00927F78"/>
          <w:p w14:paraId="4F3CF607" w14:textId="2D47341B" w:rsidR="00325D39" w:rsidRPr="001E5431" w:rsidRDefault="00325D39" w:rsidP="00927F78"/>
          <w:p w14:paraId="70B75B02" w14:textId="0E6AEC72" w:rsidR="00325D39" w:rsidRPr="001E5431" w:rsidRDefault="00325D39" w:rsidP="00927F78"/>
          <w:p w14:paraId="452B4E38" w14:textId="77777777" w:rsidR="00325D39" w:rsidRPr="001E5431" w:rsidRDefault="00325D39" w:rsidP="00927F78"/>
          <w:p w14:paraId="296482CD" w14:textId="77777777" w:rsidR="00325D39" w:rsidRPr="001E5431" w:rsidRDefault="00325D39" w:rsidP="00927F78"/>
          <w:p w14:paraId="0FFABEC1" w14:textId="77777777" w:rsidR="00325D39" w:rsidRPr="001E5431" w:rsidRDefault="00325D39" w:rsidP="00927F78"/>
          <w:p w14:paraId="2174A225" w14:textId="77777777" w:rsidR="00325D39" w:rsidRPr="001E5431" w:rsidRDefault="00325D39" w:rsidP="00927F78"/>
          <w:p w14:paraId="127D297B" w14:textId="77777777" w:rsidR="00325D39" w:rsidRPr="001E5431" w:rsidRDefault="00325D39" w:rsidP="00927F78"/>
          <w:p w14:paraId="66AD0476" w14:textId="77777777" w:rsidR="00325D39" w:rsidRPr="001E5431" w:rsidRDefault="00325D39" w:rsidP="00927F78"/>
          <w:p w14:paraId="1691063A" w14:textId="77777777" w:rsidR="00325D39" w:rsidRPr="001E5431" w:rsidRDefault="00325D39" w:rsidP="00927F78"/>
          <w:p w14:paraId="54A88D00" w14:textId="77777777" w:rsidR="00325D39" w:rsidRPr="001E5431" w:rsidRDefault="00325D39" w:rsidP="00927F78"/>
          <w:p w14:paraId="6136201A" w14:textId="77777777" w:rsidR="00325D39" w:rsidRPr="001E5431" w:rsidRDefault="00325D39" w:rsidP="00927F78"/>
        </w:tc>
      </w:tr>
      <w:tr w:rsidR="00325D39" w:rsidRPr="001E5431" w14:paraId="06178C7E" w14:textId="77777777" w:rsidTr="00927F78">
        <w:trPr>
          <w:trHeight w:val="386"/>
        </w:trPr>
        <w:tc>
          <w:tcPr>
            <w:tcW w:w="600" w:type="dxa"/>
          </w:tcPr>
          <w:p w14:paraId="154A4955" w14:textId="77777777" w:rsidR="00325D39" w:rsidRPr="001E5431" w:rsidRDefault="00325D39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5DEC05B0" w14:textId="77777777" w:rsidR="00325D39" w:rsidRPr="001E5431" w:rsidRDefault="00325D39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tcBorders>
              <w:top w:val="single" w:sz="12" w:space="0" w:color="BFBFBF" w:themeColor="background1" w:themeShade="BF"/>
            </w:tcBorders>
          </w:tcPr>
          <w:p w14:paraId="42A3198A" w14:textId="53318297" w:rsidR="00325D39" w:rsidRPr="001E5431" w:rsidRDefault="00D05621" w:rsidP="00927F78"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892736" behindDoc="0" locked="0" layoutInCell="1" allowOverlap="1" wp14:anchorId="0D104CCB" wp14:editId="552A72D7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62230</wp:posOffset>
                  </wp:positionV>
                  <wp:extent cx="1798955" cy="1949450"/>
                  <wp:effectExtent l="0" t="0" r="0" b="0"/>
                  <wp:wrapNone/>
                  <wp:docPr id="480839692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1B18A-41D8-FBE1-05E6-23898064A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839692" name="Picture 6">
                            <a:extLst>
                              <a:ext uri="{FF2B5EF4-FFF2-40B4-BE49-F238E27FC236}">
                                <a16:creationId xmlns:a16="http://schemas.microsoft.com/office/drawing/2014/main" id="{52B1B18A-41D8-FBE1-05E6-23898064AC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D39" w:rsidRPr="001E5431" w14:paraId="0ADBA41C" w14:textId="77777777" w:rsidTr="00927F78">
        <w:trPr>
          <w:trHeight w:val="386"/>
        </w:trPr>
        <w:tc>
          <w:tcPr>
            <w:tcW w:w="600" w:type="dxa"/>
          </w:tcPr>
          <w:p w14:paraId="50756A94" w14:textId="77777777" w:rsidR="00325D39" w:rsidRPr="001E5431" w:rsidRDefault="00325D39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4386A16F" w14:textId="77777777" w:rsidR="00325D39" w:rsidRPr="001E5431" w:rsidRDefault="00325D39" w:rsidP="00927F7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b)</w:t>
            </w:r>
          </w:p>
        </w:tc>
        <w:tc>
          <w:tcPr>
            <w:tcW w:w="8111" w:type="dxa"/>
          </w:tcPr>
          <w:p w14:paraId="618CE988" w14:textId="08056CF4" w:rsidR="00FB7B8A" w:rsidRPr="001E5431" w:rsidRDefault="00FB7B8A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  <w:r w:rsidRPr="001E5431">
              <w:rPr>
                <w:rFonts w:ascii="Comic Sans MS" w:hAnsi="Comic Sans MS"/>
                <w:b/>
                <w:bCs/>
                <w:sz w:val="21"/>
                <w:szCs w:val="20"/>
              </w:rPr>
              <w:t xml:space="preserve">Gerade Zahl </w:t>
            </w:r>
            <w:r w:rsidRPr="001E5431">
              <w:t xml:space="preserve">wird im Türkischen </w:t>
            </w:r>
            <w:r w:rsidR="00EC27DB" w:rsidRPr="001E5431">
              <w:rPr>
                <w:rFonts w:ascii="Comic Sans MS" w:hAnsi="Comic Sans MS"/>
                <w:b/>
                <w:bCs/>
                <w:sz w:val="21"/>
              </w:rPr>
              <w:t>ç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>ift sayılar</w:t>
            </w:r>
            <w:r w:rsidR="00BB13A6" w:rsidRPr="001E5431">
              <w:rPr>
                <w:rFonts w:ascii="Comic Sans MS" w:hAnsi="Comic Sans MS"/>
                <w:b/>
                <w:bCs/>
                <w:sz w:val="21"/>
              </w:rPr>
              <w:t xml:space="preserve"> </w:t>
            </w:r>
            <w:r w:rsidR="00BB13A6" w:rsidRPr="001E5431">
              <w:t>genannt</w:t>
            </w:r>
            <w:r w:rsidRPr="001E5431">
              <w:t xml:space="preserve">, </w:t>
            </w:r>
            <w:r w:rsidRPr="001E5431">
              <w:br/>
              <w:t>wörtlich bedeutet das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 xml:space="preserve"> „Pärchen-Zahl“.</w:t>
            </w:r>
          </w:p>
          <w:p w14:paraId="45E5EB1F" w14:textId="2A6EDF89" w:rsidR="00AC1F09" w:rsidRPr="001E5431" w:rsidRDefault="00AC1F09" w:rsidP="0053063E">
            <w:pPr>
              <w:pStyle w:val="Listenabsatz"/>
              <w:jc w:val="left"/>
            </w:pPr>
            <w:r w:rsidRPr="001E5431">
              <w:t xml:space="preserve">Erkläre, was die 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 xml:space="preserve">Paare </w:t>
            </w:r>
            <w:r w:rsidRPr="001E5431">
              <w:t xml:space="preserve">mit </w:t>
            </w:r>
            <w:r w:rsidR="0031715F" w:rsidRPr="001E5431">
              <w:rPr>
                <w:rFonts w:ascii="Comic Sans MS" w:hAnsi="Comic Sans MS"/>
                <w:b/>
                <w:bCs/>
                <w:sz w:val="21"/>
              </w:rPr>
              <w:t>g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>erade</w:t>
            </w:r>
            <w:r w:rsidR="0053063E" w:rsidRPr="001E5431">
              <w:rPr>
                <w:rFonts w:ascii="Comic Sans MS" w:hAnsi="Comic Sans MS"/>
                <w:b/>
                <w:bCs/>
                <w:sz w:val="21"/>
              </w:rPr>
              <w:t>n Zahlen</w:t>
            </w:r>
            <w:r w:rsidRPr="001E5431">
              <w:rPr>
                <w:rFonts w:ascii="Comic Sans MS" w:hAnsi="Comic Sans MS"/>
                <w:b/>
                <w:bCs/>
                <w:sz w:val="21"/>
              </w:rPr>
              <w:t xml:space="preserve"> </w:t>
            </w:r>
            <w:r w:rsidR="0053063E" w:rsidRPr="001E5431">
              <w:rPr>
                <w:rFonts w:ascii="Comic Sans MS" w:hAnsi="Comic Sans MS"/>
                <w:b/>
                <w:bCs/>
                <w:sz w:val="21"/>
              </w:rPr>
              <w:br/>
            </w:r>
            <w:r w:rsidRPr="001E5431">
              <w:t>zu tun haben.</w:t>
            </w:r>
          </w:p>
          <w:p w14:paraId="2A5C62C2" w14:textId="3DB8D071" w:rsidR="00AC1F09" w:rsidRPr="001E5431" w:rsidRDefault="00AC1F09" w:rsidP="00D67B50">
            <w:pPr>
              <w:pStyle w:val="Listenabsatz"/>
              <w:jc w:val="left"/>
            </w:pPr>
            <w:r w:rsidRPr="001E5431">
              <w:t xml:space="preserve">Kannst du dazu auch ein Punktebild </w:t>
            </w:r>
            <w:r w:rsidR="00D67B50" w:rsidRPr="001E5431">
              <w:t xml:space="preserve">ähnlich </w:t>
            </w:r>
            <w:r w:rsidR="00D67B50" w:rsidRPr="001E5431">
              <w:br/>
            </w:r>
            <w:r w:rsidRPr="001E5431">
              <w:t>wie Kenan zeichnen?</w:t>
            </w:r>
            <w:r w:rsidR="00D67B50" w:rsidRPr="001E5431">
              <w:t xml:space="preserve"> </w:t>
            </w:r>
            <w:r w:rsidR="00D67B50" w:rsidRPr="001E5431">
              <w:br/>
              <w:t xml:space="preserve">Was ist anders als bei Kenan in </w:t>
            </w:r>
            <w:r w:rsidR="00D67B50" w:rsidRPr="001E5431">
              <w:rPr>
                <w:b/>
                <w:bCs/>
                <w:color w:val="32867A"/>
              </w:rPr>
              <w:t>a)</w:t>
            </w:r>
            <w:r w:rsidR="00D67B50" w:rsidRPr="001E5431">
              <w:t>?</w:t>
            </w:r>
          </w:p>
          <w:p w14:paraId="4CE3FDCD" w14:textId="77777777" w:rsidR="00AC1F09" w:rsidRPr="001E5431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7AAE02F8" w14:textId="77777777" w:rsidR="00AC1F09" w:rsidRPr="001E5431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34D27E5D" w14:textId="77777777" w:rsidR="00AC1F09" w:rsidRPr="001E5431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4D1E0B89" w14:textId="77777777" w:rsidR="00AC1F09" w:rsidRPr="001E5431" w:rsidRDefault="00AC1F09" w:rsidP="00FB7B8A">
            <w:pPr>
              <w:jc w:val="left"/>
              <w:rPr>
                <w:rFonts w:ascii="Comic Sans MS" w:hAnsi="Comic Sans MS"/>
                <w:b/>
                <w:bCs/>
                <w:sz w:val="21"/>
              </w:rPr>
            </w:pPr>
          </w:p>
          <w:p w14:paraId="1EEBE7DB" w14:textId="75E7E76F" w:rsidR="00325D39" w:rsidRPr="001E5431" w:rsidRDefault="00325D39" w:rsidP="00927F78">
            <w:pPr>
              <w:jc w:val="left"/>
            </w:pPr>
          </w:p>
          <w:p w14:paraId="5B2A8FCD" w14:textId="1AEA6D51" w:rsidR="00325D39" w:rsidRPr="001E5431" w:rsidRDefault="00325D39" w:rsidP="00927F78"/>
        </w:tc>
      </w:tr>
    </w:tbl>
    <w:p w14:paraId="61F9F836" w14:textId="77777777" w:rsidR="00AC1F09" w:rsidRPr="001E5431" w:rsidRDefault="00AC1F09">
      <w:pPr>
        <w:rPr>
          <w:b/>
          <w:bCs/>
        </w:rPr>
      </w:pPr>
    </w:p>
    <w:p w14:paraId="131A2E4B" w14:textId="77777777" w:rsidR="00AC1F09" w:rsidRPr="001E5431" w:rsidRDefault="00AC1F09">
      <w:pPr>
        <w:rPr>
          <w:b/>
          <w:bCs/>
        </w:rPr>
      </w:pPr>
    </w:p>
    <w:p w14:paraId="28323F88" w14:textId="77777777" w:rsidR="00AC1F09" w:rsidRPr="001E5431" w:rsidRDefault="00AC1F09">
      <w:pPr>
        <w:rPr>
          <w:b/>
          <w:bCs/>
        </w:rPr>
      </w:pPr>
    </w:p>
    <w:p w14:paraId="1FE55029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44309568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4212DEAC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25106A65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66D69BBC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7D80747A" w14:textId="01CE6A74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rFonts w:ascii="Aptos" w:hAnsi="Aptos"/>
          <w:color w:val="7F7F7F" w:themeColor="text1" w:themeTint="80"/>
          <w:sz w:val="12"/>
          <w:szCs w:val="12"/>
        </w:rPr>
      </w:pPr>
      <w:r w:rsidRPr="001E5431">
        <w:rPr>
          <w:b/>
          <w:bCs/>
          <w:color w:val="808080"/>
          <w:sz w:val="12"/>
          <w:szCs w:val="12"/>
        </w:rPr>
        <w:t xml:space="preserve">Quelle des Bildes (z.T. ausgenommen von der CC-BY-SA Lizenz) des </w:t>
      </w:r>
      <w:r w:rsidRPr="001E5431">
        <w:rPr>
          <w:rFonts w:cs="Calibri"/>
          <w:b/>
          <w:bCs/>
          <w:color w:val="7F7F7F" w:themeColor="text1" w:themeTint="80"/>
          <w:sz w:val="12"/>
          <w:szCs w:val="12"/>
        </w:rPr>
        <w:t>Tanzpaares</w:t>
      </w:r>
      <w:r w:rsidRPr="001E5431">
        <w:rPr>
          <w:rFonts w:cs="Calibri"/>
          <w:color w:val="7F7F7F" w:themeColor="text1" w:themeTint="80"/>
          <w:sz w:val="12"/>
          <w:szCs w:val="12"/>
        </w:rPr>
        <w:t>:</w:t>
      </w:r>
      <w:r w:rsidRPr="001E5431">
        <w:rPr>
          <w:rStyle w:val="apple-converted-space"/>
          <w:rFonts w:cs="Calibri"/>
          <w:color w:val="7F7F7F" w:themeColor="text1" w:themeTint="80"/>
          <w:sz w:val="12"/>
          <w:szCs w:val="12"/>
        </w:rPr>
        <w:t> </w:t>
      </w:r>
      <w:hyperlink r:id="rId38" w:anchor="fromView=keyword&amp;page=3&amp;position=50&amp;uuid=2b1ab5d5-178c-4a7b-bc14-cc06b75c3e6e" w:history="1">
        <w:r w:rsidRPr="001E5431">
          <w:rPr>
            <w:rStyle w:val="Hyperlink"/>
            <w:rFonts w:cs="Calibri"/>
            <w:color w:val="7F7F7F" w:themeColor="text1" w:themeTint="80"/>
            <w:sz w:val="12"/>
            <w:szCs w:val="12"/>
            <w:u w:val="none"/>
          </w:rPr>
          <w:t>https://de.freepik.com/vektoren-kostenlos/leute-tanzen_4012052.htm#fromView=keyword&amp;page=3&amp;position=50&amp;uuid=2b1ab5d5-178c-4a7b-bc14-cc06b75c3e6e</w:t>
        </w:r>
      </w:hyperlink>
    </w:p>
    <w:p w14:paraId="0D7F6CF6" w14:textId="77777777" w:rsidR="00AC1F09" w:rsidRPr="001E5431" w:rsidRDefault="00AC1F09">
      <w:pPr>
        <w:rPr>
          <w:b/>
          <w:bCs/>
        </w:rPr>
      </w:pP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4003"/>
        <w:gridCol w:w="283"/>
        <w:gridCol w:w="3825"/>
      </w:tblGrid>
      <w:tr w:rsidR="00AC1F09" w:rsidRPr="001E5431" w14:paraId="1B9A28FE" w14:textId="77777777" w:rsidTr="00BB13A6">
        <w:trPr>
          <w:trHeight w:val="386"/>
        </w:trPr>
        <w:tc>
          <w:tcPr>
            <w:tcW w:w="600" w:type="dxa"/>
          </w:tcPr>
          <w:p w14:paraId="68717C22" w14:textId="293C4990" w:rsidR="00AC1F09" w:rsidRPr="001E5431" w:rsidRDefault="00AC1F09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lastRenderedPageBreak/>
              <w:t>5</w:t>
            </w:r>
          </w:p>
        </w:tc>
        <w:tc>
          <w:tcPr>
            <w:tcW w:w="8470" w:type="dxa"/>
            <w:gridSpan w:val="4"/>
          </w:tcPr>
          <w:p w14:paraId="64B422C1" w14:textId="6C0ED1BE" w:rsidR="00AC1F09" w:rsidRPr="001E5431" w:rsidRDefault="00AC1F09" w:rsidP="00927F78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Gerade und ungerade Zahlen – Teil 3</w:t>
            </w:r>
          </w:p>
          <w:p w14:paraId="6DA6305C" w14:textId="159A29D4" w:rsidR="00AC1F09" w:rsidRPr="001E5431" w:rsidRDefault="00AC1F09" w:rsidP="00927F78"/>
        </w:tc>
      </w:tr>
      <w:tr w:rsidR="00325D39" w:rsidRPr="001E5431" w14:paraId="466919BE" w14:textId="77777777" w:rsidTr="00742847">
        <w:trPr>
          <w:trHeight w:val="955"/>
        </w:trPr>
        <w:tc>
          <w:tcPr>
            <w:tcW w:w="600" w:type="dxa"/>
          </w:tcPr>
          <w:p w14:paraId="44A48AD2" w14:textId="77777777" w:rsidR="00325D39" w:rsidRPr="001E5431" w:rsidRDefault="00325D39" w:rsidP="00927F78">
            <w:pPr>
              <w:pStyle w:val="berschrift1"/>
              <w:rPr>
                <w:noProof/>
              </w:rPr>
            </w:pPr>
          </w:p>
          <w:p w14:paraId="27338A95" w14:textId="03D1058D" w:rsidR="00AC1F09" w:rsidRPr="001E5431" w:rsidRDefault="00AC1F09" w:rsidP="00AC1F09"/>
        </w:tc>
        <w:tc>
          <w:tcPr>
            <w:tcW w:w="359" w:type="dxa"/>
          </w:tcPr>
          <w:p w14:paraId="7F5849BF" w14:textId="45401D0B" w:rsidR="00325D39" w:rsidRPr="001E5431" w:rsidRDefault="00325D39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8111" w:type="dxa"/>
            <w:gridSpan w:val="3"/>
            <w:tcBorders>
              <w:bottom w:val="single" w:sz="6" w:space="0" w:color="A6A6A6" w:themeColor="background1" w:themeShade="A6"/>
            </w:tcBorders>
          </w:tcPr>
          <w:p w14:paraId="495596BE" w14:textId="5161C665" w:rsidR="00325D39" w:rsidRPr="001E5431" w:rsidRDefault="00CA4C3B" w:rsidP="00742847">
            <w:pPr>
              <w:jc w:val="left"/>
            </w:pPr>
            <w:r w:rsidRPr="001E5431">
              <w:t xml:space="preserve">In der Mathematik werden gerade Zahlen definiert als Zahlen, die sich ohne Rest durch 2 teilen lassen. Das ist in </w:t>
            </w:r>
            <w:r w:rsidRPr="001E5431">
              <w:rPr>
                <w:b/>
                <w:bCs/>
              </w:rPr>
              <w:t>allen</w:t>
            </w:r>
            <w:r w:rsidRPr="001E5431">
              <w:t xml:space="preserve"> Ländern </w:t>
            </w:r>
            <w:r w:rsidRPr="001E5431">
              <w:rPr>
                <w:b/>
                <w:bCs/>
              </w:rPr>
              <w:t>gleich</w:t>
            </w:r>
            <w:r w:rsidRPr="001E5431">
              <w:t>.</w:t>
            </w:r>
            <w:r w:rsidR="00742847" w:rsidRPr="001E5431">
              <w:t xml:space="preserve"> </w:t>
            </w:r>
            <w:r w:rsidRPr="001E5431">
              <w:t>Aber wie man sich Teilen durch 2 genau vorstellt,</w:t>
            </w:r>
            <w:r w:rsidR="00742847" w:rsidRPr="001E5431">
              <w:t xml:space="preserve"> </w:t>
            </w:r>
            <w:r w:rsidRPr="001E5431">
              <w:t>das</w:t>
            </w:r>
            <w:r w:rsidR="0031715F" w:rsidRPr="001E5431">
              <w:t xml:space="preserve"> kann</w:t>
            </w:r>
            <w:r w:rsidRPr="001E5431">
              <w:t xml:space="preserve"> sich in den verschiedenen Sprachen</w:t>
            </w:r>
            <w:r w:rsidR="0031715F" w:rsidRPr="001E5431">
              <w:rPr>
                <w:b/>
                <w:bCs/>
              </w:rPr>
              <w:t xml:space="preserve"> unterscheiden</w:t>
            </w:r>
            <w:r w:rsidR="000F1958" w:rsidRPr="001E5431">
              <w:t>:</w:t>
            </w:r>
            <w:r w:rsidRPr="001E5431">
              <w:t xml:space="preserve"> </w:t>
            </w:r>
          </w:p>
          <w:p w14:paraId="78D7E4DA" w14:textId="77777777" w:rsidR="008531E6" w:rsidRPr="001E5431" w:rsidRDefault="008531E6" w:rsidP="00742847">
            <w:pPr>
              <w:jc w:val="left"/>
            </w:pPr>
          </w:p>
          <w:p w14:paraId="7912197F" w14:textId="31A0BC78" w:rsidR="00D67B50" w:rsidRPr="001E5431" w:rsidRDefault="00257A7E" w:rsidP="00CA4C3B">
            <w:r w:rsidRPr="001E5431"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 wp14:anchorId="0C6C7C5E" wp14:editId="6CB66E8B">
                      <wp:simplePos x="0" y="0"/>
                      <wp:positionH relativeFrom="column">
                        <wp:posOffset>4312926</wp:posOffset>
                      </wp:positionH>
                      <wp:positionV relativeFrom="paragraph">
                        <wp:posOffset>123177</wp:posOffset>
                      </wp:positionV>
                      <wp:extent cx="784225" cy="729341"/>
                      <wp:effectExtent l="19050" t="0" r="15875" b="13970"/>
                      <wp:wrapNone/>
                      <wp:docPr id="88" name="Gruppieren 8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1B26F7A-D6D2-98C1-DF19-656A711805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225" cy="729341"/>
                                <a:chOff x="0" y="0"/>
                                <a:chExt cx="1571465" cy="1305062"/>
                              </a:xfrm>
                            </wpg:grpSpPr>
                            <wpg:grpSp>
                              <wpg:cNvPr id="2035213530" name="Gruppieren 2035213530">
                                <a:extLst>
                                  <a:ext uri="{FF2B5EF4-FFF2-40B4-BE49-F238E27FC236}">
                                    <a16:creationId xmlns:a16="http://schemas.microsoft.com/office/drawing/2014/main" id="{CE0CED27-FFEF-4048-AB6A-01BC026528B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4237" y="0"/>
                                  <a:ext cx="1507228" cy="1305062"/>
                                  <a:chOff x="64237" y="0"/>
                                  <a:chExt cx="1507228" cy="1305062"/>
                                </a:xfrm>
                              </wpg:grpSpPr>
                              <wps:wsp>
                                <wps:cNvPr id="389004305" name="Oval 389004305">
                                  <a:extLst>
                                    <a:ext uri="{FF2B5EF4-FFF2-40B4-BE49-F238E27FC236}">
                                      <a16:creationId xmlns:a16="http://schemas.microsoft.com/office/drawing/2014/main" id="{76D502B8-09AF-78D2-3C69-821864CB530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24858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6692527" name="Oval 1906692527">
                                  <a:extLst>
                                    <a:ext uri="{FF2B5EF4-FFF2-40B4-BE49-F238E27FC236}">
                                      <a16:creationId xmlns:a16="http://schemas.microsoft.com/office/drawing/2014/main" id="{58540607-9674-E80D-0784-79840C634E7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50966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108591" name="Oval 408108591">
                                  <a:extLst>
                                    <a:ext uri="{FF2B5EF4-FFF2-40B4-BE49-F238E27FC236}">
                                      <a16:creationId xmlns:a16="http://schemas.microsoft.com/office/drawing/2014/main" id="{5EA4EC7D-DA88-95BF-86D4-EECEC4C8882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770752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5282377" name="Oval 1695282377">
                                  <a:extLst>
                                    <a:ext uri="{FF2B5EF4-FFF2-40B4-BE49-F238E27FC236}">
                                      <a16:creationId xmlns:a16="http://schemas.microsoft.com/office/drawing/2014/main" id="{90E32897-3DAF-C282-3C06-6D310F81612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5964" y="1031839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8186536" name="Oval 1028186536">
                                  <a:extLst>
                                    <a:ext uri="{FF2B5EF4-FFF2-40B4-BE49-F238E27FC236}">
                                      <a16:creationId xmlns:a16="http://schemas.microsoft.com/office/drawing/2014/main" id="{6DCC3471-A5F9-D82F-AC66-7B71F6CA39B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249728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067572" name="Oval 1554067572">
                                  <a:extLst>
                                    <a:ext uri="{FF2B5EF4-FFF2-40B4-BE49-F238E27FC236}">
                                      <a16:creationId xmlns:a16="http://schemas.microsoft.com/office/drawing/2014/main" id="{51250F3F-75F8-ABE9-812D-FFC66146078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51081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3634640" name="Oval 1813634640">
                                  <a:extLst>
                                    <a:ext uri="{FF2B5EF4-FFF2-40B4-BE49-F238E27FC236}">
                                      <a16:creationId xmlns:a16="http://schemas.microsoft.com/office/drawing/2014/main" id="{CA187360-B4C4-A30F-B336-6E5D05C4026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771899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3416841" name="Oval 243416841">
                                  <a:extLst>
                                    <a:ext uri="{FF2B5EF4-FFF2-40B4-BE49-F238E27FC236}">
                                      <a16:creationId xmlns:a16="http://schemas.microsoft.com/office/drawing/2014/main" id="{FA22D0F7-B106-D28F-2AE6-CFF45DCDE05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26492" y="1032984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8586630" name="Oval 608586630">
                                  <a:extLst>
                                    <a:ext uri="{FF2B5EF4-FFF2-40B4-BE49-F238E27FC236}">
                                      <a16:creationId xmlns:a16="http://schemas.microsoft.com/office/drawing/2014/main" id="{8045F88D-D3F7-E78F-5DDD-5596A9FFDE2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28194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5398923" name="Oval 285398923">
                                  <a:extLst>
                                    <a:ext uri="{FF2B5EF4-FFF2-40B4-BE49-F238E27FC236}">
                                      <a16:creationId xmlns:a16="http://schemas.microsoft.com/office/drawing/2014/main" id="{1832FBEF-0D32-2D82-197E-6D4707CB10A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543031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598562" name="Oval 1729598562">
                                  <a:extLst>
                                    <a:ext uri="{FF2B5EF4-FFF2-40B4-BE49-F238E27FC236}">
                                      <a16:creationId xmlns:a16="http://schemas.microsoft.com/office/drawing/2014/main" id="{269E8164-C0A8-1373-0B0C-96FA764C84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804114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764368" name="Oval 2059764368">
                                  <a:extLst>
                                    <a:ext uri="{FF2B5EF4-FFF2-40B4-BE49-F238E27FC236}">
                                      <a16:creationId xmlns:a16="http://schemas.microsoft.com/office/drawing/2014/main" id="{3B84D269-2402-D9BE-0A7F-0C3E54D4AD0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04215" y="1065201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4234155" name="Oval 1654234155">
                                  <a:extLst>
                                    <a:ext uri="{FF2B5EF4-FFF2-40B4-BE49-F238E27FC236}">
                                      <a16:creationId xmlns:a16="http://schemas.microsoft.com/office/drawing/2014/main" id="{05BDF099-87CF-76FB-D505-F744C47479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283093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0329702" name="Oval 420329702">
                                  <a:extLst>
                                    <a:ext uri="{FF2B5EF4-FFF2-40B4-BE49-F238E27FC236}">
                                      <a16:creationId xmlns:a16="http://schemas.microsoft.com/office/drawing/2014/main" id="{56217562-0539-58AA-8BE5-AAC58BCFDC6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544176"/>
                                    <a:ext cx="165918" cy="14814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7381875" name="Oval 787381875">
                                  <a:extLst>
                                    <a:ext uri="{FF2B5EF4-FFF2-40B4-BE49-F238E27FC236}">
                                      <a16:creationId xmlns:a16="http://schemas.microsoft.com/office/drawing/2014/main" id="{C011F4F7-8C67-D60D-9A1E-20D2ADD6632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805261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144378" name="Oval 1882144378">
                                  <a:extLst>
                                    <a:ext uri="{FF2B5EF4-FFF2-40B4-BE49-F238E27FC236}">
                                      <a16:creationId xmlns:a16="http://schemas.microsoft.com/office/drawing/2014/main" id="{37F8AFCF-9475-6AF7-04D1-B55A2D41A69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1066347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8608986" name="Freihandform 1518608986">
                                  <a:extLst>
                                    <a:ext uri="{FF2B5EF4-FFF2-40B4-BE49-F238E27FC236}">
                                      <a16:creationId xmlns:a16="http://schemas.microsoft.com/office/drawing/2014/main" id="{FD6EC62E-606A-7280-1E78-262BAF03A259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943663" y="188109"/>
                                    <a:ext cx="627801" cy="301964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29340379" name="Oval 1029340379">
                                  <a:extLst>
                                    <a:ext uri="{FF2B5EF4-FFF2-40B4-BE49-F238E27FC236}">
                                      <a16:creationId xmlns:a16="http://schemas.microsoft.com/office/drawing/2014/main" id="{E5AFF2B8-DB11-B14B-FDBC-A46A908E921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14742" y="0"/>
                                    <a:ext cx="165918" cy="148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5825171" name="Freihandform 685825171">
                                  <a:extLst>
                                    <a:ext uri="{FF2B5EF4-FFF2-40B4-BE49-F238E27FC236}">
                                      <a16:creationId xmlns:a16="http://schemas.microsoft.com/office/drawing/2014/main" id="{0F235C3C-3677-592C-ECE9-2D0EA37C7BA5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943664" y="770615"/>
                                    <a:ext cx="627801" cy="227860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73791248" name="Freihandform 2073791248">
                                  <a:extLst>
                                    <a:ext uri="{FF2B5EF4-FFF2-40B4-BE49-F238E27FC236}">
                                      <a16:creationId xmlns:a16="http://schemas.microsoft.com/office/drawing/2014/main" id="{1984920C-936C-818D-D370-0ECF4D438115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985591" y="1028713"/>
                                    <a:ext cx="585874" cy="276349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73317267" name="Freihandform 1173317267">
                                  <a:extLst>
                                    <a:ext uri="{FF2B5EF4-FFF2-40B4-BE49-F238E27FC236}">
                                      <a16:creationId xmlns:a16="http://schemas.microsoft.com/office/drawing/2014/main" id="{6BD28CB5-8161-C78C-0BD9-F934BF53A8B4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89088" y="167045"/>
                                    <a:ext cx="585874" cy="276348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16933458" name="Freihandform 1116933458">
                                  <a:extLst>
                                    <a:ext uri="{FF2B5EF4-FFF2-40B4-BE49-F238E27FC236}">
                                      <a16:creationId xmlns:a16="http://schemas.microsoft.com/office/drawing/2014/main" id="{EE0D406E-36BA-76F5-6729-DA1C9C767294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H="1" flipV="1">
                                    <a:off x="64237" y="714929"/>
                                    <a:ext cx="622315" cy="280533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  <a:gd name="connsiteX0" fmla="*/ 173108 w 355523"/>
                                      <a:gd name="connsiteY0" fmla="*/ 1240720 h 1312819"/>
                                      <a:gd name="connsiteX1" fmla="*/ 335428 w 355523"/>
                                      <a:gd name="connsiteY1" fmla="*/ 1159560 h 1312819"/>
                                      <a:gd name="connsiteX2" fmla="*/ 319196 w 355523"/>
                                      <a:gd name="connsiteY2" fmla="*/ 136947 h 1312819"/>
                                      <a:gd name="connsiteX3" fmla="*/ 30874 w 355523"/>
                                      <a:gd name="connsiteY3" fmla="*/ 123517 h 1312819"/>
                                      <a:gd name="connsiteX4" fmla="*/ 27021 w 355523"/>
                                      <a:gd name="connsiteY4" fmla="*/ 1181203 h 1312819"/>
                                      <a:gd name="connsiteX5" fmla="*/ 254268 w 355523"/>
                                      <a:gd name="connsiteY5" fmla="*/ 1267773 h 131281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55523" h="1312819">
                                        <a:moveTo>
                                          <a:pt x="173108" y="1240720"/>
                                        </a:moveTo>
                                        <a:cubicBezTo>
                                          <a:pt x="242094" y="1292121"/>
                                          <a:pt x="311080" y="1343522"/>
                                          <a:pt x="335428" y="1159560"/>
                                        </a:cubicBezTo>
                                        <a:cubicBezTo>
                                          <a:pt x="359776" y="975598"/>
                                          <a:pt x="369955" y="309621"/>
                                          <a:pt x="319196" y="136947"/>
                                        </a:cubicBezTo>
                                        <a:cubicBezTo>
                                          <a:pt x="268437" y="-35727"/>
                                          <a:pt x="79570" y="-50526"/>
                                          <a:pt x="30874" y="123517"/>
                                        </a:cubicBezTo>
                                        <a:cubicBezTo>
                                          <a:pt x="-17822" y="297560"/>
                                          <a:pt x="-934" y="996339"/>
                                          <a:pt x="27021" y="1181203"/>
                                        </a:cubicBezTo>
                                        <a:cubicBezTo>
                                          <a:pt x="54976" y="1366067"/>
                                          <a:pt x="154622" y="1316920"/>
                                          <a:pt x="254268" y="126777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60108841" name="Freihandform 60108841">
                                <a:extLst>
                                  <a:ext uri="{FF2B5EF4-FFF2-40B4-BE49-F238E27FC236}">
                                    <a16:creationId xmlns:a16="http://schemas.microsoft.com/office/drawing/2014/main" id="{91608BF3-4D13-564D-613F-5A0BB4EAF696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0" y="1000422"/>
                                  <a:ext cx="710161" cy="269716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34405441" name="Freihandform 1034405441">
                                <a:extLst>
                                  <a:ext uri="{FF2B5EF4-FFF2-40B4-BE49-F238E27FC236}">
                                    <a16:creationId xmlns:a16="http://schemas.microsoft.com/office/drawing/2014/main" id="{D59C986E-C23E-B91B-89B5-EBCEA0A0D0BF}"/>
                                  </a:ext>
                                </a:extLst>
                              </wps:cNvPr>
                              <wps:cNvSpPr/>
                              <wps:spPr bwMode="auto">
                                <a:xfrm flipH="1">
                                  <a:off x="44103" y="474672"/>
                                  <a:ext cx="710159" cy="231113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09204581" name="Freihandform 1109204581">
                                <a:extLst>
                                  <a:ext uri="{FF2B5EF4-FFF2-40B4-BE49-F238E27FC236}">
                                    <a16:creationId xmlns:a16="http://schemas.microsoft.com/office/drawing/2014/main" id="{7E6A88E3-B7A2-DFC5-580A-4D170D48B938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934008" y="485783"/>
                                  <a:ext cx="627801" cy="274116"/>
                                </a:xfrm>
                                <a:custGeom>
                                  <a:avLst/>
                                  <a:gdLst>
                                    <a:gd name="connsiteX0" fmla="*/ 27476 w 710161"/>
                                    <a:gd name="connsiteY0" fmla="*/ 37205 h 337241"/>
                                    <a:gd name="connsiteX1" fmla="*/ 162388 w 710161"/>
                                    <a:gd name="connsiteY1" fmla="*/ 299533 h 337241"/>
                                    <a:gd name="connsiteX2" fmla="*/ 634578 w 710161"/>
                                    <a:gd name="connsiteY2" fmla="*/ 307028 h 337241"/>
                                    <a:gd name="connsiteX3" fmla="*/ 649568 w 710161"/>
                                    <a:gd name="connsiteY3" fmla="*/ 29710 h 337241"/>
                                    <a:gd name="connsiteX4" fmla="*/ 27476 w 710161"/>
                                    <a:gd name="connsiteY4" fmla="*/ 37205 h 3372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10161" h="337241">
                                      <a:moveTo>
                                        <a:pt x="27476" y="37205"/>
                                      </a:moveTo>
                                      <a:cubicBezTo>
                                        <a:pt x="-53721" y="82176"/>
                                        <a:pt x="61204" y="254562"/>
                                        <a:pt x="162388" y="299533"/>
                                      </a:cubicBezTo>
                                      <a:cubicBezTo>
                                        <a:pt x="263572" y="344504"/>
                                        <a:pt x="553381" y="351999"/>
                                        <a:pt x="634578" y="307028"/>
                                      </a:cubicBezTo>
                                      <a:cubicBezTo>
                                        <a:pt x="715775" y="262058"/>
                                        <a:pt x="747004" y="73431"/>
                                        <a:pt x="649568" y="29710"/>
                                      </a:cubicBezTo>
                                      <a:cubicBezTo>
                                        <a:pt x="552132" y="-14011"/>
                                        <a:pt x="108673" y="-7766"/>
                                        <a:pt x="27476" y="372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 cap="flat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B3963D" id="Gruppieren 87" o:spid="_x0000_s1026" style="position:absolute;margin-left:339.6pt;margin-top:9.7pt;width:61.75pt;height:57.45pt;z-index:251908096;mso-width-relative:margin;mso-height-relative:margin" coordsize="15714,130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">
                      <v:group id="Gruppieren 2035213530" o:spid="_x0000_s1027" style="position:absolute;left:642;width:15072;height:13050" coordorigin="642" coordsize="15072,13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">
                        <v:oval id="Oval 389004305" o:spid="_x0000_s1028" style="position:absolute;left:1159;top:2485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" fillcolor="black [3213]" stroked="f"/>
                        <v:oval id="Oval 1906692527" o:spid="_x0000_s1029" style="position:absolute;left:1159;top:5096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" fillcolor="black [3213]" stroked="f"/>
                        <v:oval id="Oval 408108591" o:spid="_x0000_s1030" style="position:absolute;left:1159;top:7707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" fillcolor="black [3213]" stroked="f"/>
                        <v:oval id="Oval 1695282377" o:spid="_x0000_s1031" style="position:absolute;left:1159;top:10318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" fillcolor="black [3213]" stroked="f"/>
                        <v:oval id="Oval 1028186536" o:spid="_x0000_s1032" style="position:absolute;left:4264;top:2497;width:1660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" fillcolor="black [3213]" stroked="f"/>
                        <v:oval id="Oval 1554067572" o:spid="_x0000_s1033" style="position:absolute;left:4264;top:5108;width:1660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" fillcolor="black [3213]" stroked="f"/>
                        <v:oval id="Oval 1813634640" o:spid="_x0000_s1034" style="position:absolute;left:4264;top:7718;width:1660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" fillcolor="black [3213]" stroked="f"/>
                        <v:oval id="Oval 243416841" o:spid="_x0000_s1035" style="position:absolute;left:4264;top:10329;width:1660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" fillcolor="black [3213]" stroked="f"/>
                        <v:oval id="Oval 608586630" o:spid="_x0000_s1036" style="position:absolute;left:10042;top:2819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" fillcolor="black [3213]" stroked="f"/>
                        <v:oval id="Oval 285398923" o:spid="_x0000_s1037" style="position:absolute;left:10042;top:5430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" fillcolor="black [3213]" stroked="f"/>
                        <v:oval id="Oval 1729598562" o:spid="_x0000_s1038" style="position:absolute;left:10042;top:8041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" fillcolor="black [3213]" stroked="f"/>
                        <v:oval id="Oval 2059764368" o:spid="_x0000_s1039" style="position:absolute;left:10042;top:10652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" fillcolor="black [3213]" stroked="f"/>
                        <v:oval id="Oval 1654234155" o:spid="_x0000_s1040" style="position:absolute;left:13147;top:2830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" fillcolor="black [3213]" stroked="f"/>
                        <v:oval id="Oval 420329702" o:spid="_x0000_s1041" style="position:absolute;left:13147;top:5441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" fillcolor="black [3213]" stroked="f"/>
                        <v:oval id="Oval 787381875" o:spid="_x0000_s1042" style="position:absolute;left:13147;top:8052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" fillcolor="black [3213]" stroked="f"/>
                        <v:oval id="Oval 1882144378" o:spid="_x0000_s1043" style="position:absolute;left:13147;top:10663;width:1659;height:14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" fillcolor="black [3213]" stroked="f"/>
                        <v:shape id="Freihandform 1518608986" o:spid="_x0000_s1044" style="position:absolute;left:9436;top:1881;width:6278;height:3019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91626,285129;596087,266179;565641,27403;129248,32457;17613,271232;443856,291446" o:connectangles="0,0,0,0,0,0"/>
                        </v:shape>
                        <v:oval id="Oval 1029340379" o:spid="_x0000_s1045" style="position:absolute;left:13147;width:1659;height:1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" fillcolor="#c00000" stroked="f"/>
                        <v:shape id="Freihandform 685825171" o:spid="_x0000_s1046" style="position:absolute;left:9436;top:7706;width:6278;height:2278;flip:y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91626,215157;596087,200857;565641,20678;129248,24492;17613,204670;443856,219923" o:connectangles="0,0,0,0,0,0"/>
                        </v:shape>
                        <v:shape id="Freihandform 2073791248" o:spid="_x0000_s1047" style="position:absolute;left:9855;top:10287;width:5859;height:2763;flip:x y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72150,260942;556278,243599;527865,25079;120616,29704;16436,248224;414214,266723" o:connectangles="0,0,0,0,0,0"/>
                        </v:shape>
                        <v:shape id="Freihandform 1173317267" o:spid="_x0000_s1048" style="position:absolute;left:890;top:1670;width:5859;height:2763;flip:x y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272150,260941;556278,243598;527865,25079;120616,29704;16436,248223;414214,266722" o:connectangles="0,0,0,0,0,0"/>
                        </v:shape>
                        <v:shape id="Freihandform 1116933458" o:spid="_x0000_s1049" style="position:absolute;left:642;top:7149;width:6223;height:2805;flip:x y;visibility:visible;mso-wrap-style:square;v-text-anchor:top" coordsize="355523,1312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" path="m173108,1240720v68986,51401,137972,102802,162320,-81160c359776,975598,369955,309621,319196,136947,268437,-35727,79570,-50526,30874,123517,-17822,297560,-934,996339,27021,1181203v27955,184864,127601,135717,227247,86570e" filled="f" strokecolor="#6093bf" strokeweight="1.5pt">
                          <v:path arrowok="t" o:connecttype="custom" o:connectlocs="303012,265126;587140,247783;558727,29264;54043,26394;47298,252408;445076,270907" o:connectangles="0,0,0,0,0,0"/>
                        </v:shape>
                      </v:group>
                      <v:shape id="Freihandform 60108841" o:spid="_x0000_s1050" style="position:absolute;top:10004;width:7101;height:2697;visibility:visible;mso-wrap-style:square;v-text-anchor:top" coordsize="710161,337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&#13;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7476,29756;162388,239558;634578,245552;649568,23761;27476,29756" o:connectangles="0,0,0,0,0"/>
                      </v:shape>
                      <v:shape id="Freihandform 1034405441" o:spid="_x0000_s1051" style="position:absolute;left:441;top:4746;width:7101;height:2311;flip:x;visibility:visible;mso-wrap-style:square;v-text-anchor:top" coordsize="710161,337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&#13;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7476,25497;162388,205272;634576,210408;649566,20360;27476,25497" o:connectangles="0,0,0,0,0"/>
                      </v:shape>
                      <v:shape id="Freihandform 1109204581" o:spid="_x0000_s1052" style="position:absolute;left:9340;top:4857;width:6278;height:2741;visibility:visible;mso-wrap-style:square;v-text-anchor:top" coordsize="710161,337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" path="m27476,37205c-53721,82176,61204,254562,162388,299533v101184,44971,390993,52466,472190,7495c715775,262058,747004,73431,649568,29710,552132,-14011,108673,-7766,27476,37205xe" filled="f" strokecolor="#6093bf" strokeweight="2.25pt">
                        <v:path arrowok="t" o:connecttype="custom" o:connectlocs="24290,30241;143555,243466;560984,249558;574235,24149;24290,30241" o:connectangles="0,0,0,0,0"/>
                      </v:shape>
                    </v:group>
                  </w:pict>
                </mc:Fallback>
              </mc:AlternateContent>
            </w:r>
            <w:r w:rsidRPr="001E5431"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 wp14:anchorId="1206CCC5" wp14:editId="5884762D">
                      <wp:simplePos x="0" y="0"/>
                      <wp:positionH relativeFrom="column">
                        <wp:posOffset>1791981</wp:posOffset>
                      </wp:positionH>
                      <wp:positionV relativeFrom="paragraph">
                        <wp:posOffset>88849</wp:posOffset>
                      </wp:positionV>
                      <wp:extent cx="742950" cy="857250"/>
                      <wp:effectExtent l="19050" t="19050" r="19050" b="19050"/>
                      <wp:wrapNone/>
                      <wp:docPr id="451123811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857250"/>
                                <a:chOff x="0" y="0"/>
                                <a:chExt cx="847521" cy="919104"/>
                              </a:xfrm>
                            </wpg:grpSpPr>
                            <wpg:grpSp>
                              <wpg:cNvPr id="30" name="Gruppieren 29">
                                <a:extLst>
                                  <a:ext uri="{FF2B5EF4-FFF2-40B4-BE49-F238E27FC236}">
                                    <a16:creationId xmlns:a16="http://schemas.microsoft.com/office/drawing/2014/main" id="{AA66F48C-E784-26E8-AC2F-02FA63B2A61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744" y="100682"/>
                                  <a:ext cx="803777" cy="818422"/>
                                  <a:chOff x="0" y="117711"/>
                                  <a:chExt cx="1565962" cy="1441666"/>
                                </a:xfrm>
                              </wpg:grpSpPr>
                              <wps:wsp>
                                <wps:cNvPr id="1458293387" name="Oval 1458293387">
                                  <a:extLst>
                                    <a:ext uri="{FF2B5EF4-FFF2-40B4-BE49-F238E27FC236}">
                                      <a16:creationId xmlns:a16="http://schemas.microsoft.com/office/drawing/2014/main" id="{FAD98BD6-0574-7832-CED0-B91359368B2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356310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2363043" name="Oval 1932363043">
                                  <a:extLst>
                                    <a:ext uri="{FF2B5EF4-FFF2-40B4-BE49-F238E27FC236}">
                                      <a16:creationId xmlns:a16="http://schemas.microsoft.com/office/drawing/2014/main" id="{5CEAB7E5-392A-C286-B53C-0102B258A02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6" y="617395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9075521" name="Oval 1129075521">
                                  <a:extLst>
                                    <a:ext uri="{FF2B5EF4-FFF2-40B4-BE49-F238E27FC236}">
                                      <a16:creationId xmlns:a16="http://schemas.microsoft.com/office/drawing/2014/main" id="{C458B194-2134-556E-1A06-8C377D0D9BC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878480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5781796" name="Oval 1605781796">
                                  <a:extLst>
                                    <a:ext uri="{FF2B5EF4-FFF2-40B4-BE49-F238E27FC236}">
                                      <a16:creationId xmlns:a16="http://schemas.microsoft.com/office/drawing/2014/main" id="{4D696641-2463-B37F-E7EB-CC27BD78E99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3754" y="1139567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797634" name="Oval 1939797634">
                                  <a:extLst>
                                    <a:ext uri="{FF2B5EF4-FFF2-40B4-BE49-F238E27FC236}">
                                      <a16:creationId xmlns:a16="http://schemas.microsoft.com/office/drawing/2014/main" id="{7CB29240-88E3-973D-56F6-854D803EB88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357457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7139779" name="Oval 1867139779">
                                  <a:extLst>
                                    <a:ext uri="{FF2B5EF4-FFF2-40B4-BE49-F238E27FC236}">
                                      <a16:creationId xmlns:a16="http://schemas.microsoft.com/office/drawing/2014/main" id="{19589737-2524-9E82-BF01-1BCBE96F2DD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618540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1232007" name="Oval 1541232007">
                                  <a:extLst>
                                    <a:ext uri="{FF2B5EF4-FFF2-40B4-BE49-F238E27FC236}">
                                      <a16:creationId xmlns:a16="http://schemas.microsoft.com/office/drawing/2014/main" id="{AF0B5514-7E9F-8B2D-B7AC-92AAEBC4E23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879626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5182330" name="Oval 935182330">
                                  <a:extLst>
                                    <a:ext uri="{FF2B5EF4-FFF2-40B4-BE49-F238E27FC236}">
                                      <a16:creationId xmlns:a16="http://schemas.microsoft.com/office/drawing/2014/main" id="{4E2AEC05-CD8F-623C-8EE1-7041BD115D4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414283" y="1140711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564866" name="Freihandform 477564866">
                                  <a:extLst>
                                    <a:ext uri="{FF2B5EF4-FFF2-40B4-BE49-F238E27FC236}">
                                      <a16:creationId xmlns:a16="http://schemas.microsoft.com/office/drawing/2014/main" id="{FC83C2CA-F8B1-39BD-4A69-6AE2B885D73F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0" y="248085"/>
                                    <a:ext cx="345813" cy="1277929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28004840" name="Freihandform 928004840">
                                  <a:extLst>
                                    <a:ext uri="{FF2B5EF4-FFF2-40B4-BE49-F238E27FC236}">
                                      <a16:creationId xmlns:a16="http://schemas.microsoft.com/office/drawing/2014/main" id="{EE0E1A5D-49E5-255C-ABAB-4DF422BC8C0D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41209" y="196789"/>
                                    <a:ext cx="292175" cy="156870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66609065" name="Freihandform 1766609065">
                                  <a:extLst>
                                    <a:ext uri="{FF2B5EF4-FFF2-40B4-BE49-F238E27FC236}">
                                      <a16:creationId xmlns:a16="http://schemas.microsoft.com/office/drawing/2014/main" id="{19E43725-9A02-768E-2340-655B44F35B91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346302" y="173270"/>
                                    <a:ext cx="345813" cy="1277927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9432885" name="Freihandform 209432885">
                                  <a:extLst>
                                    <a:ext uri="{FF2B5EF4-FFF2-40B4-BE49-F238E27FC236}">
                                      <a16:creationId xmlns:a16="http://schemas.microsoft.com/office/drawing/2014/main" id="{7BFABDB6-89DB-394A-0DD0-A1135C97A0AD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 flipV="1">
                                    <a:off x="387510" y="1290107"/>
                                    <a:ext cx="292175" cy="179999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99514962" name="Oval 1099514962">
                                  <a:extLst>
                                    <a:ext uri="{FF2B5EF4-FFF2-40B4-BE49-F238E27FC236}">
                                      <a16:creationId xmlns:a16="http://schemas.microsoft.com/office/drawing/2014/main" id="{48B66086-A71F-A913-B2DC-A17044887D41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389673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7509482" name="Oval 537509482">
                                  <a:extLst>
                                    <a:ext uri="{FF2B5EF4-FFF2-40B4-BE49-F238E27FC236}">
                                      <a16:creationId xmlns:a16="http://schemas.microsoft.com/office/drawing/2014/main" id="{6693F48C-765B-C933-DA6A-FD5413F9FAA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650758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30020918" name="Oval 1230020918">
                                  <a:extLst>
                                    <a:ext uri="{FF2B5EF4-FFF2-40B4-BE49-F238E27FC236}">
                                      <a16:creationId xmlns:a16="http://schemas.microsoft.com/office/drawing/2014/main" id="{8B24B3D2-C14F-566E-1685-6867C6F5E468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911842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79588" name="Oval 17879588">
                                  <a:extLst>
                                    <a:ext uri="{FF2B5EF4-FFF2-40B4-BE49-F238E27FC236}">
                                      <a16:creationId xmlns:a16="http://schemas.microsoft.com/office/drawing/2014/main" id="{60448546-7F04-E3A9-F3DF-08C26136440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2006" y="1172929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1282473" name="Oval 1241282473">
                                  <a:extLst>
                                    <a:ext uri="{FF2B5EF4-FFF2-40B4-BE49-F238E27FC236}">
                                      <a16:creationId xmlns:a16="http://schemas.microsoft.com/office/drawing/2014/main" id="{993C6759-B0B8-5515-94ED-904BAB491A7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390819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0835833" name="Oval 490835833">
                                  <a:extLst>
                                    <a:ext uri="{FF2B5EF4-FFF2-40B4-BE49-F238E27FC236}">
                                      <a16:creationId xmlns:a16="http://schemas.microsoft.com/office/drawing/2014/main" id="{F6B3F05E-49F9-6453-1297-7BD86ADABA2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651904"/>
                                    <a:ext cx="184021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394108" name="Oval 552394108">
                                  <a:extLst>
                                    <a:ext uri="{FF2B5EF4-FFF2-40B4-BE49-F238E27FC236}">
                                      <a16:creationId xmlns:a16="http://schemas.microsoft.com/office/drawing/2014/main" id="{D2643909-0A87-C081-6807-808CF8434E6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912989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102191" name="Oval 1690102191">
                                  <a:extLst>
                                    <a:ext uri="{FF2B5EF4-FFF2-40B4-BE49-F238E27FC236}">
                                      <a16:creationId xmlns:a16="http://schemas.microsoft.com/office/drawing/2014/main" id="{A184C523-88E7-91E1-F4BE-0DE15B8A96D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1174076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8172016" name="Freihandform 398172016">
                                  <a:extLst>
                                    <a:ext uri="{FF2B5EF4-FFF2-40B4-BE49-F238E27FC236}">
                                      <a16:creationId xmlns:a16="http://schemas.microsoft.com/office/drawing/2014/main" id="{92EF21ED-6F1E-8D39-26AA-2DCE8FB56B4A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888251" y="281448"/>
                                    <a:ext cx="345813" cy="1277929"/>
                                  </a:xfrm>
                                  <a:custGeom>
                                    <a:avLst/>
                                    <a:gdLst>
                                      <a:gd name="connsiteX0" fmla="*/ 34071 w 345813"/>
                                      <a:gd name="connsiteY0" fmla="*/ 102802 h 1277929"/>
                                      <a:gd name="connsiteX1" fmla="*/ 23250 w 345813"/>
                                      <a:gd name="connsiteY1" fmla="*/ 1147058 h 1277929"/>
                                      <a:gd name="connsiteX2" fmla="*/ 299193 w 345813"/>
                                      <a:gd name="connsiteY2" fmla="*/ 1136236 h 1277929"/>
                                      <a:gd name="connsiteX3" fmla="*/ 320836 w 345813"/>
                                      <a:gd name="connsiteY3" fmla="*/ 0 h 1277929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345813" h="1277929">
                                        <a:moveTo>
                                          <a:pt x="34071" y="102802"/>
                                        </a:moveTo>
                                        <a:cubicBezTo>
                                          <a:pt x="6567" y="538810"/>
                                          <a:pt x="-20937" y="974819"/>
                                          <a:pt x="23250" y="1147058"/>
                                        </a:cubicBezTo>
                                        <a:cubicBezTo>
                                          <a:pt x="67437" y="1319297"/>
                                          <a:pt x="249595" y="1327412"/>
                                          <a:pt x="299193" y="1136236"/>
                                        </a:cubicBezTo>
                                        <a:cubicBezTo>
                                          <a:pt x="348791" y="945060"/>
                                          <a:pt x="363219" y="172239"/>
                                          <a:pt x="3208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28575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41386006" name="Freihandform 741386006">
                                  <a:extLst>
                                    <a:ext uri="{FF2B5EF4-FFF2-40B4-BE49-F238E27FC236}">
                                      <a16:creationId xmlns:a16="http://schemas.microsoft.com/office/drawing/2014/main" id="{99B1107F-CE70-9E78-B50C-887488A117FA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929460" y="230152"/>
                                    <a:ext cx="292175" cy="156870"/>
                                  </a:xfrm>
                                  <a:custGeom>
                                    <a:avLst/>
                                    <a:gdLst>
                                      <a:gd name="connsiteX0" fmla="*/ 0 w 292175"/>
                                      <a:gd name="connsiteY0" fmla="*/ 156870 h 156870"/>
                                      <a:gd name="connsiteX1" fmla="*/ 48696 w 292175"/>
                                      <a:gd name="connsiteY1" fmla="*/ 5372 h 156870"/>
                                      <a:gd name="connsiteX2" fmla="*/ 292175 w 292175"/>
                                      <a:gd name="connsiteY2" fmla="*/ 48657 h 15687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292175" h="156870">
                                        <a:moveTo>
                                          <a:pt x="0" y="156870"/>
                                        </a:moveTo>
                                        <a:cubicBezTo>
                                          <a:pt x="0" y="90138"/>
                                          <a:pt x="0" y="23407"/>
                                          <a:pt x="48696" y="5372"/>
                                        </a:cubicBezTo>
                                        <a:cubicBezTo>
                                          <a:pt x="97392" y="-12663"/>
                                          <a:pt x="194783" y="17997"/>
                                          <a:pt x="292175" y="486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40029106" name="Freihandform 1640029106">
                                  <a:extLst>
                                    <a:ext uri="{FF2B5EF4-FFF2-40B4-BE49-F238E27FC236}">
                                      <a16:creationId xmlns:a16="http://schemas.microsoft.com/office/drawing/2014/main" id="{DDCFD6E5-4AD6-548C-5755-69293EED4B41}"/>
                                    </a:ext>
                                  </a:extLst>
                                </wps:cNvPr>
                                <wps:cNvSpPr/>
                                <wps:spPr bwMode="auto">
                                  <a:xfrm>
                                    <a:off x="1231257" y="303867"/>
                                    <a:ext cx="334705" cy="1158486"/>
                                  </a:xfrm>
                                  <a:custGeom>
                                    <a:avLst/>
                                    <a:gdLst>
                                      <a:gd name="connsiteX0" fmla="*/ 155477 w 334705"/>
                                      <a:gd name="connsiteY0" fmla="*/ 1221135 h 1293234"/>
                                      <a:gd name="connsiteX1" fmla="*/ 317797 w 334705"/>
                                      <a:gd name="connsiteY1" fmla="*/ 1139975 h 1293234"/>
                                      <a:gd name="connsiteX2" fmla="*/ 301565 w 334705"/>
                                      <a:gd name="connsiteY2" fmla="*/ 117362 h 1293234"/>
                                      <a:gd name="connsiteX3" fmla="*/ 68907 w 334705"/>
                                      <a:gd name="connsiteY3" fmla="*/ 139005 h 1293234"/>
                                      <a:gd name="connsiteX4" fmla="*/ 9390 w 334705"/>
                                      <a:gd name="connsiteY4" fmla="*/ 1161618 h 1293234"/>
                                      <a:gd name="connsiteX5" fmla="*/ 236637 w 334705"/>
                                      <a:gd name="connsiteY5" fmla="*/ 1248188 h 129323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334705" h="1293234">
                                        <a:moveTo>
                                          <a:pt x="155477" y="1221135"/>
                                        </a:moveTo>
                                        <a:cubicBezTo>
                                          <a:pt x="224463" y="1272536"/>
                                          <a:pt x="293449" y="1323937"/>
                                          <a:pt x="317797" y="1139975"/>
                                        </a:cubicBezTo>
                                        <a:cubicBezTo>
                                          <a:pt x="342145" y="956013"/>
                                          <a:pt x="343047" y="284190"/>
                                          <a:pt x="301565" y="117362"/>
                                        </a:cubicBezTo>
                                        <a:cubicBezTo>
                                          <a:pt x="260083" y="-49466"/>
                                          <a:pt x="117603" y="-35038"/>
                                          <a:pt x="68907" y="139005"/>
                                        </a:cubicBezTo>
                                        <a:cubicBezTo>
                                          <a:pt x="20211" y="313048"/>
                                          <a:pt x="-18565" y="976754"/>
                                          <a:pt x="9390" y="1161618"/>
                                        </a:cubicBezTo>
                                        <a:cubicBezTo>
                                          <a:pt x="37345" y="1346482"/>
                                          <a:pt x="136991" y="1297335"/>
                                          <a:pt x="236637" y="12481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ap="flat" cmpd="sng" algn="ctr">
                                    <a:solidFill>
                                      <a:srgbClr val="6093BF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vert="horz" wrap="square" lIns="91440" tIns="45720" rIns="91440" bIns="45720" numCol="1" rtlCol="0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80172493" name="Oval 780172493">
                                  <a:extLst>
                                    <a:ext uri="{FF2B5EF4-FFF2-40B4-BE49-F238E27FC236}">
                                      <a16:creationId xmlns:a16="http://schemas.microsoft.com/office/drawing/2014/main" id="{B2FCFA9E-E622-7F72-8FEA-7434329F6C9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302534" y="117711"/>
                                    <a:ext cx="180000" cy="15637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7" name="Freihandform 116">
                                <a:extLst>
                                  <a:ext uri="{FF2B5EF4-FFF2-40B4-BE49-F238E27FC236}">
                                    <a16:creationId xmlns:a16="http://schemas.microsoft.com/office/drawing/2014/main" id="{C8A1DC61-06D3-7A5C-3468-57DF0ABB4446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477896" y="0"/>
                                  <a:ext cx="342900" cy="250190"/>
                                </a:xfrm>
                                <a:custGeom>
                                  <a:avLst/>
                                  <a:gdLst>
                                    <a:gd name="connsiteX0" fmla="*/ 0 w 1019331"/>
                                    <a:gd name="connsiteY0" fmla="*/ 689547 h 689547"/>
                                    <a:gd name="connsiteX1" fmla="*/ 1019331 w 1019331"/>
                                    <a:gd name="connsiteY1" fmla="*/ 0 h 6895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019331" h="689547">
                                      <a:moveTo>
                                        <a:pt x="0" y="689547"/>
                                      </a:moveTo>
                                      <a:lnTo>
                                        <a:pt x="10193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 cap="rnd" cmpd="sng" algn="ctr">
                                  <a:solidFill>
                                    <a:srgbClr val="C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8" name="Freihandform 117">
                                <a:extLst>
                                  <a:ext uri="{FF2B5EF4-FFF2-40B4-BE49-F238E27FC236}">
                                    <a16:creationId xmlns:a16="http://schemas.microsoft.com/office/drawing/2014/main" id="{71151448-6F31-E78D-DCD5-68625004D289}"/>
                                  </a:ext>
                                </a:extLst>
                              </wps:cNvPr>
                              <wps:cNvSpPr/>
                              <wps:spPr bwMode="auto">
                                <a:xfrm>
                                  <a:off x="0" y="112889"/>
                                  <a:ext cx="409575" cy="0"/>
                                </a:xfrm>
                                <a:custGeom>
                                  <a:avLst/>
                                  <a:gdLst>
                                    <a:gd name="connsiteX0" fmla="*/ 0 w 1019331"/>
                                    <a:gd name="connsiteY0" fmla="*/ 689547 h 689547"/>
                                    <a:gd name="connsiteX1" fmla="*/ 1019331 w 1019331"/>
                                    <a:gd name="connsiteY1" fmla="*/ 0 h 68954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1019331" h="689547">
                                      <a:moveTo>
                                        <a:pt x="0" y="689547"/>
                                      </a:moveTo>
                                      <a:lnTo>
                                        <a:pt x="10193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 cap="rnd" cmpd="sng" algn="ctr">
                                  <a:solidFill>
                                    <a:srgbClr val="6093B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vert="horz" wrap="square" lIns="91440" tIns="45720" rIns="91440" bIns="45720" numCol="1" rtlCol="0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A26851" id="Gruppieren 9" o:spid="_x0000_s1026" style="position:absolute;margin-left:141.1pt;margin-top:7pt;width:58.5pt;height:67.5pt;z-index:251906048;mso-width-relative:margin;mso-height-relative:margin" coordsize="8475,91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">
                      <v:group id="Gruppieren 29" o:spid="_x0000_s1027" style="position:absolute;left:437;top:1006;width:8038;height:8185" coordorigin=",1177" coordsize="15659,14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    <v:oval id="Oval 1458293387" o:spid="_x0000_s1028" style="position:absolute;left:1037;top:3563;width:180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" fillcolor="black [3213]" stroked="f"/>
                        <v:oval id="Oval 1932363043" o:spid="_x0000_s1029" style="position:absolute;left:1037;top:6173;width:184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" fillcolor="black [3213]" stroked="f"/>
                        <v:oval id="Oval 1129075521" o:spid="_x0000_s1030" style="position:absolute;left:1037;top:8784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" fillcolor="black [3213]" stroked="f"/>
                        <v:oval id="Oval 1605781796" o:spid="_x0000_s1031" style="position:absolute;left:1037;top:11395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" fillcolor="black [3213]" stroked="f"/>
                        <v:oval id="Oval 1939797634" o:spid="_x0000_s1032" style="position:absolute;left:4142;top:3574;width:1841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" fillcolor="black [3213]" stroked="f"/>
                        <v:oval id="Oval 1867139779" o:spid="_x0000_s1033" style="position:absolute;left:4142;top:6185;width:1841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" fillcolor="black [3213]" stroked="f"/>
                        <v:oval id="Oval 1541232007" o:spid="_x0000_s1034" style="position:absolute;left:4142;top:8796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" fillcolor="black [3213]" stroked="f"/>
                        <v:oval id="Oval 935182330" o:spid="_x0000_s1035" style="position:absolute;left:4142;top:11407;width:180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" fillcolor="black [3213]" stroked="f"/>
                        <v:shape id="Freihandform 477564866" o:spid="_x0000_s1036" style="position:absolute;top:2480;width:3458;height:12780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&#13;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8;299193,1136236;320836,0" o:connectangles="0,0,0,0"/>
                        </v:shape>
                        <v:shape id="Freihandform 928004840" o:spid="_x0000_s1037" style="position:absolute;left:412;top:1967;width:2921;height:1569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" path="m,156870c,90138,,23407,48696,5372,97392,-12663,194783,17997,292175,48657e" filled="f" strokecolor="#6093bf" strokeweight="1.5pt">
                          <v:path arrowok="t" o:connecttype="custom" o:connectlocs="0,156870;48696,5372;292175,48657" o:connectangles="0,0,0"/>
                        </v:shape>
                        <v:shape id="Freihandform 1766609065" o:spid="_x0000_s1038" style="position:absolute;left:3463;top:1732;width:3458;height:12779;flip:y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&#13;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6;299193,1136234;320836,0" o:connectangles="0,0,0,0"/>
                        </v:shape>
                        <v:shape id="Freihandform 209432885" o:spid="_x0000_s1039" style="position:absolute;left:3875;top:12901;width:2921;height:1800;flip:y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" path="m,156870c,90138,,23407,48696,5372,97392,-12663,194783,17997,292175,48657e" filled="f" strokecolor="#6093bf" strokeweight="1.5pt">
                          <v:path arrowok="t" o:connecttype="custom" o:connectlocs="0,179999;48696,6164;292175,55831" o:connectangles="0,0,0"/>
                        </v:shape>
                        <v:oval id="Oval 1099514962" o:spid="_x0000_s1040" style="position:absolute;left:9920;top:3896;width:184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" fillcolor="black [3213]" stroked="f"/>
                        <v:oval id="Oval 537509482" o:spid="_x0000_s1041" style="position:absolute;left:9920;top:6507;width:184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" fillcolor="black [3213]" stroked="f"/>
                        <v:oval id="Oval 1230020918" o:spid="_x0000_s1042" style="position:absolute;left:9920;top:9118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" fillcolor="black [3213]" stroked="f"/>
                        <v:oval id="Oval 17879588" o:spid="_x0000_s1043" style="position:absolute;left:9920;top:11729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" fillcolor="black [3213]" stroked="f"/>
                        <v:oval id="Oval 1241282473" o:spid="_x0000_s1044" style="position:absolute;left:13025;top:3908;width:184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" fillcolor="black [3213]" stroked="f"/>
                        <v:oval id="Oval 490835833" o:spid="_x0000_s1045" style="position:absolute;left:13025;top:6519;width:184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" fillcolor="black [3213]" stroked="f"/>
                        <v:oval id="Oval 552394108" o:spid="_x0000_s1046" style="position:absolute;left:13025;top:9129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" fillcolor="black [3213]" stroked="f"/>
                        <v:oval id="Oval 1690102191" o:spid="_x0000_s1047" style="position:absolute;left:13025;top:11740;width:1800;height:15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" fillcolor="black [3213]" stroked="f"/>
                        <v:shape id="Freihandform 398172016" o:spid="_x0000_s1048" style="position:absolute;left:8882;top:2814;width:3458;height:12779;visibility:visible;mso-wrap-style:square;v-text-anchor:top" coordsize="345813,1277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" path="m34071,102802c6567,538810,-20937,974819,23250,1147058v44187,172239,226345,180354,275943,-10822c348791,945060,363219,172239,320836,e" filled="f" strokecolor="#6093bf" strokeweight="2.25pt">
                          <v:path arrowok="t" o:connecttype="custom" o:connectlocs="34071,102802;23250,1147058;299193,1136236;320836,0" o:connectangles="0,0,0,0"/>
                        </v:shape>
                        <v:shape id="Freihandform 741386006" o:spid="_x0000_s1049" style="position:absolute;left:9294;top:2301;width:2922;height:1569;visibility:visible;mso-wrap-style:square;v-text-anchor:top" coordsize="292175,1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" path="m,156870c,90138,,23407,48696,5372,97392,-12663,194783,17997,292175,48657e" filled="f" strokecolor="#6093bf" strokeweight="1.5pt">
                          <v:path arrowok="t" o:connecttype="custom" o:connectlocs="0,156870;48696,5372;292175,48657" o:connectangles="0,0,0"/>
                        </v:shape>
                        <v:shape id="Freihandform 1640029106" o:spid="_x0000_s1050" style="position:absolute;left:12312;top:3038;width:3347;height:11585;visibility:visible;mso-wrap-style:square;v-text-anchor:top" coordsize="334705,1293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" path="m155477,1221135v68986,51401,137972,102802,162320,-81160c342145,956013,343047,284190,301565,117362,260083,-49466,117603,-35038,68907,139005,20211,313048,-18565,976754,9390,1161618v27955,184864,127601,135717,227247,86570e" filled="f" strokecolor="#6093bf" strokeweight="1.5pt">
                          <v:path arrowok="t" o:connecttype="custom" o:connectlocs="155477,1093899;317797,1021196;301565,105134;68907,124521;9390,1040584;236637,1118134" o:connectangles="0,0,0,0,0,0"/>
                        </v:shape>
                        <v:oval id="Oval 780172493" o:spid="_x0000_s1051" style="position:absolute;left:13025;top:1177;width:1800;height:15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" fillcolor="#c00000" stroked="f"/>
                      </v:group>
                      <v:shape id="Freihandform 116" o:spid="_x0000_s1052" style="position:absolute;left:4778;width:3429;height:2501;visibility:visible;mso-wrap-style:square;v-text-anchor:top" coordsize="1019331,689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" path="m,689547l1019331,e" filled="f" strokecolor="#c00000" strokeweight="4.5pt">
                        <v:stroke endcap="round"/>
                        <v:path arrowok="t" o:connecttype="custom" o:connectlocs="0,250190;342900,0" o:connectangles="0,0"/>
                      </v:shape>
                      <v:shape id="Freihandform 117" o:spid="_x0000_s1053" style="position:absolute;top:1128;width:4095;height:0;visibility:visible;mso-wrap-style:square;v-text-anchor:top" coordsize="1019331,6895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" path="m,689547l1019331,e" filled="f" strokecolor="#6093bf" strokeweight="4.5pt">
                        <v:stroke endcap="round"/>
                        <v:path arrowok="t" o:connecttype="custom" o:connectlocs="0,1;409575,0" o:connectangles="0,0"/>
                      </v:shape>
                    </v:group>
                  </w:pict>
                </mc:Fallback>
              </mc:AlternateContent>
            </w:r>
            <w:r w:rsidR="00742847" w:rsidRPr="001E5431">
              <w:rPr>
                <w:sz w:val="11"/>
                <w:szCs w:val="10"/>
              </w:rPr>
              <w:t xml:space="preserve">  </w:t>
            </w:r>
          </w:p>
        </w:tc>
      </w:tr>
      <w:tr w:rsidR="00D67B50" w:rsidRPr="001E5431" w14:paraId="161F22A9" w14:textId="77777777" w:rsidTr="00BB13A6">
        <w:trPr>
          <w:trHeight w:val="386"/>
        </w:trPr>
        <w:tc>
          <w:tcPr>
            <w:tcW w:w="600" w:type="dxa"/>
          </w:tcPr>
          <w:p w14:paraId="66060C09" w14:textId="77777777" w:rsidR="00D67B50" w:rsidRPr="001E5431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11088FF0" w14:textId="77777777" w:rsidR="00D67B50" w:rsidRPr="001E5431" w:rsidRDefault="00D67B50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09C66E49" w14:textId="52844AD9" w:rsidR="0031715F" w:rsidRPr="001E5431" w:rsidRDefault="00D67B50" w:rsidP="000F1958">
            <w:pPr>
              <w:pStyle w:val="berschrift6"/>
              <w:ind w:left="85"/>
              <w:rPr>
                <w:rFonts w:asciiTheme="majorHAnsi" w:hAnsiTheme="majorHAnsi" w:cstheme="majorHAnsi"/>
              </w:rPr>
            </w:pPr>
            <w:r w:rsidRPr="001E5431">
              <w:rPr>
                <w:rFonts w:asciiTheme="majorHAnsi" w:hAnsiTheme="majorHAnsi" w:cstheme="majorHAnsi"/>
              </w:rPr>
              <w:t>Ebene-Zahl</w:t>
            </w:r>
          </w:p>
          <w:p w14:paraId="6018459F" w14:textId="07DC9419" w:rsidR="00742847" w:rsidRPr="001E5431" w:rsidRDefault="004C20FD" w:rsidP="000F1958">
            <w:pPr>
              <w:ind w:left="85"/>
              <w:jc w:val="left"/>
              <w:rPr>
                <w:rFonts w:asciiTheme="majorHAnsi" w:hAnsiTheme="majorHAnsi" w:cstheme="majorHAnsi"/>
              </w:rPr>
            </w:pPr>
            <w:r w:rsidRPr="001E5431">
              <w:rPr>
                <w:rFonts w:asciiTheme="majorHAnsi" w:hAnsiTheme="majorHAnsi" w:cstheme="majorHAnsi"/>
              </w:rPr>
              <w:t>Eine Zahl ist gerade, wenn</w:t>
            </w:r>
            <w:r w:rsidRPr="001E5431">
              <w:rPr>
                <w:rFonts w:asciiTheme="majorHAnsi" w:hAnsiTheme="majorHAnsi" w:cstheme="majorHAnsi"/>
              </w:rPr>
              <w:br/>
              <w:t xml:space="preserve">sie sich in zwei </w:t>
            </w:r>
            <w:r w:rsidR="00EE3219">
              <w:rPr>
                <w:rFonts w:asciiTheme="majorHAnsi" w:hAnsiTheme="majorHAnsi" w:cstheme="majorHAnsi"/>
              </w:rPr>
              <w:t xml:space="preserve">gleich </w:t>
            </w:r>
            <w:r w:rsidRPr="001E5431">
              <w:rPr>
                <w:rFonts w:asciiTheme="majorHAnsi" w:hAnsiTheme="majorHAnsi" w:cstheme="majorHAnsi"/>
              </w:rPr>
              <w:t>große</w:t>
            </w:r>
            <w:r w:rsidRPr="001E5431">
              <w:rPr>
                <w:rFonts w:asciiTheme="majorHAnsi" w:hAnsiTheme="majorHAnsi" w:cstheme="majorHAnsi"/>
              </w:rPr>
              <w:br/>
              <w:t>Gruppen verteilen lässt.</w:t>
            </w:r>
          </w:p>
          <w:p w14:paraId="6BC82A05" w14:textId="450101A4" w:rsidR="00D67B50" w:rsidRPr="001E5431" w:rsidRDefault="004C20FD" w:rsidP="00742847">
            <w:pPr>
              <w:spacing w:line="240" w:lineRule="auto"/>
              <w:ind w:left="85"/>
              <w:jc w:val="left"/>
              <w:rPr>
                <w:rFonts w:asciiTheme="majorHAnsi" w:hAnsiTheme="majorHAnsi" w:cstheme="majorHAnsi"/>
              </w:rPr>
            </w:pPr>
            <w:r w:rsidRPr="001E5431">
              <w:rPr>
                <w:rFonts w:ascii="Bradley Hand" w:hAnsi="Bradley Hand" w:cstheme="majorHAnsi"/>
                <w:color w:val="0070C0"/>
              </w:rPr>
              <w:t xml:space="preserve">Dann ist das Brett nicht </w:t>
            </w:r>
            <w:r w:rsidRPr="001E5431">
              <w:rPr>
                <w:rFonts w:ascii="Bradley Hand" w:hAnsi="Bradley Hand" w:cstheme="majorHAnsi"/>
                <w:color w:val="C00000"/>
              </w:rPr>
              <w:t>schief</w:t>
            </w:r>
            <w:r w:rsidRPr="001E5431">
              <w:rPr>
                <w:rFonts w:ascii="Bradley Hand" w:hAnsi="Bradley Hand" w:cstheme="majorHAnsi"/>
                <w:color w:val="0070C0"/>
              </w:rPr>
              <w:t xml:space="preserve">, </w:t>
            </w:r>
            <w:r w:rsidRPr="001E5431">
              <w:rPr>
                <w:rFonts w:ascii="Bradley Hand" w:hAnsi="Bradley Hand" w:cstheme="majorHAnsi"/>
                <w:color w:val="0070C0"/>
              </w:rPr>
              <w:br/>
              <w:t>sondern eben, das heißt gerade.</w:t>
            </w: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7900EEAF" w14:textId="77777777" w:rsidR="00D67B50" w:rsidRPr="001E5431" w:rsidRDefault="00D67B50" w:rsidP="00D67B50">
            <w:pPr>
              <w:pStyle w:val="berschrift6"/>
              <w:rPr>
                <w:rFonts w:asciiTheme="majorHAnsi" w:hAnsiTheme="majorHAnsi" w:cstheme="majorHAnsi"/>
              </w:rPr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2F2F2" w:themeFill="background1" w:themeFillShade="F2"/>
          </w:tcPr>
          <w:p w14:paraId="2D454984" w14:textId="0839EF5F" w:rsidR="00D67B50" w:rsidRPr="001E5431" w:rsidRDefault="00D67B50" w:rsidP="00D67B50">
            <w:pPr>
              <w:pStyle w:val="berschrift6"/>
              <w:rPr>
                <w:rFonts w:asciiTheme="majorHAnsi" w:hAnsiTheme="majorHAnsi" w:cstheme="majorHAnsi"/>
              </w:rPr>
            </w:pPr>
            <w:r w:rsidRPr="001E5431">
              <w:rPr>
                <w:rFonts w:asciiTheme="majorHAnsi" w:hAnsiTheme="majorHAnsi" w:cstheme="majorHAnsi"/>
              </w:rPr>
              <w:t>Paar-Zahl</w:t>
            </w:r>
          </w:p>
          <w:p w14:paraId="6577349A" w14:textId="77777777" w:rsidR="00742847" w:rsidRPr="001E5431" w:rsidRDefault="004C20FD" w:rsidP="004C20FD">
            <w:pPr>
              <w:jc w:val="left"/>
              <w:rPr>
                <w:rFonts w:asciiTheme="majorHAnsi" w:hAnsiTheme="majorHAnsi" w:cstheme="majorHAnsi"/>
              </w:rPr>
            </w:pPr>
            <w:r w:rsidRPr="001E5431">
              <w:rPr>
                <w:rFonts w:asciiTheme="majorHAnsi" w:hAnsiTheme="majorHAnsi" w:cstheme="majorHAnsi"/>
              </w:rPr>
              <w:t xml:space="preserve">Eine Zahl ist gerade, </w:t>
            </w:r>
            <w:r w:rsidR="000F1958" w:rsidRPr="001E5431">
              <w:rPr>
                <w:rFonts w:asciiTheme="majorHAnsi" w:hAnsiTheme="majorHAnsi" w:cstheme="majorHAnsi"/>
              </w:rPr>
              <w:br/>
            </w:r>
            <w:r w:rsidRPr="001E5431">
              <w:rPr>
                <w:rFonts w:asciiTheme="majorHAnsi" w:hAnsiTheme="majorHAnsi" w:cstheme="majorHAnsi"/>
              </w:rPr>
              <w:t>wenn</w:t>
            </w:r>
            <w:r w:rsidR="000F1958" w:rsidRPr="001E5431">
              <w:rPr>
                <w:rFonts w:asciiTheme="majorHAnsi" w:hAnsiTheme="majorHAnsi" w:cstheme="majorHAnsi"/>
              </w:rPr>
              <w:t xml:space="preserve"> </w:t>
            </w:r>
            <w:r w:rsidRPr="001E5431">
              <w:rPr>
                <w:rFonts w:asciiTheme="majorHAnsi" w:hAnsiTheme="majorHAnsi" w:cstheme="majorHAnsi"/>
              </w:rPr>
              <w:t xml:space="preserve">sie sich in </w:t>
            </w:r>
            <w:r w:rsidR="00AB6698" w:rsidRPr="001E5431">
              <w:rPr>
                <w:rFonts w:asciiTheme="majorHAnsi" w:hAnsiTheme="majorHAnsi" w:cstheme="majorHAnsi"/>
              </w:rPr>
              <w:br/>
              <w:t xml:space="preserve">Zweier-Gruppen </w:t>
            </w:r>
            <w:r w:rsidRPr="001E5431">
              <w:rPr>
                <w:rFonts w:asciiTheme="majorHAnsi" w:hAnsiTheme="majorHAnsi" w:cstheme="majorHAnsi"/>
              </w:rPr>
              <w:t>aufteilen lässt.</w:t>
            </w:r>
          </w:p>
          <w:p w14:paraId="1086956D" w14:textId="1DF0FE2D" w:rsidR="004C20FD" w:rsidRPr="001E5431" w:rsidRDefault="004C20FD" w:rsidP="00742847">
            <w:pPr>
              <w:spacing w:line="240" w:lineRule="auto"/>
              <w:jc w:val="left"/>
              <w:rPr>
                <w:rFonts w:asciiTheme="majorHAnsi" w:hAnsiTheme="majorHAnsi" w:cstheme="majorHAnsi"/>
              </w:rPr>
            </w:pPr>
            <w:r w:rsidRPr="001E5431">
              <w:rPr>
                <w:rFonts w:ascii="Bradley Hand" w:hAnsi="Bradley Hand" w:cstheme="majorHAnsi"/>
                <w:color w:val="0070C0"/>
              </w:rPr>
              <w:t xml:space="preserve">Dann ist niemand traurig, </w:t>
            </w:r>
            <w:r w:rsidRPr="001E5431">
              <w:rPr>
                <w:rFonts w:ascii="Bradley Hand" w:hAnsi="Bradley Hand" w:cstheme="majorHAnsi"/>
                <w:color w:val="0070C0"/>
              </w:rPr>
              <w:br/>
              <w:t xml:space="preserve">weil er </w:t>
            </w:r>
            <w:r w:rsidRPr="001E5431">
              <w:rPr>
                <w:rFonts w:ascii="Bradley Hand" w:hAnsi="Bradley Hand" w:cstheme="majorHAnsi"/>
                <w:color w:val="C00000"/>
              </w:rPr>
              <w:t>allein</w:t>
            </w:r>
            <w:r w:rsidRPr="001E5431">
              <w:rPr>
                <w:rFonts w:ascii="Bradley Hand" w:hAnsi="Bradley Hand" w:cstheme="majorHAnsi"/>
                <w:color w:val="0070C0"/>
              </w:rPr>
              <w:t xml:space="preserve"> ist.</w:t>
            </w:r>
          </w:p>
        </w:tc>
      </w:tr>
      <w:tr w:rsidR="00D67B50" w:rsidRPr="001E5431" w14:paraId="2F62A1A4" w14:textId="77777777" w:rsidTr="00BB13A6">
        <w:trPr>
          <w:trHeight w:val="386"/>
        </w:trPr>
        <w:tc>
          <w:tcPr>
            <w:tcW w:w="600" w:type="dxa"/>
          </w:tcPr>
          <w:p w14:paraId="034D9B5E" w14:textId="77777777" w:rsidR="00D67B50" w:rsidRPr="001E5431" w:rsidRDefault="00D67B50" w:rsidP="000F5A81">
            <w:pPr>
              <w:pStyle w:val="berschrift1"/>
              <w:spacing w:line="360" w:lineRule="auto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534E1A0C" w14:textId="77777777" w:rsidR="00D67B50" w:rsidRPr="001E5431" w:rsidRDefault="00D67B50" w:rsidP="000F5A81">
            <w:pPr>
              <w:pStyle w:val="berschrift3"/>
              <w:spacing w:line="360" w:lineRule="auto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764A2157" w14:textId="1F06A16E" w:rsidR="00D67B50" w:rsidRPr="001E5431" w:rsidRDefault="00D67B50" w:rsidP="000F5A81">
            <w:pPr>
              <w:pStyle w:val="berschrift6"/>
              <w:spacing w:line="360" w:lineRule="auto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14EDF56D" w14:textId="77777777" w:rsidR="00D67B50" w:rsidRPr="001E5431" w:rsidRDefault="00D67B50" w:rsidP="000F5A81">
            <w:pPr>
              <w:pStyle w:val="berschrift6"/>
              <w:spacing w:line="360" w:lineRule="auto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7ED22F4" w14:textId="77777777" w:rsidR="00D67B50" w:rsidRPr="001E5431" w:rsidRDefault="00D67B50" w:rsidP="000F5A81">
            <w:pPr>
              <w:pStyle w:val="berschrift6"/>
              <w:spacing w:line="360" w:lineRule="auto"/>
            </w:pPr>
          </w:p>
        </w:tc>
      </w:tr>
      <w:tr w:rsidR="004C20FD" w:rsidRPr="001E5431" w14:paraId="67C5C06B" w14:textId="77777777" w:rsidTr="00BB13A6">
        <w:trPr>
          <w:trHeight w:val="386"/>
        </w:trPr>
        <w:tc>
          <w:tcPr>
            <w:tcW w:w="600" w:type="dxa"/>
          </w:tcPr>
          <w:p w14:paraId="2FE1AE79" w14:textId="77777777" w:rsidR="004C20FD" w:rsidRPr="001E5431" w:rsidRDefault="004C20FD" w:rsidP="000F5A81">
            <w:pPr>
              <w:pStyle w:val="berschrift1"/>
              <w:spacing w:line="360" w:lineRule="auto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7FEF202F" w14:textId="77777777" w:rsidR="004C20FD" w:rsidRPr="001E5431" w:rsidRDefault="004C20FD" w:rsidP="000F5A81">
            <w:pPr>
              <w:pStyle w:val="berschrift3"/>
              <w:spacing w:line="360" w:lineRule="auto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13B2AF2D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48F70DD1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48D9D4CE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</w:tr>
      <w:tr w:rsidR="004C20FD" w:rsidRPr="001E5431" w14:paraId="70155F07" w14:textId="77777777" w:rsidTr="00BB13A6">
        <w:trPr>
          <w:trHeight w:val="386"/>
        </w:trPr>
        <w:tc>
          <w:tcPr>
            <w:tcW w:w="600" w:type="dxa"/>
          </w:tcPr>
          <w:p w14:paraId="10165ABD" w14:textId="77777777" w:rsidR="004C20FD" w:rsidRPr="001E5431" w:rsidRDefault="004C20FD" w:rsidP="000F5A81">
            <w:pPr>
              <w:pStyle w:val="berschrift1"/>
              <w:spacing w:line="360" w:lineRule="auto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6" w:space="0" w:color="A6A6A6" w:themeColor="background1" w:themeShade="A6"/>
            </w:tcBorders>
          </w:tcPr>
          <w:p w14:paraId="44A3BB22" w14:textId="77777777" w:rsidR="004C20FD" w:rsidRPr="001E5431" w:rsidRDefault="004C20FD" w:rsidP="000F5A81">
            <w:pPr>
              <w:pStyle w:val="berschrift3"/>
              <w:spacing w:line="360" w:lineRule="auto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584EE336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283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</w:tcBorders>
          </w:tcPr>
          <w:p w14:paraId="656F82FB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14:paraId="0200B466" w14:textId="77777777" w:rsidR="004C20FD" w:rsidRPr="001E5431" w:rsidRDefault="004C20FD" w:rsidP="000F5A81">
            <w:pPr>
              <w:pStyle w:val="berschrift6"/>
              <w:spacing w:line="360" w:lineRule="auto"/>
            </w:pPr>
          </w:p>
        </w:tc>
      </w:tr>
      <w:tr w:rsidR="00D67B50" w:rsidRPr="001E5431" w14:paraId="7312A470" w14:textId="77777777" w:rsidTr="00BB13A6">
        <w:trPr>
          <w:trHeight w:val="386"/>
        </w:trPr>
        <w:tc>
          <w:tcPr>
            <w:tcW w:w="600" w:type="dxa"/>
          </w:tcPr>
          <w:p w14:paraId="2040D485" w14:textId="77777777" w:rsidR="00D67B50" w:rsidRPr="001E5431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225B53A" w14:textId="77777777" w:rsidR="00D67B50" w:rsidRPr="001E5431" w:rsidRDefault="00D67B50" w:rsidP="00927F78">
            <w:pPr>
              <w:pStyle w:val="berschrift3"/>
              <w:rPr>
                <w:lang w:val="de-DE"/>
              </w:rPr>
            </w:pPr>
          </w:p>
        </w:tc>
        <w:tc>
          <w:tcPr>
            <w:tcW w:w="4003" w:type="dxa"/>
            <w:tcBorders>
              <w:top w:val="single" w:sz="6" w:space="0" w:color="A6A6A6" w:themeColor="background1" w:themeShade="A6"/>
            </w:tcBorders>
          </w:tcPr>
          <w:p w14:paraId="1F3C6839" w14:textId="77777777" w:rsidR="00D67B50" w:rsidRPr="001E5431" w:rsidRDefault="00D67B50" w:rsidP="00D67B50">
            <w:pPr>
              <w:pStyle w:val="berschrift6"/>
            </w:pPr>
          </w:p>
          <w:p w14:paraId="2BA653C7" w14:textId="19CF85C0" w:rsidR="008531E6" w:rsidRPr="001E5431" w:rsidRDefault="008531E6" w:rsidP="008531E6"/>
        </w:tc>
        <w:tc>
          <w:tcPr>
            <w:tcW w:w="283" w:type="dxa"/>
            <w:tcBorders>
              <w:top w:val="single" w:sz="6" w:space="0" w:color="A6A6A6" w:themeColor="background1" w:themeShade="A6"/>
            </w:tcBorders>
          </w:tcPr>
          <w:p w14:paraId="26E8CDBD" w14:textId="77777777" w:rsidR="00D67B50" w:rsidRPr="001E5431" w:rsidRDefault="00D67B50" w:rsidP="00D67B50">
            <w:pPr>
              <w:pStyle w:val="berschrift6"/>
            </w:pPr>
          </w:p>
        </w:tc>
        <w:tc>
          <w:tcPr>
            <w:tcW w:w="3825" w:type="dxa"/>
            <w:tcBorders>
              <w:top w:val="single" w:sz="6" w:space="0" w:color="A6A6A6" w:themeColor="background1" w:themeShade="A6"/>
            </w:tcBorders>
          </w:tcPr>
          <w:p w14:paraId="4C299A56" w14:textId="77777777" w:rsidR="00D67B50" w:rsidRPr="001E5431" w:rsidRDefault="00D67B50" w:rsidP="00D67B50">
            <w:pPr>
              <w:pStyle w:val="berschrift6"/>
            </w:pPr>
          </w:p>
        </w:tc>
      </w:tr>
      <w:tr w:rsidR="000F1958" w:rsidRPr="001E5431" w14:paraId="6FF0E649" w14:textId="77777777" w:rsidTr="00BB13A6">
        <w:trPr>
          <w:trHeight w:val="386"/>
        </w:trPr>
        <w:tc>
          <w:tcPr>
            <w:tcW w:w="600" w:type="dxa"/>
          </w:tcPr>
          <w:p w14:paraId="366DC398" w14:textId="77777777" w:rsidR="000F1958" w:rsidRPr="001E5431" w:rsidRDefault="000F1958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BF57B95" w14:textId="6221C99B" w:rsidR="000F1958" w:rsidRPr="001E5431" w:rsidRDefault="000F1958" w:rsidP="00927F7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w:t>a)</w:t>
            </w:r>
          </w:p>
        </w:tc>
        <w:tc>
          <w:tcPr>
            <w:tcW w:w="8111" w:type="dxa"/>
            <w:gridSpan w:val="3"/>
          </w:tcPr>
          <w:p w14:paraId="52880FFA" w14:textId="77777777" w:rsidR="000F1958" w:rsidRPr="001E5431" w:rsidRDefault="000F1958" w:rsidP="00742847">
            <w:pPr>
              <w:spacing w:after="120"/>
              <w:jc w:val="left"/>
            </w:pPr>
            <w:r w:rsidRPr="001E5431">
              <w:t xml:space="preserve">Erkläre nochmal den Unterschied zwischen Ebene-Zahlen und Paar-Zahlen. </w:t>
            </w:r>
            <w:r w:rsidR="00260932" w:rsidRPr="001E5431">
              <w:br/>
            </w:r>
            <w:r w:rsidRPr="001E5431">
              <w:t>Welche Beschreibung findest du besser?</w:t>
            </w:r>
          </w:p>
          <w:p w14:paraId="3B24056C" w14:textId="72E0528C" w:rsidR="008531E6" w:rsidRPr="001E5431" w:rsidRDefault="008531E6" w:rsidP="00742847">
            <w:pPr>
              <w:spacing w:after="120"/>
              <w:jc w:val="left"/>
            </w:pPr>
          </w:p>
        </w:tc>
      </w:tr>
      <w:tr w:rsidR="00D67B50" w:rsidRPr="001E5431" w14:paraId="3452B88B" w14:textId="77777777" w:rsidTr="00BB13A6">
        <w:trPr>
          <w:trHeight w:val="386"/>
        </w:trPr>
        <w:tc>
          <w:tcPr>
            <w:tcW w:w="600" w:type="dxa"/>
          </w:tcPr>
          <w:p w14:paraId="4A02C931" w14:textId="77777777" w:rsidR="00D67B50" w:rsidRPr="001E5431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67ED2DCC" w14:textId="6329BBC4" w:rsidR="00D67B50" w:rsidRPr="001E5431" w:rsidRDefault="0053063E" w:rsidP="00927F78">
            <w:pPr>
              <w:pStyle w:val="berschrift3"/>
              <w:rPr>
                <w:lang w:val="de-DE"/>
              </w:rPr>
            </w:pPr>
            <w:r w:rsidRPr="001E5431">
              <w:rPr>
                <w:lang w:val="de-DE"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53153441" wp14:editId="2DBBAE4D">
                      <wp:simplePos x="0" y="0"/>
                      <wp:positionH relativeFrom="column">
                        <wp:posOffset>115222</wp:posOffset>
                      </wp:positionH>
                      <wp:positionV relativeFrom="paragraph">
                        <wp:posOffset>531947</wp:posOffset>
                      </wp:positionV>
                      <wp:extent cx="5606389" cy="1283996"/>
                      <wp:effectExtent l="0" t="0" r="7620" b="0"/>
                      <wp:wrapNone/>
                      <wp:docPr id="7611717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6389" cy="1283996"/>
                                <a:chOff x="0" y="0"/>
                                <a:chExt cx="5606389" cy="1283996"/>
                              </a:xfrm>
                            </wpg:grpSpPr>
                            <wpg:grpSp>
                              <wpg:cNvPr id="224540345" name="Gruppieren 10"/>
                              <wpg:cNvGrpSpPr/>
                              <wpg:grpSpPr>
                                <a:xfrm>
                                  <a:off x="0" y="306888"/>
                                  <a:ext cx="1019175" cy="817245"/>
                                  <a:chOff x="0" y="0"/>
                                  <a:chExt cx="1019175" cy="817322"/>
                                </a:xfrm>
                              </wpg:grpSpPr>
                              <wps:wsp>
                                <wps:cNvPr id="607487965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590785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9654C5" w14:textId="7AA9D466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r w:rsidRPr="00D320A6">
                                        <w:t>partall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5903621" name="Textfeld 1"/>
                                <wps:cNvSpPr txBox="1"/>
                                <wps:spPr>
                                  <a:xfrm>
                                    <a:off x="0" y="398857"/>
                                    <a:ext cx="1019175" cy="418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3EC044" w14:textId="5D7F347A" w:rsidR="00003BA3" w:rsidRPr="00D3701A" w:rsidRDefault="00003BA3" w:rsidP="000F1958">
                                      <w:pPr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Norwegisch 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br/>
                                        <w:t xml:space="preserve">  für </w:t>
                                      </w:r>
                                      <w:r w:rsidR="00EB4C42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„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Paar-Zahl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“)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828035779" name="Gruppieren 10"/>
                              <wpg:cNvGrpSpPr/>
                              <wpg:grpSpPr>
                                <a:xfrm>
                                  <a:off x="682669" y="206680"/>
                                  <a:ext cx="1019175" cy="701675"/>
                                  <a:chOff x="-150057" y="15134"/>
                                  <a:chExt cx="1019175" cy="702353"/>
                                </a:xfrm>
                              </wpg:grpSpPr>
                              <wps:wsp>
                                <wps:cNvPr id="1542493392" name="Abgerundete rechteckige Legende 13"/>
                                <wps:cNvSpPr/>
                                <wps:spPr>
                                  <a:xfrm>
                                    <a:off x="-83973" y="15134"/>
                                    <a:ext cx="953070" cy="342053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FDC9D5C" w14:textId="21C55926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r>
                                        <w:t>gerade Zahl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0869272" name="Textfeld 1"/>
                                <wps:cNvSpPr txBox="1"/>
                                <wps:spPr>
                                  <a:xfrm>
                                    <a:off x="-150057" y="459018"/>
                                    <a:ext cx="1019175" cy="2584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9A7218" w14:textId="64BE86FC" w:rsidR="00003BA3" w:rsidRPr="00D3701A" w:rsidRDefault="00003BA3" w:rsidP="000F1958">
                                      <w:pPr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Deutsch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714486109" name="Gruppieren 10"/>
                              <wpg:cNvGrpSpPr/>
                              <wpg:grpSpPr>
                                <a:xfrm>
                                  <a:off x="1371600" y="501041"/>
                                  <a:ext cx="1057275" cy="782955"/>
                                  <a:chOff x="0" y="0"/>
                                  <a:chExt cx="1057393" cy="783140"/>
                                </a:xfrm>
                              </wpg:grpSpPr>
                              <wps:wsp>
                                <wps:cNvPr id="1338989426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967082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C0DACB1" w14:textId="462E2351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r>
                                        <w:t>even number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9942844" name="Textfeld 1"/>
                                <wps:cNvSpPr txBox="1"/>
                                <wps:spPr>
                                  <a:xfrm>
                                    <a:off x="0" y="364675"/>
                                    <a:ext cx="1019175" cy="418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71AA90" w14:textId="00918EE5" w:rsidR="00003BA3" w:rsidRPr="00D3701A" w:rsidRDefault="00003BA3" w:rsidP="009C696A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Englisch</w:t>
                                      </w:r>
                                      <w:r w:rsidR="009C696A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 für „Ebene Zahl“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1555721183" name="Gruppieren 10"/>
                              <wpg:cNvGrpSpPr/>
                              <wpg:grpSpPr>
                                <a:xfrm>
                                  <a:off x="2348630" y="250521"/>
                                  <a:ext cx="1019175" cy="817245"/>
                                  <a:chOff x="50008" y="0"/>
                                  <a:chExt cx="1019175" cy="817337"/>
                                </a:xfrm>
                              </wpg:grpSpPr>
                              <wps:wsp>
                                <wps:cNvPr id="1672778073" name="Abgerundete rechteckige Legende 13"/>
                                <wps:cNvSpPr/>
                                <wps:spPr>
                                  <a:xfrm>
                                    <a:off x="90311" y="0"/>
                                    <a:ext cx="888059" cy="343299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D638C86" w14:textId="5504FB2E" w:rsidR="00003BA3" w:rsidRPr="00DF584B" w:rsidRDefault="00003BA3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r w:rsidRPr="00742847">
                                        <w:rPr>
                                          <w:sz w:val="21"/>
                                        </w:rPr>
                                        <w:t>ç</w:t>
                                      </w:r>
                                      <w:r w:rsidRPr="00FB7B8A">
                                        <w:rPr>
                                          <w:sz w:val="21"/>
                                        </w:rPr>
                                        <w:t>ift sayılar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389736" name="Textfeld 1"/>
                                <wps:cNvSpPr txBox="1"/>
                                <wps:spPr>
                                  <a:xfrm>
                                    <a:off x="50008" y="398833"/>
                                    <a:ext cx="1019175" cy="418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29F66D" w14:textId="331A0843" w:rsidR="00003BA3" w:rsidRPr="00D3701A" w:rsidRDefault="00003BA3" w:rsidP="000F1958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Türkisch für </w:t>
                                      </w:r>
                                      <w:r w:rsidR="00EB4C42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„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Pärchen-Zahl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“)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g:grpSp>
                              <wpg:cNvPr id="874015625" name="Gruppieren 10"/>
                              <wpg:cNvGrpSpPr/>
                              <wpg:grpSpPr>
                                <a:xfrm>
                                  <a:off x="3131507" y="450937"/>
                                  <a:ext cx="1019175" cy="779145"/>
                                  <a:chOff x="-380059" y="-52901"/>
                                  <a:chExt cx="1019175" cy="779684"/>
                                </a:xfrm>
                              </wpg:grpSpPr>
                              <wps:wsp>
                                <wps:cNvPr id="347546599" name="Abgerundete rechteckige Legende 13"/>
                                <wps:cNvSpPr/>
                                <wps:spPr>
                                  <a:xfrm>
                                    <a:off x="-268648" y="-52901"/>
                                    <a:ext cx="880534" cy="304800"/>
                                  </a:xfrm>
                                  <a:prstGeom prst="wedgeRoundRectCallout">
                                    <a:avLst>
                                      <a:gd name="adj1" fmla="val -39081"/>
                                      <a:gd name="adj2" fmla="val 82796"/>
                                      <a:gd name="adj3" fmla="val 16667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4399D6B" w14:textId="404525F4" w:rsidR="00003BA3" w:rsidRPr="00DF584B" w:rsidRDefault="00EB4C42" w:rsidP="009C696A">
                                      <w:pPr>
                                        <w:pStyle w:val="berschrift6"/>
                                        <w:jc w:val="center"/>
                                      </w:pPr>
                                      <w:r>
                                        <w:t>nú</w:t>
                                      </w:r>
                                      <w:r w:rsidR="00003BA3">
                                        <w:t>m</w:t>
                                      </w:r>
                                      <w:r>
                                        <w:t>e</w:t>
                                      </w:r>
                                      <w:r w:rsidR="00003BA3">
                                        <w:t>ro par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72000" tIns="36000" rIns="36000" bIns="72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2347306" name="Textfeld 1"/>
                                <wps:cNvSpPr txBox="1"/>
                                <wps:spPr>
                                  <a:xfrm>
                                    <a:off x="-380059" y="308303"/>
                                    <a:ext cx="1019175" cy="418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A0DB26" w14:textId="6F1F194F" w:rsidR="00003BA3" w:rsidRPr="00D3701A" w:rsidRDefault="00003BA3" w:rsidP="00AB6698">
                                      <w:pPr>
                                        <w:jc w:val="left"/>
                                        <w:rPr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</w:pPr>
                                      <w:r w:rsidRPr="003D3815">
                                        <w:rPr>
                                          <w:b/>
                                          <w:bCs/>
                                          <w:color w:val="808080"/>
                                          <w:sz w:val="22"/>
                                          <w:szCs w:val="21"/>
                                        </w:rPr>
                                        <w:t xml:space="preserve"> 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Spanisch für </w:t>
                                      </w:r>
                                      <w:r w:rsidR="00EB4C42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„Zahl-Paar“</w:t>
                                      </w:r>
                                      <w:r w:rsidRPr="003D3815">
                                        <w:rPr>
                                          <w:rFonts w:cs="Calibri"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243225361" name="Abgerundete rechteckige Legende 7"/>
                              <wps:cNvSpPr/>
                              <wps:spPr>
                                <a:xfrm>
                                  <a:off x="4070959" y="0"/>
                                  <a:ext cx="1535430" cy="655320"/>
                                </a:xfrm>
                                <a:prstGeom prst="wedgeRoundRectCallout">
                                  <a:avLst>
                                    <a:gd name="adj1" fmla="val -12463"/>
                                    <a:gd name="adj2" fmla="val 72965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CDC492" w14:textId="77777777" w:rsidR="00003BA3" w:rsidRDefault="00003BA3" w:rsidP="0026093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360081" name="Textfeld 1"/>
                              <wps:cNvSpPr txBox="1"/>
                              <wps:spPr>
                                <a:xfrm>
                                  <a:off x="4439995" y="782710"/>
                                  <a:ext cx="655955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ADD20" w14:textId="3F90F527" w:rsidR="00003BA3" w:rsidRPr="00D3701A" w:rsidRDefault="00003BA3" w:rsidP="00260932">
                                    <w:pPr>
                                      <w:jc w:val="left"/>
                                      <w:rPr>
                                        <w:color w:val="808080"/>
                                        <w:sz w:val="22"/>
                                        <w:szCs w:val="21"/>
                                      </w:rPr>
                                    </w:pPr>
                                    <w:r w:rsidRPr="003D3815">
                                      <w:rPr>
                                        <w:b/>
                                        <w:bCs/>
                                        <w:color w:val="808080"/>
                                        <w:sz w:val="22"/>
                                        <w:szCs w:val="21"/>
                                      </w:rPr>
                                      <w:t xml:space="preserve"> </w:t>
                                    </w:r>
                                    <w:r w:rsidRPr="003D3815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(</w:t>
                                    </w:r>
                                    <w:r w:rsidR="0039084F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Andere </w:t>
                                    </w:r>
                                    <w:r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Sprache?</w:t>
                                    </w:r>
                                    <w:r w:rsidRPr="003D3815">
                                      <w:rPr>
                                        <w:rFonts w:cs="Calibri"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53441" id="_x0000_s1069" style="position:absolute;left:0;text-align:left;margin-left:9.05pt;margin-top:41.9pt;width:441.45pt;height:101.1pt;z-index:251924480" coordsize="56063,128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">
                      <v:group id="Gruppieren 10" o:spid="_x0000_s1070" style="position:absolute;top:3068;width:10191;height:8173" coordsize="10191,8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">
                        <v:shape id="_x0000_s1071" type="#_x0000_t62" style="position:absolute;left:903;width:5907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199654C5" w14:textId="7AA9D466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 w:rsidRPr="00D320A6">
                                  <w:t>partall</w:t>
                                </w:r>
                              </w:p>
                            </w:txbxContent>
                          </v:textbox>
                        </v:shape>
                        <v:shape id="_x0000_s1072" type="#_x0000_t202" style="position:absolute;top:3988;width:10191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" filled="f" stroked="f" strokeweight=".5pt">
                          <v:textbox style="mso-fit-shape-to-text:t">
                            <w:txbxContent>
                              <w:p w14:paraId="373EC044" w14:textId="5D7F347A" w:rsidR="00003BA3" w:rsidRPr="00D3701A" w:rsidRDefault="00003BA3" w:rsidP="000F1958">
                                <w:pPr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Norwegisch 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br/>
                                  <w:t xml:space="preserve">  für </w:t>
                                </w:r>
                                <w:r w:rsidR="00EB4C42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„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Paar-Zahl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“)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3" style="position:absolute;left:6826;top:2066;width:10192;height:7017" coordorigin="-1500,151" coordsize="10191,70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">
                        <v:shape id="_x0000_s1074" type="#_x0000_t62" style="position:absolute;left:-839;top:151;width:9529;height:34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" adj="2359,28684" fillcolor="white [3212]" strokecolor="gray [1629]">
                          <v:textbox inset="2mm,1mm,1mm,2mm">
                            <w:txbxContent>
                              <w:p w14:paraId="6FDC9D5C" w14:textId="21C55926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>
                                  <w:t>gerade Zahl</w:t>
                                </w:r>
                              </w:p>
                            </w:txbxContent>
                          </v:textbox>
                        </v:shape>
                        <v:shape id="_x0000_s1075" type="#_x0000_t202" style="position:absolute;left:-1500;top:4590;width:10191;height:2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" filled="f" stroked="f" strokeweight=".5pt">
                          <v:textbox style="mso-fit-shape-to-text:t">
                            <w:txbxContent>
                              <w:p w14:paraId="409A7218" w14:textId="64BE86FC" w:rsidR="00003BA3" w:rsidRPr="00D3701A" w:rsidRDefault="00003BA3" w:rsidP="000F1958">
                                <w:pPr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Deutsch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6" style="position:absolute;left:13716;top:5010;width:10572;height:7829" coordsize="10573,7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">
                        <v:shape id="_x0000_s1077" type="#_x0000_t62" style="position:absolute;left:903;width:9670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" adj="2359,28684" fillcolor="white [3212]" strokecolor="gray [1629]">
                          <v:textbox inset="2mm,1mm,1mm,2mm">
                            <w:txbxContent>
                              <w:p w14:paraId="4C0DACB1" w14:textId="462E2351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>
                                  <w:t>even number</w:t>
                                </w:r>
                              </w:p>
                            </w:txbxContent>
                          </v:textbox>
                        </v:shape>
                        <v:shape id="_x0000_s1078" type="#_x0000_t202" style="position:absolute;top:3646;width:10191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" filled="f" stroked="f" strokeweight=".5pt">
                          <v:textbox style="mso-fit-shape-to-text:t">
                            <w:txbxContent>
                              <w:p w14:paraId="7571AA90" w14:textId="00918EE5" w:rsidR="00003BA3" w:rsidRPr="00D3701A" w:rsidRDefault="00003BA3" w:rsidP="009C696A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Englisch</w:t>
                                </w:r>
                                <w:r w:rsidR="009C696A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für „Ebene Zahl“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79" style="position:absolute;left:23486;top:2505;width:10192;height:8172" coordorigin="500" coordsize="10191,8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">
                        <v:shape id="_x0000_s1080" type="#_x0000_t62" style="position:absolute;left:903;width:8880;height:34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4D638C86" w14:textId="5504FB2E" w:rsidR="00003BA3" w:rsidRPr="00DF584B" w:rsidRDefault="00003BA3" w:rsidP="009C696A">
                                <w:pPr>
                                  <w:pStyle w:val="berschrift6"/>
                                  <w:jc w:val="center"/>
                                </w:pPr>
                                <w:r w:rsidRPr="00742847">
                                  <w:rPr>
                                    <w:sz w:val="21"/>
                                  </w:rPr>
                                  <w:t>ç</w:t>
                                </w:r>
                                <w:r w:rsidRPr="00FB7B8A">
                                  <w:rPr>
                                    <w:sz w:val="21"/>
                                  </w:rPr>
                                  <w:t>ift sayılar</w:t>
                                </w:r>
                              </w:p>
                            </w:txbxContent>
                          </v:textbox>
                        </v:shape>
                        <v:shape id="_x0000_s1081" type="#_x0000_t202" style="position:absolute;left:500;top:3988;width:10191;height:41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" filled="f" stroked="f" strokeweight=".5pt">
                          <v:textbox style="mso-fit-shape-to-text:t">
                            <w:txbxContent>
                              <w:p w14:paraId="0D29F66D" w14:textId="331A0843" w:rsidR="00003BA3" w:rsidRPr="00D3701A" w:rsidRDefault="00003BA3" w:rsidP="000F1958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Türkisch für </w:t>
                                </w:r>
                                <w:r w:rsidR="00EB4C42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„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Pärchen-Zahl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“)</w:t>
                                </w:r>
                              </w:p>
                            </w:txbxContent>
                          </v:textbox>
                        </v:shape>
                      </v:group>
                      <v:group id="Gruppieren 10" o:spid="_x0000_s1082" style="position:absolute;left:31315;top:4509;width:10191;height:7791" coordorigin="-3800,-529" coordsize="10191,7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">
                        <v:shape id="_x0000_s1083" type="#_x0000_t62" style="position:absolute;left:-2686;top:-529;width:8804;height:30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" adj="2359,28684" fillcolor="white [3212]" strokecolor="gray [1629]">
                          <v:textbox inset="2mm,1mm,1mm,2mm">
                            <w:txbxContent>
                              <w:p w14:paraId="04399D6B" w14:textId="404525F4" w:rsidR="00003BA3" w:rsidRPr="00DF584B" w:rsidRDefault="00EB4C42" w:rsidP="009C696A">
                                <w:pPr>
                                  <w:pStyle w:val="berschrift6"/>
                                  <w:jc w:val="center"/>
                                </w:pPr>
                                <w:r>
                                  <w:t>nú</w:t>
                                </w:r>
                                <w:r w:rsidR="00003BA3">
                                  <w:t>m</w:t>
                                </w:r>
                                <w:r>
                                  <w:t>e</w:t>
                                </w:r>
                                <w:r w:rsidR="00003BA3">
                                  <w:t>ro par</w:t>
                                </w:r>
                              </w:p>
                            </w:txbxContent>
                          </v:textbox>
                        </v:shape>
                        <v:shape id="_x0000_s1084" type="#_x0000_t202" style="position:absolute;left:-3800;top:3083;width:10191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" filled="f" stroked="f" strokeweight=".5pt">
                          <v:textbox style="mso-fit-shape-to-text:t">
                            <w:txbxContent>
                              <w:p w14:paraId="32A0DB26" w14:textId="6F1F194F" w:rsidR="00003BA3" w:rsidRPr="00D3701A" w:rsidRDefault="00003BA3" w:rsidP="00AB6698">
                                <w:pPr>
                                  <w:jc w:val="left"/>
                                  <w:rPr>
                                    <w:color w:val="808080"/>
                                    <w:sz w:val="22"/>
                                    <w:szCs w:val="21"/>
                                  </w:rPr>
                                </w:pPr>
                                <w:r w:rsidRPr="003D3815">
                                  <w:rPr>
                                    <w:b/>
                                    <w:bCs/>
                                    <w:color w:val="808080"/>
                                    <w:sz w:val="22"/>
                                    <w:szCs w:val="21"/>
                                  </w:rPr>
                                  <w:t xml:space="preserve"> 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Spanisch für </w:t>
                                </w:r>
                                <w:r w:rsidR="00EB4C42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„Zahl-Paar“</w:t>
                                </w:r>
                                <w:r w:rsidRPr="003D3815">
                                  <w:rPr>
                                    <w:rFonts w:cs="Calibri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85" type="#_x0000_t62" style="position:absolute;left:40709;width:15354;height:655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" adj="8108,26560" fillcolor="white [3212]" strokecolor="#7f7f7f [1612]">
                        <v:textbox>
                          <w:txbxContent>
                            <w:p w14:paraId="0ECDC492" w14:textId="77777777" w:rsidR="00003BA3" w:rsidRDefault="00003BA3" w:rsidP="0026093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86" type="#_x0000_t202" style="position:absolute;left:44399;top:7827;width:6560;height:4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" filled="f" stroked="f" strokeweight=".5pt">
                        <v:textbox style="mso-fit-shape-to-text:t">
                          <w:txbxContent>
                            <w:p w14:paraId="06FADD20" w14:textId="3F90F527" w:rsidR="00003BA3" w:rsidRPr="00D3701A" w:rsidRDefault="00003BA3" w:rsidP="00260932">
                              <w:pPr>
                                <w:jc w:val="left"/>
                                <w:rPr>
                                  <w:color w:val="808080"/>
                                  <w:sz w:val="22"/>
                                  <w:szCs w:val="21"/>
                                </w:rPr>
                              </w:pPr>
                              <w:r w:rsidRPr="003D3815">
                                <w:rPr>
                                  <w:b/>
                                  <w:bCs/>
                                  <w:color w:val="808080"/>
                                  <w:sz w:val="22"/>
                                  <w:szCs w:val="21"/>
                                </w:rPr>
                                <w:t xml:space="preserve"> </w:t>
                              </w:r>
                              <w:r w:rsidRPr="003D3815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(</w:t>
                              </w:r>
                              <w:r w:rsidR="0039084F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Andere </w:t>
                              </w:r>
                              <w:r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Sprache?</w:t>
                              </w:r>
                              <w:r w:rsidRPr="003D3815">
                                <w:rPr>
                                  <w:rFonts w:cs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1958" w:rsidRPr="001E5431">
              <w:rPr>
                <w:lang w:val="de-DE"/>
              </w:rPr>
              <w:t>b)</w:t>
            </w:r>
          </w:p>
        </w:tc>
        <w:tc>
          <w:tcPr>
            <w:tcW w:w="8111" w:type="dxa"/>
            <w:gridSpan w:val="3"/>
          </w:tcPr>
          <w:p w14:paraId="5FBFE882" w14:textId="1C8EBF66" w:rsidR="00D67B50" w:rsidRPr="001E5431" w:rsidRDefault="000F1958" w:rsidP="00CA4C3B">
            <w:pPr>
              <w:jc w:val="left"/>
            </w:pPr>
            <w:r w:rsidRPr="001E5431">
              <w:t xml:space="preserve">Trage die Wörter aus den verschiedenen Sprachen in die richtige Spalte: </w:t>
            </w:r>
            <w:r w:rsidR="00260932" w:rsidRPr="001E5431">
              <w:br/>
            </w:r>
            <w:r w:rsidRPr="001E5431">
              <w:t xml:space="preserve">Was passt eher zur </w:t>
            </w:r>
            <w:r w:rsidRPr="001E5431">
              <w:rPr>
                <w:rStyle w:val="berschrift6Zchn"/>
              </w:rPr>
              <w:t>Ebene-Zahl</w:t>
            </w:r>
            <w:r w:rsidRPr="001E5431">
              <w:t xml:space="preserve">, was eher zur </w:t>
            </w:r>
            <w:r w:rsidRPr="001E5431">
              <w:rPr>
                <w:rStyle w:val="berschrift6Zchn"/>
              </w:rPr>
              <w:t>Paar-Zahl</w:t>
            </w:r>
            <w:r w:rsidRPr="001E5431">
              <w:t>?</w:t>
            </w:r>
            <w:r w:rsidR="00BB13A6" w:rsidRPr="001E5431">
              <w:t xml:space="preserve"> </w:t>
            </w:r>
            <w:r w:rsidR="0008027D" w:rsidRPr="001E5431">
              <w:br/>
            </w:r>
            <w:r w:rsidR="00BB13A6" w:rsidRPr="001E5431">
              <w:t>W</w:t>
            </w:r>
            <w:r w:rsidR="00260932" w:rsidRPr="001E5431">
              <w:t>elche weitere</w:t>
            </w:r>
            <w:r w:rsidR="00BB13A6" w:rsidRPr="001E5431">
              <w:t>n Wörter</w:t>
            </w:r>
            <w:r w:rsidR="00260932" w:rsidRPr="001E5431">
              <w:t xml:space="preserve"> </w:t>
            </w:r>
            <w:r w:rsidR="00742847" w:rsidRPr="001E5431">
              <w:t xml:space="preserve">kennst du oder </w:t>
            </w:r>
            <w:r w:rsidR="00260932" w:rsidRPr="001E5431">
              <w:t>findest du</w:t>
            </w:r>
            <w:r w:rsidR="00742847" w:rsidRPr="001E5431">
              <w:t xml:space="preserve"> im Internet</w:t>
            </w:r>
            <w:r w:rsidR="00260932" w:rsidRPr="001E5431">
              <w:t>?</w:t>
            </w:r>
          </w:p>
          <w:p w14:paraId="1102D283" w14:textId="37E9D4A0" w:rsidR="0053063E" w:rsidRPr="001E5431" w:rsidRDefault="0053063E" w:rsidP="00CA4C3B">
            <w:pPr>
              <w:jc w:val="left"/>
            </w:pPr>
          </w:p>
        </w:tc>
      </w:tr>
      <w:tr w:rsidR="00D67B50" w:rsidRPr="001E5431" w14:paraId="17D49CB3" w14:textId="77777777" w:rsidTr="00BB13A6">
        <w:trPr>
          <w:trHeight w:val="386"/>
        </w:trPr>
        <w:tc>
          <w:tcPr>
            <w:tcW w:w="600" w:type="dxa"/>
          </w:tcPr>
          <w:p w14:paraId="6F0B93EC" w14:textId="77777777" w:rsidR="00D67B50" w:rsidRPr="001E5431" w:rsidRDefault="00D67B50" w:rsidP="00927F78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C0FBA73" w14:textId="77777777" w:rsidR="00D67B50" w:rsidRPr="001E5431" w:rsidRDefault="00D67B50" w:rsidP="00927F78">
            <w:pPr>
              <w:pStyle w:val="berschrift3"/>
              <w:rPr>
                <w:lang w:val="de-DE"/>
              </w:rPr>
            </w:pPr>
          </w:p>
          <w:p w14:paraId="05D2DF3A" w14:textId="77777777" w:rsidR="00742847" w:rsidRPr="001E5431" w:rsidRDefault="00742847" w:rsidP="00742847"/>
          <w:p w14:paraId="1B851BA4" w14:textId="77777777" w:rsidR="00742847" w:rsidRPr="001E5431" w:rsidRDefault="00742847" w:rsidP="00742847"/>
          <w:p w14:paraId="0832AAA1" w14:textId="77777777" w:rsidR="00742847" w:rsidRPr="001E5431" w:rsidRDefault="00742847" w:rsidP="00742847"/>
          <w:p w14:paraId="2A36A71E" w14:textId="5201C3DE" w:rsidR="00742847" w:rsidRPr="001E5431" w:rsidRDefault="00742847" w:rsidP="00742847">
            <w:pPr>
              <w:spacing w:after="120"/>
            </w:pPr>
          </w:p>
        </w:tc>
        <w:tc>
          <w:tcPr>
            <w:tcW w:w="8111" w:type="dxa"/>
            <w:gridSpan w:val="3"/>
          </w:tcPr>
          <w:p w14:paraId="7757FB0E" w14:textId="139FBA05" w:rsidR="00D67B50" w:rsidRPr="001E5431" w:rsidRDefault="00D67B50" w:rsidP="00CA4C3B">
            <w:pPr>
              <w:jc w:val="left"/>
            </w:pPr>
          </w:p>
          <w:p w14:paraId="17EFB030" w14:textId="11CB4306" w:rsidR="000F1958" w:rsidRPr="001E5431" w:rsidRDefault="000F1958" w:rsidP="00CA4C3B">
            <w:pPr>
              <w:jc w:val="left"/>
            </w:pPr>
          </w:p>
          <w:p w14:paraId="77936D75" w14:textId="61DD29C4" w:rsidR="000F1958" w:rsidRPr="001E5431" w:rsidRDefault="000F1958" w:rsidP="00CA4C3B">
            <w:pPr>
              <w:jc w:val="left"/>
            </w:pPr>
          </w:p>
          <w:p w14:paraId="0DB5F069" w14:textId="4D3E6DEA" w:rsidR="000F1958" w:rsidRPr="001E5431" w:rsidRDefault="000F1958" w:rsidP="00CA4C3B">
            <w:pPr>
              <w:jc w:val="left"/>
            </w:pPr>
          </w:p>
        </w:tc>
      </w:tr>
    </w:tbl>
    <w:p w14:paraId="0F989A96" w14:textId="77777777" w:rsidR="008531E6" w:rsidRPr="001E5431" w:rsidRDefault="008531E6">
      <w:pPr>
        <w:rPr>
          <w:b/>
          <w:bCs/>
        </w:rPr>
      </w:pPr>
    </w:p>
    <w:p w14:paraId="7FE4EAD9" w14:textId="77777777" w:rsidR="008531E6" w:rsidRPr="001E5431" w:rsidRDefault="008531E6">
      <w:pPr>
        <w:rPr>
          <w:b/>
          <w:bCs/>
        </w:rPr>
      </w:pPr>
    </w:p>
    <w:p w14:paraId="3AA2DABF" w14:textId="77777777" w:rsidR="008531E6" w:rsidRPr="001E5431" w:rsidRDefault="008531E6">
      <w:pPr>
        <w:rPr>
          <w:b/>
          <w:bCs/>
        </w:rPr>
      </w:pPr>
    </w:p>
    <w:p w14:paraId="0A115716" w14:textId="77777777" w:rsidR="008531E6" w:rsidRPr="001E5431" w:rsidRDefault="008531E6">
      <w:pPr>
        <w:rPr>
          <w:b/>
          <w:bCs/>
        </w:rPr>
      </w:pPr>
    </w:p>
    <w:p w14:paraId="6BFA3246" w14:textId="77777777" w:rsidR="008531E6" w:rsidRPr="001E5431" w:rsidRDefault="008531E6">
      <w:pPr>
        <w:rPr>
          <w:b/>
          <w:bCs/>
        </w:rPr>
      </w:pPr>
    </w:p>
    <w:p w14:paraId="3A51F223" w14:textId="77777777" w:rsidR="008531E6" w:rsidRPr="001E5431" w:rsidRDefault="008531E6">
      <w:pPr>
        <w:rPr>
          <w:b/>
          <w:bCs/>
        </w:rPr>
      </w:pPr>
    </w:p>
    <w:p w14:paraId="30767D5F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437DD1C1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7E7B17BF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7DF52A9A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</w:p>
    <w:p w14:paraId="32E760BC" w14:textId="49FA86DF" w:rsidR="008531E6" w:rsidRPr="001E5431" w:rsidRDefault="008531E6">
      <w:r w:rsidRPr="001E5431">
        <w:rPr>
          <w:b/>
          <w:bCs/>
        </w:rPr>
        <w:br w:type="page"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325D39" w:rsidRPr="001E5431" w14:paraId="39CE4E68" w14:textId="77777777" w:rsidTr="00742847">
        <w:trPr>
          <w:trHeight w:val="4744"/>
        </w:trPr>
        <w:tc>
          <w:tcPr>
            <w:tcW w:w="600" w:type="dxa"/>
          </w:tcPr>
          <w:p w14:paraId="3018B1BA" w14:textId="6386513C" w:rsidR="00325D39" w:rsidRPr="001E5431" w:rsidRDefault="00325D39" w:rsidP="00927F78">
            <w:pPr>
              <w:pStyle w:val="berschrift1"/>
              <w:rPr>
                <w:noProof/>
              </w:rPr>
            </w:pPr>
          </w:p>
          <w:p w14:paraId="3E66EF69" w14:textId="77777777" w:rsidR="00632CBC" w:rsidRPr="001E5431" w:rsidRDefault="00632CBC" w:rsidP="00632CBC"/>
          <w:p w14:paraId="0DFB5A87" w14:textId="77777777" w:rsidR="00632CBC" w:rsidRPr="001E5431" w:rsidRDefault="00632CBC" w:rsidP="00632CBC"/>
          <w:p w14:paraId="6146B163" w14:textId="77777777" w:rsidR="00632CBC" w:rsidRPr="001E5431" w:rsidRDefault="00632CBC" w:rsidP="00632CBC"/>
          <w:p w14:paraId="70100A37" w14:textId="77777777" w:rsidR="00632CBC" w:rsidRPr="001E5431" w:rsidRDefault="00632CBC" w:rsidP="00632CBC"/>
          <w:p w14:paraId="3264C55C" w14:textId="77777777" w:rsidR="00632CBC" w:rsidRPr="001E5431" w:rsidRDefault="00632CBC" w:rsidP="00632CBC"/>
          <w:p w14:paraId="5EF42B1E" w14:textId="388EED06" w:rsidR="00632CBC" w:rsidRPr="001E5431" w:rsidRDefault="00632CBC" w:rsidP="00632CBC"/>
          <w:p w14:paraId="58270FCA" w14:textId="77777777" w:rsidR="00632CBC" w:rsidRPr="001E5431" w:rsidRDefault="00632CBC" w:rsidP="00632CBC"/>
          <w:p w14:paraId="6D9595D1" w14:textId="33343498" w:rsidR="00632CBC" w:rsidRPr="001E5431" w:rsidRDefault="00632CBC" w:rsidP="00632CBC"/>
          <w:p w14:paraId="1EA1602C" w14:textId="77777777" w:rsidR="00632CBC" w:rsidRPr="001E5431" w:rsidRDefault="00632CBC" w:rsidP="00632CBC"/>
          <w:p w14:paraId="7A8C96C8" w14:textId="77777777" w:rsidR="00632CBC" w:rsidRPr="001E5431" w:rsidRDefault="00632CBC" w:rsidP="00632CBC"/>
          <w:p w14:paraId="258139C7" w14:textId="77777777" w:rsidR="00714380" w:rsidRPr="001E5431" w:rsidRDefault="00714380" w:rsidP="00632CBC"/>
          <w:p w14:paraId="7154E3FC" w14:textId="77777777" w:rsidR="00714380" w:rsidRPr="001E5431" w:rsidRDefault="00714380" w:rsidP="00632CBC"/>
          <w:p w14:paraId="1549218A" w14:textId="77777777" w:rsidR="00714380" w:rsidRPr="001E5431" w:rsidRDefault="00714380" w:rsidP="00632CBC"/>
          <w:p w14:paraId="490D6A8F" w14:textId="77777777" w:rsidR="00714380" w:rsidRPr="001E5431" w:rsidRDefault="00714380" w:rsidP="00632CBC"/>
        </w:tc>
        <w:tc>
          <w:tcPr>
            <w:tcW w:w="359" w:type="dxa"/>
          </w:tcPr>
          <w:p w14:paraId="22BDD64E" w14:textId="74D27DC0" w:rsidR="00325D39" w:rsidRPr="001E5431" w:rsidRDefault="0053063E" w:rsidP="00714380">
            <w:pPr>
              <w:pStyle w:val="berschrift3"/>
              <w:rPr>
                <w:lang w:val="de-DE"/>
              </w:rPr>
            </w:pPr>
            <w:r w:rsidRPr="001E5431">
              <w:rPr>
                <w:rFonts w:cs="Calibri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4DB1A64" wp14:editId="61BAD507">
                      <wp:simplePos x="0" y="0"/>
                      <wp:positionH relativeFrom="column">
                        <wp:posOffset>83098</wp:posOffset>
                      </wp:positionH>
                      <wp:positionV relativeFrom="paragraph">
                        <wp:posOffset>1718945</wp:posOffset>
                      </wp:positionV>
                      <wp:extent cx="1141095" cy="581660"/>
                      <wp:effectExtent l="0" t="0" r="1905" b="2540"/>
                      <wp:wrapNone/>
                      <wp:docPr id="1711289525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09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2060CA" w14:textId="77777777" w:rsidR="00D05621" w:rsidRPr="00742847" w:rsidRDefault="00D05621" w:rsidP="00D05621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B: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>Tanz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B1A64" id="Textfeld 11" o:spid="_x0000_s1087" type="#_x0000_t202" style="position:absolute;left:0;text-align:left;margin-left:6.55pt;margin-top:135.35pt;width:89.85pt;height:45.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" filled="f" stroked="f">
                      <v:textbox inset="0,1mm,0,0">
                        <w:txbxContent>
                          <w:p w14:paraId="592060CA" w14:textId="77777777" w:rsidR="00D05621" w:rsidRPr="00742847" w:rsidRDefault="00D05621" w:rsidP="00D05621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B: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>Tanz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4380" w:rsidRPr="001E5431">
              <w:rPr>
                <w:lang w:val="de-DE"/>
              </w:rPr>
              <w:t>c</w:t>
            </w:r>
            <w:r w:rsidRPr="001E5431">
              <w:rPr>
                <w:rFonts w:cs="Calibri"/>
                <w:lang w:val="de-DE"/>
              </w:rPr>
              <w:t xml:space="preserve"> </w:t>
            </w:r>
            <w:r w:rsidR="00325D39" w:rsidRPr="001E5431">
              <w:rPr>
                <w:lang w:val="de-DE"/>
              </w:rPr>
              <w:t>)</w:t>
            </w:r>
          </w:p>
        </w:tc>
        <w:tc>
          <w:tcPr>
            <w:tcW w:w="8111" w:type="dxa"/>
          </w:tcPr>
          <w:p w14:paraId="784CD0D8" w14:textId="7D96752F" w:rsidR="00742847" w:rsidRPr="001E5431" w:rsidRDefault="000F1958" w:rsidP="00742847">
            <w:r w:rsidRPr="001E5431">
              <w:t>Welche</w:t>
            </w:r>
            <w:r w:rsidR="00260932" w:rsidRPr="001E5431">
              <w:t xml:space="preserve"> Situation</w:t>
            </w:r>
            <w:r w:rsidRPr="001E5431">
              <w:t xml:space="preserve"> passt besser zur </w:t>
            </w:r>
            <w:r w:rsidRPr="001E5431">
              <w:rPr>
                <w:rStyle w:val="berschrift6Zchn"/>
              </w:rPr>
              <w:t>Ebene-Zahl</w:t>
            </w:r>
            <w:r w:rsidR="00260932" w:rsidRPr="001E5431">
              <w:t xml:space="preserve"> / </w:t>
            </w:r>
            <w:r w:rsidRPr="001E5431">
              <w:t xml:space="preserve">zur </w:t>
            </w:r>
            <w:r w:rsidRPr="001E5431">
              <w:rPr>
                <w:rStyle w:val="berschrift6Zchn"/>
              </w:rPr>
              <w:t>Paar-Zahl</w:t>
            </w:r>
            <w:r w:rsidRPr="001E5431">
              <w:t>, w</w:t>
            </w:r>
            <w:r w:rsidR="00260932" w:rsidRPr="001E5431">
              <w:t>elche</w:t>
            </w:r>
            <w:r w:rsidRPr="001E5431">
              <w:t xml:space="preserve"> zu beidem?</w:t>
            </w:r>
          </w:p>
          <w:p w14:paraId="53E88B07" w14:textId="0188EAC2" w:rsidR="00325D39" w:rsidRPr="001E5431" w:rsidRDefault="0053063E" w:rsidP="005F2374">
            <w:pPr>
              <w:jc w:val="left"/>
            </w:pPr>
            <w:r w:rsidRPr="001E5431">
              <w:rPr>
                <w:noProof/>
              </w:rPr>
              <w:drawing>
                <wp:anchor distT="0" distB="0" distL="114300" distR="114300" simplePos="0" relativeHeight="251980799" behindDoc="0" locked="0" layoutInCell="1" allowOverlap="1" wp14:anchorId="34135605" wp14:editId="4320F098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149408</wp:posOffset>
                  </wp:positionV>
                  <wp:extent cx="1331595" cy="1092200"/>
                  <wp:effectExtent l="0" t="0" r="1905" b="0"/>
                  <wp:wrapNone/>
                  <wp:docPr id="91445025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450259" name=""/>
                          <pic:cNvPicPr/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2847" w:rsidRPr="001E5431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FF1A2BF" wp14:editId="04C24C40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659130</wp:posOffset>
                      </wp:positionV>
                      <wp:extent cx="1141095" cy="581660"/>
                      <wp:effectExtent l="0" t="0" r="1905" b="2540"/>
                      <wp:wrapNone/>
                      <wp:docPr id="1713474098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09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649422" w14:textId="15DA0FD2" w:rsidR="00003BA3" w:rsidRPr="00742847" w:rsidRDefault="00003BA3" w:rsidP="00260932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C: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>Schach-Wettbewerb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1A2BF" id="_x0000_s1088" type="#_x0000_t202" style="position:absolute;margin-left:129.85pt;margin-top:51.9pt;width:89.85pt;height:45.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" filled="f" stroked="f">
                      <v:textbox inset="0,1mm,0,0">
                        <w:txbxContent>
                          <w:p w14:paraId="56649422" w14:textId="15DA0FD2" w:rsidR="00003BA3" w:rsidRPr="00742847" w:rsidRDefault="00003BA3" w:rsidP="00260932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C: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>Schach-Wettbewerb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2847" w:rsidRPr="001E5431">
              <w:rPr>
                <w:rFonts w:cs="Calibri"/>
                <w:noProof/>
              </w:rPr>
              <w:drawing>
                <wp:anchor distT="0" distB="0" distL="114300" distR="114300" simplePos="0" relativeHeight="251926528" behindDoc="0" locked="0" layoutInCell="1" allowOverlap="1" wp14:anchorId="355FE1E7" wp14:editId="5B3B15DB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1090454</wp:posOffset>
                  </wp:positionV>
                  <wp:extent cx="1616710" cy="1623695"/>
                  <wp:effectExtent l="0" t="0" r="0" b="1905"/>
                  <wp:wrapNone/>
                  <wp:docPr id="1768893365" name="Grafik 1" descr="Ein Bild, das Mobiliar, Im Haus, Szene, Zimm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893365" name="Grafik 1" descr="Ein Bild, das Mobiliar, Im Haus, Szene, Zimmer enthält.&#10;&#10;Automatisch generierte Beschreibu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773238" w14:textId="574059EF" w:rsidR="00AB6698" w:rsidRPr="001E5431" w:rsidRDefault="0053063E" w:rsidP="00BB13A6">
            <w:pPr>
              <w:jc w:val="left"/>
            </w:pPr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971584" behindDoc="0" locked="0" layoutInCell="1" allowOverlap="1" wp14:anchorId="271A66B1" wp14:editId="03B6BDD9">
                  <wp:simplePos x="0" y="0"/>
                  <wp:positionH relativeFrom="column">
                    <wp:posOffset>325668</wp:posOffset>
                  </wp:positionH>
                  <wp:positionV relativeFrom="paragraph">
                    <wp:posOffset>1200341</wp:posOffset>
                  </wp:positionV>
                  <wp:extent cx="1263433" cy="1363980"/>
                  <wp:effectExtent l="0" t="0" r="0" b="0"/>
                  <wp:wrapNone/>
                  <wp:docPr id="1895030993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1B18A-41D8-FBE1-05E6-23898064AC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030993" name="Picture 6">
                            <a:extLst>
                              <a:ext uri="{FF2B5EF4-FFF2-40B4-BE49-F238E27FC236}">
                                <a16:creationId xmlns:a16="http://schemas.microsoft.com/office/drawing/2014/main" id="{52B1B18A-41D8-FBE1-05E6-23898064AC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3433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5431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2ED49CD" wp14:editId="2CF3F6FD">
                      <wp:simplePos x="0" y="0"/>
                      <wp:positionH relativeFrom="column">
                        <wp:posOffset>3551242</wp:posOffset>
                      </wp:positionH>
                      <wp:positionV relativeFrom="paragraph">
                        <wp:posOffset>452503</wp:posOffset>
                      </wp:positionV>
                      <wp:extent cx="1141110" cy="581890"/>
                      <wp:effectExtent l="0" t="0" r="1905" b="8890"/>
                      <wp:wrapNone/>
                      <wp:docPr id="405689876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1110" cy="581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67D8A" w14:textId="1998A083" w:rsidR="00003BA3" w:rsidRPr="00742847" w:rsidRDefault="00003BA3" w:rsidP="00260932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D: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="0031559D" w:rsidRPr="00742847">
                                    <w:rPr>
                                      <w:sz w:val="18"/>
                                      <w:szCs w:val="18"/>
                                    </w:rPr>
                                    <w:t>Seilbahn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D49CD" id="_x0000_s1089" type="#_x0000_t202" style="position:absolute;margin-left:279.65pt;margin-top:35.65pt;width:89.85pt;height:45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" filled="f" stroked="f">
                      <v:textbox inset="0,1mm,0,0">
                        <w:txbxContent>
                          <w:p w14:paraId="48B67D8A" w14:textId="1998A083" w:rsidR="00003BA3" w:rsidRPr="00742847" w:rsidRDefault="00003BA3" w:rsidP="00260932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D: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31559D" w:rsidRPr="00742847">
                              <w:rPr>
                                <w:sz w:val="18"/>
                                <w:szCs w:val="18"/>
                              </w:rPr>
                              <w:t>Seilbahn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5431">
              <w:rPr>
                <w:rFonts w:cs="Calibri"/>
                <w:noProof/>
              </w:rPr>
              <w:drawing>
                <wp:anchor distT="0" distB="0" distL="114300" distR="114300" simplePos="0" relativeHeight="251925504" behindDoc="0" locked="0" layoutInCell="1" allowOverlap="1" wp14:anchorId="176CA7C1" wp14:editId="141A97B7">
                  <wp:simplePos x="0" y="0"/>
                  <wp:positionH relativeFrom="column">
                    <wp:posOffset>3505922</wp:posOffset>
                  </wp:positionH>
                  <wp:positionV relativeFrom="paragraph">
                    <wp:posOffset>889050</wp:posOffset>
                  </wp:positionV>
                  <wp:extent cx="1496640" cy="1621768"/>
                  <wp:effectExtent l="0" t="0" r="8890" b="0"/>
                  <wp:wrapNone/>
                  <wp:docPr id="44500036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000363" name="Grafik 2"/>
                          <pic:cNvPicPr/>
                        </pic:nvPicPr>
                        <pic:blipFill rotWithShape="1">
                          <a:blip r:embed="rId4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6640" cy="162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5431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8053545" wp14:editId="578B5744">
                      <wp:simplePos x="0" y="0"/>
                      <wp:positionH relativeFrom="column">
                        <wp:posOffset>411819</wp:posOffset>
                      </wp:positionH>
                      <wp:positionV relativeFrom="paragraph">
                        <wp:posOffset>457957</wp:posOffset>
                      </wp:positionV>
                      <wp:extent cx="845820" cy="581660"/>
                      <wp:effectExtent l="0" t="0" r="5080" b="2540"/>
                      <wp:wrapNone/>
                      <wp:docPr id="1126203508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820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9A1B63" w14:textId="77777777" w:rsidR="0053063E" w:rsidRPr="00742847" w:rsidRDefault="0053063E" w:rsidP="0053063E">
                                  <w:pPr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42847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Situation A: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Brücke mit </w:t>
                                  </w:r>
                                  <w:r w:rsidRPr="00742847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>Bauklötzen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53545" id="_x0000_s1090" type="#_x0000_t202" style="position:absolute;margin-left:32.45pt;margin-top:36.05pt;width:66.6pt;height:45.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" filled="f" stroked="f">
                      <v:textbox inset="0,1mm,0,0">
                        <w:txbxContent>
                          <w:p w14:paraId="599A1B63" w14:textId="77777777" w:rsidR="0053063E" w:rsidRPr="00742847" w:rsidRDefault="0053063E" w:rsidP="0053063E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4284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Situation A: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 xml:space="preserve">Brücke mit </w:t>
                            </w:r>
                            <w:r w:rsidRPr="00742847">
                              <w:rPr>
                                <w:sz w:val="18"/>
                                <w:szCs w:val="18"/>
                              </w:rPr>
                              <w:br/>
                              <w:t>Bauklötzen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5621" w:rsidRPr="001E5431">
              <w:rPr>
                <w:rFonts w:cs="Calibri"/>
                <w:noProof/>
              </w:rPr>
              <w:t xml:space="preserve"> </w:t>
            </w:r>
          </w:p>
        </w:tc>
      </w:tr>
    </w:tbl>
    <w:p w14:paraId="781766DA" w14:textId="63AD9A69" w:rsidR="00742847" w:rsidRPr="001E5431" w:rsidRDefault="00742847"/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BB13A6" w:rsidRPr="001E5431" w14:paraId="5EE1BF44" w14:textId="77777777" w:rsidTr="005E1848">
        <w:trPr>
          <w:trHeight w:val="386"/>
        </w:trPr>
        <w:tc>
          <w:tcPr>
            <w:tcW w:w="600" w:type="dxa"/>
            <w:tcBorders>
              <w:top w:val="nil"/>
              <w:left w:val="nil"/>
              <w:bottom w:val="nil"/>
            </w:tcBorders>
          </w:tcPr>
          <w:p w14:paraId="353664D6" w14:textId="01175B54" w:rsidR="00632CBC" w:rsidRPr="001E5431" w:rsidRDefault="00632CBC" w:rsidP="00003BA3">
            <w:pPr>
              <w:jc w:val="left"/>
              <w:rPr>
                <w:noProof/>
              </w:rPr>
            </w:pPr>
          </w:p>
          <w:p w14:paraId="02C73A6A" w14:textId="77777777" w:rsidR="00632CBC" w:rsidRPr="001E5431" w:rsidRDefault="00632CBC" w:rsidP="00003BA3">
            <w:pPr>
              <w:jc w:val="left"/>
              <w:rPr>
                <w:noProof/>
              </w:rPr>
            </w:pPr>
          </w:p>
          <w:p w14:paraId="743CD51F" w14:textId="5AFECD67" w:rsidR="00BB13A6" w:rsidRPr="001E5431" w:rsidRDefault="00BB13A6" w:rsidP="00003BA3">
            <w:pPr>
              <w:jc w:val="left"/>
              <w:rPr>
                <w:noProof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14:paraId="5CC900EB" w14:textId="6CB2F441" w:rsidR="00BB13A6" w:rsidRPr="001E5431" w:rsidRDefault="00D05621" w:rsidP="00D05621">
            <w:pPr>
              <w:pStyle w:val="berschrift2"/>
              <w:ind w:left="0" w:firstLine="0"/>
              <w:rPr>
                <w:lang w:val="de-DE"/>
              </w:rPr>
            </w:pPr>
            <w:r w:rsidRPr="001E5431">
              <w:rPr>
                <w:sz w:val="22"/>
                <w:szCs w:val="22"/>
                <w:lang w:val="de-DE"/>
              </w:rPr>
              <w:t>d</w:t>
            </w:r>
            <w:r w:rsidR="00714380" w:rsidRPr="001E5431">
              <w:rPr>
                <w:sz w:val="22"/>
                <w:szCs w:val="22"/>
                <w:lang w:val="de-DE"/>
              </w:rPr>
              <w:t>)</w:t>
            </w:r>
          </w:p>
        </w:tc>
        <w:tc>
          <w:tcPr>
            <w:tcW w:w="8111" w:type="dxa"/>
            <w:tcBorders>
              <w:top w:val="nil"/>
              <w:left w:val="nil"/>
              <w:bottom w:val="single" w:sz="8" w:space="0" w:color="A6A6A6" w:themeColor="background1" w:themeShade="A6"/>
              <w:right w:val="nil"/>
            </w:tcBorders>
          </w:tcPr>
          <w:p w14:paraId="26351E8D" w14:textId="5FADBD74" w:rsidR="00BB13A6" w:rsidRPr="001E5431" w:rsidRDefault="00BB13A6" w:rsidP="00003BA3">
            <w:pPr>
              <w:jc w:val="left"/>
            </w:pPr>
            <w:r w:rsidRPr="001E5431">
              <w:t xml:space="preserve">Was hast du heute Neues über die geraden und ungeraden Zahlen gelernt? </w:t>
            </w:r>
            <w:r w:rsidR="00714380" w:rsidRPr="001E5431">
              <w:br/>
              <w:t>Was hast du Neues über Sprache</w:t>
            </w:r>
            <w:r w:rsidR="00742847" w:rsidRPr="001E5431">
              <w:t>n und Wörter</w:t>
            </w:r>
            <w:r w:rsidR="00714380" w:rsidRPr="001E5431">
              <w:t xml:space="preserve"> gelernt?</w:t>
            </w:r>
          </w:p>
        </w:tc>
      </w:tr>
      <w:tr w:rsidR="00742847" w:rsidRPr="001E5431" w14:paraId="3AA7177B" w14:textId="77777777" w:rsidTr="00742847">
        <w:trPr>
          <w:trHeight w:val="386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</w:tcPr>
          <w:p w14:paraId="732F3178" w14:textId="77777777" w:rsidR="00742847" w:rsidRPr="001E5431" w:rsidRDefault="005E1848" w:rsidP="005E1848">
            <w:pPr>
              <w:rPr>
                <w:noProof/>
              </w:rPr>
            </w:pPr>
            <w:r w:rsidRPr="001E5431">
              <w:rPr>
                <w:noProof/>
              </w:rPr>
              <w:drawing>
                <wp:inline distT="0" distB="0" distL="0" distR="0" wp14:anchorId="5ED57437" wp14:editId="4499A68F">
                  <wp:extent cx="381000" cy="381000"/>
                  <wp:effectExtent l="0" t="0" r="0" b="0"/>
                  <wp:docPr id="104557244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53236" name="Grafik 1921153236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</w:tcPr>
          <w:p w14:paraId="7489AE6B" w14:textId="77777777" w:rsidR="00742847" w:rsidRPr="001E5431" w:rsidRDefault="00742847" w:rsidP="00742847">
            <w:pPr>
              <w:pStyle w:val="berschrift2"/>
              <w:ind w:left="0" w:hanging="142"/>
              <w:rPr>
                <w:sz w:val="22"/>
                <w:szCs w:val="22"/>
                <w:lang w:val="de-DE"/>
              </w:rPr>
            </w:pPr>
          </w:p>
        </w:tc>
        <w:tc>
          <w:tcPr>
            <w:tcW w:w="811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01D5BB1" w14:textId="77777777" w:rsidR="00742847" w:rsidRPr="001E5431" w:rsidRDefault="00742847" w:rsidP="00003BA3">
            <w:pPr>
              <w:jc w:val="left"/>
            </w:pPr>
          </w:p>
          <w:p w14:paraId="4ABB9427" w14:textId="77777777" w:rsidR="00742847" w:rsidRPr="001E5431" w:rsidRDefault="00742847" w:rsidP="00003BA3">
            <w:pPr>
              <w:jc w:val="left"/>
            </w:pPr>
          </w:p>
          <w:p w14:paraId="4D16D92A" w14:textId="77777777" w:rsidR="00742847" w:rsidRPr="001E5431" w:rsidRDefault="00742847" w:rsidP="00003BA3">
            <w:pPr>
              <w:jc w:val="left"/>
            </w:pPr>
          </w:p>
          <w:p w14:paraId="4DC3DC6A" w14:textId="77777777" w:rsidR="00742847" w:rsidRPr="001E5431" w:rsidRDefault="00742847" w:rsidP="00003BA3">
            <w:pPr>
              <w:jc w:val="left"/>
            </w:pPr>
          </w:p>
          <w:p w14:paraId="5F9F924C" w14:textId="77777777" w:rsidR="00742847" w:rsidRPr="001E5431" w:rsidRDefault="00742847" w:rsidP="00003BA3">
            <w:pPr>
              <w:jc w:val="left"/>
            </w:pPr>
          </w:p>
          <w:p w14:paraId="61692645" w14:textId="77777777" w:rsidR="00742847" w:rsidRPr="001E5431" w:rsidRDefault="00742847" w:rsidP="00003BA3">
            <w:pPr>
              <w:jc w:val="left"/>
            </w:pPr>
          </w:p>
          <w:p w14:paraId="5C1F0785" w14:textId="77777777" w:rsidR="00742847" w:rsidRPr="001E5431" w:rsidRDefault="00742847" w:rsidP="00003BA3">
            <w:pPr>
              <w:jc w:val="left"/>
            </w:pPr>
          </w:p>
          <w:p w14:paraId="3C820AE7" w14:textId="77777777" w:rsidR="0053063E" w:rsidRPr="001E5431" w:rsidRDefault="0053063E" w:rsidP="00003BA3">
            <w:pPr>
              <w:jc w:val="left"/>
            </w:pPr>
          </w:p>
          <w:p w14:paraId="33E43E8C" w14:textId="77777777" w:rsidR="0053063E" w:rsidRPr="001E5431" w:rsidRDefault="0053063E" w:rsidP="00003BA3">
            <w:pPr>
              <w:jc w:val="left"/>
            </w:pPr>
          </w:p>
          <w:p w14:paraId="7ECD4339" w14:textId="77777777" w:rsidR="0053063E" w:rsidRPr="001E5431" w:rsidRDefault="0053063E" w:rsidP="00003BA3">
            <w:pPr>
              <w:jc w:val="left"/>
            </w:pPr>
          </w:p>
          <w:p w14:paraId="3B6A3608" w14:textId="77777777" w:rsidR="0053063E" w:rsidRPr="001E5431" w:rsidRDefault="0053063E" w:rsidP="00003BA3">
            <w:pPr>
              <w:jc w:val="left"/>
            </w:pPr>
          </w:p>
          <w:p w14:paraId="5BB93C50" w14:textId="77777777" w:rsidR="0053063E" w:rsidRPr="001E5431" w:rsidRDefault="0053063E" w:rsidP="00003BA3">
            <w:pPr>
              <w:jc w:val="left"/>
            </w:pPr>
          </w:p>
          <w:p w14:paraId="2E30B885" w14:textId="77777777" w:rsidR="0053063E" w:rsidRPr="001E5431" w:rsidRDefault="0053063E" w:rsidP="00003BA3">
            <w:pPr>
              <w:jc w:val="left"/>
            </w:pPr>
          </w:p>
          <w:p w14:paraId="56AA3CE0" w14:textId="77777777" w:rsidR="0053063E" w:rsidRPr="001E5431" w:rsidRDefault="0053063E" w:rsidP="00003BA3">
            <w:pPr>
              <w:jc w:val="left"/>
            </w:pPr>
          </w:p>
          <w:p w14:paraId="1665EEB6" w14:textId="77777777" w:rsidR="00742847" w:rsidRPr="001E5431" w:rsidRDefault="00742847" w:rsidP="00003BA3">
            <w:pPr>
              <w:jc w:val="left"/>
            </w:pPr>
          </w:p>
          <w:p w14:paraId="57014ACC" w14:textId="77777777" w:rsidR="00742847" w:rsidRPr="001E5431" w:rsidRDefault="00742847" w:rsidP="00003BA3">
            <w:pPr>
              <w:jc w:val="left"/>
            </w:pPr>
          </w:p>
          <w:p w14:paraId="60F53961" w14:textId="77777777" w:rsidR="00742847" w:rsidRPr="001E5431" w:rsidRDefault="00742847" w:rsidP="00003BA3">
            <w:pPr>
              <w:jc w:val="left"/>
            </w:pPr>
          </w:p>
        </w:tc>
      </w:tr>
    </w:tbl>
    <w:p w14:paraId="477CD89E" w14:textId="3633EBE4" w:rsidR="00C05447" w:rsidRPr="001E5431" w:rsidRDefault="00C05447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482215E3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6A47C31F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786EBD3F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181191C8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5CDB148C" w14:textId="77777777" w:rsidR="008531E6" w:rsidRPr="001E5431" w:rsidRDefault="008531E6" w:rsidP="00AB6698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296503D" w14:textId="777777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b/>
          <w:bCs/>
          <w:color w:val="808080"/>
          <w:sz w:val="12"/>
          <w:szCs w:val="12"/>
        </w:rPr>
      </w:pPr>
      <w:r w:rsidRPr="001E5431">
        <w:rPr>
          <w:b/>
          <w:bCs/>
          <w:color w:val="808080"/>
          <w:sz w:val="12"/>
          <w:szCs w:val="12"/>
        </w:rPr>
        <w:t xml:space="preserve">Quelle der Fotos dieser Seite (z.T. ausgenommen von der CC-BY-SA Lizenz) </w:t>
      </w:r>
    </w:p>
    <w:p w14:paraId="5B90ED1B" w14:textId="77777777" w:rsidR="008531E6" w:rsidRPr="001E5431" w:rsidRDefault="008531E6" w:rsidP="008531E6">
      <w:pPr>
        <w:ind w:left="852"/>
        <w:jc w:val="left"/>
        <w:rPr>
          <w:rFonts w:ascii="Aptos" w:hAnsi="Aptos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Brücke: Selbst erstellt.</w:t>
      </w:r>
    </w:p>
    <w:p w14:paraId="61E50072" w14:textId="684414EA" w:rsidR="008531E6" w:rsidRPr="001E5431" w:rsidRDefault="008531E6" w:rsidP="008531E6">
      <w:pPr>
        <w:ind w:left="852"/>
        <w:jc w:val="left"/>
        <w:rPr>
          <w:rFonts w:ascii="Aptos" w:hAnsi="Aptos"/>
          <w:color w:val="7F7F7F" w:themeColor="text1" w:themeTint="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Tanzpaar:</w:t>
      </w:r>
      <w:r w:rsidRPr="001E5431">
        <w:rPr>
          <w:rStyle w:val="apple-converted-space"/>
          <w:rFonts w:cs="Calibri"/>
          <w:color w:val="7F7F7F" w:themeColor="text1" w:themeTint="80"/>
          <w:sz w:val="12"/>
          <w:szCs w:val="12"/>
        </w:rPr>
        <w:t> </w:t>
      </w:r>
      <w:hyperlink r:id="rId43" w:anchor="fromView=keyword&amp;page=3&amp;position=50&amp;uuid=2b1ab5d5-178c-4a7b-bc14-cc06b75c3e6e" w:history="1">
        <w:r w:rsidRPr="001E5431">
          <w:rPr>
            <w:rStyle w:val="Hyperlink"/>
            <w:rFonts w:cs="Calibri"/>
            <w:color w:val="7F7F7F" w:themeColor="text1" w:themeTint="80"/>
            <w:sz w:val="12"/>
            <w:szCs w:val="12"/>
            <w:u w:val="none"/>
          </w:rPr>
          <w:t>https://de.freepik.com/vektoren-kostenlos/leute-tanzen_4012052.htm#fromView=keyword&amp;page=3&amp;position=50&amp;uuid=2b1ab5d5-178c-4a7b-bc14-cc06b75c3e6e</w:t>
        </w:r>
      </w:hyperlink>
    </w:p>
    <w:p w14:paraId="294F0BE1" w14:textId="0700B977" w:rsidR="008531E6" w:rsidRPr="001E5431" w:rsidRDefault="008531E6" w:rsidP="008531E6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  <w:rPr>
          <w:color w:val="808080"/>
          <w:sz w:val="12"/>
          <w:szCs w:val="12"/>
        </w:rPr>
      </w:pPr>
      <w:r w:rsidRPr="001E5431">
        <w:rPr>
          <w:rFonts w:cs="Calibri"/>
          <w:color w:val="7F7F7F" w:themeColor="text1" w:themeTint="80"/>
          <w:sz w:val="12"/>
          <w:szCs w:val="12"/>
        </w:rPr>
        <w:t>Schachwettbewerb:</w:t>
      </w:r>
      <w:r w:rsidRPr="001E5431">
        <w:rPr>
          <w:color w:val="808080"/>
          <w:sz w:val="12"/>
          <w:szCs w:val="12"/>
        </w:rPr>
        <w:t xml:space="preserve"> KI-generiert mit DALL-E. Schulische, persönliche und kommerzielle Nutzung erlaubt. </w:t>
      </w:r>
    </w:p>
    <w:p w14:paraId="0F59C990" w14:textId="0024C3D6" w:rsidR="00752A8A" w:rsidRPr="001E5431" w:rsidRDefault="008531E6" w:rsidP="008531E6">
      <w:pPr>
        <w:ind w:left="852"/>
        <w:jc w:val="left"/>
      </w:pPr>
      <w:r w:rsidRPr="001E5431">
        <w:rPr>
          <w:rFonts w:cs="Calibri"/>
          <w:color w:val="7F7F7F" w:themeColor="text1" w:themeTint="80"/>
          <w:sz w:val="12"/>
          <w:szCs w:val="12"/>
        </w:rPr>
        <w:t>Seilbahn:</w:t>
      </w:r>
      <w:r w:rsidRPr="001E5431">
        <w:rPr>
          <w:rStyle w:val="apple-converted-space"/>
          <w:rFonts w:cs="Calibri"/>
          <w:color w:val="7F7F7F" w:themeColor="text1" w:themeTint="80"/>
          <w:sz w:val="12"/>
          <w:szCs w:val="12"/>
        </w:rPr>
        <w:t> </w:t>
      </w:r>
      <w:hyperlink r:id="rId44" w:anchor="fromView=keyword&amp;page=1&amp;position=4&amp;uuid=ab02d566-695f-4d82-b11c-d9536bd9caa1" w:history="1">
        <w:r w:rsidRPr="001E5431">
          <w:rPr>
            <w:rStyle w:val="Hyperlink"/>
            <w:rFonts w:cs="Calibri"/>
            <w:color w:val="7F7F7F" w:themeColor="text1" w:themeTint="80"/>
            <w:sz w:val="12"/>
            <w:szCs w:val="12"/>
            <w:u w:val="none"/>
          </w:rPr>
          <w:t>https://de.freepik.com/fotos-kostenlos/vertikales-bild-von-seilbahnen-auf-einem-bergpark_12651421.htm#fromView=keyword&amp;page=1&amp;position=4&amp;uuid=ab02d566-695f-4d82-b11c-d9536bd9caa1</w:t>
        </w:r>
      </w:hyperlink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BC7A8C" w:rsidRPr="001E5431" w14:paraId="2F8B126C" w14:textId="77777777" w:rsidTr="00C66F4D">
        <w:trPr>
          <w:trHeight w:val="64"/>
        </w:trPr>
        <w:tc>
          <w:tcPr>
            <w:tcW w:w="600" w:type="dxa"/>
          </w:tcPr>
          <w:p w14:paraId="34B55861" w14:textId="77777777" w:rsidR="00BC7A8C" w:rsidRPr="001E5431" w:rsidRDefault="00BC7A8C" w:rsidP="00C66F4D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lastRenderedPageBreak/>
              <w:t>6</w:t>
            </w:r>
          </w:p>
        </w:tc>
        <w:tc>
          <w:tcPr>
            <w:tcW w:w="8470" w:type="dxa"/>
            <w:gridSpan w:val="2"/>
          </w:tcPr>
          <w:p w14:paraId="38C457C5" w14:textId="77777777" w:rsidR="00BC7A8C" w:rsidRPr="001E5431" w:rsidRDefault="00BC7A8C" w:rsidP="00BC7A8C">
            <w:pPr>
              <w:pStyle w:val="berschrift2"/>
              <w:rPr>
                <w:lang w:val="de-DE"/>
              </w:rPr>
            </w:pPr>
            <w:r w:rsidRPr="001E5431">
              <w:rPr>
                <w:lang w:val="de-DE"/>
              </w:rPr>
              <w:t>Gerade und ungerade Zahlen – Teil 3: Summe ungerader Zahlen</w:t>
            </w:r>
          </w:p>
          <w:p w14:paraId="70C4234C" w14:textId="6606F925" w:rsidR="00BC7A8C" w:rsidRPr="001E5431" w:rsidRDefault="00BC7A8C" w:rsidP="00BC7A8C"/>
        </w:tc>
      </w:tr>
      <w:tr w:rsidR="00BC7A8C" w:rsidRPr="001E5431" w14:paraId="6C18196A" w14:textId="77777777" w:rsidTr="00C66F4D">
        <w:trPr>
          <w:trHeight w:val="64"/>
        </w:trPr>
        <w:tc>
          <w:tcPr>
            <w:tcW w:w="600" w:type="dxa"/>
          </w:tcPr>
          <w:p w14:paraId="054E7DCC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2F3CB64E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  <w:r w:rsidRPr="001E5431">
              <w:rPr>
                <w:rFonts w:cs="Calibri"/>
                <w:lang w:val="de-DE"/>
              </w:rPr>
              <w:t>a)</w:t>
            </w:r>
          </w:p>
        </w:tc>
        <w:tc>
          <w:tcPr>
            <w:tcW w:w="8111" w:type="dxa"/>
          </w:tcPr>
          <w:p w14:paraId="472A94D8" w14:textId="296930F6" w:rsidR="00BC7A8C" w:rsidRPr="001E5431" w:rsidRDefault="00BC7A8C" w:rsidP="00C66F4D">
            <w:pPr>
              <w:spacing w:line="240" w:lineRule="auto"/>
            </w:pPr>
            <w:r w:rsidRPr="001E5431">
              <w:t>Wenn du die Summe zweier ungerader Zahlen nimmst, was erhält du, eine gerade oder ungerade Zahl? Warum?</w:t>
            </w:r>
          </w:p>
          <w:p w14:paraId="479CF963" w14:textId="77777777" w:rsidR="00BC7A8C" w:rsidRPr="001E5431" w:rsidRDefault="00BC7A8C" w:rsidP="00C66F4D">
            <w:pPr>
              <w:spacing w:line="240" w:lineRule="auto"/>
            </w:pPr>
          </w:p>
        </w:tc>
      </w:tr>
      <w:tr w:rsidR="00BC7A8C" w:rsidRPr="001E5431" w14:paraId="0E16392B" w14:textId="77777777" w:rsidTr="00C66F4D">
        <w:trPr>
          <w:trHeight w:val="64"/>
        </w:trPr>
        <w:tc>
          <w:tcPr>
            <w:tcW w:w="600" w:type="dxa"/>
          </w:tcPr>
          <w:p w14:paraId="7393D82A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09D8A93D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  <w:r w:rsidRPr="001E5431">
              <w:rPr>
                <w:rFonts w:cs="Calibri"/>
                <w:lang w:val="de-DE"/>
              </w:rPr>
              <w:t>b)</w:t>
            </w:r>
          </w:p>
        </w:tc>
        <w:tc>
          <w:tcPr>
            <w:tcW w:w="8111" w:type="dxa"/>
          </w:tcPr>
          <w:p w14:paraId="00385BDF" w14:textId="77777777" w:rsidR="00BC7A8C" w:rsidRPr="001E5431" w:rsidRDefault="00BC7A8C" w:rsidP="00BC7A8C">
            <w:pPr>
              <w:spacing w:line="240" w:lineRule="auto"/>
            </w:pPr>
            <w:r w:rsidRPr="001E5431">
              <w:t xml:space="preserve">Unten siehst du eine Erklärung von Tarik in Albanisch. </w:t>
            </w:r>
          </w:p>
          <w:p w14:paraId="781C3CA8" w14:textId="3397B61C" w:rsidR="00BC7A8C" w:rsidRPr="001E5431" w:rsidRDefault="00BC7A8C" w:rsidP="00BC7A8C">
            <w:pPr>
              <w:spacing w:line="240" w:lineRule="auto"/>
              <w:jc w:val="left"/>
            </w:pPr>
            <w:r w:rsidRPr="001E5431">
              <w:t xml:space="preserve">Kannst du erklären, was Tarik gezeichnet hast? </w:t>
            </w:r>
            <w:r w:rsidRPr="001E5431">
              <w:br/>
              <w:t xml:space="preserve">Welche Teile seiner Erklärung kannst du verstehen, auch ohne albanisch zu verstehen? </w:t>
            </w:r>
          </w:p>
          <w:p w14:paraId="6E4FFFD3" w14:textId="1FC9843C" w:rsidR="00BC7A8C" w:rsidRPr="001E5431" w:rsidRDefault="00BC7A8C" w:rsidP="00BC7A8C">
            <w:pPr>
              <w:spacing w:line="240" w:lineRule="auto"/>
              <w:ind w:left="360" w:hanging="360"/>
              <w:rPr>
                <w:szCs w:val="20"/>
              </w:rPr>
            </w:pPr>
            <w:r w:rsidRPr="001E5431">
              <w:t>(Tipp: Das albanische Wort çift bedeutet Pärchen, wie in Türkisch.) </w:t>
            </w:r>
          </w:p>
        </w:tc>
      </w:tr>
      <w:tr w:rsidR="00BC7A8C" w:rsidRPr="001E5431" w14:paraId="4849E8E4" w14:textId="77777777" w:rsidTr="00C66F4D">
        <w:trPr>
          <w:trHeight w:val="64"/>
        </w:trPr>
        <w:tc>
          <w:tcPr>
            <w:tcW w:w="600" w:type="dxa"/>
          </w:tcPr>
          <w:p w14:paraId="059BCF50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456CD560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</w:p>
        </w:tc>
        <w:tc>
          <w:tcPr>
            <w:tcW w:w="8111" w:type="dxa"/>
          </w:tcPr>
          <w:p w14:paraId="7B42AF3E" w14:textId="77777777" w:rsidR="00BC7A8C" w:rsidRPr="001E5431" w:rsidRDefault="00BC7A8C" w:rsidP="00C66F4D">
            <w:pPr>
              <w:suppressAutoHyphens/>
              <w:spacing w:line="240" w:lineRule="auto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C7A8C" w:rsidRPr="001E5431" w14:paraId="3CB58388" w14:textId="77777777" w:rsidTr="00C66F4D">
        <w:trPr>
          <w:trHeight w:val="64"/>
        </w:trPr>
        <w:tc>
          <w:tcPr>
            <w:tcW w:w="600" w:type="dxa"/>
          </w:tcPr>
          <w:p w14:paraId="567846F9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5F47979F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</w:p>
        </w:tc>
        <w:tc>
          <w:tcPr>
            <w:tcW w:w="8111" w:type="dxa"/>
          </w:tcPr>
          <w:p w14:paraId="6D886AFA" w14:textId="77777777" w:rsidR="001152C4" w:rsidRPr="001E5431" w:rsidRDefault="00BC7A8C" w:rsidP="001152C4">
            <w:pPr>
              <w:spacing w:after="60"/>
              <w:jc w:val="left"/>
            </w:pPr>
            <w:r w:rsidRPr="001E5431">
              <w:t xml:space="preserve">Tarik argumentiert, dass die Summe zweier ungerader Zahlen ist immer ... </w:t>
            </w:r>
          </w:p>
          <w:p w14:paraId="58908E72" w14:textId="73F3DD94" w:rsidR="00BC7A8C" w:rsidRPr="001E5431" w:rsidRDefault="00BC7A8C" w:rsidP="001152C4">
            <w:pPr>
              <w:spacing w:after="60"/>
              <w:jc w:val="left"/>
            </w:pPr>
            <w:r w:rsidRPr="001E5431">
              <w:fldChar w:fldCharType="begin"/>
            </w:r>
            <w:r w:rsidRPr="001E5431">
              <w:instrText xml:space="preserve"> INCLUDEPICTURE "/Users/susanneprediger/Library/Group Containers/UBF8T346G9.ms/WebArchiveCopyPasteTempFiles/com.microsoft.Word/ABg71MtVDPXsAAAAAElFTkSuQmCC" \* MERGEFORMATINET </w:instrText>
            </w:r>
            <w:r w:rsidRPr="001E5431">
              <w:fldChar w:fldCharType="separate"/>
            </w:r>
            <w:r w:rsidRPr="001E5431">
              <w:rPr>
                <w:noProof/>
              </w:rPr>
              <w:drawing>
                <wp:inline distT="0" distB="0" distL="0" distR="0" wp14:anchorId="2B3D0944" wp14:editId="143791AF">
                  <wp:extent cx="3897443" cy="3106168"/>
                  <wp:effectExtent l="0" t="0" r="1905" b="5715"/>
                  <wp:docPr id="397485213" name="Grafik 115" descr="A picture containing 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text, white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aturation sat="6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346" cy="313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5431">
              <w:fldChar w:fldCharType="end"/>
            </w:r>
          </w:p>
        </w:tc>
      </w:tr>
      <w:tr w:rsidR="00BC7A8C" w:rsidRPr="001E5431" w14:paraId="014FE648" w14:textId="77777777" w:rsidTr="00C66F4D">
        <w:trPr>
          <w:trHeight w:val="64"/>
        </w:trPr>
        <w:tc>
          <w:tcPr>
            <w:tcW w:w="600" w:type="dxa"/>
          </w:tcPr>
          <w:p w14:paraId="1A83C343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4BE6A66C" w14:textId="77777777" w:rsidR="00BC7A8C" w:rsidRPr="001E5431" w:rsidRDefault="00BC7A8C" w:rsidP="00C66F4D">
            <w:pPr>
              <w:pStyle w:val="berschrift3"/>
              <w:rPr>
                <w:rFonts w:cs="Calibri"/>
                <w:sz w:val="8"/>
                <w:szCs w:val="8"/>
                <w:lang w:val="de-DE"/>
              </w:rPr>
            </w:pPr>
          </w:p>
        </w:tc>
        <w:tc>
          <w:tcPr>
            <w:tcW w:w="8111" w:type="dxa"/>
          </w:tcPr>
          <w:p w14:paraId="6A8B6934" w14:textId="77777777" w:rsidR="00BC7A8C" w:rsidRPr="001E5431" w:rsidRDefault="00BC7A8C" w:rsidP="00C66F4D">
            <w:pPr>
              <w:suppressAutoHyphens/>
              <w:spacing w:line="240" w:lineRule="auto"/>
              <w:jc w:val="left"/>
              <w:rPr>
                <w:sz w:val="8"/>
                <w:szCs w:val="8"/>
              </w:rPr>
            </w:pPr>
          </w:p>
        </w:tc>
      </w:tr>
      <w:tr w:rsidR="00BC7A8C" w:rsidRPr="001E5431" w14:paraId="489D7109" w14:textId="77777777" w:rsidTr="00C66F4D">
        <w:trPr>
          <w:trHeight w:val="64"/>
        </w:trPr>
        <w:tc>
          <w:tcPr>
            <w:tcW w:w="600" w:type="dxa"/>
          </w:tcPr>
          <w:p w14:paraId="71420B54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0DB9980C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  <w:r w:rsidRPr="001E5431">
              <w:rPr>
                <w:rFonts w:cs="Calibri"/>
                <w:lang w:val="de-DE"/>
              </w:rPr>
              <w:t>c)</w:t>
            </w:r>
          </w:p>
        </w:tc>
        <w:tc>
          <w:tcPr>
            <w:tcW w:w="8111" w:type="dxa"/>
          </w:tcPr>
          <w:p w14:paraId="7BB97900" w14:textId="71343B7D" w:rsidR="00BC7A8C" w:rsidRPr="001E5431" w:rsidRDefault="00BC7A8C" w:rsidP="00BC7A8C">
            <w:pPr>
              <w:spacing w:line="240" w:lineRule="auto"/>
              <w:jc w:val="left"/>
            </w:pPr>
            <w:r w:rsidRPr="001E5431">
              <w:t xml:space="preserve">Tarik hat am Beispiel 5 + 7 erklärt. Kannst Du seine Argumente auch auf andere </w:t>
            </w:r>
            <w:r w:rsidRPr="001E5431">
              <w:br/>
              <w:t>ungeraden Zahlen verallgemeinern?</w:t>
            </w:r>
          </w:p>
          <w:p w14:paraId="240AAD0C" w14:textId="16496DF3" w:rsidR="00BC7A8C" w:rsidRPr="001E5431" w:rsidRDefault="00BC7A8C" w:rsidP="00BC7A8C">
            <w:pPr>
              <w:spacing w:line="240" w:lineRule="auto"/>
              <w:jc w:val="left"/>
            </w:pPr>
            <w:r w:rsidRPr="001E5431">
              <w:t xml:space="preserve">Und auf alle ungeraden Zahlen, unabhängig davon, welche zwei Zahlen du wählst? </w:t>
            </w:r>
          </w:p>
        </w:tc>
      </w:tr>
      <w:tr w:rsidR="00BC7A8C" w:rsidRPr="001E5431" w14:paraId="2A37AB99" w14:textId="77777777" w:rsidTr="00C66F4D">
        <w:trPr>
          <w:trHeight w:val="64"/>
        </w:trPr>
        <w:tc>
          <w:tcPr>
            <w:tcW w:w="600" w:type="dxa"/>
          </w:tcPr>
          <w:p w14:paraId="5B0651A4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1C76E595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</w:p>
        </w:tc>
        <w:tc>
          <w:tcPr>
            <w:tcW w:w="8111" w:type="dxa"/>
          </w:tcPr>
          <w:p w14:paraId="18525947" w14:textId="77777777" w:rsidR="00BC7A8C" w:rsidRPr="001E5431" w:rsidRDefault="00BC7A8C" w:rsidP="00C66F4D">
            <w:pPr>
              <w:suppressAutoHyphens/>
              <w:spacing w:line="240" w:lineRule="auto"/>
              <w:jc w:val="left"/>
            </w:pPr>
          </w:p>
        </w:tc>
      </w:tr>
      <w:tr w:rsidR="00BC7A8C" w:rsidRPr="001E5431" w14:paraId="659023B5" w14:textId="77777777" w:rsidTr="00C66F4D">
        <w:trPr>
          <w:trHeight w:val="64"/>
        </w:trPr>
        <w:tc>
          <w:tcPr>
            <w:tcW w:w="600" w:type="dxa"/>
          </w:tcPr>
          <w:p w14:paraId="34BEC5E7" w14:textId="77777777" w:rsidR="00BC7A8C" w:rsidRPr="001E5431" w:rsidRDefault="00BC7A8C" w:rsidP="00C66F4D">
            <w:pPr>
              <w:pStyle w:val="berschrift1"/>
              <w:suppressAutoHyphens/>
              <w:rPr>
                <w:noProof/>
              </w:rPr>
            </w:pPr>
          </w:p>
        </w:tc>
        <w:tc>
          <w:tcPr>
            <w:tcW w:w="359" w:type="dxa"/>
          </w:tcPr>
          <w:p w14:paraId="15BB0709" w14:textId="77777777" w:rsidR="00BC7A8C" w:rsidRPr="001E5431" w:rsidRDefault="00BC7A8C" w:rsidP="00C66F4D">
            <w:pPr>
              <w:pStyle w:val="berschrift3"/>
              <w:rPr>
                <w:rFonts w:cs="Calibri"/>
                <w:lang w:val="de-DE"/>
              </w:rPr>
            </w:pPr>
            <w:r w:rsidRPr="001E5431">
              <w:rPr>
                <w:rFonts w:cs="Calibri"/>
                <w:lang w:val="de-DE"/>
              </w:rPr>
              <w:t>d)</w:t>
            </w:r>
          </w:p>
        </w:tc>
        <w:tc>
          <w:tcPr>
            <w:tcW w:w="8111" w:type="dxa"/>
          </w:tcPr>
          <w:p w14:paraId="4309AF1F" w14:textId="26284417" w:rsidR="00BC7A8C" w:rsidRPr="001E5431" w:rsidRDefault="00BC7A8C" w:rsidP="00C66F4D">
            <w:pPr>
              <w:spacing w:line="240" w:lineRule="auto"/>
              <w:jc w:val="left"/>
            </w:pPr>
            <w:r w:rsidRPr="001E5431">
              <w:t xml:space="preserve">Schreibe eine Begründung auf, warum die Summe ungerader Zahlen immer gerade ist. Nutze dazu Tariks Zeichnung und die arabische Idee, ungerade Zahlen als Einzel-Zahl zu beschreiben. </w:t>
            </w:r>
          </w:p>
        </w:tc>
      </w:tr>
    </w:tbl>
    <w:p w14:paraId="65B6C2B9" w14:textId="77777777" w:rsidR="00BC7A8C" w:rsidRPr="001E5431" w:rsidRDefault="00BC7A8C" w:rsidP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F592998" w14:textId="77777777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E5431">
        <w:rPr>
          <w:rStyle w:val="eop"/>
          <w:rFonts w:cs="Calibri"/>
          <w:szCs w:val="23"/>
        </w:rPr>
        <w:t> </w:t>
      </w:r>
    </w:p>
    <w:p w14:paraId="0A9D85C3" w14:textId="77777777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E5431">
        <w:rPr>
          <w:rStyle w:val="eop"/>
          <w:rFonts w:cs="Calibri"/>
          <w:sz w:val="28"/>
          <w:szCs w:val="28"/>
        </w:rPr>
        <w:t> </w:t>
      </w:r>
      <w:r w:rsidRPr="001E5431">
        <w:rPr>
          <w:rStyle w:val="eop"/>
          <w:rFonts w:cs="Calibri"/>
          <w:szCs w:val="23"/>
        </w:rPr>
        <w:t> </w:t>
      </w:r>
    </w:p>
    <w:p w14:paraId="58213FA3" w14:textId="77777777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E5431">
        <w:rPr>
          <w:rStyle w:val="eop"/>
          <w:rFonts w:cs="Calibri"/>
          <w:szCs w:val="23"/>
        </w:rPr>
        <w:t> </w:t>
      </w:r>
    </w:p>
    <w:p w14:paraId="0E933A18" w14:textId="77777777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1E5431">
        <w:rPr>
          <w:rStyle w:val="eop"/>
          <w:rFonts w:cs="Calibri"/>
          <w:szCs w:val="23"/>
        </w:rPr>
        <w:t> </w:t>
      </w:r>
    </w:p>
    <w:p w14:paraId="42BB6C78" w14:textId="71C8DCD3" w:rsidR="00BC7A8C" w:rsidRPr="001E5431" w:rsidRDefault="00BC7A8C" w:rsidP="00BC7A8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cs="Calibri"/>
          <w:szCs w:val="23"/>
        </w:rPr>
      </w:pPr>
      <w:r w:rsidRPr="001E5431">
        <w:rPr>
          <w:rStyle w:val="eop"/>
          <w:rFonts w:cs="Calibri"/>
          <w:szCs w:val="23"/>
        </w:rPr>
        <w:t> </w:t>
      </w:r>
    </w:p>
    <w:p w14:paraId="1D7998D9" w14:textId="5F61598D" w:rsidR="00752A8A" w:rsidRPr="001E5431" w:rsidRDefault="00752A8A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8C7B121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70D2CD05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20F5616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0AAA1243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2D57E53B" w14:textId="77777777" w:rsidR="00BC7A8C" w:rsidRPr="001E5431" w:rsidRDefault="00BC7A8C">
      <w:pPr>
        <w:overflowPunct/>
        <w:autoSpaceDE/>
        <w:autoSpaceDN/>
        <w:adjustRightInd/>
        <w:spacing w:line="240" w:lineRule="auto"/>
        <w:jc w:val="left"/>
        <w:textAlignment w:val="auto"/>
      </w:pPr>
    </w:p>
    <w:p w14:paraId="319D71D5" w14:textId="5896D30B" w:rsidR="008531E6" w:rsidRPr="001E5431" w:rsidRDefault="00BC7A8C" w:rsidP="001152C4">
      <w:pPr>
        <w:tabs>
          <w:tab w:val="left" w:pos="1274"/>
        </w:tabs>
        <w:suppressAutoHyphens/>
        <w:overflowPunct/>
        <w:autoSpaceDE/>
        <w:autoSpaceDN/>
        <w:adjustRightInd/>
        <w:spacing w:line="240" w:lineRule="auto"/>
        <w:ind w:left="852"/>
        <w:jc w:val="left"/>
        <w:textAlignment w:val="auto"/>
      </w:pPr>
      <w:r w:rsidRPr="001E5431">
        <w:rPr>
          <w:b/>
          <w:bCs/>
          <w:color w:val="808080"/>
          <w:sz w:val="12"/>
          <w:szCs w:val="12"/>
        </w:rPr>
        <w:t xml:space="preserve">  Scan dieser Seite nicht Teil der CC-BY-SA Lizenz.</w:t>
      </w:r>
    </w:p>
    <w:sectPr w:rsidR="008531E6" w:rsidRPr="001E5431" w:rsidSect="000D7A4F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18" w:right="1418" w:bottom="816" w:left="1418" w:header="176" w:footer="22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97A81" w14:textId="77777777" w:rsidR="00534756" w:rsidRDefault="00534756" w:rsidP="00141537">
      <w:r>
        <w:separator/>
      </w:r>
    </w:p>
  </w:endnote>
  <w:endnote w:type="continuationSeparator" w:id="0">
    <w:p w14:paraId="4914017E" w14:textId="77777777" w:rsidR="00534756" w:rsidRDefault="00534756" w:rsidP="00141537">
      <w:r>
        <w:continuationSeparator/>
      </w:r>
    </w:p>
  </w:endnote>
  <w:endnote w:type="continuationNotice" w:id="1">
    <w:p w14:paraId="10188E20" w14:textId="77777777" w:rsidR="00534756" w:rsidRDefault="00534756" w:rsidP="00141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3E38" w14:textId="77777777" w:rsidR="00003BA3" w:rsidRDefault="00003BA3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5ED9F78" w14:textId="77777777" w:rsidR="00003BA3" w:rsidRDefault="00003BA3" w:rsidP="00141537">
    <w:pPr>
      <w:pStyle w:val="Fuzeile"/>
      <w:rPr>
        <w:rStyle w:val="Seitenzahl"/>
      </w:rPr>
    </w:pPr>
  </w:p>
  <w:p w14:paraId="280B901E" w14:textId="77777777" w:rsidR="00003BA3" w:rsidRDefault="00003BA3" w:rsidP="00141537">
    <w:pPr>
      <w:pStyle w:val="Fuzeile"/>
    </w:pPr>
  </w:p>
  <w:p w14:paraId="5EA49A5A" w14:textId="77777777" w:rsidR="00003BA3" w:rsidRDefault="00003BA3" w:rsidP="00141537"/>
  <w:p w14:paraId="6BC24529" w14:textId="77777777" w:rsidR="00003BA3" w:rsidRDefault="00003BA3" w:rsidP="00141537"/>
  <w:p w14:paraId="16E42744" w14:textId="77777777" w:rsidR="00003BA3" w:rsidRDefault="00003BA3" w:rsidP="00141537"/>
  <w:p w14:paraId="49C3086F" w14:textId="77777777" w:rsidR="00003BA3" w:rsidRDefault="00003BA3"/>
  <w:p w14:paraId="5A277505" w14:textId="77777777" w:rsidR="00003BA3" w:rsidRDefault="00003BA3"/>
  <w:p w14:paraId="36C133D5" w14:textId="77777777" w:rsidR="00003BA3" w:rsidRDefault="00003BA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37E0B" w14:textId="17EE193E" w:rsidR="00003BA3" w:rsidRPr="008531E6" w:rsidRDefault="00003BA3" w:rsidP="001A6226">
    <w:pPr>
      <w:tabs>
        <w:tab w:val="center" w:pos="4536"/>
        <w:tab w:val="right" w:pos="9072"/>
      </w:tabs>
      <w:spacing w:line="240" w:lineRule="auto"/>
      <w:rPr>
        <w:rFonts w:eastAsia="MS Mincho"/>
        <w:color w:val="808080"/>
        <w:sz w:val="13"/>
        <w:szCs w:val="20"/>
      </w:rPr>
    </w:pPr>
    <w:r w:rsidRPr="008531E6">
      <w:rPr>
        <w:noProof/>
        <w:sz w:val="21"/>
        <w:szCs w:val="20"/>
      </w:rPr>
      <w:drawing>
        <wp:inline distT="0" distB="0" distL="0" distR="0" wp14:anchorId="125BFB45" wp14:editId="6DC33B7D">
          <wp:extent cx="498801" cy="175098"/>
          <wp:effectExtent l="0" t="0" r="0" b="3175"/>
          <wp:docPr id="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040" cy="180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531E6">
      <w:rPr>
        <w:rFonts w:eastAsia="MS Mincho"/>
        <w:color w:val="808080"/>
        <w:sz w:val="13"/>
        <w:szCs w:val="20"/>
      </w:rPr>
      <w:t xml:space="preserve">  </w:t>
    </w:r>
    <w:r w:rsidR="008531E6" w:rsidRPr="008531E6">
      <w:rPr>
        <w:rFonts w:eastAsia="MS Mincho"/>
        <w:color w:val="808080"/>
        <w:sz w:val="13"/>
        <w:szCs w:val="20"/>
      </w:rPr>
      <w:t xml:space="preserve">   Uribe</w:t>
    </w:r>
    <w:r w:rsidR="008531E6">
      <w:rPr>
        <w:rFonts w:eastAsia="MS Mincho"/>
        <w:color w:val="808080"/>
        <w:sz w:val="13"/>
        <w:szCs w:val="20"/>
      </w:rPr>
      <w:t>, Prediger</w:t>
    </w:r>
    <w:r w:rsidR="008531E6" w:rsidRPr="008531E6">
      <w:rPr>
        <w:rFonts w:eastAsia="MS Mincho"/>
        <w:color w:val="808080"/>
        <w:sz w:val="13"/>
        <w:szCs w:val="20"/>
      </w:rPr>
      <w:t xml:space="preserve"> </w:t>
    </w:r>
    <w:r w:rsidR="008531E6">
      <w:rPr>
        <w:rFonts w:eastAsia="MS Mincho"/>
        <w:color w:val="808080"/>
        <w:sz w:val="13"/>
        <w:szCs w:val="20"/>
      </w:rPr>
      <w:t>u.a.</w:t>
    </w:r>
    <w:r w:rsidR="008531E6" w:rsidRPr="008531E6">
      <w:rPr>
        <w:rFonts w:eastAsia="MS Mincho"/>
        <w:color w:val="808080"/>
        <w:sz w:val="13"/>
        <w:szCs w:val="20"/>
      </w:rPr>
      <w:t xml:space="preserve"> (2025). </w:t>
    </w:r>
    <w:r w:rsidR="008531E6">
      <w:rPr>
        <w:rFonts w:eastAsia="MS Mincho"/>
        <w:color w:val="808080"/>
        <w:sz w:val="13"/>
        <w:szCs w:val="20"/>
      </w:rPr>
      <w:t xml:space="preserve">Mathematische Konzepte durchdenken. </w:t>
    </w:r>
    <w:r w:rsidR="008531E6" w:rsidRPr="008531E6">
      <w:rPr>
        <w:rFonts w:eastAsia="MS Mincho"/>
        <w:color w:val="808080"/>
        <w:sz w:val="13"/>
        <w:szCs w:val="20"/>
      </w:rPr>
      <w:t>SiMa-Material</w:t>
    </w:r>
    <w:r w:rsidR="008531E6">
      <w:rPr>
        <w:rFonts w:eastAsia="MS Mincho"/>
        <w:color w:val="808080"/>
        <w:sz w:val="13"/>
        <w:szCs w:val="20"/>
      </w:rPr>
      <w:t>.</w:t>
    </w:r>
  </w:p>
  <w:p w14:paraId="71674502" w14:textId="77777777" w:rsidR="00003BA3" w:rsidRPr="001A6226" w:rsidRDefault="00003BA3" w:rsidP="001A622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C345A" w14:textId="48811BE6" w:rsidR="00003BA3" w:rsidRPr="002305AB" w:rsidRDefault="00003BA3" w:rsidP="00045B15">
    <w:pPr>
      <w:tabs>
        <w:tab w:val="center" w:pos="4536"/>
        <w:tab w:val="left" w:pos="5782"/>
      </w:tabs>
      <w:spacing w:line="240" w:lineRule="auto"/>
      <w:rPr>
        <w:rFonts w:eastAsia="MS Mincho"/>
        <w:color w:val="808080"/>
        <w:sz w:val="16"/>
      </w:rPr>
    </w:pPr>
    <w:r w:rsidRPr="002305AB">
      <w:rPr>
        <w:rFonts w:eastAsia="MS Mincho"/>
        <w:color w:val="808080"/>
        <w:sz w:val="16"/>
      </w:rPr>
      <w:t xml:space="preserve">  </w:t>
    </w:r>
  </w:p>
  <w:p w14:paraId="34914FD1" w14:textId="77777777" w:rsidR="00003BA3" w:rsidRDefault="00003BA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05E43" w14:textId="77777777" w:rsidR="00534756" w:rsidRDefault="00534756" w:rsidP="00141537">
      <w:r>
        <w:separator/>
      </w:r>
    </w:p>
  </w:footnote>
  <w:footnote w:type="continuationSeparator" w:id="0">
    <w:p w14:paraId="5586BE00" w14:textId="77777777" w:rsidR="00534756" w:rsidRDefault="00534756" w:rsidP="00141537">
      <w:r>
        <w:continuationSeparator/>
      </w:r>
    </w:p>
  </w:footnote>
  <w:footnote w:type="continuationNotice" w:id="1">
    <w:p w14:paraId="3A8C47DD" w14:textId="77777777" w:rsidR="00534756" w:rsidRDefault="00534756" w:rsidP="00141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1CD37" w14:textId="77777777" w:rsidR="00003BA3" w:rsidRDefault="00003BA3" w:rsidP="000544F4">
    <w:pPr>
      <w:pStyle w:val="Kopfzeile"/>
      <w:framePr w:wrap="none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94AABF1" w14:textId="77777777" w:rsidR="00003BA3" w:rsidRDefault="00003BA3" w:rsidP="000426B8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B082E" w14:textId="77777777" w:rsidR="00003BA3" w:rsidRPr="000426B8" w:rsidRDefault="00003BA3" w:rsidP="000544F4">
    <w:pPr>
      <w:pStyle w:val="Kopfzeile"/>
      <w:framePr w:wrap="none" w:vAnchor="text" w:hAnchor="margin" w:y="1"/>
      <w:rPr>
        <w:rStyle w:val="Seitenzahl"/>
        <w:sz w:val="23"/>
        <w:szCs w:val="23"/>
      </w:rPr>
    </w:pPr>
    <w:r w:rsidRPr="000426B8">
      <w:rPr>
        <w:rStyle w:val="Seitenzahl"/>
        <w:sz w:val="23"/>
        <w:szCs w:val="23"/>
      </w:rPr>
      <w:fldChar w:fldCharType="begin"/>
    </w:r>
    <w:r w:rsidRPr="000426B8">
      <w:rPr>
        <w:rStyle w:val="Seitenzahl"/>
        <w:sz w:val="23"/>
        <w:szCs w:val="23"/>
      </w:rPr>
      <w:instrText xml:space="preserve">PAGE  </w:instrText>
    </w:r>
    <w:r w:rsidRPr="000426B8">
      <w:rPr>
        <w:rStyle w:val="Seitenzahl"/>
        <w:sz w:val="23"/>
        <w:szCs w:val="23"/>
      </w:rPr>
      <w:fldChar w:fldCharType="separate"/>
    </w:r>
    <w:r w:rsidR="00632CBC">
      <w:rPr>
        <w:rStyle w:val="Seitenzahl"/>
        <w:noProof/>
        <w:sz w:val="23"/>
        <w:szCs w:val="23"/>
      </w:rPr>
      <w:t>6</w:t>
    </w:r>
    <w:r w:rsidRPr="000426B8">
      <w:rPr>
        <w:rStyle w:val="Seitenzahl"/>
        <w:sz w:val="23"/>
        <w:szCs w:val="23"/>
      </w:rPr>
      <w:fldChar w:fldCharType="end"/>
    </w:r>
  </w:p>
  <w:sdt>
    <w:sdtPr>
      <w:rPr>
        <w:rStyle w:val="Seitenzahl"/>
        <w:rFonts w:eastAsia="Arial Unicode MS"/>
      </w:rPr>
      <w:id w:val="-621995514"/>
      <w:docPartObj>
        <w:docPartGallery w:val="Page Numbers (Top of Page)"/>
        <w:docPartUnique/>
      </w:docPartObj>
    </w:sdtPr>
    <w:sdtEndPr>
      <w:rPr>
        <w:rStyle w:val="Seitenzahl"/>
        <w:szCs w:val="18"/>
      </w:rPr>
    </w:sdtEndPr>
    <w:sdtContent>
      <w:p w14:paraId="04C5892F" w14:textId="77777777" w:rsidR="00003BA3" w:rsidRPr="00CE7C18" w:rsidRDefault="00003BA3" w:rsidP="000544F4">
        <w:pPr>
          <w:pStyle w:val="Kopfzeile"/>
          <w:framePr w:wrap="none" w:vAnchor="text" w:hAnchor="page" w:x="907" w:y="421"/>
          <w:rPr>
            <w:rStyle w:val="Seitenzahl"/>
            <w:rFonts w:eastAsia="Arial Unicode MS"/>
            <w:szCs w:val="18"/>
          </w:rPr>
        </w:pPr>
        <w:r w:rsidRPr="00CE7C18">
          <w:rPr>
            <w:rStyle w:val="Seitenzahl"/>
            <w:rFonts w:eastAsia="Arial Unicode MS"/>
            <w:szCs w:val="18"/>
          </w:rPr>
          <w:fldChar w:fldCharType="begin"/>
        </w:r>
        <w:r w:rsidRPr="00CE7C18">
          <w:rPr>
            <w:rStyle w:val="Seitenzahl"/>
            <w:rFonts w:eastAsia="Arial Unicode MS"/>
            <w:szCs w:val="18"/>
          </w:rPr>
          <w:instrText xml:space="preserve"> PAGE </w:instrText>
        </w:r>
        <w:r w:rsidRPr="00CE7C18">
          <w:rPr>
            <w:rStyle w:val="Seitenzahl"/>
            <w:rFonts w:eastAsia="Arial Unicode MS"/>
            <w:szCs w:val="18"/>
          </w:rPr>
          <w:fldChar w:fldCharType="separate"/>
        </w:r>
        <w:r w:rsidR="00632CBC">
          <w:rPr>
            <w:rStyle w:val="Seitenzahl"/>
            <w:rFonts w:eastAsia="Arial Unicode MS"/>
            <w:noProof/>
            <w:szCs w:val="18"/>
          </w:rPr>
          <w:t>6</w:t>
        </w:r>
        <w:r w:rsidRPr="00CE7C18">
          <w:rPr>
            <w:rStyle w:val="Seitenzahl"/>
            <w:rFonts w:eastAsia="Arial Unicode MS"/>
            <w:szCs w:val="18"/>
          </w:rPr>
          <w:fldChar w:fldCharType="end"/>
        </w:r>
      </w:p>
    </w:sdtContent>
  </w:sdt>
  <w:p w14:paraId="292C7398" w14:textId="77777777" w:rsidR="00003BA3" w:rsidRPr="00CE7C18" w:rsidRDefault="00003BA3" w:rsidP="000544F4">
    <w:pPr>
      <w:pStyle w:val="Kopfzeile"/>
      <w:spacing w:before="420"/>
      <w:rPr>
        <w:color w:val="1F497D" w:themeColor="text2"/>
        <w:sz w:val="18"/>
        <w:szCs w:val="18"/>
      </w:rPr>
    </w:pPr>
    <w:r w:rsidRPr="007A2E68">
      <w:rPr>
        <w:noProof/>
        <w:color w:val="1F497D" w:themeColor="text2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65261DD" wp14:editId="41812457">
              <wp:simplePos x="0" y="0"/>
              <wp:positionH relativeFrom="column">
                <wp:posOffset>26670</wp:posOffset>
              </wp:positionH>
              <wp:positionV relativeFrom="paragraph">
                <wp:posOffset>143164</wp:posOffset>
              </wp:positionV>
              <wp:extent cx="6186052" cy="503555"/>
              <wp:effectExtent l="0" t="0" r="24765" b="4445"/>
              <wp:wrapNone/>
              <wp:docPr id="190571722" name="Gruppieren 190571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6052" cy="503555"/>
                        <a:chOff x="0" y="0"/>
                        <a:chExt cx="5644480" cy="503555"/>
                      </a:xfrm>
                    </wpg:grpSpPr>
                    <wps:wsp>
                      <wps:cNvPr id="282647461" name="Gerade Verbindung 282647461"/>
                      <wps:cNvCnPr>
                        <a:endCxn id="2132914170" idx="3"/>
                      </wps:cNvCnPr>
                      <wps:spPr>
                        <a:xfrm flipV="1">
                          <a:off x="0" y="251778"/>
                          <a:ext cx="564394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27A8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2132914170" name="Grafik 213291417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184034" y="0"/>
                          <a:ext cx="460446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D98DDAB" id="Gruppieren 190571722" o:spid="_x0000_s1026" style="position:absolute;margin-left:2.1pt;margin-top:11.25pt;width:487.1pt;height:39.65pt;z-index:251659264;mso-width-relative:margin" coordsize="56444,5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">
              <v:line id="Gerade Verbindung 282647461" o:spid="_x0000_s1027" style="position:absolute;flip:y;visibility:visible;mso-wrap-style:square" from="0,2517" to="56439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" strokecolor="#327a86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132914170" o:spid="_x0000_s1028" type="#_x0000_t75" style="position:absolute;left:51840;width:4604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">
                <v:imagedata r:id="rId2" o:title=""/>
              </v:shape>
            </v:group>
          </w:pict>
        </mc:Fallback>
      </mc:AlternateContent>
    </w:r>
    <w:r w:rsidRPr="007A2E68">
      <w:rPr>
        <w:color w:val="1F497D" w:themeColor="text2"/>
        <w:sz w:val="18"/>
        <w:szCs w:val="18"/>
      </w:rPr>
      <w:t xml:space="preserve">   </w:t>
    </w:r>
    <w:r w:rsidRPr="00CE7C18">
      <w:rPr>
        <w:color w:val="1F497D" w:themeColor="text2"/>
        <w:sz w:val="18"/>
        <w:szCs w:val="18"/>
      </w:rPr>
      <w:t xml:space="preserve">     </w:t>
    </w:r>
    <w:r>
      <w:rPr>
        <w:color w:val="1F497D" w:themeColor="text2"/>
        <w:sz w:val="18"/>
        <w:szCs w:val="18"/>
      </w:rPr>
      <w:t xml:space="preserve">         </w:t>
    </w:r>
  </w:p>
  <w:p w14:paraId="295B4571" w14:textId="77777777" w:rsidR="00003BA3" w:rsidRDefault="00003BA3" w:rsidP="00141537"/>
  <w:p w14:paraId="2D83D4DF" w14:textId="77777777" w:rsidR="00003BA3" w:rsidRDefault="00003BA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CD32D" w14:textId="77777777" w:rsidR="00003BA3" w:rsidRDefault="00003BA3" w:rsidP="00465D39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821647">
      <w:rPr>
        <w:rStyle w:val="Seitenzahl"/>
        <w:noProof/>
      </w:rPr>
      <w:t>0</w:t>
    </w:r>
    <w:r>
      <w:rPr>
        <w:rStyle w:val="Seitenzahl"/>
      </w:rPr>
      <w:fldChar w:fldCharType="end"/>
    </w:r>
  </w:p>
  <w:p w14:paraId="2EDE366C" w14:textId="77777777" w:rsidR="00003BA3" w:rsidRDefault="00003BA3" w:rsidP="001A62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6952E42"/>
    <w:multiLevelType w:val="hybridMultilevel"/>
    <w:tmpl w:val="1E96D064"/>
    <w:lvl w:ilvl="0" w:tplc="057EEDEC">
      <w:start w:val="1"/>
      <w:numFmt w:val="bullet"/>
      <w:pStyle w:val="Table-Grey-Itemiz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D25257"/>
    <w:multiLevelType w:val="hybridMultilevel"/>
    <w:tmpl w:val="3CA03A0A"/>
    <w:lvl w:ilvl="0" w:tplc="1DB6338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2018849141">
    <w:abstractNumId w:val="0"/>
  </w:num>
  <w:num w:numId="2" w16cid:durableId="1167476870">
    <w:abstractNumId w:val="3"/>
  </w:num>
  <w:num w:numId="3" w16cid:durableId="735204545">
    <w:abstractNumId w:val="4"/>
  </w:num>
  <w:num w:numId="4" w16cid:durableId="49206463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en-US" w:vendorID="64" w:dllVersion="0" w:nlCheck="1" w:checkStyle="0"/>
  <w:attachedTemplate r:id="rId1"/>
  <w:linkStyles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</w:docVars>
  <w:rsids>
    <w:rsidRoot w:val="00BD1FB4"/>
    <w:rsid w:val="000012DD"/>
    <w:rsid w:val="000031F4"/>
    <w:rsid w:val="00003BA3"/>
    <w:rsid w:val="00003CA7"/>
    <w:rsid w:val="00003DD6"/>
    <w:rsid w:val="00005028"/>
    <w:rsid w:val="0000663D"/>
    <w:rsid w:val="00006A63"/>
    <w:rsid w:val="00006B52"/>
    <w:rsid w:val="00007A08"/>
    <w:rsid w:val="000116F0"/>
    <w:rsid w:val="00011B3C"/>
    <w:rsid w:val="00012106"/>
    <w:rsid w:val="00012B10"/>
    <w:rsid w:val="00013465"/>
    <w:rsid w:val="00013532"/>
    <w:rsid w:val="000146A4"/>
    <w:rsid w:val="00014729"/>
    <w:rsid w:val="00014B71"/>
    <w:rsid w:val="00015870"/>
    <w:rsid w:val="0001679C"/>
    <w:rsid w:val="00016B57"/>
    <w:rsid w:val="00016CDC"/>
    <w:rsid w:val="00017633"/>
    <w:rsid w:val="000179A2"/>
    <w:rsid w:val="000227F7"/>
    <w:rsid w:val="00023C01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63E4"/>
    <w:rsid w:val="000400FE"/>
    <w:rsid w:val="00040B82"/>
    <w:rsid w:val="00040CAC"/>
    <w:rsid w:val="00040D6D"/>
    <w:rsid w:val="000418CA"/>
    <w:rsid w:val="00041AEE"/>
    <w:rsid w:val="000426B8"/>
    <w:rsid w:val="00043D61"/>
    <w:rsid w:val="000454BB"/>
    <w:rsid w:val="00045B15"/>
    <w:rsid w:val="00046B9D"/>
    <w:rsid w:val="00046F1C"/>
    <w:rsid w:val="00050FFB"/>
    <w:rsid w:val="00051E91"/>
    <w:rsid w:val="00052CB5"/>
    <w:rsid w:val="00053DA5"/>
    <w:rsid w:val="0005443B"/>
    <w:rsid w:val="000544F4"/>
    <w:rsid w:val="00054C3F"/>
    <w:rsid w:val="00055319"/>
    <w:rsid w:val="00055323"/>
    <w:rsid w:val="00055466"/>
    <w:rsid w:val="00055519"/>
    <w:rsid w:val="00055838"/>
    <w:rsid w:val="00055F22"/>
    <w:rsid w:val="00056AF4"/>
    <w:rsid w:val="00056B3F"/>
    <w:rsid w:val="00056C72"/>
    <w:rsid w:val="0005762A"/>
    <w:rsid w:val="00061F2A"/>
    <w:rsid w:val="0006260B"/>
    <w:rsid w:val="00063985"/>
    <w:rsid w:val="00063D41"/>
    <w:rsid w:val="00063D75"/>
    <w:rsid w:val="0006567A"/>
    <w:rsid w:val="000678AE"/>
    <w:rsid w:val="00067DBC"/>
    <w:rsid w:val="00067E5E"/>
    <w:rsid w:val="00072C75"/>
    <w:rsid w:val="00073E5C"/>
    <w:rsid w:val="0007454E"/>
    <w:rsid w:val="000754F6"/>
    <w:rsid w:val="000759BF"/>
    <w:rsid w:val="00076570"/>
    <w:rsid w:val="00076B10"/>
    <w:rsid w:val="00077096"/>
    <w:rsid w:val="000801AA"/>
    <w:rsid w:val="0008027D"/>
    <w:rsid w:val="000802A8"/>
    <w:rsid w:val="000826E6"/>
    <w:rsid w:val="0008358D"/>
    <w:rsid w:val="000849B7"/>
    <w:rsid w:val="00086303"/>
    <w:rsid w:val="00091761"/>
    <w:rsid w:val="0009244B"/>
    <w:rsid w:val="00093C7B"/>
    <w:rsid w:val="00094458"/>
    <w:rsid w:val="00094F0E"/>
    <w:rsid w:val="000953BC"/>
    <w:rsid w:val="00095590"/>
    <w:rsid w:val="00096B85"/>
    <w:rsid w:val="00096FC5"/>
    <w:rsid w:val="0009708A"/>
    <w:rsid w:val="000A252F"/>
    <w:rsid w:val="000A330C"/>
    <w:rsid w:val="000A3D4D"/>
    <w:rsid w:val="000A3FF0"/>
    <w:rsid w:val="000A5F16"/>
    <w:rsid w:val="000A7452"/>
    <w:rsid w:val="000A7C05"/>
    <w:rsid w:val="000B00C9"/>
    <w:rsid w:val="000B0261"/>
    <w:rsid w:val="000B056E"/>
    <w:rsid w:val="000B0A1B"/>
    <w:rsid w:val="000B13E4"/>
    <w:rsid w:val="000B1629"/>
    <w:rsid w:val="000B2CAB"/>
    <w:rsid w:val="000B4452"/>
    <w:rsid w:val="000B4696"/>
    <w:rsid w:val="000B5C61"/>
    <w:rsid w:val="000B6659"/>
    <w:rsid w:val="000C0265"/>
    <w:rsid w:val="000C18B9"/>
    <w:rsid w:val="000C2251"/>
    <w:rsid w:val="000C27AB"/>
    <w:rsid w:val="000C28C4"/>
    <w:rsid w:val="000C2EDB"/>
    <w:rsid w:val="000C473F"/>
    <w:rsid w:val="000C4CB3"/>
    <w:rsid w:val="000C50B7"/>
    <w:rsid w:val="000C530D"/>
    <w:rsid w:val="000C6301"/>
    <w:rsid w:val="000C6EB0"/>
    <w:rsid w:val="000D0705"/>
    <w:rsid w:val="000D153B"/>
    <w:rsid w:val="000D2321"/>
    <w:rsid w:val="000D2A96"/>
    <w:rsid w:val="000D35C5"/>
    <w:rsid w:val="000D3858"/>
    <w:rsid w:val="000D3879"/>
    <w:rsid w:val="000D5572"/>
    <w:rsid w:val="000D5ACC"/>
    <w:rsid w:val="000D5BA9"/>
    <w:rsid w:val="000D5EC9"/>
    <w:rsid w:val="000D7211"/>
    <w:rsid w:val="000D79CF"/>
    <w:rsid w:val="000D7A4F"/>
    <w:rsid w:val="000D7E5F"/>
    <w:rsid w:val="000E0955"/>
    <w:rsid w:val="000E1C49"/>
    <w:rsid w:val="000E208F"/>
    <w:rsid w:val="000E35FC"/>
    <w:rsid w:val="000E381F"/>
    <w:rsid w:val="000E42D8"/>
    <w:rsid w:val="000E634E"/>
    <w:rsid w:val="000E652D"/>
    <w:rsid w:val="000E69AC"/>
    <w:rsid w:val="000E7E48"/>
    <w:rsid w:val="000E7F24"/>
    <w:rsid w:val="000F0481"/>
    <w:rsid w:val="000F1958"/>
    <w:rsid w:val="000F1B18"/>
    <w:rsid w:val="000F27F1"/>
    <w:rsid w:val="000F2F69"/>
    <w:rsid w:val="000F327B"/>
    <w:rsid w:val="000F34FB"/>
    <w:rsid w:val="000F3B4B"/>
    <w:rsid w:val="000F5A81"/>
    <w:rsid w:val="000F6101"/>
    <w:rsid w:val="000F63CE"/>
    <w:rsid w:val="000F71DD"/>
    <w:rsid w:val="000F7868"/>
    <w:rsid w:val="000F790C"/>
    <w:rsid w:val="001005A9"/>
    <w:rsid w:val="00100AF7"/>
    <w:rsid w:val="00101B2E"/>
    <w:rsid w:val="00101E15"/>
    <w:rsid w:val="001065E3"/>
    <w:rsid w:val="00106C87"/>
    <w:rsid w:val="001107D0"/>
    <w:rsid w:val="00110B02"/>
    <w:rsid w:val="0011158D"/>
    <w:rsid w:val="00111B53"/>
    <w:rsid w:val="0011414E"/>
    <w:rsid w:val="00114227"/>
    <w:rsid w:val="00114461"/>
    <w:rsid w:val="00114675"/>
    <w:rsid w:val="001147D7"/>
    <w:rsid w:val="00114AE0"/>
    <w:rsid w:val="001152C4"/>
    <w:rsid w:val="00115594"/>
    <w:rsid w:val="00115F65"/>
    <w:rsid w:val="00116949"/>
    <w:rsid w:val="00116B17"/>
    <w:rsid w:val="0012144F"/>
    <w:rsid w:val="00121559"/>
    <w:rsid w:val="00122BEC"/>
    <w:rsid w:val="0012401D"/>
    <w:rsid w:val="001241FE"/>
    <w:rsid w:val="00124695"/>
    <w:rsid w:val="00124EEC"/>
    <w:rsid w:val="00126696"/>
    <w:rsid w:val="0012736D"/>
    <w:rsid w:val="00127A61"/>
    <w:rsid w:val="00130FAB"/>
    <w:rsid w:val="00135F6A"/>
    <w:rsid w:val="001361AB"/>
    <w:rsid w:val="001363FF"/>
    <w:rsid w:val="00137855"/>
    <w:rsid w:val="00140C32"/>
    <w:rsid w:val="00140D75"/>
    <w:rsid w:val="00141537"/>
    <w:rsid w:val="00141614"/>
    <w:rsid w:val="00141AB3"/>
    <w:rsid w:val="00141BB9"/>
    <w:rsid w:val="0014286D"/>
    <w:rsid w:val="0014313F"/>
    <w:rsid w:val="0014318B"/>
    <w:rsid w:val="001432AF"/>
    <w:rsid w:val="00144C90"/>
    <w:rsid w:val="001451D4"/>
    <w:rsid w:val="001459A5"/>
    <w:rsid w:val="001463E6"/>
    <w:rsid w:val="0014757A"/>
    <w:rsid w:val="00147B1F"/>
    <w:rsid w:val="001503C5"/>
    <w:rsid w:val="00151A6A"/>
    <w:rsid w:val="00151BCC"/>
    <w:rsid w:val="00151C56"/>
    <w:rsid w:val="00152870"/>
    <w:rsid w:val="00152A8B"/>
    <w:rsid w:val="00152B64"/>
    <w:rsid w:val="00153D08"/>
    <w:rsid w:val="00155BCE"/>
    <w:rsid w:val="001565E5"/>
    <w:rsid w:val="0015729E"/>
    <w:rsid w:val="001578A4"/>
    <w:rsid w:val="0016012B"/>
    <w:rsid w:val="00161108"/>
    <w:rsid w:val="001618A4"/>
    <w:rsid w:val="001618BA"/>
    <w:rsid w:val="00162702"/>
    <w:rsid w:val="001635CF"/>
    <w:rsid w:val="00165145"/>
    <w:rsid w:val="0016587F"/>
    <w:rsid w:val="001700BD"/>
    <w:rsid w:val="0017022A"/>
    <w:rsid w:val="0017097E"/>
    <w:rsid w:val="001713E9"/>
    <w:rsid w:val="00173DCE"/>
    <w:rsid w:val="00173E1F"/>
    <w:rsid w:val="001757F8"/>
    <w:rsid w:val="0017639C"/>
    <w:rsid w:val="001801A7"/>
    <w:rsid w:val="00180270"/>
    <w:rsid w:val="001804BF"/>
    <w:rsid w:val="00180929"/>
    <w:rsid w:val="00181451"/>
    <w:rsid w:val="001819FE"/>
    <w:rsid w:val="00182333"/>
    <w:rsid w:val="00182BA1"/>
    <w:rsid w:val="001847A0"/>
    <w:rsid w:val="001848F1"/>
    <w:rsid w:val="00184CDF"/>
    <w:rsid w:val="0018519B"/>
    <w:rsid w:val="00186352"/>
    <w:rsid w:val="00187261"/>
    <w:rsid w:val="00187B41"/>
    <w:rsid w:val="00190C29"/>
    <w:rsid w:val="00190D8C"/>
    <w:rsid w:val="0019137E"/>
    <w:rsid w:val="00191559"/>
    <w:rsid w:val="0019193A"/>
    <w:rsid w:val="00192D39"/>
    <w:rsid w:val="00192F0C"/>
    <w:rsid w:val="00193F95"/>
    <w:rsid w:val="0019506F"/>
    <w:rsid w:val="001956CE"/>
    <w:rsid w:val="00195B30"/>
    <w:rsid w:val="0019610F"/>
    <w:rsid w:val="001A0A8D"/>
    <w:rsid w:val="001A29B5"/>
    <w:rsid w:val="001A34A0"/>
    <w:rsid w:val="001A48D3"/>
    <w:rsid w:val="001A5395"/>
    <w:rsid w:val="001A6226"/>
    <w:rsid w:val="001A7391"/>
    <w:rsid w:val="001A7D91"/>
    <w:rsid w:val="001B1498"/>
    <w:rsid w:val="001B2187"/>
    <w:rsid w:val="001B3D41"/>
    <w:rsid w:val="001B4D73"/>
    <w:rsid w:val="001B5D4A"/>
    <w:rsid w:val="001B656A"/>
    <w:rsid w:val="001B713B"/>
    <w:rsid w:val="001B7504"/>
    <w:rsid w:val="001C1127"/>
    <w:rsid w:val="001C14A7"/>
    <w:rsid w:val="001C3075"/>
    <w:rsid w:val="001C31B4"/>
    <w:rsid w:val="001C3DBE"/>
    <w:rsid w:val="001C6398"/>
    <w:rsid w:val="001C685C"/>
    <w:rsid w:val="001D0130"/>
    <w:rsid w:val="001D051E"/>
    <w:rsid w:val="001D0FE5"/>
    <w:rsid w:val="001D13FB"/>
    <w:rsid w:val="001D46BF"/>
    <w:rsid w:val="001D4ACF"/>
    <w:rsid w:val="001D4E36"/>
    <w:rsid w:val="001D553C"/>
    <w:rsid w:val="001D668C"/>
    <w:rsid w:val="001D67FF"/>
    <w:rsid w:val="001D6831"/>
    <w:rsid w:val="001D72BC"/>
    <w:rsid w:val="001D746C"/>
    <w:rsid w:val="001E0131"/>
    <w:rsid w:val="001E051A"/>
    <w:rsid w:val="001E0B70"/>
    <w:rsid w:val="001E0C3C"/>
    <w:rsid w:val="001E0E09"/>
    <w:rsid w:val="001E1B3B"/>
    <w:rsid w:val="001E3417"/>
    <w:rsid w:val="001E3C9E"/>
    <w:rsid w:val="001E5431"/>
    <w:rsid w:val="001E7015"/>
    <w:rsid w:val="001E7156"/>
    <w:rsid w:val="001E7C16"/>
    <w:rsid w:val="001E7DF6"/>
    <w:rsid w:val="001F0AC2"/>
    <w:rsid w:val="001F28D4"/>
    <w:rsid w:val="001F2CEF"/>
    <w:rsid w:val="001F3736"/>
    <w:rsid w:val="001F4519"/>
    <w:rsid w:val="001F489B"/>
    <w:rsid w:val="001F4B96"/>
    <w:rsid w:val="001F530D"/>
    <w:rsid w:val="00200ABF"/>
    <w:rsid w:val="0020102A"/>
    <w:rsid w:val="002046B3"/>
    <w:rsid w:val="00204C51"/>
    <w:rsid w:val="00204CFD"/>
    <w:rsid w:val="00204E78"/>
    <w:rsid w:val="0020582A"/>
    <w:rsid w:val="00206726"/>
    <w:rsid w:val="00206AFD"/>
    <w:rsid w:val="00206B7D"/>
    <w:rsid w:val="002074E5"/>
    <w:rsid w:val="00213122"/>
    <w:rsid w:val="002142AA"/>
    <w:rsid w:val="00215153"/>
    <w:rsid w:val="002161B0"/>
    <w:rsid w:val="00220EB7"/>
    <w:rsid w:val="00223AD9"/>
    <w:rsid w:val="00223E9F"/>
    <w:rsid w:val="00230563"/>
    <w:rsid w:val="00230CE3"/>
    <w:rsid w:val="00230E65"/>
    <w:rsid w:val="00233398"/>
    <w:rsid w:val="0023424A"/>
    <w:rsid w:val="002346DD"/>
    <w:rsid w:val="00235A20"/>
    <w:rsid w:val="00235D11"/>
    <w:rsid w:val="0023765A"/>
    <w:rsid w:val="002404CF"/>
    <w:rsid w:val="00244A2E"/>
    <w:rsid w:val="002468F4"/>
    <w:rsid w:val="0024766E"/>
    <w:rsid w:val="002502C7"/>
    <w:rsid w:val="00251D4F"/>
    <w:rsid w:val="002523D3"/>
    <w:rsid w:val="00253E84"/>
    <w:rsid w:val="00254D74"/>
    <w:rsid w:val="00257374"/>
    <w:rsid w:val="002578D5"/>
    <w:rsid w:val="00257A7E"/>
    <w:rsid w:val="00260932"/>
    <w:rsid w:val="00262C89"/>
    <w:rsid w:val="002647ED"/>
    <w:rsid w:val="00265A42"/>
    <w:rsid w:val="00266360"/>
    <w:rsid w:val="00266B55"/>
    <w:rsid w:val="00271363"/>
    <w:rsid w:val="00271459"/>
    <w:rsid w:val="00271C17"/>
    <w:rsid w:val="00271C27"/>
    <w:rsid w:val="00273154"/>
    <w:rsid w:val="002732F8"/>
    <w:rsid w:val="00273E71"/>
    <w:rsid w:val="00274DFC"/>
    <w:rsid w:val="00274FB6"/>
    <w:rsid w:val="00275A12"/>
    <w:rsid w:val="00275CDD"/>
    <w:rsid w:val="00276011"/>
    <w:rsid w:val="0027765E"/>
    <w:rsid w:val="00277E95"/>
    <w:rsid w:val="00277FD1"/>
    <w:rsid w:val="0028028A"/>
    <w:rsid w:val="0028060F"/>
    <w:rsid w:val="00280AD6"/>
    <w:rsid w:val="00280F94"/>
    <w:rsid w:val="00281188"/>
    <w:rsid w:val="00281294"/>
    <w:rsid w:val="00282620"/>
    <w:rsid w:val="0028326A"/>
    <w:rsid w:val="002843F6"/>
    <w:rsid w:val="0028445F"/>
    <w:rsid w:val="00285677"/>
    <w:rsid w:val="002861D3"/>
    <w:rsid w:val="00290A73"/>
    <w:rsid w:val="00293B91"/>
    <w:rsid w:val="00294BEC"/>
    <w:rsid w:val="002959CD"/>
    <w:rsid w:val="002964CF"/>
    <w:rsid w:val="002965BF"/>
    <w:rsid w:val="002967D7"/>
    <w:rsid w:val="00297396"/>
    <w:rsid w:val="00297584"/>
    <w:rsid w:val="002A0B25"/>
    <w:rsid w:val="002A0F18"/>
    <w:rsid w:val="002A2443"/>
    <w:rsid w:val="002A45E6"/>
    <w:rsid w:val="002A4D0E"/>
    <w:rsid w:val="002A5204"/>
    <w:rsid w:val="002A53F1"/>
    <w:rsid w:val="002A5D3E"/>
    <w:rsid w:val="002A6698"/>
    <w:rsid w:val="002A762D"/>
    <w:rsid w:val="002A7672"/>
    <w:rsid w:val="002A76C5"/>
    <w:rsid w:val="002B06D4"/>
    <w:rsid w:val="002B0862"/>
    <w:rsid w:val="002B0B4B"/>
    <w:rsid w:val="002B2461"/>
    <w:rsid w:val="002B3DBB"/>
    <w:rsid w:val="002B539E"/>
    <w:rsid w:val="002B5466"/>
    <w:rsid w:val="002B651C"/>
    <w:rsid w:val="002B6E4F"/>
    <w:rsid w:val="002C0D40"/>
    <w:rsid w:val="002C1B15"/>
    <w:rsid w:val="002C22A4"/>
    <w:rsid w:val="002C31F8"/>
    <w:rsid w:val="002C7399"/>
    <w:rsid w:val="002D0572"/>
    <w:rsid w:val="002D06AD"/>
    <w:rsid w:val="002D08FF"/>
    <w:rsid w:val="002D2581"/>
    <w:rsid w:val="002D2E70"/>
    <w:rsid w:val="002D37F6"/>
    <w:rsid w:val="002D4596"/>
    <w:rsid w:val="002D5A50"/>
    <w:rsid w:val="002D5B41"/>
    <w:rsid w:val="002E2E7D"/>
    <w:rsid w:val="002E3406"/>
    <w:rsid w:val="002E34D4"/>
    <w:rsid w:val="002E46A3"/>
    <w:rsid w:val="002E51E5"/>
    <w:rsid w:val="002E5856"/>
    <w:rsid w:val="002E5B7F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02E"/>
    <w:rsid w:val="002F42DE"/>
    <w:rsid w:val="002F5BAC"/>
    <w:rsid w:val="002F64BA"/>
    <w:rsid w:val="002F68FB"/>
    <w:rsid w:val="002F69C6"/>
    <w:rsid w:val="002F78B1"/>
    <w:rsid w:val="00300481"/>
    <w:rsid w:val="00303A90"/>
    <w:rsid w:val="0030533A"/>
    <w:rsid w:val="0030712B"/>
    <w:rsid w:val="00307AE7"/>
    <w:rsid w:val="00307E8C"/>
    <w:rsid w:val="00311436"/>
    <w:rsid w:val="003115AE"/>
    <w:rsid w:val="0031309D"/>
    <w:rsid w:val="0031325A"/>
    <w:rsid w:val="00313EC9"/>
    <w:rsid w:val="00314388"/>
    <w:rsid w:val="0031559D"/>
    <w:rsid w:val="00315A51"/>
    <w:rsid w:val="00315B98"/>
    <w:rsid w:val="00316A1B"/>
    <w:rsid w:val="0031715F"/>
    <w:rsid w:val="00317ADD"/>
    <w:rsid w:val="00317F7C"/>
    <w:rsid w:val="00320A03"/>
    <w:rsid w:val="00323008"/>
    <w:rsid w:val="00324048"/>
    <w:rsid w:val="003257DE"/>
    <w:rsid w:val="00325D39"/>
    <w:rsid w:val="00327571"/>
    <w:rsid w:val="00331904"/>
    <w:rsid w:val="0033253B"/>
    <w:rsid w:val="003328B9"/>
    <w:rsid w:val="003338CC"/>
    <w:rsid w:val="00334EB2"/>
    <w:rsid w:val="0033622B"/>
    <w:rsid w:val="0033690A"/>
    <w:rsid w:val="00336CCF"/>
    <w:rsid w:val="00337AD4"/>
    <w:rsid w:val="00340315"/>
    <w:rsid w:val="00340337"/>
    <w:rsid w:val="00340F77"/>
    <w:rsid w:val="0034131B"/>
    <w:rsid w:val="00341948"/>
    <w:rsid w:val="003420B4"/>
    <w:rsid w:val="00342281"/>
    <w:rsid w:val="00342284"/>
    <w:rsid w:val="003431F1"/>
    <w:rsid w:val="00343E74"/>
    <w:rsid w:val="00345915"/>
    <w:rsid w:val="00346694"/>
    <w:rsid w:val="003478C8"/>
    <w:rsid w:val="00350628"/>
    <w:rsid w:val="0035149A"/>
    <w:rsid w:val="00352411"/>
    <w:rsid w:val="003532AF"/>
    <w:rsid w:val="00354265"/>
    <w:rsid w:val="0035496B"/>
    <w:rsid w:val="00356154"/>
    <w:rsid w:val="0035686E"/>
    <w:rsid w:val="00361C07"/>
    <w:rsid w:val="00361F8F"/>
    <w:rsid w:val="00361FEC"/>
    <w:rsid w:val="003623D3"/>
    <w:rsid w:val="00362AC4"/>
    <w:rsid w:val="0036326A"/>
    <w:rsid w:val="00363496"/>
    <w:rsid w:val="003646F4"/>
    <w:rsid w:val="0036549D"/>
    <w:rsid w:val="003662CE"/>
    <w:rsid w:val="0036672A"/>
    <w:rsid w:val="00367A9A"/>
    <w:rsid w:val="00370F22"/>
    <w:rsid w:val="003714C0"/>
    <w:rsid w:val="00371F9D"/>
    <w:rsid w:val="00373B25"/>
    <w:rsid w:val="003752BA"/>
    <w:rsid w:val="00376225"/>
    <w:rsid w:val="003765D0"/>
    <w:rsid w:val="00381085"/>
    <w:rsid w:val="00381FCF"/>
    <w:rsid w:val="003828D0"/>
    <w:rsid w:val="003829C3"/>
    <w:rsid w:val="00383DB6"/>
    <w:rsid w:val="00383FD0"/>
    <w:rsid w:val="00385DD1"/>
    <w:rsid w:val="00387453"/>
    <w:rsid w:val="0039084F"/>
    <w:rsid w:val="00391B4E"/>
    <w:rsid w:val="00392F33"/>
    <w:rsid w:val="003953F3"/>
    <w:rsid w:val="00395D8D"/>
    <w:rsid w:val="00396CF5"/>
    <w:rsid w:val="003A02BC"/>
    <w:rsid w:val="003A04CC"/>
    <w:rsid w:val="003A0742"/>
    <w:rsid w:val="003A088C"/>
    <w:rsid w:val="003A2054"/>
    <w:rsid w:val="003A65C7"/>
    <w:rsid w:val="003A6FAA"/>
    <w:rsid w:val="003B1849"/>
    <w:rsid w:val="003B1B1B"/>
    <w:rsid w:val="003B3EE4"/>
    <w:rsid w:val="003B5BB8"/>
    <w:rsid w:val="003B7294"/>
    <w:rsid w:val="003C09D0"/>
    <w:rsid w:val="003C1A1F"/>
    <w:rsid w:val="003C1E1F"/>
    <w:rsid w:val="003C20FE"/>
    <w:rsid w:val="003C359C"/>
    <w:rsid w:val="003C4124"/>
    <w:rsid w:val="003C4BC3"/>
    <w:rsid w:val="003C5640"/>
    <w:rsid w:val="003C5D9D"/>
    <w:rsid w:val="003C68E9"/>
    <w:rsid w:val="003C6AE3"/>
    <w:rsid w:val="003D0151"/>
    <w:rsid w:val="003D1D84"/>
    <w:rsid w:val="003D27F5"/>
    <w:rsid w:val="003D29CA"/>
    <w:rsid w:val="003D3815"/>
    <w:rsid w:val="003D4142"/>
    <w:rsid w:val="003D43A3"/>
    <w:rsid w:val="003D4DD5"/>
    <w:rsid w:val="003D68D3"/>
    <w:rsid w:val="003E04C0"/>
    <w:rsid w:val="003E166C"/>
    <w:rsid w:val="003E1A93"/>
    <w:rsid w:val="003E22DF"/>
    <w:rsid w:val="003E3AE2"/>
    <w:rsid w:val="003E4978"/>
    <w:rsid w:val="003E5502"/>
    <w:rsid w:val="003F058C"/>
    <w:rsid w:val="003F1EA7"/>
    <w:rsid w:val="003F3C13"/>
    <w:rsid w:val="003F406D"/>
    <w:rsid w:val="003F4146"/>
    <w:rsid w:val="003F4274"/>
    <w:rsid w:val="003F51B7"/>
    <w:rsid w:val="003F696C"/>
    <w:rsid w:val="0040011A"/>
    <w:rsid w:val="0040043C"/>
    <w:rsid w:val="00400942"/>
    <w:rsid w:val="0040099E"/>
    <w:rsid w:val="00401240"/>
    <w:rsid w:val="004015A5"/>
    <w:rsid w:val="00401803"/>
    <w:rsid w:val="00401823"/>
    <w:rsid w:val="004019E0"/>
    <w:rsid w:val="00402E53"/>
    <w:rsid w:val="00403BAE"/>
    <w:rsid w:val="00403D17"/>
    <w:rsid w:val="00404F32"/>
    <w:rsid w:val="004050C1"/>
    <w:rsid w:val="00406909"/>
    <w:rsid w:val="00407BAE"/>
    <w:rsid w:val="00410224"/>
    <w:rsid w:val="00411216"/>
    <w:rsid w:val="00412B57"/>
    <w:rsid w:val="0041384E"/>
    <w:rsid w:val="00413C9B"/>
    <w:rsid w:val="0041427C"/>
    <w:rsid w:val="004155AC"/>
    <w:rsid w:val="00415818"/>
    <w:rsid w:val="00416FE8"/>
    <w:rsid w:val="00417815"/>
    <w:rsid w:val="00420E4C"/>
    <w:rsid w:val="00420FF8"/>
    <w:rsid w:val="00421A13"/>
    <w:rsid w:val="00424277"/>
    <w:rsid w:val="00424C7E"/>
    <w:rsid w:val="00425AA3"/>
    <w:rsid w:val="00426B62"/>
    <w:rsid w:val="0043094A"/>
    <w:rsid w:val="004316E9"/>
    <w:rsid w:val="0043174D"/>
    <w:rsid w:val="00431C46"/>
    <w:rsid w:val="00431CA2"/>
    <w:rsid w:val="00432DC6"/>
    <w:rsid w:val="00433E5D"/>
    <w:rsid w:val="00434418"/>
    <w:rsid w:val="00434D74"/>
    <w:rsid w:val="00435295"/>
    <w:rsid w:val="00435DC6"/>
    <w:rsid w:val="00436830"/>
    <w:rsid w:val="00440280"/>
    <w:rsid w:val="00440695"/>
    <w:rsid w:val="004412FE"/>
    <w:rsid w:val="00442163"/>
    <w:rsid w:val="00442207"/>
    <w:rsid w:val="004434B2"/>
    <w:rsid w:val="004452FA"/>
    <w:rsid w:val="00445F48"/>
    <w:rsid w:val="0044620A"/>
    <w:rsid w:val="00447247"/>
    <w:rsid w:val="00451AD9"/>
    <w:rsid w:val="00452067"/>
    <w:rsid w:val="00452E0B"/>
    <w:rsid w:val="00453429"/>
    <w:rsid w:val="00454A2D"/>
    <w:rsid w:val="004550CF"/>
    <w:rsid w:val="00456A46"/>
    <w:rsid w:val="0045705E"/>
    <w:rsid w:val="00457489"/>
    <w:rsid w:val="00461228"/>
    <w:rsid w:val="0046131A"/>
    <w:rsid w:val="00461729"/>
    <w:rsid w:val="0046199F"/>
    <w:rsid w:val="004622E9"/>
    <w:rsid w:val="0046341E"/>
    <w:rsid w:val="004655D5"/>
    <w:rsid w:val="00465D1A"/>
    <w:rsid w:val="00465D39"/>
    <w:rsid w:val="00467035"/>
    <w:rsid w:val="004725FB"/>
    <w:rsid w:val="00473050"/>
    <w:rsid w:val="00474B4B"/>
    <w:rsid w:val="004764F4"/>
    <w:rsid w:val="00476B44"/>
    <w:rsid w:val="0048064B"/>
    <w:rsid w:val="00480671"/>
    <w:rsid w:val="00480EB3"/>
    <w:rsid w:val="004810B7"/>
    <w:rsid w:val="0048131B"/>
    <w:rsid w:val="00482582"/>
    <w:rsid w:val="004829AD"/>
    <w:rsid w:val="0048387C"/>
    <w:rsid w:val="00483FB2"/>
    <w:rsid w:val="00484750"/>
    <w:rsid w:val="00486E02"/>
    <w:rsid w:val="0049030C"/>
    <w:rsid w:val="0049102A"/>
    <w:rsid w:val="004913B6"/>
    <w:rsid w:val="00491796"/>
    <w:rsid w:val="004923C3"/>
    <w:rsid w:val="00492F8D"/>
    <w:rsid w:val="00493B6B"/>
    <w:rsid w:val="00493E12"/>
    <w:rsid w:val="0049440E"/>
    <w:rsid w:val="004948D2"/>
    <w:rsid w:val="004957CD"/>
    <w:rsid w:val="00497233"/>
    <w:rsid w:val="00497C32"/>
    <w:rsid w:val="004A00DD"/>
    <w:rsid w:val="004A1C13"/>
    <w:rsid w:val="004A22EC"/>
    <w:rsid w:val="004A25C7"/>
    <w:rsid w:val="004A32A2"/>
    <w:rsid w:val="004A3EA8"/>
    <w:rsid w:val="004A3F2E"/>
    <w:rsid w:val="004A5645"/>
    <w:rsid w:val="004A7759"/>
    <w:rsid w:val="004B007D"/>
    <w:rsid w:val="004B0590"/>
    <w:rsid w:val="004B0643"/>
    <w:rsid w:val="004B1CBF"/>
    <w:rsid w:val="004B2F90"/>
    <w:rsid w:val="004B3554"/>
    <w:rsid w:val="004B3599"/>
    <w:rsid w:val="004B4E8F"/>
    <w:rsid w:val="004B5A11"/>
    <w:rsid w:val="004B6E88"/>
    <w:rsid w:val="004B6F46"/>
    <w:rsid w:val="004B700D"/>
    <w:rsid w:val="004C1757"/>
    <w:rsid w:val="004C20FD"/>
    <w:rsid w:val="004C244A"/>
    <w:rsid w:val="004C332B"/>
    <w:rsid w:val="004C5107"/>
    <w:rsid w:val="004C525B"/>
    <w:rsid w:val="004C64DE"/>
    <w:rsid w:val="004C6809"/>
    <w:rsid w:val="004C7BF2"/>
    <w:rsid w:val="004D0129"/>
    <w:rsid w:val="004D017C"/>
    <w:rsid w:val="004D08A8"/>
    <w:rsid w:val="004D08BB"/>
    <w:rsid w:val="004D16D0"/>
    <w:rsid w:val="004D1F46"/>
    <w:rsid w:val="004D3D5F"/>
    <w:rsid w:val="004D750D"/>
    <w:rsid w:val="004E1C3D"/>
    <w:rsid w:val="004E314C"/>
    <w:rsid w:val="004E362B"/>
    <w:rsid w:val="004E3833"/>
    <w:rsid w:val="004E3970"/>
    <w:rsid w:val="004E5585"/>
    <w:rsid w:val="004E7452"/>
    <w:rsid w:val="004E784A"/>
    <w:rsid w:val="004E7C09"/>
    <w:rsid w:val="004F09EB"/>
    <w:rsid w:val="004F3DF1"/>
    <w:rsid w:val="004F5942"/>
    <w:rsid w:val="004F7197"/>
    <w:rsid w:val="00500A08"/>
    <w:rsid w:val="00500E39"/>
    <w:rsid w:val="00501DB0"/>
    <w:rsid w:val="00504D6E"/>
    <w:rsid w:val="00504DDA"/>
    <w:rsid w:val="005062AD"/>
    <w:rsid w:val="0050712B"/>
    <w:rsid w:val="00507981"/>
    <w:rsid w:val="00507A3A"/>
    <w:rsid w:val="0051206B"/>
    <w:rsid w:val="005121C1"/>
    <w:rsid w:val="0051240E"/>
    <w:rsid w:val="005127B8"/>
    <w:rsid w:val="005128A0"/>
    <w:rsid w:val="005139F2"/>
    <w:rsid w:val="00513DD7"/>
    <w:rsid w:val="00514194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2CB7"/>
    <w:rsid w:val="00524423"/>
    <w:rsid w:val="00524718"/>
    <w:rsid w:val="00524CF5"/>
    <w:rsid w:val="00524FB1"/>
    <w:rsid w:val="00530576"/>
    <w:rsid w:val="0053063E"/>
    <w:rsid w:val="00532931"/>
    <w:rsid w:val="00534756"/>
    <w:rsid w:val="005350EA"/>
    <w:rsid w:val="005361BF"/>
    <w:rsid w:val="00537FD6"/>
    <w:rsid w:val="00540F33"/>
    <w:rsid w:val="005425AF"/>
    <w:rsid w:val="00543875"/>
    <w:rsid w:val="00543E93"/>
    <w:rsid w:val="0054401F"/>
    <w:rsid w:val="00544149"/>
    <w:rsid w:val="00544584"/>
    <w:rsid w:val="00544B0E"/>
    <w:rsid w:val="00544EBB"/>
    <w:rsid w:val="00545727"/>
    <w:rsid w:val="00546A14"/>
    <w:rsid w:val="005474AA"/>
    <w:rsid w:val="0054778F"/>
    <w:rsid w:val="0054795E"/>
    <w:rsid w:val="00550677"/>
    <w:rsid w:val="005530E4"/>
    <w:rsid w:val="00553444"/>
    <w:rsid w:val="005557E6"/>
    <w:rsid w:val="00555F96"/>
    <w:rsid w:val="00556BC0"/>
    <w:rsid w:val="00556E85"/>
    <w:rsid w:val="00557F22"/>
    <w:rsid w:val="00560ABD"/>
    <w:rsid w:val="005629F5"/>
    <w:rsid w:val="00562F3A"/>
    <w:rsid w:val="00562FA5"/>
    <w:rsid w:val="0056307C"/>
    <w:rsid w:val="00563AD4"/>
    <w:rsid w:val="00563D60"/>
    <w:rsid w:val="00565119"/>
    <w:rsid w:val="00565634"/>
    <w:rsid w:val="00567444"/>
    <w:rsid w:val="005676D5"/>
    <w:rsid w:val="005711C7"/>
    <w:rsid w:val="00571220"/>
    <w:rsid w:val="00571C92"/>
    <w:rsid w:val="00571D17"/>
    <w:rsid w:val="0057352C"/>
    <w:rsid w:val="00576172"/>
    <w:rsid w:val="00577152"/>
    <w:rsid w:val="005772FC"/>
    <w:rsid w:val="00581BA1"/>
    <w:rsid w:val="00583547"/>
    <w:rsid w:val="005844F3"/>
    <w:rsid w:val="005847D3"/>
    <w:rsid w:val="00584B2D"/>
    <w:rsid w:val="00584D0E"/>
    <w:rsid w:val="005855FA"/>
    <w:rsid w:val="0058583F"/>
    <w:rsid w:val="00585E04"/>
    <w:rsid w:val="005863FF"/>
    <w:rsid w:val="005868BC"/>
    <w:rsid w:val="005878D5"/>
    <w:rsid w:val="00590920"/>
    <w:rsid w:val="005920F1"/>
    <w:rsid w:val="005929CA"/>
    <w:rsid w:val="00592B6B"/>
    <w:rsid w:val="00593485"/>
    <w:rsid w:val="0059419A"/>
    <w:rsid w:val="00594E4B"/>
    <w:rsid w:val="005958C1"/>
    <w:rsid w:val="00596435"/>
    <w:rsid w:val="005968BE"/>
    <w:rsid w:val="0059727E"/>
    <w:rsid w:val="005A1357"/>
    <w:rsid w:val="005A1420"/>
    <w:rsid w:val="005A1732"/>
    <w:rsid w:val="005A1CD1"/>
    <w:rsid w:val="005A38AD"/>
    <w:rsid w:val="005A5A0B"/>
    <w:rsid w:val="005A5DD3"/>
    <w:rsid w:val="005A64A5"/>
    <w:rsid w:val="005A7185"/>
    <w:rsid w:val="005A7A77"/>
    <w:rsid w:val="005B0724"/>
    <w:rsid w:val="005B17C3"/>
    <w:rsid w:val="005B1830"/>
    <w:rsid w:val="005B284B"/>
    <w:rsid w:val="005B3173"/>
    <w:rsid w:val="005B6454"/>
    <w:rsid w:val="005B74E5"/>
    <w:rsid w:val="005B7919"/>
    <w:rsid w:val="005C07B1"/>
    <w:rsid w:val="005C07C2"/>
    <w:rsid w:val="005C1345"/>
    <w:rsid w:val="005C179F"/>
    <w:rsid w:val="005C2CBA"/>
    <w:rsid w:val="005C4099"/>
    <w:rsid w:val="005C4BF1"/>
    <w:rsid w:val="005C4CE7"/>
    <w:rsid w:val="005C53C4"/>
    <w:rsid w:val="005C5667"/>
    <w:rsid w:val="005C6105"/>
    <w:rsid w:val="005C6643"/>
    <w:rsid w:val="005C66E4"/>
    <w:rsid w:val="005C79F4"/>
    <w:rsid w:val="005D07E7"/>
    <w:rsid w:val="005D1C3B"/>
    <w:rsid w:val="005D3D27"/>
    <w:rsid w:val="005D5283"/>
    <w:rsid w:val="005D5E1F"/>
    <w:rsid w:val="005D62D2"/>
    <w:rsid w:val="005D6B4C"/>
    <w:rsid w:val="005E04B5"/>
    <w:rsid w:val="005E0A81"/>
    <w:rsid w:val="005E0C6F"/>
    <w:rsid w:val="005E17B4"/>
    <w:rsid w:val="005E1848"/>
    <w:rsid w:val="005E2A7B"/>
    <w:rsid w:val="005E3549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374"/>
    <w:rsid w:val="005F23B1"/>
    <w:rsid w:val="005F2E0F"/>
    <w:rsid w:val="005F31EE"/>
    <w:rsid w:val="005F3465"/>
    <w:rsid w:val="005F3943"/>
    <w:rsid w:val="005F3BB1"/>
    <w:rsid w:val="005F3F6B"/>
    <w:rsid w:val="005F410E"/>
    <w:rsid w:val="005F4656"/>
    <w:rsid w:val="005F4910"/>
    <w:rsid w:val="005F7637"/>
    <w:rsid w:val="00600B6B"/>
    <w:rsid w:val="00601BAD"/>
    <w:rsid w:val="00601FE5"/>
    <w:rsid w:val="006025FC"/>
    <w:rsid w:val="006029E9"/>
    <w:rsid w:val="00602B7B"/>
    <w:rsid w:val="006035D3"/>
    <w:rsid w:val="00603730"/>
    <w:rsid w:val="006042A5"/>
    <w:rsid w:val="006057E3"/>
    <w:rsid w:val="00605C76"/>
    <w:rsid w:val="00605DF2"/>
    <w:rsid w:val="00605ECD"/>
    <w:rsid w:val="00610FC2"/>
    <w:rsid w:val="006116BC"/>
    <w:rsid w:val="00612EB9"/>
    <w:rsid w:val="006158C1"/>
    <w:rsid w:val="0061609F"/>
    <w:rsid w:val="00616E99"/>
    <w:rsid w:val="00617441"/>
    <w:rsid w:val="00617B0A"/>
    <w:rsid w:val="006207F4"/>
    <w:rsid w:val="006220F3"/>
    <w:rsid w:val="00622745"/>
    <w:rsid w:val="00622D83"/>
    <w:rsid w:val="00624150"/>
    <w:rsid w:val="006244A8"/>
    <w:rsid w:val="006255E1"/>
    <w:rsid w:val="006256ED"/>
    <w:rsid w:val="00627BF8"/>
    <w:rsid w:val="0063025F"/>
    <w:rsid w:val="006302F7"/>
    <w:rsid w:val="00631085"/>
    <w:rsid w:val="00631588"/>
    <w:rsid w:val="00632134"/>
    <w:rsid w:val="006326B5"/>
    <w:rsid w:val="00632CBC"/>
    <w:rsid w:val="0063376B"/>
    <w:rsid w:val="00636773"/>
    <w:rsid w:val="00637F32"/>
    <w:rsid w:val="00640C32"/>
    <w:rsid w:val="00641632"/>
    <w:rsid w:val="00641A55"/>
    <w:rsid w:val="00641F95"/>
    <w:rsid w:val="00642758"/>
    <w:rsid w:val="00642C2F"/>
    <w:rsid w:val="006430CE"/>
    <w:rsid w:val="006446D1"/>
    <w:rsid w:val="00647993"/>
    <w:rsid w:val="00650246"/>
    <w:rsid w:val="00650973"/>
    <w:rsid w:val="00651EB4"/>
    <w:rsid w:val="00653A51"/>
    <w:rsid w:val="006541D3"/>
    <w:rsid w:val="00654439"/>
    <w:rsid w:val="0065487C"/>
    <w:rsid w:val="00655F8B"/>
    <w:rsid w:val="0065620F"/>
    <w:rsid w:val="00657981"/>
    <w:rsid w:val="00660274"/>
    <w:rsid w:val="00660470"/>
    <w:rsid w:val="00661C75"/>
    <w:rsid w:val="0066237B"/>
    <w:rsid w:val="00663279"/>
    <w:rsid w:val="00664B0F"/>
    <w:rsid w:val="00664B83"/>
    <w:rsid w:val="0066501E"/>
    <w:rsid w:val="00665815"/>
    <w:rsid w:val="00666139"/>
    <w:rsid w:val="00670D19"/>
    <w:rsid w:val="00671572"/>
    <w:rsid w:val="00672045"/>
    <w:rsid w:val="0067287C"/>
    <w:rsid w:val="00672DDD"/>
    <w:rsid w:val="0067444A"/>
    <w:rsid w:val="006745AF"/>
    <w:rsid w:val="006762D8"/>
    <w:rsid w:val="006766F1"/>
    <w:rsid w:val="00681506"/>
    <w:rsid w:val="00681C37"/>
    <w:rsid w:val="006823F1"/>
    <w:rsid w:val="00682C83"/>
    <w:rsid w:val="00682CC1"/>
    <w:rsid w:val="00683087"/>
    <w:rsid w:val="00683E7B"/>
    <w:rsid w:val="006840C7"/>
    <w:rsid w:val="00684698"/>
    <w:rsid w:val="006852C0"/>
    <w:rsid w:val="00686332"/>
    <w:rsid w:val="00687466"/>
    <w:rsid w:val="006877E3"/>
    <w:rsid w:val="00690C68"/>
    <w:rsid w:val="006920CB"/>
    <w:rsid w:val="0069333E"/>
    <w:rsid w:val="006940D5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819"/>
    <w:rsid w:val="006A5AA2"/>
    <w:rsid w:val="006A6261"/>
    <w:rsid w:val="006A6748"/>
    <w:rsid w:val="006A7C53"/>
    <w:rsid w:val="006B005A"/>
    <w:rsid w:val="006B02F4"/>
    <w:rsid w:val="006B117E"/>
    <w:rsid w:val="006B2CCB"/>
    <w:rsid w:val="006B4D13"/>
    <w:rsid w:val="006B5762"/>
    <w:rsid w:val="006B5DBA"/>
    <w:rsid w:val="006B798B"/>
    <w:rsid w:val="006B7F55"/>
    <w:rsid w:val="006C1A49"/>
    <w:rsid w:val="006C1E45"/>
    <w:rsid w:val="006C2E31"/>
    <w:rsid w:val="006C35D5"/>
    <w:rsid w:val="006C398A"/>
    <w:rsid w:val="006C43B8"/>
    <w:rsid w:val="006C4427"/>
    <w:rsid w:val="006C49B5"/>
    <w:rsid w:val="006C4F26"/>
    <w:rsid w:val="006C5383"/>
    <w:rsid w:val="006C53F1"/>
    <w:rsid w:val="006C5C7C"/>
    <w:rsid w:val="006D0132"/>
    <w:rsid w:val="006D05F1"/>
    <w:rsid w:val="006D142F"/>
    <w:rsid w:val="006D1448"/>
    <w:rsid w:val="006D273E"/>
    <w:rsid w:val="006D335F"/>
    <w:rsid w:val="006D4812"/>
    <w:rsid w:val="006D4978"/>
    <w:rsid w:val="006D635F"/>
    <w:rsid w:val="006D717E"/>
    <w:rsid w:val="006D76DE"/>
    <w:rsid w:val="006D7D3C"/>
    <w:rsid w:val="006E0500"/>
    <w:rsid w:val="006E0A77"/>
    <w:rsid w:val="006E1A01"/>
    <w:rsid w:val="006E4876"/>
    <w:rsid w:val="006E4A75"/>
    <w:rsid w:val="006E565B"/>
    <w:rsid w:val="006E5737"/>
    <w:rsid w:val="006E5CE3"/>
    <w:rsid w:val="006E66E2"/>
    <w:rsid w:val="006E7068"/>
    <w:rsid w:val="006F00C9"/>
    <w:rsid w:val="006F0469"/>
    <w:rsid w:val="006F04B2"/>
    <w:rsid w:val="006F29B1"/>
    <w:rsid w:val="006F2DD3"/>
    <w:rsid w:val="006F3022"/>
    <w:rsid w:val="006F52BC"/>
    <w:rsid w:val="006F5440"/>
    <w:rsid w:val="006F555D"/>
    <w:rsid w:val="006F56BD"/>
    <w:rsid w:val="006F5ECC"/>
    <w:rsid w:val="006F63C2"/>
    <w:rsid w:val="006F70D1"/>
    <w:rsid w:val="006F7154"/>
    <w:rsid w:val="00700EA9"/>
    <w:rsid w:val="00700F39"/>
    <w:rsid w:val="007022B0"/>
    <w:rsid w:val="00702EEA"/>
    <w:rsid w:val="0070496F"/>
    <w:rsid w:val="00705AF9"/>
    <w:rsid w:val="00706002"/>
    <w:rsid w:val="00706319"/>
    <w:rsid w:val="00707397"/>
    <w:rsid w:val="00707D52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380"/>
    <w:rsid w:val="0071484E"/>
    <w:rsid w:val="007153E1"/>
    <w:rsid w:val="00716A92"/>
    <w:rsid w:val="00717FD1"/>
    <w:rsid w:val="007202E9"/>
    <w:rsid w:val="0072040C"/>
    <w:rsid w:val="0072061B"/>
    <w:rsid w:val="007209BD"/>
    <w:rsid w:val="00720D75"/>
    <w:rsid w:val="00721BF3"/>
    <w:rsid w:val="0072294B"/>
    <w:rsid w:val="00724175"/>
    <w:rsid w:val="007248BD"/>
    <w:rsid w:val="0072711A"/>
    <w:rsid w:val="0072776E"/>
    <w:rsid w:val="007300B5"/>
    <w:rsid w:val="00730796"/>
    <w:rsid w:val="00732678"/>
    <w:rsid w:val="00734044"/>
    <w:rsid w:val="0073458E"/>
    <w:rsid w:val="00734662"/>
    <w:rsid w:val="007354E6"/>
    <w:rsid w:val="007357A9"/>
    <w:rsid w:val="00735A3D"/>
    <w:rsid w:val="007408E3"/>
    <w:rsid w:val="0074139E"/>
    <w:rsid w:val="007417FE"/>
    <w:rsid w:val="007424C7"/>
    <w:rsid w:val="00742847"/>
    <w:rsid w:val="00745189"/>
    <w:rsid w:val="00745200"/>
    <w:rsid w:val="007465C6"/>
    <w:rsid w:val="00746A35"/>
    <w:rsid w:val="00746CC4"/>
    <w:rsid w:val="0075022A"/>
    <w:rsid w:val="00750569"/>
    <w:rsid w:val="00751D78"/>
    <w:rsid w:val="00752A8A"/>
    <w:rsid w:val="00753193"/>
    <w:rsid w:val="00753B2E"/>
    <w:rsid w:val="00754B2D"/>
    <w:rsid w:val="00755851"/>
    <w:rsid w:val="00755D77"/>
    <w:rsid w:val="007568D2"/>
    <w:rsid w:val="00756BF1"/>
    <w:rsid w:val="007570C8"/>
    <w:rsid w:val="0075768D"/>
    <w:rsid w:val="007612E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BD5"/>
    <w:rsid w:val="00770EED"/>
    <w:rsid w:val="00771699"/>
    <w:rsid w:val="00771993"/>
    <w:rsid w:val="0077268A"/>
    <w:rsid w:val="007727FD"/>
    <w:rsid w:val="00772B60"/>
    <w:rsid w:val="00772D0C"/>
    <w:rsid w:val="00775C6F"/>
    <w:rsid w:val="00776CC7"/>
    <w:rsid w:val="0077773C"/>
    <w:rsid w:val="007807BE"/>
    <w:rsid w:val="007817C8"/>
    <w:rsid w:val="00782331"/>
    <w:rsid w:val="00786104"/>
    <w:rsid w:val="00790490"/>
    <w:rsid w:val="007941D7"/>
    <w:rsid w:val="00794772"/>
    <w:rsid w:val="0079790E"/>
    <w:rsid w:val="007A00B2"/>
    <w:rsid w:val="007A181B"/>
    <w:rsid w:val="007A300D"/>
    <w:rsid w:val="007A3C32"/>
    <w:rsid w:val="007A3E00"/>
    <w:rsid w:val="007A4FD1"/>
    <w:rsid w:val="007A55F7"/>
    <w:rsid w:val="007A5886"/>
    <w:rsid w:val="007A5A75"/>
    <w:rsid w:val="007A5D46"/>
    <w:rsid w:val="007A7089"/>
    <w:rsid w:val="007A7B8C"/>
    <w:rsid w:val="007A7CE8"/>
    <w:rsid w:val="007B1E32"/>
    <w:rsid w:val="007B4824"/>
    <w:rsid w:val="007B4924"/>
    <w:rsid w:val="007B5334"/>
    <w:rsid w:val="007B594B"/>
    <w:rsid w:val="007B5F0A"/>
    <w:rsid w:val="007B6063"/>
    <w:rsid w:val="007B61AD"/>
    <w:rsid w:val="007B761A"/>
    <w:rsid w:val="007B7DEE"/>
    <w:rsid w:val="007C0031"/>
    <w:rsid w:val="007C0BA6"/>
    <w:rsid w:val="007C0C0B"/>
    <w:rsid w:val="007C2E97"/>
    <w:rsid w:val="007C45A4"/>
    <w:rsid w:val="007C5F83"/>
    <w:rsid w:val="007C6A73"/>
    <w:rsid w:val="007C71A0"/>
    <w:rsid w:val="007C74E2"/>
    <w:rsid w:val="007C7F01"/>
    <w:rsid w:val="007D3888"/>
    <w:rsid w:val="007D59D7"/>
    <w:rsid w:val="007D7242"/>
    <w:rsid w:val="007E0591"/>
    <w:rsid w:val="007E1D6A"/>
    <w:rsid w:val="007E3E6B"/>
    <w:rsid w:val="007E6371"/>
    <w:rsid w:val="007E64A0"/>
    <w:rsid w:val="007E66E5"/>
    <w:rsid w:val="007E718F"/>
    <w:rsid w:val="007E7570"/>
    <w:rsid w:val="007E7A78"/>
    <w:rsid w:val="007E7C31"/>
    <w:rsid w:val="007F0D89"/>
    <w:rsid w:val="007F0EEA"/>
    <w:rsid w:val="007F2B4D"/>
    <w:rsid w:val="007F30B7"/>
    <w:rsid w:val="007F4991"/>
    <w:rsid w:val="007F4AA8"/>
    <w:rsid w:val="007F511A"/>
    <w:rsid w:val="007F5462"/>
    <w:rsid w:val="007F553B"/>
    <w:rsid w:val="007F5541"/>
    <w:rsid w:val="007F5EA5"/>
    <w:rsid w:val="007F632C"/>
    <w:rsid w:val="007F6952"/>
    <w:rsid w:val="00801607"/>
    <w:rsid w:val="008054AB"/>
    <w:rsid w:val="00805946"/>
    <w:rsid w:val="00805AD8"/>
    <w:rsid w:val="00806857"/>
    <w:rsid w:val="0080733A"/>
    <w:rsid w:val="008076B0"/>
    <w:rsid w:val="00807DCD"/>
    <w:rsid w:val="00810136"/>
    <w:rsid w:val="00810A0F"/>
    <w:rsid w:val="0081448C"/>
    <w:rsid w:val="008154C1"/>
    <w:rsid w:val="00815983"/>
    <w:rsid w:val="00815FC6"/>
    <w:rsid w:val="008160A9"/>
    <w:rsid w:val="00816B7A"/>
    <w:rsid w:val="008179FE"/>
    <w:rsid w:val="008202BC"/>
    <w:rsid w:val="00821647"/>
    <w:rsid w:val="00824274"/>
    <w:rsid w:val="00824960"/>
    <w:rsid w:val="008249B9"/>
    <w:rsid w:val="00824A72"/>
    <w:rsid w:val="00824F30"/>
    <w:rsid w:val="00825798"/>
    <w:rsid w:val="00825CF5"/>
    <w:rsid w:val="0082629D"/>
    <w:rsid w:val="00827279"/>
    <w:rsid w:val="0082767A"/>
    <w:rsid w:val="008279AD"/>
    <w:rsid w:val="00831019"/>
    <w:rsid w:val="0083138C"/>
    <w:rsid w:val="008316CF"/>
    <w:rsid w:val="00832A7A"/>
    <w:rsid w:val="0083332A"/>
    <w:rsid w:val="00833A0C"/>
    <w:rsid w:val="00834CDD"/>
    <w:rsid w:val="00835B5E"/>
    <w:rsid w:val="0083602B"/>
    <w:rsid w:val="0083609D"/>
    <w:rsid w:val="00837B27"/>
    <w:rsid w:val="0084073F"/>
    <w:rsid w:val="00840EE3"/>
    <w:rsid w:val="00841485"/>
    <w:rsid w:val="0084162D"/>
    <w:rsid w:val="008430D4"/>
    <w:rsid w:val="00843F33"/>
    <w:rsid w:val="008443D6"/>
    <w:rsid w:val="00845059"/>
    <w:rsid w:val="0084679C"/>
    <w:rsid w:val="00846B79"/>
    <w:rsid w:val="00846FB7"/>
    <w:rsid w:val="008477F7"/>
    <w:rsid w:val="00847C24"/>
    <w:rsid w:val="00847F21"/>
    <w:rsid w:val="00851EDC"/>
    <w:rsid w:val="008531E6"/>
    <w:rsid w:val="00854118"/>
    <w:rsid w:val="0085595F"/>
    <w:rsid w:val="00856577"/>
    <w:rsid w:val="00856C35"/>
    <w:rsid w:val="00856D0C"/>
    <w:rsid w:val="00856F92"/>
    <w:rsid w:val="0085778A"/>
    <w:rsid w:val="00857D2D"/>
    <w:rsid w:val="00857ED1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70D2"/>
    <w:rsid w:val="00867230"/>
    <w:rsid w:val="00867B64"/>
    <w:rsid w:val="008704A4"/>
    <w:rsid w:val="0087269F"/>
    <w:rsid w:val="00872B30"/>
    <w:rsid w:val="00874178"/>
    <w:rsid w:val="00874977"/>
    <w:rsid w:val="008753C4"/>
    <w:rsid w:val="00877F2E"/>
    <w:rsid w:val="00880B88"/>
    <w:rsid w:val="00880FF7"/>
    <w:rsid w:val="00881047"/>
    <w:rsid w:val="008827B7"/>
    <w:rsid w:val="008839D9"/>
    <w:rsid w:val="00883C09"/>
    <w:rsid w:val="0088601A"/>
    <w:rsid w:val="0088611A"/>
    <w:rsid w:val="008864C7"/>
    <w:rsid w:val="00886933"/>
    <w:rsid w:val="00886DB0"/>
    <w:rsid w:val="00887D7C"/>
    <w:rsid w:val="00887E48"/>
    <w:rsid w:val="008923AE"/>
    <w:rsid w:val="0089317C"/>
    <w:rsid w:val="00893D8A"/>
    <w:rsid w:val="00894529"/>
    <w:rsid w:val="0089520C"/>
    <w:rsid w:val="0089591D"/>
    <w:rsid w:val="008A0391"/>
    <w:rsid w:val="008A241C"/>
    <w:rsid w:val="008A4077"/>
    <w:rsid w:val="008A433F"/>
    <w:rsid w:val="008A4FFB"/>
    <w:rsid w:val="008A684D"/>
    <w:rsid w:val="008A6D2D"/>
    <w:rsid w:val="008A79E1"/>
    <w:rsid w:val="008B15AC"/>
    <w:rsid w:val="008B217E"/>
    <w:rsid w:val="008B2A71"/>
    <w:rsid w:val="008B2EFC"/>
    <w:rsid w:val="008B3CB2"/>
    <w:rsid w:val="008B4416"/>
    <w:rsid w:val="008B5265"/>
    <w:rsid w:val="008B6B8C"/>
    <w:rsid w:val="008B7CCE"/>
    <w:rsid w:val="008C00B7"/>
    <w:rsid w:val="008C1106"/>
    <w:rsid w:val="008C183A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741"/>
    <w:rsid w:val="008D5A53"/>
    <w:rsid w:val="008D6966"/>
    <w:rsid w:val="008D722A"/>
    <w:rsid w:val="008D75FA"/>
    <w:rsid w:val="008E05ED"/>
    <w:rsid w:val="008E0E0D"/>
    <w:rsid w:val="008E0F2D"/>
    <w:rsid w:val="008E142B"/>
    <w:rsid w:val="008E23D3"/>
    <w:rsid w:val="008E2563"/>
    <w:rsid w:val="008E263C"/>
    <w:rsid w:val="008E2A9A"/>
    <w:rsid w:val="008E33BB"/>
    <w:rsid w:val="008E35EA"/>
    <w:rsid w:val="008E4589"/>
    <w:rsid w:val="008E56BE"/>
    <w:rsid w:val="008E577D"/>
    <w:rsid w:val="008E5B17"/>
    <w:rsid w:val="008E6234"/>
    <w:rsid w:val="008E7833"/>
    <w:rsid w:val="008E793E"/>
    <w:rsid w:val="008F0715"/>
    <w:rsid w:val="008F1B23"/>
    <w:rsid w:val="008F23B5"/>
    <w:rsid w:val="008F2A54"/>
    <w:rsid w:val="008F7290"/>
    <w:rsid w:val="00900669"/>
    <w:rsid w:val="0090131A"/>
    <w:rsid w:val="009013E2"/>
    <w:rsid w:val="00901EE9"/>
    <w:rsid w:val="00904FC0"/>
    <w:rsid w:val="009055F8"/>
    <w:rsid w:val="00905657"/>
    <w:rsid w:val="00905C6B"/>
    <w:rsid w:val="009076A5"/>
    <w:rsid w:val="00913B8F"/>
    <w:rsid w:val="00914A48"/>
    <w:rsid w:val="00914C3F"/>
    <w:rsid w:val="00914FF0"/>
    <w:rsid w:val="009171AD"/>
    <w:rsid w:val="00920D28"/>
    <w:rsid w:val="00920F95"/>
    <w:rsid w:val="009216C2"/>
    <w:rsid w:val="009222F3"/>
    <w:rsid w:val="009228E3"/>
    <w:rsid w:val="00922DCD"/>
    <w:rsid w:val="009239D8"/>
    <w:rsid w:val="00925B3E"/>
    <w:rsid w:val="00927F78"/>
    <w:rsid w:val="00931D5C"/>
    <w:rsid w:val="00931DA3"/>
    <w:rsid w:val="00933154"/>
    <w:rsid w:val="00933E7D"/>
    <w:rsid w:val="009348ED"/>
    <w:rsid w:val="00936032"/>
    <w:rsid w:val="0093683B"/>
    <w:rsid w:val="009373DF"/>
    <w:rsid w:val="00937693"/>
    <w:rsid w:val="00937A12"/>
    <w:rsid w:val="009400F3"/>
    <w:rsid w:val="0094033E"/>
    <w:rsid w:val="009406B0"/>
    <w:rsid w:val="0094161D"/>
    <w:rsid w:val="009427A9"/>
    <w:rsid w:val="00943A1F"/>
    <w:rsid w:val="0094425A"/>
    <w:rsid w:val="00945358"/>
    <w:rsid w:val="00946593"/>
    <w:rsid w:val="00946C63"/>
    <w:rsid w:val="00951121"/>
    <w:rsid w:val="00952829"/>
    <w:rsid w:val="009556C0"/>
    <w:rsid w:val="0095641F"/>
    <w:rsid w:val="009578F9"/>
    <w:rsid w:val="00957DE6"/>
    <w:rsid w:val="00960043"/>
    <w:rsid w:val="00960061"/>
    <w:rsid w:val="009600D9"/>
    <w:rsid w:val="00962BC1"/>
    <w:rsid w:val="009637EA"/>
    <w:rsid w:val="0096417E"/>
    <w:rsid w:val="00966B76"/>
    <w:rsid w:val="00967577"/>
    <w:rsid w:val="00967711"/>
    <w:rsid w:val="009708E3"/>
    <w:rsid w:val="00970FA2"/>
    <w:rsid w:val="009725AB"/>
    <w:rsid w:val="00972744"/>
    <w:rsid w:val="00972BDF"/>
    <w:rsid w:val="00975B6C"/>
    <w:rsid w:val="00975C20"/>
    <w:rsid w:val="00977DA2"/>
    <w:rsid w:val="00977F77"/>
    <w:rsid w:val="0098100E"/>
    <w:rsid w:val="00981944"/>
    <w:rsid w:val="00982081"/>
    <w:rsid w:val="00982F5F"/>
    <w:rsid w:val="009843C1"/>
    <w:rsid w:val="00985315"/>
    <w:rsid w:val="009856AE"/>
    <w:rsid w:val="0099012A"/>
    <w:rsid w:val="009915EA"/>
    <w:rsid w:val="00991CBC"/>
    <w:rsid w:val="00992A6C"/>
    <w:rsid w:val="00993247"/>
    <w:rsid w:val="009934EC"/>
    <w:rsid w:val="00994EFC"/>
    <w:rsid w:val="00995111"/>
    <w:rsid w:val="00995D8C"/>
    <w:rsid w:val="009973A8"/>
    <w:rsid w:val="009A0202"/>
    <w:rsid w:val="009A0459"/>
    <w:rsid w:val="009A07BA"/>
    <w:rsid w:val="009A16C8"/>
    <w:rsid w:val="009A1B76"/>
    <w:rsid w:val="009A2B2B"/>
    <w:rsid w:val="009A3940"/>
    <w:rsid w:val="009A3954"/>
    <w:rsid w:val="009A63A7"/>
    <w:rsid w:val="009A656F"/>
    <w:rsid w:val="009A6D85"/>
    <w:rsid w:val="009A70A2"/>
    <w:rsid w:val="009A79C0"/>
    <w:rsid w:val="009B03A7"/>
    <w:rsid w:val="009B064E"/>
    <w:rsid w:val="009B0D28"/>
    <w:rsid w:val="009B3806"/>
    <w:rsid w:val="009B3FAF"/>
    <w:rsid w:val="009B43C5"/>
    <w:rsid w:val="009B46DD"/>
    <w:rsid w:val="009B65E5"/>
    <w:rsid w:val="009B6AA9"/>
    <w:rsid w:val="009C193A"/>
    <w:rsid w:val="009C1E23"/>
    <w:rsid w:val="009C1F6A"/>
    <w:rsid w:val="009C215E"/>
    <w:rsid w:val="009C33C3"/>
    <w:rsid w:val="009C3D2A"/>
    <w:rsid w:val="009C3D77"/>
    <w:rsid w:val="009C468A"/>
    <w:rsid w:val="009C52CA"/>
    <w:rsid w:val="009C67D6"/>
    <w:rsid w:val="009C696A"/>
    <w:rsid w:val="009C6C41"/>
    <w:rsid w:val="009D06D4"/>
    <w:rsid w:val="009D0D40"/>
    <w:rsid w:val="009D14B0"/>
    <w:rsid w:val="009D1785"/>
    <w:rsid w:val="009D36B9"/>
    <w:rsid w:val="009D3BE2"/>
    <w:rsid w:val="009D430C"/>
    <w:rsid w:val="009D46EF"/>
    <w:rsid w:val="009D5086"/>
    <w:rsid w:val="009D66E5"/>
    <w:rsid w:val="009D729A"/>
    <w:rsid w:val="009E024C"/>
    <w:rsid w:val="009E0E28"/>
    <w:rsid w:val="009E12D3"/>
    <w:rsid w:val="009E1DE4"/>
    <w:rsid w:val="009E34A3"/>
    <w:rsid w:val="009E5FD2"/>
    <w:rsid w:val="009E64C1"/>
    <w:rsid w:val="009E6B1D"/>
    <w:rsid w:val="009E7463"/>
    <w:rsid w:val="009E77BE"/>
    <w:rsid w:val="009F1BEA"/>
    <w:rsid w:val="009F35A7"/>
    <w:rsid w:val="009F4868"/>
    <w:rsid w:val="009F49FC"/>
    <w:rsid w:val="009F4E57"/>
    <w:rsid w:val="009F57B5"/>
    <w:rsid w:val="009F5B3E"/>
    <w:rsid w:val="009F73D3"/>
    <w:rsid w:val="009F7490"/>
    <w:rsid w:val="009F756A"/>
    <w:rsid w:val="00A0057A"/>
    <w:rsid w:val="00A00E3B"/>
    <w:rsid w:val="00A01D26"/>
    <w:rsid w:val="00A02056"/>
    <w:rsid w:val="00A04476"/>
    <w:rsid w:val="00A04991"/>
    <w:rsid w:val="00A06503"/>
    <w:rsid w:val="00A06F95"/>
    <w:rsid w:val="00A07221"/>
    <w:rsid w:val="00A07918"/>
    <w:rsid w:val="00A11292"/>
    <w:rsid w:val="00A1522A"/>
    <w:rsid w:val="00A1563B"/>
    <w:rsid w:val="00A17F69"/>
    <w:rsid w:val="00A21442"/>
    <w:rsid w:val="00A22B62"/>
    <w:rsid w:val="00A2654F"/>
    <w:rsid w:val="00A269E4"/>
    <w:rsid w:val="00A272A6"/>
    <w:rsid w:val="00A27F35"/>
    <w:rsid w:val="00A3151C"/>
    <w:rsid w:val="00A31AAF"/>
    <w:rsid w:val="00A32523"/>
    <w:rsid w:val="00A332D7"/>
    <w:rsid w:val="00A3518A"/>
    <w:rsid w:val="00A35565"/>
    <w:rsid w:val="00A3612D"/>
    <w:rsid w:val="00A37329"/>
    <w:rsid w:val="00A379CE"/>
    <w:rsid w:val="00A4120A"/>
    <w:rsid w:val="00A42B6B"/>
    <w:rsid w:val="00A434B5"/>
    <w:rsid w:val="00A44CC8"/>
    <w:rsid w:val="00A452F3"/>
    <w:rsid w:val="00A46C7E"/>
    <w:rsid w:val="00A47FA4"/>
    <w:rsid w:val="00A50398"/>
    <w:rsid w:val="00A51066"/>
    <w:rsid w:val="00A51C9F"/>
    <w:rsid w:val="00A51DBD"/>
    <w:rsid w:val="00A53EAB"/>
    <w:rsid w:val="00A543A8"/>
    <w:rsid w:val="00A54799"/>
    <w:rsid w:val="00A5568B"/>
    <w:rsid w:val="00A5633D"/>
    <w:rsid w:val="00A567A6"/>
    <w:rsid w:val="00A56926"/>
    <w:rsid w:val="00A56985"/>
    <w:rsid w:val="00A606EB"/>
    <w:rsid w:val="00A61A60"/>
    <w:rsid w:val="00A624A6"/>
    <w:rsid w:val="00A62C8C"/>
    <w:rsid w:val="00A6338C"/>
    <w:rsid w:val="00A64CDB"/>
    <w:rsid w:val="00A64D4A"/>
    <w:rsid w:val="00A65B86"/>
    <w:rsid w:val="00A70822"/>
    <w:rsid w:val="00A74857"/>
    <w:rsid w:val="00A75C67"/>
    <w:rsid w:val="00A77BA5"/>
    <w:rsid w:val="00A81553"/>
    <w:rsid w:val="00A8155A"/>
    <w:rsid w:val="00A83BD9"/>
    <w:rsid w:val="00A84308"/>
    <w:rsid w:val="00A856D6"/>
    <w:rsid w:val="00A85C0E"/>
    <w:rsid w:val="00A85F3A"/>
    <w:rsid w:val="00A86520"/>
    <w:rsid w:val="00A86A73"/>
    <w:rsid w:val="00A876A9"/>
    <w:rsid w:val="00A90361"/>
    <w:rsid w:val="00A91279"/>
    <w:rsid w:val="00A91A65"/>
    <w:rsid w:val="00A9223A"/>
    <w:rsid w:val="00A95070"/>
    <w:rsid w:val="00A97F33"/>
    <w:rsid w:val="00AA0634"/>
    <w:rsid w:val="00AA23BB"/>
    <w:rsid w:val="00AA45F7"/>
    <w:rsid w:val="00AA56F3"/>
    <w:rsid w:val="00AA6C0B"/>
    <w:rsid w:val="00AA7CD2"/>
    <w:rsid w:val="00AB09B4"/>
    <w:rsid w:val="00AB0F5A"/>
    <w:rsid w:val="00AB1820"/>
    <w:rsid w:val="00AB2330"/>
    <w:rsid w:val="00AB37B3"/>
    <w:rsid w:val="00AB3A0C"/>
    <w:rsid w:val="00AB4D78"/>
    <w:rsid w:val="00AB52FC"/>
    <w:rsid w:val="00AB6698"/>
    <w:rsid w:val="00AB68C8"/>
    <w:rsid w:val="00AB7D5F"/>
    <w:rsid w:val="00AC00B6"/>
    <w:rsid w:val="00AC0AAA"/>
    <w:rsid w:val="00AC1F09"/>
    <w:rsid w:val="00AC2CBD"/>
    <w:rsid w:val="00AC37A5"/>
    <w:rsid w:val="00AC3EA5"/>
    <w:rsid w:val="00AC4CA9"/>
    <w:rsid w:val="00AC53B2"/>
    <w:rsid w:val="00AC6063"/>
    <w:rsid w:val="00AC749B"/>
    <w:rsid w:val="00AD0363"/>
    <w:rsid w:val="00AD0FAD"/>
    <w:rsid w:val="00AD1354"/>
    <w:rsid w:val="00AD1956"/>
    <w:rsid w:val="00AD2AB2"/>
    <w:rsid w:val="00AD300A"/>
    <w:rsid w:val="00AD3142"/>
    <w:rsid w:val="00AD40B4"/>
    <w:rsid w:val="00AD4C9D"/>
    <w:rsid w:val="00AD4DC3"/>
    <w:rsid w:val="00AD775B"/>
    <w:rsid w:val="00AD7AD2"/>
    <w:rsid w:val="00AE1EF0"/>
    <w:rsid w:val="00AE38D4"/>
    <w:rsid w:val="00AE4D74"/>
    <w:rsid w:val="00AE73D1"/>
    <w:rsid w:val="00AF06B1"/>
    <w:rsid w:val="00AF1965"/>
    <w:rsid w:val="00AF1AC7"/>
    <w:rsid w:val="00AF252D"/>
    <w:rsid w:val="00AF2D12"/>
    <w:rsid w:val="00AF2EDE"/>
    <w:rsid w:val="00AF3F88"/>
    <w:rsid w:val="00AF45D6"/>
    <w:rsid w:val="00AF4D13"/>
    <w:rsid w:val="00AF640F"/>
    <w:rsid w:val="00AF65DB"/>
    <w:rsid w:val="00AF78AC"/>
    <w:rsid w:val="00B007AE"/>
    <w:rsid w:val="00B018E5"/>
    <w:rsid w:val="00B01F90"/>
    <w:rsid w:val="00B02BA1"/>
    <w:rsid w:val="00B0466E"/>
    <w:rsid w:val="00B046A9"/>
    <w:rsid w:val="00B047A0"/>
    <w:rsid w:val="00B05D43"/>
    <w:rsid w:val="00B075B3"/>
    <w:rsid w:val="00B11F57"/>
    <w:rsid w:val="00B130CB"/>
    <w:rsid w:val="00B14205"/>
    <w:rsid w:val="00B171C1"/>
    <w:rsid w:val="00B17225"/>
    <w:rsid w:val="00B17446"/>
    <w:rsid w:val="00B17A59"/>
    <w:rsid w:val="00B21FA8"/>
    <w:rsid w:val="00B223F4"/>
    <w:rsid w:val="00B25172"/>
    <w:rsid w:val="00B25D3E"/>
    <w:rsid w:val="00B26547"/>
    <w:rsid w:val="00B26E3C"/>
    <w:rsid w:val="00B2762A"/>
    <w:rsid w:val="00B27679"/>
    <w:rsid w:val="00B276BB"/>
    <w:rsid w:val="00B307DA"/>
    <w:rsid w:val="00B307E2"/>
    <w:rsid w:val="00B30DF6"/>
    <w:rsid w:val="00B3142F"/>
    <w:rsid w:val="00B319AB"/>
    <w:rsid w:val="00B368EF"/>
    <w:rsid w:val="00B36C6F"/>
    <w:rsid w:val="00B370A8"/>
    <w:rsid w:val="00B4030C"/>
    <w:rsid w:val="00B4087A"/>
    <w:rsid w:val="00B415B8"/>
    <w:rsid w:val="00B42675"/>
    <w:rsid w:val="00B428BA"/>
    <w:rsid w:val="00B44381"/>
    <w:rsid w:val="00B4465F"/>
    <w:rsid w:val="00B454B0"/>
    <w:rsid w:val="00B513C5"/>
    <w:rsid w:val="00B534A4"/>
    <w:rsid w:val="00B5374B"/>
    <w:rsid w:val="00B54677"/>
    <w:rsid w:val="00B557E4"/>
    <w:rsid w:val="00B6022B"/>
    <w:rsid w:val="00B602F0"/>
    <w:rsid w:val="00B60C29"/>
    <w:rsid w:val="00B60E5A"/>
    <w:rsid w:val="00B61410"/>
    <w:rsid w:val="00B6291E"/>
    <w:rsid w:val="00B63567"/>
    <w:rsid w:val="00B6393F"/>
    <w:rsid w:val="00B6488A"/>
    <w:rsid w:val="00B64C90"/>
    <w:rsid w:val="00B66421"/>
    <w:rsid w:val="00B672EE"/>
    <w:rsid w:val="00B67BA9"/>
    <w:rsid w:val="00B7019D"/>
    <w:rsid w:val="00B7037D"/>
    <w:rsid w:val="00B7311C"/>
    <w:rsid w:val="00B770C4"/>
    <w:rsid w:val="00B776F9"/>
    <w:rsid w:val="00B77C73"/>
    <w:rsid w:val="00B8082B"/>
    <w:rsid w:val="00B80E96"/>
    <w:rsid w:val="00B816F4"/>
    <w:rsid w:val="00B81F6C"/>
    <w:rsid w:val="00B857D7"/>
    <w:rsid w:val="00B8614B"/>
    <w:rsid w:val="00B876F2"/>
    <w:rsid w:val="00B90185"/>
    <w:rsid w:val="00B90262"/>
    <w:rsid w:val="00B93045"/>
    <w:rsid w:val="00B94CE6"/>
    <w:rsid w:val="00B95AF2"/>
    <w:rsid w:val="00B9784A"/>
    <w:rsid w:val="00B97969"/>
    <w:rsid w:val="00B97AD9"/>
    <w:rsid w:val="00BA18F5"/>
    <w:rsid w:val="00BA1B15"/>
    <w:rsid w:val="00BA1F69"/>
    <w:rsid w:val="00BA2286"/>
    <w:rsid w:val="00BA29C6"/>
    <w:rsid w:val="00BA410C"/>
    <w:rsid w:val="00BA4822"/>
    <w:rsid w:val="00BA4DAF"/>
    <w:rsid w:val="00BA6AA2"/>
    <w:rsid w:val="00BA74E0"/>
    <w:rsid w:val="00BB0BE5"/>
    <w:rsid w:val="00BB0DF5"/>
    <w:rsid w:val="00BB13A6"/>
    <w:rsid w:val="00BB261D"/>
    <w:rsid w:val="00BB7040"/>
    <w:rsid w:val="00BC09C1"/>
    <w:rsid w:val="00BC0F9F"/>
    <w:rsid w:val="00BC2033"/>
    <w:rsid w:val="00BC2230"/>
    <w:rsid w:val="00BC2EBD"/>
    <w:rsid w:val="00BC328C"/>
    <w:rsid w:val="00BC5685"/>
    <w:rsid w:val="00BC721A"/>
    <w:rsid w:val="00BC7548"/>
    <w:rsid w:val="00BC7A8C"/>
    <w:rsid w:val="00BD06BD"/>
    <w:rsid w:val="00BD119E"/>
    <w:rsid w:val="00BD1F3C"/>
    <w:rsid w:val="00BD1FB4"/>
    <w:rsid w:val="00BD203B"/>
    <w:rsid w:val="00BD2730"/>
    <w:rsid w:val="00BD2A0E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39B9"/>
    <w:rsid w:val="00BE4439"/>
    <w:rsid w:val="00BE4BB3"/>
    <w:rsid w:val="00BE5B07"/>
    <w:rsid w:val="00BE64C2"/>
    <w:rsid w:val="00BE6805"/>
    <w:rsid w:val="00BE6BA8"/>
    <w:rsid w:val="00BF108E"/>
    <w:rsid w:val="00BF2EB9"/>
    <w:rsid w:val="00BF376B"/>
    <w:rsid w:val="00BF3B59"/>
    <w:rsid w:val="00BF59AA"/>
    <w:rsid w:val="00BF5DAB"/>
    <w:rsid w:val="00BF6A6B"/>
    <w:rsid w:val="00BF6D33"/>
    <w:rsid w:val="00C01826"/>
    <w:rsid w:val="00C01DA4"/>
    <w:rsid w:val="00C040CD"/>
    <w:rsid w:val="00C04108"/>
    <w:rsid w:val="00C05447"/>
    <w:rsid w:val="00C05D04"/>
    <w:rsid w:val="00C070C9"/>
    <w:rsid w:val="00C074FD"/>
    <w:rsid w:val="00C1004D"/>
    <w:rsid w:val="00C122A6"/>
    <w:rsid w:val="00C124C4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2C4D"/>
    <w:rsid w:val="00C23613"/>
    <w:rsid w:val="00C23AA2"/>
    <w:rsid w:val="00C25B31"/>
    <w:rsid w:val="00C25F17"/>
    <w:rsid w:val="00C261B3"/>
    <w:rsid w:val="00C263A9"/>
    <w:rsid w:val="00C26E81"/>
    <w:rsid w:val="00C27716"/>
    <w:rsid w:val="00C2778A"/>
    <w:rsid w:val="00C27CE1"/>
    <w:rsid w:val="00C3022E"/>
    <w:rsid w:val="00C317D3"/>
    <w:rsid w:val="00C31F09"/>
    <w:rsid w:val="00C324D2"/>
    <w:rsid w:val="00C336BB"/>
    <w:rsid w:val="00C33A80"/>
    <w:rsid w:val="00C34F47"/>
    <w:rsid w:val="00C364FA"/>
    <w:rsid w:val="00C3722A"/>
    <w:rsid w:val="00C3729F"/>
    <w:rsid w:val="00C404C9"/>
    <w:rsid w:val="00C41F77"/>
    <w:rsid w:val="00C427D4"/>
    <w:rsid w:val="00C43DC9"/>
    <w:rsid w:val="00C44744"/>
    <w:rsid w:val="00C44D3C"/>
    <w:rsid w:val="00C46C79"/>
    <w:rsid w:val="00C472BC"/>
    <w:rsid w:val="00C47A6B"/>
    <w:rsid w:val="00C47BDF"/>
    <w:rsid w:val="00C526D5"/>
    <w:rsid w:val="00C530F0"/>
    <w:rsid w:val="00C554D7"/>
    <w:rsid w:val="00C56C83"/>
    <w:rsid w:val="00C60D7F"/>
    <w:rsid w:val="00C60F2C"/>
    <w:rsid w:val="00C62867"/>
    <w:rsid w:val="00C62DBB"/>
    <w:rsid w:val="00C63A1B"/>
    <w:rsid w:val="00C650EC"/>
    <w:rsid w:val="00C650F3"/>
    <w:rsid w:val="00C662C9"/>
    <w:rsid w:val="00C66C25"/>
    <w:rsid w:val="00C6746A"/>
    <w:rsid w:val="00C67479"/>
    <w:rsid w:val="00C71C53"/>
    <w:rsid w:val="00C71D3F"/>
    <w:rsid w:val="00C71DE8"/>
    <w:rsid w:val="00C72394"/>
    <w:rsid w:val="00C725B2"/>
    <w:rsid w:val="00C7357E"/>
    <w:rsid w:val="00C7388D"/>
    <w:rsid w:val="00C74640"/>
    <w:rsid w:val="00C75270"/>
    <w:rsid w:val="00C7698C"/>
    <w:rsid w:val="00C80145"/>
    <w:rsid w:val="00C80456"/>
    <w:rsid w:val="00C812CE"/>
    <w:rsid w:val="00C81D0B"/>
    <w:rsid w:val="00C81D1C"/>
    <w:rsid w:val="00C81EBF"/>
    <w:rsid w:val="00C822FD"/>
    <w:rsid w:val="00C8363B"/>
    <w:rsid w:val="00C837A0"/>
    <w:rsid w:val="00C83E03"/>
    <w:rsid w:val="00C8597B"/>
    <w:rsid w:val="00C945F5"/>
    <w:rsid w:val="00C94711"/>
    <w:rsid w:val="00C95C8D"/>
    <w:rsid w:val="00C966F5"/>
    <w:rsid w:val="00C96EC6"/>
    <w:rsid w:val="00C97487"/>
    <w:rsid w:val="00C9793B"/>
    <w:rsid w:val="00C97B68"/>
    <w:rsid w:val="00CA1398"/>
    <w:rsid w:val="00CA2EC9"/>
    <w:rsid w:val="00CA30A8"/>
    <w:rsid w:val="00CA48C7"/>
    <w:rsid w:val="00CA4BF6"/>
    <w:rsid w:val="00CA4C3B"/>
    <w:rsid w:val="00CA5C7B"/>
    <w:rsid w:val="00CA606A"/>
    <w:rsid w:val="00CA6CF0"/>
    <w:rsid w:val="00CA7A6E"/>
    <w:rsid w:val="00CB12AF"/>
    <w:rsid w:val="00CB16CD"/>
    <w:rsid w:val="00CB22B6"/>
    <w:rsid w:val="00CB3446"/>
    <w:rsid w:val="00CB36C4"/>
    <w:rsid w:val="00CB3978"/>
    <w:rsid w:val="00CB4084"/>
    <w:rsid w:val="00CB5389"/>
    <w:rsid w:val="00CB56F7"/>
    <w:rsid w:val="00CB6575"/>
    <w:rsid w:val="00CC06E8"/>
    <w:rsid w:val="00CC07AE"/>
    <w:rsid w:val="00CC0DB9"/>
    <w:rsid w:val="00CC20BF"/>
    <w:rsid w:val="00CC536B"/>
    <w:rsid w:val="00CC591B"/>
    <w:rsid w:val="00CD05F7"/>
    <w:rsid w:val="00CD090F"/>
    <w:rsid w:val="00CD0A9E"/>
    <w:rsid w:val="00CD1B03"/>
    <w:rsid w:val="00CD215C"/>
    <w:rsid w:val="00CD22FA"/>
    <w:rsid w:val="00CD2362"/>
    <w:rsid w:val="00CD32E0"/>
    <w:rsid w:val="00CD4F0E"/>
    <w:rsid w:val="00CD6244"/>
    <w:rsid w:val="00CD6822"/>
    <w:rsid w:val="00CD6D03"/>
    <w:rsid w:val="00CD7FE2"/>
    <w:rsid w:val="00CE0B9A"/>
    <w:rsid w:val="00CE113E"/>
    <w:rsid w:val="00CE30E6"/>
    <w:rsid w:val="00CE3199"/>
    <w:rsid w:val="00CE3D6E"/>
    <w:rsid w:val="00CE43FF"/>
    <w:rsid w:val="00CE51BF"/>
    <w:rsid w:val="00CE521F"/>
    <w:rsid w:val="00CE5A03"/>
    <w:rsid w:val="00CE67A5"/>
    <w:rsid w:val="00CE7643"/>
    <w:rsid w:val="00CE7FFE"/>
    <w:rsid w:val="00CF136A"/>
    <w:rsid w:val="00CF14DE"/>
    <w:rsid w:val="00CF2708"/>
    <w:rsid w:val="00CF3FEA"/>
    <w:rsid w:val="00CF4D34"/>
    <w:rsid w:val="00CF5F22"/>
    <w:rsid w:val="00CF701A"/>
    <w:rsid w:val="00CF7772"/>
    <w:rsid w:val="00D005D3"/>
    <w:rsid w:val="00D00F45"/>
    <w:rsid w:val="00D01528"/>
    <w:rsid w:val="00D025CD"/>
    <w:rsid w:val="00D02BA8"/>
    <w:rsid w:val="00D0421A"/>
    <w:rsid w:val="00D04277"/>
    <w:rsid w:val="00D04FC1"/>
    <w:rsid w:val="00D05055"/>
    <w:rsid w:val="00D05621"/>
    <w:rsid w:val="00D07DE3"/>
    <w:rsid w:val="00D07F2B"/>
    <w:rsid w:val="00D105A6"/>
    <w:rsid w:val="00D111DB"/>
    <w:rsid w:val="00D126E9"/>
    <w:rsid w:val="00D14FED"/>
    <w:rsid w:val="00D171CF"/>
    <w:rsid w:val="00D20592"/>
    <w:rsid w:val="00D2153D"/>
    <w:rsid w:val="00D21690"/>
    <w:rsid w:val="00D21FCA"/>
    <w:rsid w:val="00D244D0"/>
    <w:rsid w:val="00D26C13"/>
    <w:rsid w:val="00D270DA"/>
    <w:rsid w:val="00D27C06"/>
    <w:rsid w:val="00D302E7"/>
    <w:rsid w:val="00D307AA"/>
    <w:rsid w:val="00D30B18"/>
    <w:rsid w:val="00D316D5"/>
    <w:rsid w:val="00D31EE9"/>
    <w:rsid w:val="00D32CD8"/>
    <w:rsid w:val="00D32E4B"/>
    <w:rsid w:val="00D3650D"/>
    <w:rsid w:val="00D40B11"/>
    <w:rsid w:val="00D44C99"/>
    <w:rsid w:val="00D44FC1"/>
    <w:rsid w:val="00D46911"/>
    <w:rsid w:val="00D46D4F"/>
    <w:rsid w:val="00D47D3E"/>
    <w:rsid w:val="00D50307"/>
    <w:rsid w:val="00D50CD1"/>
    <w:rsid w:val="00D5165C"/>
    <w:rsid w:val="00D53D87"/>
    <w:rsid w:val="00D53FC0"/>
    <w:rsid w:val="00D55C45"/>
    <w:rsid w:val="00D55E1F"/>
    <w:rsid w:val="00D60988"/>
    <w:rsid w:val="00D6276C"/>
    <w:rsid w:val="00D64EB2"/>
    <w:rsid w:val="00D67139"/>
    <w:rsid w:val="00D67B50"/>
    <w:rsid w:val="00D707F1"/>
    <w:rsid w:val="00D71277"/>
    <w:rsid w:val="00D71673"/>
    <w:rsid w:val="00D7234C"/>
    <w:rsid w:val="00D73F7F"/>
    <w:rsid w:val="00D750B6"/>
    <w:rsid w:val="00D75F70"/>
    <w:rsid w:val="00D7690F"/>
    <w:rsid w:val="00D77A47"/>
    <w:rsid w:val="00D808F2"/>
    <w:rsid w:val="00D825C4"/>
    <w:rsid w:val="00D834CC"/>
    <w:rsid w:val="00D8450D"/>
    <w:rsid w:val="00D845D3"/>
    <w:rsid w:val="00D849E0"/>
    <w:rsid w:val="00D87285"/>
    <w:rsid w:val="00D874E6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AE3"/>
    <w:rsid w:val="00DA1EC9"/>
    <w:rsid w:val="00DA3CA7"/>
    <w:rsid w:val="00DA4264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AF"/>
    <w:rsid w:val="00DC4164"/>
    <w:rsid w:val="00DC49A0"/>
    <w:rsid w:val="00DC51ED"/>
    <w:rsid w:val="00DC5270"/>
    <w:rsid w:val="00DC5391"/>
    <w:rsid w:val="00DC5E3D"/>
    <w:rsid w:val="00DC610D"/>
    <w:rsid w:val="00DC7102"/>
    <w:rsid w:val="00DD3635"/>
    <w:rsid w:val="00DD4223"/>
    <w:rsid w:val="00DD4A37"/>
    <w:rsid w:val="00DD50E0"/>
    <w:rsid w:val="00DD58CE"/>
    <w:rsid w:val="00DD5DB5"/>
    <w:rsid w:val="00DD63DF"/>
    <w:rsid w:val="00DE0165"/>
    <w:rsid w:val="00DE092D"/>
    <w:rsid w:val="00DE0E3D"/>
    <w:rsid w:val="00DE2020"/>
    <w:rsid w:val="00DE388A"/>
    <w:rsid w:val="00DE53FC"/>
    <w:rsid w:val="00DE5E76"/>
    <w:rsid w:val="00DE62B6"/>
    <w:rsid w:val="00DE6B1D"/>
    <w:rsid w:val="00DE704E"/>
    <w:rsid w:val="00DF01B5"/>
    <w:rsid w:val="00DF0C41"/>
    <w:rsid w:val="00DF1189"/>
    <w:rsid w:val="00DF120B"/>
    <w:rsid w:val="00DF1736"/>
    <w:rsid w:val="00DF28EA"/>
    <w:rsid w:val="00DF3F52"/>
    <w:rsid w:val="00DF4699"/>
    <w:rsid w:val="00DF5395"/>
    <w:rsid w:val="00DF55A5"/>
    <w:rsid w:val="00DF584B"/>
    <w:rsid w:val="00DF7486"/>
    <w:rsid w:val="00E00A5B"/>
    <w:rsid w:val="00E027BF"/>
    <w:rsid w:val="00E03117"/>
    <w:rsid w:val="00E03D4B"/>
    <w:rsid w:val="00E0574D"/>
    <w:rsid w:val="00E05FD5"/>
    <w:rsid w:val="00E05FEF"/>
    <w:rsid w:val="00E10E2D"/>
    <w:rsid w:val="00E110A6"/>
    <w:rsid w:val="00E118CA"/>
    <w:rsid w:val="00E127A7"/>
    <w:rsid w:val="00E13897"/>
    <w:rsid w:val="00E14BC3"/>
    <w:rsid w:val="00E1541D"/>
    <w:rsid w:val="00E1672F"/>
    <w:rsid w:val="00E171C3"/>
    <w:rsid w:val="00E2025E"/>
    <w:rsid w:val="00E23777"/>
    <w:rsid w:val="00E23C89"/>
    <w:rsid w:val="00E24EEB"/>
    <w:rsid w:val="00E259C7"/>
    <w:rsid w:val="00E25A36"/>
    <w:rsid w:val="00E267F3"/>
    <w:rsid w:val="00E26C00"/>
    <w:rsid w:val="00E277CA"/>
    <w:rsid w:val="00E2788D"/>
    <w:rsid w:val="00E27D1A"/>
    <w:rsid w:val="00E30200"/>
    <w:rsid w:val="00E30D86"/>
    <w:rsid w:val="00E31CD6"/>
    <w:rsid w:val="00E34CD3"/>
    <w:rsid w:val="00E3517D"/>
    <w:rsid w:val="00E35C31"/>
    <w:rsid w:val="00E36DC2"/>
    <w:rsid w:val="00E36F2C"/>
    <w:rsid w:val="00E37C9E"/>
    <w:rsid w:val="00E37E8B"/>
    <w:rsid w:val="00E37FCD"/>
    <w:rsid w:val="00E412AC"/>
    <w:rsid w:val="00E43162"/>
    <w:rsid w:val="00E43FB0"/>
    <w:rsid w:val="00E441A1"/>
    <w:rsid w:val="00E451CC"/>
    <w:rsid w:val="00E4550E"/>
    <w:rsid w:val="00E45967"/>
    <w:rsid w:val="00E4658F"/>
    <w:rsid w:val="00E469FD"/>
    <w:rsid w:val="00E50375"/>
    <w:rsid w:val="00E52291"/>
    <w:rsid w:val="00E52BA5"/>
    <w:rsid w:val="00E54294"/>
    <w:rsid w:val="00E543EB"/>
    <w:rsid w:val="00E54423"/>
    <w:rsid w:val="00E545E3"/>
    <w:rsid w:val="00E5552C"/>
    <w:rsid w:val="00E55C45"/>
    <w:rsid w:val="00E57CC2"/>
    <w:rsid w:val="00E611DC"/>
    <w:rsid w:val="00E618F5"/>
    <w:rsid w:val="00E63C5A"/>
    <w:rsid w:val="00E63D68"/>
    <w:rsid w:val="00E648F1"/>
    <w:rsid w:val="00E64AB0"/>
    <w:rsid w:val="00E64C14"/>
    <w:rsid w:val="00E66D01"/>
    <w:rsid w:val="00E70682"/>
    <w:rsid w:val="00E725DF"/>
    <w:rsid w:val="00E7338E"/>
    <w:rsid w:val="00E7353C"/>
    <w:rsid w:val="00E75740"/>
    <w:rsid w:val="00E76B5E"/>
    <w:rsid w:val="00E802E2"/>
    <w:rsid w:val="00E80865"/>
    <w:rsid w:val="00E81187"/>
    <w:rsid w:val="00E812E8"/>
    <w:rsid w:val="00E82117"/>
    <w:rsid w:val="00E82AEC"/>
    <w:rsid w:val="00E83D4F"/>
    <w:rsid w:val="00E8444B"/>
    <w:rsid w:val="00E8594A"/>
    <w:rsid w:val="00E85B10"/>
    <w:rsid w:val="00E85CEF"/>
    <w:rsid w:val="00E8603E"/>
    <w:rsid w:val="00E8604D"/>
    <w:rsid w:val="00E86FA4"/>
    <w:rsid w:val="00E875FF"/>
    <w:rsid w:val="00E92246"/>
    <w:rsid w:val="00E93E65"/>
    <w:rsid w:val="00E945FE"/>
    <w:rsid w:val="00E951B6"/>
    <w:rsid w:val="00E966FD"/>
    <w:rsid w:val="00E976CA"/>
    <w:rsid w:val="00EA0492"/>
    <w:rsid w:val="00EA2F2C"/>
    <w:rsid w:val="00EA2FF9"/>
    <w:rsid w:val="00EA3925"/>
    <w:rsid w:val="00EA4729"/>
    <w:rsid w:val="00EA5051"/>
    <w:rsid w:val="00EA6C81"/>
    <w:rsid w:val="00EA6F7B"/>
    <w:rsid w:val="00EB0A1B"/>
    <w:rsid w:val="00EB0BE7"/>
    <w:rsid w:val="00EB412F"/>
    <w:rsid w:val="00EB4C42"/>
    <w:rsid w:val="00EC0D68"/>
    <w:rsid w:val="00EC20BA"/>
    <w:rsid w:val="00EC27DB"/>
    <w:rsid w:val="00EC286A"/>
    <w:rsid w:val="00EC3D9F"/>
    <w:rsid w:val="00EC45E4"/>
    <w:rsid w:val="00EC5F32"/>
    <w:rsid w:val="00EC6D28"/>
    <w:rsid w:val="00EC7589"/>
    <w:rsid w:val="00EC7C96"/>
    <w:rsid w:val="00ED03D7"/>
    <w:rsid w:val="00ED0657"/>
    <w:rsid w:val="00ED2947"/>
    <w:rsid w:val="00ED4B1D"/>
    <w:rsid w:val="00ED6253"/>
    <w:rsid w:val="00ED7C48"/>
    <w:rsid w:val="00EE2ABE"/>
    <w:rsid w:val="00EE2EC4"/>
    <w:rsid w:val="00EE3219"/>
    <w:rsid w:val="00EE4072"/>
    <w:rsid w:val="00EE41DD"/>
    <w:rsid w:val="00EE5F73"/>
    <w:rsid w:val="00EE75B0"/>
    <w:rsid w:val="00EE7E9E"/>
    <w:rsid w:val="00EF000E"/>
    <w:rsid w:val="00EF0D12"/>
    <w:rsid w:val="00EF0DA5"/>
    <w:rsid w:val="00EF11CB"/>
    <w:rsid w:val="00EF2C89"/>
    <w:rsid w:val="00EF4547"/>
    <w:rsid w:val="00EF5929"/>
    <w:rsid w:val="00EF59D0"/>
    <w:rsid w:val="00EF5E42"/>
    <w:rsid w:val="00EF6104"/>
    <w:rsid w:val="00EF61D8"/>
    <w:rsid w:val="00EF6634"/>
    <w:rsid w:val="00F0074C"/>
    <w:rsid w:val="00F00F91"/>
    <w:rsid w:val="00F00FE3"/>
    <w:rsid w:val="00F012A5"/>
    <w:rsid w:val="00F01377"/>
    <w:rsid w:val="00F0154B"/>
    <w:rsid w:val="00F01AF2"/>
    <w:rsid w:val="00F0244D"/>
    <w:rsid w:val="00F02E1D"/>
    <w:rsid w:val="00F03B12"/>
    <w:rsid w:val="00F043A6"/>
    <w:rsid w:val="00F0513A"/>
    <w:rsid w:val="00F05BAE"/>
    <w:rsid w:val="00F072C9"/>
    <w:rsid w:val="00F075B5"/>
    <w:rsid w:val="00F10DA7"/>
    <w:rsid w:val="00F11809"/>
    <w:rsid w:val="00F12575"/>
    <w:rsid w:val="00F1365E"/>
    <w:rsid w:val="00F13BBE"/>
    <w:rsid w:val="00F143EB"/>
    <w:rsid w:val="00F1449D"/>
    <w:rsid w:val="00F14F58"/>
    <w:rsid w:val="00F15486"/>
    <w:rsid w:val="00F17DD7"/>
    <w:rsid w:val="00F20786"/>
    <w:rsid w:val="00F2089E"/>
    <w:rsid w:val="00F21260"/>
    <w:rsid w:val="00F21733"/>
    <w:rsid w:val="00F25CD1"/>
    <w:rsid w:val="00F25D9C"/>
    <w:rsid w:val="00F260F1"/>
    <w:rsid w:val="00F2749E"/>
    <w:rsid w:val="00F276D3"/>
    <w:rsid w:val="00F27977"/>
    <w:rsid w:val="00F300ED"/>
    <w:rsid w:val="00F30708"/>
    <w:rsid w:val="00F30FFE"/>
    <w:rsid w:val="00F32328"/>
    <w:rsid w:val="00F328F7"/>
    <w:rsid w:val="00F34736"/>
    <w:rsid w:val="00F34933"/>
    <w:rsid w:val="00F35334"/>
    <w:rsid w:val="00F35BC7"/>
    <w:rsid w:val="00F4053A"/>
    <w:rsid w:val="00F41002"/>
    <w:rsid w:val="00F41DC1"/>
    <w:rsid w:val="00F423BA"/>
    <w:rsid w:val="00F424FC"/>
    <w:rsid w:val="00F42B4B"/>
    <w:rsid w:val="00F432DE"/>
    <w:rsid w:val="00F43AB3"/>
    <w:rsid w:val="00F44FA6"/>
    <w:rsid w:val="00F45B5B"/>
    <w:rsid w:val="00F47251"/>
    <w:rsid w:val="00F50A13"/>
    <w:rsid w:val="00F50AAA"/>
    <w:rsid w:val="00F50AFB"/>
    <w:rsid w:val="00F50E79"/>
    <w:rsid w:val="00F52696"/>
    <w:rsid w:val="00F5283D"/>
    <w:rsid w:val="00F529ED"/>
    <w:rsid w:val="00F52C1F"/>
    <w:rsid w:val="00F52CEA"/>
    <w:rsid w:val="00F543B4"/>
    <w:rsid w:val="00F54BC7"/>
    <w:rsid w:val="00F54F87"/>
    <w:rsid w:val="00F5632E"/>
    <w:rsid w:val="00F577A5"/>
    <w:rsid w:val="00F61D51"/>
    <w:rsid w:val="00F62B44"/>
    <w:rsid w:val="00F63142"/>
    <w:rsid w:val="00F6459D"/>
    <w:rsid w:val="00F65148"/>
    <w:rsid w:val="00F65611"/>
    <w:rsid w:val="00F65C1C"/>
    <w:rsid w:val="00F6609F"/>
    <w:rsid w:val="00F66C84"/>
    <w:rsid w:val="00F67341"/>
    <w:rsid w:val="00F67825"/>
    <w:rsid w:val="00F71066"/>
    <w:rsid w:val="00F71CBD"/>
    <w:rsid w:val="00F71ECD"/>
    <w:rsid w:val="00F7423D"/>
    <w:rsid w:val="00F74A75"/>
    <w:rsid w:val="00F75272"/>
    <w:rsid w:val="00F76370"/>
    <w:rsid w:val="00F76ADB"/>
    <w:rsid w:val="00F77284"/>
    <w:rsid w:val="00F77518"/>
    <w:rsid w:val="00F831C5"/>
    <w:rsid w:val="00F84F01"/>
    <w:rsid w:val="00F85D00"/>
    <w:rsid w:val="00F85D92"/>
    <w:rsid w:val="00F909CC"/>
    <w:rsid w:val="00F91160"/>
    <w:rsid w:val="00F9132A"/>
    <w:rsid w:val="00F913A8"/>
    <w:rsid w:val="00F92595"/>
    <w:rsid w:val="00F92F8D"/>
    <w:rsid w:val="00F93145"/>
    <w:rsid w:val="00F937A9"/>
    <w:rsid w:val="00F94971"/>
    <w:rsid w:val="00F96B3D"/>
    <w:rsid w:val="00F96B8F"/>
    <w:rsid w:val="00F96D63"/>
    <w:rsid w:val="00F976C6"/>
    <w:rsid w:val="00F977AE"/>
    <w:rsid w:val="00FA0617"/>
    <w:rsid w:val="00FA267F"/>
    <w:rsid w:val="00FA623F"/>
    <w:rsid w:val="00FA631B"/>
    <w:rsid w:val="00FA6E82"/>
    <w:rsid w:val="00FA7CFF"/>
    <w:rsid w:val="00FA7DB4"/>
    <w:rsid w:val="00FB0A78"/>
    <w:rsid w:val="00FB1020"/>
    <w:rsid w:val="00FB1784"/>
    <w:rsid w:val="00FB36AD"/>
    <w:rsid w:val="00FB3A51"/>
    <w:rsid w:val="00FB4875"/>
    <w:rsid w:val="00FB67D8"/>
    <w:rsid w:val="00FB694C"/>
    <w:rsid w:val="00FB7B8A"/>
    <w:rsid w:val="00FC2737"/>
    <w:rsid w:val="00FC37CC"/>
    <w:rsid w:val="00FC3829"/>
    <w:rsid w:val="00FC60AB"/>
    <w:rsid w:val="00FC62A1"/>
    <w:rsid w:val="00FC6B1C"/>
    <w:rsid w:val="00FC77D0"/>
    <w:rsid w:val="00FC7F67"/>
    <w:rsid w:val="00FD007A"/>
    <w:rsid w:val="00FD05C4"/>
    <w:rsid w:val="00FD0D18"/>
    <w:rsid w:val="00FD3077"/>
    <w:rsid w:val="00FD3B78"/>
    <w:rsid w:val="00FD3D48"/>
    <w:rsid w:val="00FD556F"/>
    <w:rsid w:val="00FD5F81"/>
    <w:rsid w:val="00FD66D1"/>
    <w:rsid w:val="00FD6984"/>
    <w:rsid w:val="00FD76E1"/>
    <w:rsid w:val="00FD7D48"/>
    <w:rsid w:val="00FE1FAB"/>
    <w:rsid w:val="00FE5802"/>
    <w:rsid w:val="00FE5CCF"/>
    <w:rsid w:val="00FE7051"/>
    <w:rsid w:val="00FE78AF"/>
    <w:rsid w:val="00FF12E2"/>
    <w:rsid w:val="00FF1774"/>
    <w:rsid w:val="00FF1F56"/>
    <w:rsid w:val="00FF38D2"/>
    <w:rsid w:val="00FF398E"/>
    <w:rsid w:val="00FF4A7A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158564"/>
  <w15:docId w15:val="{9B3A4CC7-DCCD-45E4-A624-E65E162E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 Klasse 5-7"/>
    <w:qFormat/>
    <w:rsid w:val="005711C7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hAnsi="Calibri"/>
      <w:sz w:val="23"/>
      <w:szCs w:val="22"/>
    </w:rPr>
  </w:style>
  <w:style w:type="paragraph" w:styleId="berschrift1">
    <w:name w:val="heading 1"/>
    <w:aliases w:val="Überschrift 1 (Abschnitt"/>
    <w:next w:val="Standard"/>
    <w:link w:val="berschrift1Zchn"/>
    <w:qFormat/>
    <w:rsid w:val="0030533A"/>
    <w:pPr>
      <w:keepNext/>
      <w:outlineLvl w:val="0"/>
    </w:pPr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paragraph" w:styleId="berschrift2">
    <w:name w:val="heading 2"/>
    <w:aliases w:val="Überschrift 2 (Aufgaben),Überschrift 2;Überschrift 2 (Aufgaben)"/>
    <w:next w:val="Standard"/>
    <w:link w:val="berschrift2Zchn"/>
    <w:qFormat/>
    <w:rsid w:val="00161108"/>
    <w:pPr>
      <w:keepNext/>
      <w:ind w:left="425" w:hanging="425"/>
      <w:outlineLvl w:val="1"/>
    </w:pPr>
    <w:rPr>
      <w:rFonts w:ascii="Calibri" w:hAnsi="Calibri" w:cs="Arial"/>
      <w:b/>
      <w:bCs/>
      <w:iCs/>
      <w:noProof/>
      <w:color w:val="32867A"/>
      <w:sz w:val="28"/>
      <w:szCs w:val="36"/>
      <w:lang w:val="en-US"/>
    </w:rPr>
  </w:style>
  <w:style w:type="paragraph" w:styleId="berschrift3">
    <w:name w:val="heading 3"/>
    <w:basedOn w:val="berschrift2"/>
    <w:next w:val="Standard"/>
    <w:link w:val="berschrift3Zchn"/>
    <w:rsid w:val="0030533A"/>
    <w:pPr>
      <w:ind w:left="567" w:hanging="567"/>
      <w:outlineLvl w:val="2"/>
    </w:pPr>
    <w:rPr>
      <w:sz w:val="22"/>
    </w:rPr>
  </w:style>
  <w:style w:type="paragraph" w:styleId="berschrift4">
    <w:name w:val="heading 4"/>
    <w:basedOn w:val="Standard"/>
    <w:next w:val="Standard"/>
    <w:link w:val="berschrift4Zchn"/>
    <w:rsid w:val="0030533A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rsid w:val="0030533A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Standard"/>
    <w:next w:val="Standard"/>
    <w:link w:val="berschrift6Zchn"/>
    <w:rsid w:val="003D3815"/>
    <w:pPr>
      <w:kinsoku w:val="0"/>
      <w:jc w:val="left"/>
      <w:outlineLvl w:val="5"/>
    </w:pPr>
    <w:rPr>
      <w:rFonts w:ascii="Comic Sans MS" w:hAnsi="Comic Sans MS" w:cs="Calibri"/>
      <w:b/>
      <w:bCs/>
      <w:color w:val="000000"/>
      <w:kern w:val="24"/>
      <w:sz w:val="20"/>
      <w:szCs w:val="20"/>
    </w:rPr>
  </w:style>
  <w:style w:type="paragraph" w:styleId="berschrift7">
    <w:name w:val="heading 7"/>
    <w:basedOn w:val="Standard"/>
    <w:next w:val="Standard"/>
    <w:link w:val="berschrift7Zchn"/>
    <w:rsid w:val="0030533A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rsid w:val="0030533A"/>
    <w:pPr>
      <w:outlineLvl w:val="7"/>
    </w:pPr>
  </w:style>
  <w:style w:type="paragraph" w:styleId="berschrift9">
    <w:name w:val="heading 9"/>
    <w:basedOn w:val="Standard"/>
    <w:next w:val="Standard"/>
    <w:link w:val="berschrift9Zchn"/>
    <w:rsid w:val="0030533A"/>
    <w:pPr>
      <w:spacing w:before="240" w:after="60"/>
      <w:ind w:left="993" w:hanging="993"/>
      <w:jc w:val="left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30533A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0533A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0533A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0533A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30533A"/>
    <w:rPr>
      <w:rFonts w:ascii="Calibri" w:hAnsi="Calibri"/>
      <w:b/>
      <w:color w:val="FFFFFF" w:themeColor="background1"/>
      <w:sz w:val="23"/>
      <w:szCs w:val="22"/>
    </w:rPr>
  </w:style>
  <w:style w:type="paragraph" w:styleId="Sprechblasentext">
    <w:name w:val="Balloon Text"/>
    <w:basedOn w:val="Standard"/>
    <w:link w:val="SprechblasentextZchn"/>
    <w:rsid w:val="0030533A"/>
    <w:pPr>
      <w:jc w:val="left"/>
    </w:pPr>
    <w:rPr>
      <w:color w:val="000000" w:themeColor="text1"/>
      <w:sz w:val="21"/>
    </w:rPr>
  </w:style>
  <w:style w:type="paragraph" w:styleId="Fuzeile">
    <w:name w:val="footer"/>
    <w:basedOn w:val="Standard"/>
    <w:link w:val="FuzeileZchn"/>
    <w:rsid w:val="0030533A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30533A"/>
    <w:rPr>
      <w:rFonts w:ascii="Calibri" w:hAnsi="Calibri" w:cs="Calibri"/>
      <w:b/>
      <w:bCs/>
      <w:color w:val="FFFFFF" w:themeColor="background1"/>
      <w:kern w:val="24"/>
      <w:sz w:val="28"/>
      <w:szCs w:val="30"/>
    </w:rPr>
  </w:style>
  <w:style w:type="paragraph" w:styleId="Listenabsatz">
    <w:name w:val="List Paragraph"/>
    <w:aliases w:val="4_Listenabsatz"/>
    <w:basedOn w:val="Standard"/>
    <w:link w:val="ListenabsatzZchn"/>
    <w:uiPriority w:val="34"/>
    <w:qFormat/>
    <w:rsid w:val="0030533A"/>
    <w:pPr>
      <w:numPr>
        <w:numId w:val="2"/>
      </w:numPr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0533A"/>
    <w:rPr>
      <w:rFonts w:ascii="Calibri" w:hAnsi="Calibri"/>
      <w:sz w:val="23"/>
      <w:szCs w:val="20"/>
      <w:lang w:eastAsia="en-US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rsid w:val="00161108"/>
    <w:rPr>
      <w:rFonts w:ascii="Calibri" w:hAnsi="Calibri" w:cs="Arial"/>
      <w:b/>
      <w:bCs/>
      <w:iCs/>
      <w:noProof/>
      <w:color w:val="32867A"/>
      <w:sz w:val="28"/>
      <w:szCs w:val="36"/>
      <w:lang w:val="en-US"/>
    </w:rPr>
  </w:style>
  <w:style w:type="character" w:customStyle="1" w:styleId="FuzeileZchn">
    <w:name w:val="Fußzeile Zchn"/>
    <w:basedOn w:val="Absatz-Standardschriftart"/>
    <w:link w:val="Fuzeile"/>
    <w:rsid w:val="0030533A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30533A"/>
    <w:rPr>
      <w:sz w:val="22"/>
      <w:szCs w:val="22"/>
    </w:rPr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rsid w:val="0030533A"/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30533A"/>
    <w:rPr>
      <w:rFonts w:ascii="Calibri" w:hAnsi="Calibri" w:cs="Arial"/>
      <w:b/>
      <w:bCs/>
      <w:iCs/>
      <w:noProof/>
      <w:color w:val="7F7F7F" w:themeColor="text1" w:themeTint="8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30533A"/>
    <w:rPr>
      <w:rFonts w:ascii="Calibri" w:hAnsi="Calibri"/>
      <w:i/>
      <w:sz w:val="23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30533A"/>
    <w:rPr>
      <w:rFonts w:ascii="Calibri" w:hAnsi="Calibri"/>
      <w:b/>
      <w:color w:val="FFFFFF" w:themeColor="background1"/>
      <w:sz w:val="23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3D3815"/>
    <w:rPr>
      <w:rFonts w:ascii="Comic Sans MS" w:hAnsi="Comic Sans MS" w:cs="Calibri"/>
      <w:b/>
      <w:bCs/>
      <w:color w:val="000000"/>
      <w:kern w:val="24"/>
      <w:sz w:val="20"/>
      <w:szCs w:val="20"/>
    </w:rPr>
  </w:style>
  <w:style w:type="character" w:customStyle="1" w:styleId="berschrift7Zchn">
    <w:name w:val="Überschrift 7 Zchn"/>
    <w:basedOn w:val="Absatz-Standardschriftart"/>
    <w:link w:val="berschrift7"/>
    <w:rsid w:val="0030533A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30533A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30533A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rsid w:val="0030533A"/>
    <w:rPr>
      <w:rFonts w:ascii="Calibri" w:hAnsi="Calibri"/>
      <w:color w:val="000000" w:themeColor="text1"/>
      <w:sz w:val="21"/>
      <w:szCs w:val="22"/>
    </w:rPr>
  </w:style>
  <w:style w:type="paragraph" w:customStyle="1" w:styleId="Tabelle">
    <w:name w:val="Tabelle"/>
    <w:basedOn w:val="Standard"/>
    <w:link w:val="TabelleZchn"/>
    <w:qFormat/>
    <w:rsid w:val="0030533A"/>
    <w:rPr>
      <w:sz w:val="18"/>
    </w:rPr>
  </w:style>
  <w:style w:type="paragraph" w:customStyle="1" w:styleId="Tabellenaufzhlung">
    <w:name w:val="Tabellenaufzählung"/>
    <w:basedOn w:val="Tabelle"/>
    <w:qFormat/>
    <w:rsid w:val="0030533A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30533A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30533A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30533A"/>
    <w:pPr>
      <w:widowControl w:val="0"/>
      <w:tabs>
        <w:tab w:val="num" w:pos="0"/>
        <w:tab w:val="left" w:pos="7513"/>
      </w:tabs>
      <w:spacing w:line="480" w:lineRule="exact"/>
      <w:ind w:left="567" w:hanging="567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rsid w:val="0030533A"/>
    <w:pPr>
      <w:keepNext w:val="0"/>
      <w:keepLines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D73F7F"/>
    <w:pPr>
      <w:spacing w:line="240" w:lineRule="auto"/>
      <w:jc w:val="left"/>
    </w:pPr>
    <w:rPr>
      <w:rFonts w:ascii="Comic Sans MS" w:hAnsi="Comic Sans MS"/>
      <w:i/>
      <w:color w:val="548DD4" w:themeColor="text2" w:themeTint="99"/>
      <w:sz w:val="20"/>
    </w:rPr>
  </w:style>
  <w:style w:type="paragraph" w:customStyle="1" w:styleId="StadardHaengend">
    <w:name w:val="Stadard.Haengend"/>
    <w:basedOn w:val="Standard"/>
    <w:rsid w:val="00141537"/>
    <w:pPr>
      <w:ind w:left="276" w:hanging="276"/>
    </w:pPr>
  </w:style>
  <w:style w:type="paragraph" w:customStyle="1" w:styleId="Haengend-Standard">
    <w:name w:val="Haengend-Standard"/>
    <w:basedOn w:val="Standard"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semiHidden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character" w:styleId="Buchtitel">
    <w:name w:val="Book Title"/>
    <w:basedOn w:val="Absatz-Standardschriftart"/>
    <w:uiPriority w:val="33"/>
    <w:qFormat/>
    <w:rsid w:val="0030533A"/>
    <w:rPr>
      <w:b/>
      <w:bCs/>
      <w:i/>
      <w:iCs/>
      <w:spacing w:val="5"/>
    </w:rPr>
  </w:style>
  <w:style w:type="character" w:customStyle="1" w:styleId="TabelleZchn">
    <w:name w:val="Tabelle Zchn"/>
    <w:link w:val="Tabelle"/>
    <w:rsid w:val="004412FE"/>
    <w:rPr>
      <w:rFonts w:ascii="Calibri" w:hAnsi="Calibri"/>
      <w:sz w:val="18"/>
      <w:szCs w:val="22"/>
    </w:rPr>
  </w:style>
  <w:style w:type="paragraph" w:customStyle="1" w:styleId="Tabelle-rechts">
    <w:name w:val="Tabelle-rechts"/>
    <w:basedOn w:val="Tabelle"/>
    <w:qFormat/>
    <w:rsid w:val="004412FE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F937A9"/>
    <w:pPr>
      <w:overflowPunct/>
      <w:autoSpaceDE/>
      <w:autoSpaceDN/>
      <w:adjustRightInd/>
      <w:spacing w:line="280" w:lineRule="exact"/>
      <w:ind w:firstLine="284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F937A9"/>
  </w:style>
  <w:style w:type="paragraph" w:styleId="Untertitel">
    <w:name w:val="Subtitle"/>
    <w:basedOn w:val="Standard"/>
    <w:next w:val="Standard"/>
    <w:link w:val="UntertitelZchn"/>
    <w:rsid w:val="0030533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rsid w:val="0030533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link w:val="StandardKlasse8Zchn"/>
    <w:qFormat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5-7">
    <w:name w:val="Sprechblasen Klasse 5-7"/>
    <w:link w:val="SprechblasenKlasse5-7Zchn"/>
    <w:qFormat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tandardKlasse8Zchn">
    <w:name w:val="Standard Klasse 8+ Zchn"/>
    <w:basedOn w:val="Absatz-Standardschriftart"/>
    <w:link w:val="StandardKlasse8"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8">
    <w:name w:val="Sprechblasen Klasse 8+"/>
    <w:link w:val="SprechblasenKlasse8Zchn"/>
    <w:qFormat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prechblasenKlasse8Zchn">
    <w:name w:val="Sprechblasen Klasse 8+ Zchn"/>
    <w:basedOn w:val="SprechblasenKlasse5-7Zchn"/>
    <w:link w:val="SprechblasenKlasse8"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paragraph" w:customStyle="1" w:styleId="Titelseite-Impressum">
    <w:name w:val="Titelseite-Impressum"/>
    <w:basedOn w:val="Standard"/>
    <w:qFormat/>
    <w:rsid w:val="00465D39"/>
    <w:pPr>
      <w:spacing w:line="240" w:lineRule="auto"/>
      <w:jc w:val="left"/>
    </w:pPr>
    <w:rPr>
      <w:sz w:val="18"/>
    </w:rPr>
  </w:style>
  <w:style w:type="paragraph" w:customStyle="1" w:styleId="KommentarzurBildherkunft">
    <w:name w:val="Kommentar zur Bildherkunft"/>
    <w:basedOn w:val="Standard"/>
    <w:qFormat/>
    <w:rsid w:val="00E66D01"/>
    <w:pPr>
      <w:jc w:val="left"/>
    </w:pPr>
    <w:rPr>
      <w:b/>
      <w:color w:val="FFFFFF" w:themeColor="background1"/>
      <w:sz w:val="16"/>
      <w:szCs w:val="14"/>
    </w:rPr>
  </w:style>
  <w:style w:type="paragraph" w:customStyle="1" w:styleId="DialogAufgabeNummerV">
    <w:name w:val="Dialog_Aufgabe_Nummer_V"/>
    <w:link w:val="DialogAufgabeNummerVZchn"/>
    <w:uiPriority w:val="99"/>
    <w:rsid w:val="00135F6A"/>
    <w:pPr>
      <w:spacing w:line="270" w:lineRule="atLeast"/>
    </w:pPr>
    <w:rPr>
      <w:b/>
      <w:bCs/>
      <w:color w:val="008000"/>
      <w:sz w:val="22"/>
      <w:szCs w:val="20"/>
    </w:rPr>
  </w:style>
  <w:style w:type="character" w:customStyle="1" w:styleId="DialogAufgabeNummerVZchn">
    <w:name w:val="Dialog_Aufgabe_Nummer_V Zchn"/>
    <w:link w:val="DialogAufgabeNummerV"/>
    <w:uiPriority w:val="99"/>
    <w:locked/>
    <w:rsid w:val="00135F6A"/>
    <w:rPr>
      <w:b/>
      <w:bCs/>
      <w:color w:val="008000"/>
      <w:sz w:val="22"/>
      <w:szCs w:val="20"/>
    </w:rPr>
  </w:style>
  <w:style w:type="paragraph" w:customStyle="1" w:styleId="Text">
    <w:name w:val="Text"/>
    <w:basedOn w:val="Standard"/>
    <w:qFormat/>
    <w:rsid w:val="00356154"/>
    <w:pPr>
      <w:jc w:val="left"/>
    </w:pPr>
    <w:rPr>
      <w:color w:val="808080"/>
      <w:sz w:val="18"/>
      <w:szCs w:val="16"/>
    </w:rPr>
  </w:style>
  <w:style w:type="paragraph" w:customStyle="1" w:styleId="berschriftTeilaufgaben">
    <w:name w:val="Überschrift_Teilaufgaben"/>
    <w:basedOn w:val="berschrift3"/>
    <w:autoRedefine/>
    <w:qFormat/>
    <w:rsid w:val="006F3022"/>
  </w:style>
  <w:style w:type="character" w:styleId="Fett">
    <w:name w:val="Strong"/>
    <w:basedOn w:val="Absatz-Standardschriftart"/>
    <w:uiPriority w:val="22"/>
    <w:qFormat/>
    <w:rsid w:val="00FE5802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4D0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8531E6"/>
  </w:style>
  <w:style w:type="character" w:customStyle="1" w:styleId="ListenabsatzZchn">
    <w:name w:val="Listenabsatz Zchn"/>
    <w:aliases w:val="4_Listenabsatz Zchn"/>
    <w:basedOn w:val="Absatz-Standardschriftart"/>
    <w:link w:val="Listenabsatz"/>
    <w:uiPriority w:val="34"/>
    <w:rsid w:val="008E793E"/>
    <w:rPr>
      <w:rFonts w:ascii="Calibri" w:hAnsi="Calibri"/>
      <w:sz w:val="23"/>
      <w:szCs w:val="20"/>
    </w:rPr>
  </w:style>
  <w:style w:type="table" w:styleId="EinfacheTabelle2">
    <w:name w:val="Plain Table 2"/>
    <w:aliases w:val="Steckbrief"/>
    <w:basedOn w:val="NormaleTabelle"/>
    <w:uiPriority w:val="42"/>
    <w:rsid w:val="008E793E"/>
    <w:rPr>
      <w:rFonts w:asciiTheme="minorHAnsi" w:eastAsiaTheme="minorHAnsi" w:hAnsiTheme="minorHAnsi" w:cstheme="minorBidi"/>
      <w:sz w:val="20"/>
      <w:szCs w:val="22"/>
      <w:lang w:eastAsia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Theme="majorHAnsi" w:hAnsiTheme="majorHAnsi"/>
        <w:b w:val="0"/>
        <w:bCs/>
        <w:sz w:val="20"/>
      </w:rPr>
      <w:tblPr/>
      <w:tcPr>
        <w:tcBorders>
          <w:top w:val="single" w:sz="4" w:space="0" w:color="7F7F7F" w:themeColor="text1" w:themeTint="80"/>
          <w:left w:val="nil"/>
          <w:bottom w:val="single" w:sz="4" w:space="0" w:color="7F7F7F" w:themeColor="text1" w:themeTint="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asciiTheme="majorHAnsi" w:hAnsiTheme="majorHAnsi"/>
        <w:b w:val="0"/>
        <w:bCs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le-Grey-Itemize">
    <w:name w:val="Table-Grey-Itemize"/>
    <w:basedOn w:val="Listenabsatz"/>
    <w:qFormat/>
    <w:rsid w:val="008E793E"/>
    <w:pPr>
      <w:numPr>
        <w:numId w:val="4"/>
      </w:numPr>
      <w:overflowPunct/>
      <w:autoSpaceDE/>
      <w:autoSpaceDN/>
      <w:adjustRightInd/>
      <w:spacing w:line="240" w:lineRule="auto"/>
      <w:ind w:left="284" w:hanging="284"/>
      <w:contextualSpacing/>
      <w:jc w:val="left"/>
      <w:textAlignment w:val="auto"/>
    </w:pPr>
    <w:rPr>
      <w:rFonts w:eastAsiaTheme="minorHAnsi" w:cstheme="minorBidi"/>
      <w:color w:val="808080"/>
      <w:sz w:val="20"/>
      <w:lang w:val="en-US" w:eastAsia="en-US"/>
    </w:rPr>
  </w:style>
  <w:style w:type="paragraph" w:customStyle="1" w:styleId="Table-grey">
    <w:name w:val="Table-grey"/>
    <w:basedOn w:val="Standard"/>
    <w:qFormat/>
    <w:rsid w:val="008E793E"/>
    <w:pPr>
      <w:spacing w:line="240" w:lineRule="auto"/>
    </w:pPr>
    <w:rPr>
      <w:rFonts w:eastAsiaTheme="minorHAnsi" w:cstheme="minorBidi"/>
      <w:color w:val="808080"/>
      <w:sz w:val="20"/>
      <w:szCs w:val="20"/>
      <w:lang w:val="en-US" w:eastAsia="en-US"/>
    </w:rPr>
  </w:style>
  <w:style w:type="paragraph" w:customStyle="1" w:styleId="Table-Headline">
    <w:name w:val="Table-Headline"/>
    <w:basedOn w:val="Table-Grey-Itemize"/>
    <w:qFormat/>
    <w:rsid w:val="008E793E"/>
    <w:pPr>
      <w:numPr>
        <w:numId w:val="0"/>
      </w:numPr>
      <w:ind w:left="284" w:hanging="284"/>
    </w:pPr>
    <w:rPr>
      <w:b/>
      <w:bCs/>
      <w:color w:val="327A86"/>
    </w:rPr>
  </w:style>
  <w:style w:type="paragraph" w:customStyle="1" w:styleId="paragraph">
    <w:name w:val="paragraph"/>
    <w:basedOn w:val="Standard"/>
    <w:rsid w:val="00BC7A8C"/>
    <w:pPr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/>
      <w:sz w:val="24"/>
      <w:szCs w:val="24"/>
    </w:rPr>
  </w:style>
  <w:style w:type="character" w:customStyle="1" w:styleId="eop">
    <w:name w:val="eop"/>
    <w:basedOn w:val="Absatz-Standardschriftart"/>
    <w:rsid w:val="00BC7A8C"/>
  </w:style>
  <w:style w:type="character" w:styleId="BesuchterLink">
    <w:name w:val="FollowedHyperlink"/>
    <w:basedOn w:val="Absatz-Standardschriftart"/>
    <w:semiHidden/>
    <w:unhideWhenUsed/>
    <w:rsid w:val="00C372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ma.dzlm.de/filme/unterrichtsfilm-umfan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19" Type="http://schemas.openxmlformats.org/officeDocument/2006/relationships/image" Target="media/image11.svg"/><Relationship Id="rId31" Type="http://schemas.openxmlformats.org/officeDocument/2006/relationships/image" Target="media/image23.jpeg"/><Relationship Id="rId44" Type="http://schemas.openxmlformats.org/officeDocument/2006/relationships/hyperlink" Target="https://de.freepik.com/fotos-kostenlos/vertikales-bild-von-seilbahnen-auf-einem-bergpark_12651421.htm" TargetMode="External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yperlink" Target="https://de.freepik.com/vektoren-kostenlos/leute-tanzen_4012052.htm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s://de.freepik.com/vektoren-kostenlos/leute-tanzen_4012052.htm" TargetMode="External"/><Relationship Id="rId46" Type="http://schemas.microsoft.com/office/2007/relationships/hdphoto" Target="media/hdphoto1.wdp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svg"/><Relationship Id="rId4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0.png"/><Relationship Id="rId1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e\Uni\Mathematik\Arbeit%20IEEM\SiMa\Sima-Material-Template-181018_CF_Word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D110C4-EC7F-4B72-B4E8-87EA7683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D:\Dokumente\Uni\Mathematik\Arbeit IEEM\SiMa\Sima-Material-Template-181018_CF_WordVorlage.dotx</Template>
  <TotalTime>0</TotalTime>
  <Pages>10</Pages>
  <Words>1373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10009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creator>TL</dc:creator>
  <cp:lastModifiedBy>Susanne Prediger</cp:lastModifiedBy>
  <cp:revision>2</cp:revision>
  <cp:lastPrinted>2024-12-02T00:00:00Z</cp:lastPrinted>
  <dcterms:created xsi:type="dcterms:W3CDTF">2025-02-03T11:24:00Z</dcterms:created>
  <dcterms:modified xsi:type="dcterms:W3CDTF">2025-02-03T11:24:00Z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