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3EF59" w14:textId="71DC802E" w:rsidR="00C472BC" w:rsidRPr="00422658" w:rsidRDefault="001721C9" w:rsidP="00AD218A">
      <w:pPr>
        <w:suppressAutoHyphens/>
        <w:spacing w:line="240" w:lineRule="auto"/>
        <w:jc w:val="right"/>
        <w:rPr>
          <w:b/>
          <w:bCs/>
          <w:lang w:val="en-US"/>
        </w:rPr>
      </w:pPr>
      <w:r w:rsidRPr="007843E3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C15D9D4" wp14:editId="15B9F891">
            <wp:simplePos x="0" y="0"/>
            <wp:positionH relativeFrom="column">
              <wp:posOffset>-6350</wp:posOffset>
            </wp:positionH>
            <wp:positionV relativeFrom="paragraph">
              <wp:posOffset>193040</wp:posOffset>
            </wp:positionV>
            <wp:extent cx="2032000" cy="330200"/>
            <wp:effectExtent l="0" t="0" r="0" b="0"/>
            <wp:wrapNone/>
            <wp:docPr id="1191566608" name="Picture 1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66608" name="Picture 1" descr="Blue text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1C9">
        <w:rPr>
          <w:noProof/>
          <w:color w:val="7F7F7F" w:themeColor="text1" w:themeTint="80"/>
          <w:sz w:val="18"/>
        </w:rPr>
        <w:drawing>
          <wp:anchor distT="0" distB="0" distL="114300" distR="114300" simplePos="0" relativeHeight="251663360" behindDoc="0" locked="0" layoutInCell="1" allowOverlap="1" wp14:anchorId="1CA5F1F5" wp14:editId="2DC413E7">
            <wp:simplePos x="0" y="0"/>
            <wp:positionH relativeFrom="column">
              <wp:posOffset>3573409</wp:posOffset>
            </wp:positionH>
            <wp:positionV relativeFrom="paragraph">
              <wp:posOffset>155575</wp:posOffset>
            </wp:positionV>
            <wp:extent cx="2242820" cy="492125"/>
            <wp:effectExtent l="0" t="0" r="0" b="0"/>
            <wp:wrapNone/>
            <wp:docPr id="7" name="Picture 1612745791" descr="LogosBeneficairesErasmus+LEFT_EN">
              <a:extLst xmlns:a="http://schemas.openxmlformats.org/drawingml/2006/main">
                <a:ext uri="{FF2B5EF4-FFF2-40B4-BE49-F238E27FC236}">
                  <a16:creationId xmlns:a16="http://schemas.microsoft.com/office/drawing/2014/main" id="{B6AD96B1-8716-A0E2-E949-A01C3B13F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12745791" descr="LogosBeneficairesErasmus+LEFT_EN">
                      <a:extLst>
                        <a:ext uri="{FF2B5EF4-FFF2-40B4-BE49-F238E27FC236}">
                          <a16:creationId xmlns:a16="http://schemas.microsoft.com/office/drawing/2014/main" id="{B6AD96B1-8716-A0E2-E949-A01C3B13F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1721C9" w14:paraId="7B3AD191" w14:textId="77777777" w:rsidTr="001721C9">
        <w:tc>
          <w:tcPr>
            <w:tcW w:w="3020" w:type="dxa"/>
          </w:tcPr>
          <w:p w14:paraId="2E42337B" w14:textId="1F3C92E8" w:rsidR="001721C9" w:rsidRDefault="001721C9" w:rsidP="006869D5">
            <w:pPr>
              <w:suppressAutoHyphens/>
              <w:spacing w:line="240" w:lineRule="auto"/>
              <w:rPr>
                <w:b/>
                <w:lang w:val="en-US"/>
              </w:rPr>
            </w:pPr>
          </w:p>
        </w:tc>
        <w:tc>
          <w:tcPr>
            <w:tcW w:w="3020" w:type="dxa"/>
          </w:tcPr>
          <w:p w14:paraId="0D5D70AE" w14:textId="2798D2F3" w:rsidR="001721C9" w:rsidRDefault="001721C9" w:rsidP="006869D5">
            <w:pPr>
              <w:suppressAutoHyphens/>
              <w:spacing w:line="240" w:lineRule="auto"/>
              <w:rPr>
                <w:b/>
                <w:lang w:val="en-US"/>
              </w:rPr>
            </w:pPr>
          </w:p>
          <w:p w14:paraId="42272133" w14:textId="77777777" w:rsidR="001721C9" w:rsidRDefault="001721C9" w:rsidP="006869D5">
            <w:pPr>
              <w:suppressAutoHyphens/>
              <w:spacing w:line="240" w:lineRule="auto"/>
              <w:rPr>
                <w:b/>
                <w:lang w:val="en-US"/>
              </w:rPr>
            </w:pPr>
          </w:p>
          <w:p w14:paraId="3CBDB526" w14:textId="77777777" w:rsidR="001721C9" w:rsidRDefault="001721C9" w:rsidP="006869D5">
            <w:pPr>
              <w:suppressAutoHyphens/>
              <w:spacing w:line="240" w:lineRule="auto"/>
              <w:rPr>
                <w:b/>
                <w:lang w:val="en-US"/>
              </w:rPr>
            </w:pPr>
          </w:p>
        </w:tc>
        <w:tc>
          <w:tcPr>
            <w:tcW w:w="3020" w:type="dxa"/>
          </w:tcPr>
          <w:p w14:paraId="54DB46E0" w14:textId="298353D6" w:rsidR="001721C9" w:rsidRDefault="001721C9" w:rsidP="006869D5">
            <w:pPr>
              <w:suppressAutoHyphens/>
              <w:spacing w:line="240" w:lineRule="auto"/>
              <w:rPr>
                <w:b/>
                <w:lang w:val="en-US"/>
              </w:rPr>
            </w:pPr>
          </w:p>
        </w:tc>
      </w:tr>
    </w:tbl>
    <w:p w14:paraId="2CA22D48" w14:textId="41FF3D47" w:rsidR="00C472BC" w:rsidRPr="00FB66CC" w:rsidRDefault="00C472BC" w:rsidP="006869D5">
      <w:pPr>
        <w:suppressAutoHyphens/>
        <w:spacing w:line="240" w:lineRule="auto"/>
        <w:rPr>
          <w:b/>
          <w:sz w:val="24"/>
          <w:szCs w:val="24"/>
          <w:lang w:val="en-US"/>
        </w:rPr>
      </w:pPr>
    </w:p>
    <w:p w14:paraId="64AFF80C" w14:textId="45ABFB91" w:rsidR="001A6226" w:rsidRPr="00FB66CC" w:rsidRDefault="001A6226" w:rsidP="006869D5">
      <w:pPr>
        <w:pStyle w:val="Titel"/>
        <w:suppressAutoHyphens/>
        <w:rPr>
          <w:rFonts w:ascii="Calibri" w:hAnsi="Calibri"/>
          <w:b/>
          <w:sz w:val="24"/>
          <w:szCs w:val="24"/>
          <w:lang w:val="en-US"/>
        </w:rPr>
      </w:pPr>
    </w:p>
    <w:p w14:paraId="4DCBDCD8" w14:textId="77777777" w:rsidR="00EC286A" w:rsidRPr="00FB66CC" w:rsidRDefault="00EC286A" w:rsidP="006869D5">
      <w:pPr>
        <w:pStyle w:val="Titel"/>
        <w:suppressAutoHyphens/>
        <w:rPr>
          <w:rFonts w:ascii="Calibri" w:hAnsi="Calibri"/>
          <w:b/>
          <w:sz w:val="24"/>
          <w:szCs w:val="24"/>
          <w:lang w:val="en-US"/>
        </w:rPr>
      </w:pPr>
    </w:p>
    <w:p w14:paraId="20E4274F" w14:textId="77777777" w:rsidR="00045B15" w:rsidRPr="00FB66CC" w:rsidRDefault="00045B15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6BC4B732" w14:textId="5E4CC767" w:rsidR="00045B15" w:rsidRPr="00FB66CC" w:rsidRDefault="004F4370" w:rsidP="004F4370">
      <w:pPr>
        <w:tabs>
          <w:tab w:val="left" w:pos="7554"/>
        </w:tabs>
        <w:suppressAutoHyphens/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 w14:paraId="74B4ED86" w14:textId="77777777" w:rsidR="00045B15" w:rsidRPr="00FB66CC" w:rsidRDefault="00045B15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3D76843C" w14:textId="77777777" w:rsidR="00F072C9" w:rsidRPr="00FB66CC" w:rsidRDefault="00F072C9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06BBB563" w14:textId="77777777" w:rsidR="00045B15" w:rsidRDefault="00045B15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82F51" w:rsidRPr="00954ECD" w14:paraId="646ECCF8" w14:textId="77777777" w:rsidTr="00C4754B">
        <w:tc>
          <w:tcPr>
            <w:tcW w:w="9060" w:type="dxa"/>
            <w:shd w:val="clear" w:color="auto" w:fill="CCE3E7"/>
          </w:tcPr>
          <w:p w14:paraId="38D153D3" w14:textId="77777777" w:rsidR="002C63D7" w:rsidRPr="002C63D7" w:rsidRDefault="002C63D7" w:rsidP="002C63D7">
            <w:pPr>
              <w:pStyle w:val="Titel"/>
              <w:suppressAutoHyphens/>
              <w:jc w:val="left"/>
              <w:rPr>
                <w:rFonts w:ascii="Calibri" w:hAnsi="Calibri"/>
                <w:b/>
                <w:color w:val="000000" w:themeColor="text1"/>
                <w:sz w:val="52"/>
                <w:szCs w:val="52"/>
                <w:lang w:val="en-US"/>
              </w:rPr>
            </w:pPr>
            <w:r w:rsidRPr="002C63D7">
              <w:rPr>
                <w:rFonts w:ascii="Calibri" w:hAnsi="Calibri"/>
                <w:b/>
                <w:color w:val="000000" w:themeColor="text1"/>
                <w:sz w:val="52"/>
                <w:szCs w:val="52"/>
                <w:lang w:val="en-US"/>
              </w:rPr>
              <w:t xml:space="preserve">Unpacking mathematical concepts </w:t>
            </w:r>
          </w:p>
          <w:p w14:paraId="6B5CDBF2" w14:textId="51898557" w:rsidR="004E1015" w:rsidRPr="004E1015" w:rsidRDefault="002C63D7" w:rsidP="002C63D7">
            <w:pPr>
              <w:rPr>
                <w:sz w:val="52"/>
                <w:szCs w:val="52"/>
                <w:lang w:val="en-US"/>
              </w:rPr>
            </w:pPr>
            <w:r w:rsidRPr="002C63D7">
              <w:rPr>
                <w:b/>
                <w:color w:val="000000" w:themeColor="text1"/>
                <w:sz w:val="52"/>
                <w:szCs w:val="52"/>
                <w:lang w:val="en-US"/>
              </w:rPr>
              <w:t>in multiple languages</w:t>
            </w:r>
          </w:p>
        </w:tc>
      </w:tr>
      <w:tr w:rsidR="00182F51" w:rsidRPr="00954ECD" w14:paraId="0FFD1002" w14:textId="77777777" w:rsidTr="00462D42">
        <w:tc>
          <w:tcPr>
            <w:tcW w:w="9060" w:type="dxa"/>
          </w:tcPr>
          <w:p w14:paraId="175A8A9B" w14:textId="053D9C30" w:rsidR="00182F51" w:rsidRPr="00182F51" w:rsidRDefault="002C63D7" w:rsidP="002C63D7">
            <w:pPr>
              <w:suppressAutoHyphens/>
              <w:spacing w:line="240" w:lineRule="auto"/>
              <w:jc w:val="left"/>
              <w:rPr>
                <w:b/>
                <w:sz w:val="32"/>
                <w:szCs w:val="32"/>
                <w:lang w:val="en-US"/>
              </w:rPr>
            </w:pPr>
            <w:r w:rsidRPr="002C63D7">
              <w:rPr>
                <w:b/>
                <w:color w:val="595959" w:themeColor="text1" w:themeTint="A6"/>
                <w:sz w:val="32"/>
                <w:szCs w:val="32"/>
                <w:lang w:val="en-US"/>
              </w:rPr>
              <w:t>Examples of triangle, perimeter and even numbers</w:t>
            </w:r>
          </w:p>
          <w:p w14:paraId="38578103" w14:textId="77777777" w:rsidR="00182F51" w:rsidRPr="00182F51" w:rsidRDefault="00182F51" w:rsidP="00036E68">
            <w:pPr>
              <w:suppressAutoHyphens/>
              <w:spacing w:line="240" w:lineRule="auto"/>
              <w:rPr>
                <w:b/>
                <w:sz w:val="32"/>
                <w:szCs w:val="32"/>
                <w:lang w:val="en-US"/>
              </w:rPr>
            </w:pPr>
          </w:p>
        </w:tc>
      </w:tr>
    </w:tbl>
    <w:p w14:paraId="25A133AB" w14:textId="77777777" w:rsidR="00182F51" w:rsidRPr="00FB66CC" w:rsidRDefault="00182F51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56BF8190" w14:textId="4294D99E" w:rsidR="00EC286A" w:rsidRPr="00FB66CC" w:rsidRDefault="00EC286A" w:rsidP="006869D5">
      <w:pPr>
        <w:suppressAutoHyphens/>
        <w:spacing w:line="240" w:lineRule="auto"/>
        <w:rPr>
          <w:b/>
          <w:sz w:val="24"/>
          <w:szCs w:val="24"/>
          <w:lang w:val="en-US"/>
        </w:rPr>
      </w:pPr>
    </w:p>
    <w:p w14:paraId="0BDA4742" w14:textId="77777777" w:rsidR="009973A8" w:rsidRPr="00FB66CC" w:rsidRDefault="009973A8" w:rsidP="006869D5">
      <w:pPr>
        <w:suppressAutoHyphens/>
        <w:spacing w:line="240" w:lineRule="auto"/>
        <w:rPr>
          <w:b/>
          <w:sz w:val="24"/>
          <w:szCs w:val="24"/>
          <w:lang w:val="en-US"/>
        </w:rPr>
      </w:pPr>
    </w:p>
    <w:p w14:paraId="4FEC6F90" w14:textId="77777777" w:rsidR="001363FF" w:rsidRPr="00FB66CC" w:rsidRDefault="001363FF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3C80D72E" w14:textId="77777777" w:rsidR="001363FF" w:rsidRPr="00FB66CC" w:rsidRDefault="001363FF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35CBE0D2" w14:textId="77777777" w:rsidR="002468F4" w:rsidRPr="00FB66CC" w:rsidRDefault="002468F4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6C6094F9" w14:textId="77777777" w:rsidR="002468F4" w:rsidRPr="00FB66CC" w:rsidRDefault="002468F4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4FA2A8FC" w14:textId="77777777" w:rsidR="008F11BF" w:rsidRPr="00FB66CC" w:rsidRDefault="008F11BF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50400706" w14:textId="77777777" w:rsidR="002468F4" w:rsidRPr="00FB66CC" w:rsidRDefault="002468F4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6430EFE2" w14:textId="77777777" w:rsidR="00DD0123" w:rsidRPr="00FB66CC" w:rsidRDefault="00DD0123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37FF15F5" w14:textId="77777777" w:rsidR="00DD0123" w:rsidRPr="00FB66CC" w:rsidRDefault="00DD0123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435A40AE" w14:textId="77777777" w:rsidR="002468F4" w:rsidRPr="00FB66CC" w:rsidRDefault="002468F4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31A95990" w14:textId="77777777" w:rsidR="00DD0123" w:rsidRPr="00FB66CC" w:rsidRDefault="00DD0123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7C4CFB17" w14:textId="77777777" w:rsidR="00DD0123" w:rsidRPr="00FB66CC" w:rsidRDefault="00DD0123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1299EA34" w14:textId="77777777" w:rsidR="00DD0123" w:rsidRPr="00FB66CC" w:rsidRDefault="00DD0123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3CFD7F47" w14:textId="77777777" w:rsidR="00FB66CC" w:rsidRDefault="00FB66CC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4A9A2818" w14:textId="77777777" w:rsidR="00182F51" w:rsidRPr="00FB66CC" w:rsidRDefault="00182F51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p w14:paraId="106C1938" w14:textId="77777777" w:rsidR="00DD0123" w:rsidRPr="00FB66CC" w:rsidRDefault="00DD0123" w:rsidP="006869D5">
      <w:pPr>
        <w:suppressAutoHyphens/>
        <w:spacing w:line="240" w:lineRule="auto"/>
        <w:rPr>
          <w:sz w:val="24"/>
          <w:szCs w:val="24"/>
          <w:lang w:val="en-US"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1961"/>
        <w:gridCol w:w="7325"/>
      </w:tblGrid>
      <w:tr w:rsidR="002C5297" w:rsidRPr="00954ECD" w14:paraId="4B5849ED" w14:textId="77777777" w:rsidTr="008F11BF">
        <w:tc>
          <w:tcPr>
            <w:tcW w:w="1961" w:type="dxa"/>
          </w:tcPr>
          <w:p w14:paraId="27DE2066" w14:textId="71B329C2" w:rsidR="002C5297" w:rsidRPr="00422658" w:rsidRDefault="002C5297" w:rsidP="006869D5">
            <w:pPr>
              <w:suppressAutoHyphens/>
              <w:spacing w:line="240" w:lineRule="auto"/>
              <w:jc w:val="left"/>
              <w:rPr>
                <w:b/>
                <w:color w:val="7F7F7F" w:themeColor="text1" w:themeTint="80"/>
                <w:sz w:val="20"/>
                <w:szCs w:val="18"/>
                <w:lang w:val="en-US"/>
              </w:rPr>
            </w:pPr>
            <w:r w:rsidRPr="00422658">
              <w:rPr>
                <w:b/>
                <w:color w:val="7F7F7F" w:themeColor="text1" w:themeTint="80"/>
                <w:sz w:val="20"/>
                <w:szCs w:val="18"/>
                <w:lang w:val="en-US"/>
              </w:rPr>
              <w:t xml:space="preserve">Cite as </w:t>
            </w:r>
          </w:p>
        </w:tc>
        <w:tc>
          <w:tcPr>
            <w:tcW w:w="7325" w:type="dxa"/>
          </w:tcPr>
          <w:p w14:paraId="0F8DBB54" w14:textId="6A2BD59E" w:rsidR="002C5297" w:rsidRPr="00422658" w:rsidRDefault="002C63D7" w:rsidP="006869D5">
            <w:pPr>
              <w:suppressAutoHyphens/>
              <w:spacing w:line="240" w:lineRule="auto"/>
              <w:jc w:val="left"/>
              <w:rPr>
                <w:color w:val="7F7F7F" w:themeColor="text1" w:themeTint="80"/>
                <w:sz w:val="18"/>
                <w:lang w:val="en-US"/>
              </w:rPr>
            </w:pPr>
            <w:r w:rsidRPr="00422658">
              <w:rPr>
                <w:color w:val="7F7F7F" w:themeColor="text1" w:themeTint="80"/>
                <w:sz w:val="18"/>
                <w:lang w:val="en-US"/>
              </w:rPr>
              <w:t xml:space="preserve">Uribe, Ángela, Prediger, Susanne, Platen, Yasmin, Ferrari, Eugenia, </w:t>
            </w:r>
            <w:proofErr w:type="spellStart"/>
            <w:r w:rsidRPr="00422658">
              <w:rPr>
                <w:color w:val="7F7F7F" w:themeColor="text1" w:themeTint="80"/>
                <w:sz w:val="18"/>
                <w:lang w:val="en-US"/>
              </w:rPr>
              <w:t>Lekaus</w:t>
            </w:r>
            <w:proofErr w:type="spellEnd"/>
            <w:r w:rsidRPr="00422658">
              <w:rPr>
                <w:color w:val="7F7F7F" w:themeColor="text1" w:themeTint="80"/>
                <w:sz w:val="18"/>
                <w:lang w:val="en-US"/>
              </w:rPr>
              <w:t xml:space="preserve">, Silke, Meaney, Tamsin, </w:t>
            </w:r>
            <w:proofErr w:type="spellStart"/>
            <w:r w:rsidRPr="00422658">
              <w:rPr>
                <w:color w:val="7F7F7F" w:themeColor="text1" w:themeTint="80"/>
                <w:sz w:val="18"/>
                <w:lang w:val="en-US"/>
              </w:rPr>
              <w:t>Revina</w:t>
            </w:r>
            <w:proofErr w:type="spellEnd"/>
            <w:r w:rsidRPr="00422658">
              <w:rPr>
                <w:color w:val="7F7F7F" w:themeColor="text1" w:themeTint="80"/>
                <w:sz w:val="18"/>
                <w:lang w:val="en-US"/>
              </w:rPr>
              <w:t xml:space="preserve">, </w:t>
            </w:r>
            <w:proofErr w:type="spellStart"/>
            <w:r w:rsidRPr="00422658">
              <w:rPr>
                <w:color w:val="7F7F7F" w:themeColor="text1" w:themeTint="80"/>
                <w:sz w:val="18"/>
                <w:lang w:val="en-US"/>
              </w:rPr>
              <w:t>Shintia</w:t>
            </w:r>
            <w:proofErr w:type="spellEnd"/>
            <w:r w:rsidRPr="00422658">
              <w:rPr>
                <w:color w:val="7F7F7F" w:themeColor="text1" w:themeTint="80"/>
                <w:sz w:val="18"/>
                <w:lang w:val="en-US"/>
              </w:rPr>
              <w:t xml:space="preserve">, &amp; </w:t>
            </w:r>
            <w:proofErr w:type="spellStart"/>
            <w:r w:rsidRPr="00422658">
              <w:rPr>
                <w:color w:val="7F7F7F" w:themeColor="text1" w:themeTint="80"/>
                <w:sz w:val="18"/>
                <w:lang w:val="en-US"/>
              </w:rPr>
              <w:t>Schüler</w:t>
            </w:r>
            <w:proofErr w:type="spellEnd"/>
            <w:r w:rsidRPr="00422658">
              <w:rPr>
                <w:color w:val="7F7F7F" w:themeColor="text1" w:themeTint="80"/>
                <w:sz w:val="18"/>
                <w:lang w:val="en-US"/>
              </w:rPr>
              <w:t xml:space="preserve">-Meyer, Alexander (2025). Unpacking mathematical concepts in multiple languages: </w:t>
            </w:r>
            <w:r w:rsidRPr="00402F91">
              <w:rPr>
                <w:color w:val="7F7F7F" w:themeColor="text1" w:themeTint="80"/>
                <w:sz w:val="18"/>
                <w:lang w:val="en-US"/>
              </w:rPr>
              <w:t>Examples triangle, perimeter and even numbers</w:t>
            </w:r>
            <w:r w:rsidRPr="00422658">
              <w:rPr>
                <w:color w:val="7F7F7F" w:themeColor="text1" w:themeTint="80"/>
                <w:sz w:val="18"/>
                <w:lang w:val="en-US"/>
              </w:rPr>
              <w:t xml:space="preserve">. Multiple-language-responsive teaching material. </w:t>
            </w:r>
            <w:r>
              <w:rPr>
                <w:color w:val="7F7F7F" w:themeColor="text1" w:themeTint="80"/>
                <w:sz w:val="18"/>
                <w:lang w:val="en-US"/>
              </w:rPr>
              <w:t xml:space="preserve">German Center for Mathematics Teacher Education. </w:t>
            </w:r>
            <w:r w:rsidRPr="00422658">
              <w:rPr>
                <w:color w:val="7F7F7F" w:themeColor="text1" w:themeTint="80"/>
                <w:sz w:val="18"/>
                <w:lang w:val="en-US"/>
              </w:rPr>
              <w:t>Open Educational Resource under sima.dzlm.de/um/multiple-languages</w:t>
            </w:r>
            <w:r>
              <w:rPr>
                <w:color w:val="7F7F7F" w:themeColor="text1" w:themeTint="80"/>
                <w:sz w:val="18"/>
                <w:lang w:val="en-US"/>
              </w:rPr>
              <w:t xml:space="preserve"> and </w:t>
            </w:r>
            <w:r w:rsidRPr="005A2537">
              <w:rPr>
                <w:color w:val="7F7F7F" w:themeColor="text1" w:themeTint="80"/>
                <w:sz w:val="18"/>
                <w:lang w:val="en-US"/>
              </w:rPr>
              <w:t>multilingualmath.nl</w:t>
            </w:r>
          </w:p>
        </w:tc>
      </w:tr>
      <w:tr w:rsidR="00CE6930" w:rsidRPr="00954ECD" w14:paraId="5BA0FDA0" w14:textId="77777777" w:rsidTr="008F11BF">
        <w:tc>
          <w:tcPr>
            <w:tcW w:w="1961" w:type="dxa"/>
          </w:tcPr>
          <w:p w14:paraId="7882DA1C" w14:textId="15F63CEF" w:rsidR="00CE6930" w:rsidRPr="00422658" w:rsidRDefault="00CE6930" w:rsidP="006869D5">
            <w:pPr>
              <w:suppressAutoHyphens/>
              <w:spacing w:line="240" w:lineRule="auto"/>
              <w:rPr>
                <w:b/>
                <w:color w:val="7F7F7F" w:themeColor="text1" w:themeTint="80"/>
                <w:sz w:val="20"/>
                <w:szCs w:val="18"/>
                <w:lang w:val="en-US"/>
              </w:rPr>
            </w:pPr>
            <w:r w:rsidRPr="00422658">
              <w:rPr>
                <w:b/>
                <w:color w:val="7F7F7F" w:themeColor="text1" w:themeTint="80"/>
                <w:sz w:val="20"/>
                <w:szCs w:val="18"/>
                <w:lang w:val="en-US"/>
              </w:rPr>
              <w:t xml:space="preserve">Project </w:t>
            </w:r>
            <w:r w:rsidR="00AD218A">
              <w:rPr>
                <w:b/>
                <w:color w:val="7F7F7F" w:themeColor="text1" w:themeTint="80"/>
                <w:sz w:val="20"/>
                <w:szCs w:val="18"/>
                <w:lang w:val="en-US"/>
              </w:rPr>
              <w:t>affiliation</w:t>
            </w:r>
          </w:p>
        </w:tc>
        <w:tc>
          <w:tcPr>
            <w:tcW w:w="7325" w:type="dxa"/>
          </w:tcPr>
          <w:p w14:paraId="4EF65829" w14:textId="718D4AFD" w:rsidR="00CE6930" w:rsidRPr="00422658" w:rsidRDefault="00CE6930" w:rsidP="006869D5">
            <w:pPr>
              <w:suppressAutoHyphens/>
              <w:spacing w:line="240" w:lineRule="auto"/>
              <w:jc w:val="left"/>
              <w:rPr>
                <w:color w:val="7F7F7F" w:themeColor="text1" w:themeTint="80"/>
                <w:sz w:val="18"/>
                <w:lang w:val="en-US"/>
              </w:rPr>
            </w:pPr>
            <w:r w:rsidRPr="00422658">
              <w:rPr>
                <w:color w:val="7F7F7F" w:themeColor="text1" w:themeTint="80"/>
                <w:sz w:val="18"/>
                <w:lang w:val="en-US"/>
              </w:rPr>
              <w:t>The teaching material was developed and investigated in the project</w:t>
            </w:r>
            <w:r w:rsidR="00D336CD">
              <w:rPr>
                <w:color w:val="7F7F7F" w:themeColor="text1" w:themeTint="80"/>
                <w:sz w:val="18"/>
                <w:lang w:val="en-US"/>
              </w:rPr>
              <w:br/>
            </w:r>
            <w:r w:rsidRPr="008F11BF">
              <w:rPr>
                <w:b/>
                <w:bCs/>
                <w:color w:val="002060"/>
                <w:sz w:val="18"/>
                <w:lang w:val="en-US"/>
              </w:rPr>
              <w:t>ML</w:t>
            </w:r>
            <w:r w:rsidRPr="008F11BF">
              <w:rPr>
                <w:b/>
                <w:bCs/>
                <w:color w:val="002060"/>
                <w:sz w:val="18"/>
                <w:vertAlign w:val="superscript"/>
                <w:lang w:val="en-US"/>
              </w:rPr>
              <w:t>2</w:t>
            </w:r>
            <w:r w:rsidRPr="008F11BF">
              <w:rPr>
                <w:color w:val="002060"/>
                <w:sz w:val="18"/>
                <w:lang w:val="en-US"/>
              </w:rPr>
              <w:t xml:space="preserve"> – Exploiting the Power of Multiple Languages for Mathematics Learning </w:t>
            </w:r>
            <w:r w:rsidR="00D336CD">
              <w:rPr>
                <w:color w:val="7F7F7F" w:themeColor="text1" w:themeTint="80"/>
                <w:sz w:val="18"/>
                <w:lang w:val="en-US"/>
              </w:rPr>
              <w:t xml:space="preserve">which was funded </w:t>
            </w:r>
            <w:r w:rsidR="00BE32A5">
              <w:rPr>
                <w:color w:val="7F7F7F" w:themeColor="text1" w:themeTint="80"/>
                <w:sz w:val="18"/>
                <w:lang w:val="en-US"/>
              </w:rPr>
              <w:t>by</w:t>
            </w:r>
            <w:r w:rsidR="00D336CD">
              <w:rPr>
                <w:color w:val="7F7F7F" w:themeColor="text1" w:themeTint="80"/>
                <w:sz w:val="18"/>
                <w:lang w:val="en-US"/>
              </w:rPr>
              <w:t xml:space="preserve"> Erasmus</w:t>
            </w:r>
            <w:r w:rsidR="00D336CD" w:rsidRPr="006B6C5B">
              <w:rPr>
                <w:color w:val="7F7F7F" w:themeColor="text1" w:themeTint="80"/>
                <w:sz w:val="18"/>
                <w:vertAlign w:val="superscript"/>
                <w:lang w:val="en-US"/>
              </w:rPr>
              <w:t>+</w:t>
            </w:r>
            <w:r w:rsidR="006B6C5B">
              <w:rPr>
                <w:color w:val="7F7F7F" w:themeColor="text1" w:themeTint="80"/>
                <w:sz w:val="18"/>
                <w:lang w:val="en-US"/>
              </w:rPr>
              <w:t xml:space="preserve"> </w:t>
            </w:r>
            <w:proofErr w:type="spellStart"/>
            <w:r w:rsidR="00D336CD">
              <w:rPr>
                <w:color w:val="7F7F7F" w:themeColor="text1" w:themeTint="80"/>
                <w:sz w:val="18"/>
                <w:lang w:val="en-US"/>
              </w:rPr>
              <w:t>Programme</w:t>
            </w:r>
            <w:proofErr w:type="spellEnd"/>
            <w:r w:rsidR="00D336CD">
              <w:rPr>
                <w:color w:val="7F7F7F" w:themeColor="text1" w:themeTint="80"/>
                <w:sz w:val="18"/>
                <w:lang w:val="en-US"/>
              </w:rPr>
              <w:t xml:space="preserve"> </w:t>
            </w:r>
            <w:r w:rsidRPr="00422658">
              <w:rPr>
                <w:color w:val="7F7F7F" w:themeColor="text1" w:themeTint="80"/>
                <w:sz w:val="18"/>
                <w:lang w:val="en-US"/>
              </w:rPr>
              <w:t xml:space="preserve">(EU-Grant Nr. 2021-1-NL01-KA220-SCH-000024585, grant to Alexander </w:t>
            </w:r>
            <w:proofErr w:type="spellStart"/>
            <w:r w:rsidRPr="00422658">
              <w:rPr>
                <w:color w:val="7F7F7F" w:themeColor="text1" w:themeTint="80"/>
                <w:sz w:val="18"/>
                <w:lang w:val="en-US"/>
              </w:rPr>
              <w:t>Schüler</w:t>
            </w:r>
            <w:proofErr w:type="spellEnd"/>
            <w:r w:rsidRPr="00422658">
              <w:rPr>
                <w:color w:val="7F7F7F" w:themeColor="text1" w:themeTint="80"/>
                <w:sz w:val="18"/>
                <w:lang w:val="en-US"/>
              </w:rPr>
              <w:t>-Meyer</w:t>
            </w:r>
            <w:r w:rsidR="001721C9">
              <w:rPr>
                <w:color w:val="7F7F7F" w:themeColor="text1" w:themeTint="80"/>
                <w:sz w:val="18"/>
                <w:lang w:val="en-US"/>
              </w:rPr>
              <w:t xml:space="preserve"> (lead)</w:t>
            </w:r>
            <w:r w:rsidRPr="00422658">
              <w:rPr>
                <w:color w:val="7F7F7F" w:themeColor="text1" w:themeTint="80"/>
                <w:sz w:val="18"/>
                <w:lang w:val="en-US"/>
              </w:rPr>
              <w:t>, Tamsin Meaney and Susanne Prediger).</w:t>
            </w:r>
          </w:p>
        </w:tc>
      </w:tr>
      <w:tr w:rsidR="00CE6930" w:rsidRPr="00954ECD" w14:paraId="011065CD" w14:textId="77777777" w:rsidTr="008F11BF">
        <w:tc>
          <w:tcPr>
            <w:tcW w:w="1961" w:type="dxa"/>
          </w:tcPr>
          <w:p w14:paraId="25D6A16A" w14:textId="2C45DC81" w:rsidR="00CE6930" w:rsidRPr="00422658" w:rsidRDefault="001721C9" w:rsidP="00256E15">
            <w:pPr>
              <w:suppressAutoHyphens/>
              <w:spacing w:line="240" w:lineRule="auto"/>
              <w:jc w:val="left"/>
              <w:rPr>
                <w:b/>
                <w:color w:val="7F7F7F" w:themeColor="text1" w:themeTint="80"/>
                <w:sz w:val="20"/>
                <w:szCs w:val="18"/>
                <w:lang w:val="en-US"/>
              </w:rPr>
            </w:pPr>
            <w:r>
              <w:rPr>
                <w:b/>
                <w:color w:val="7F7F7F" w:themeColor="text1" w:themeTint="80"/>
                <w:sz w:val="20"/>
                <w:szCs w:val="18"/>
                <w:lang w:val="en-US"/>
              </w:rPr>
              <w:t>Links and r</w:t>
            </w:r>
            <w:r w:rsidR="00AD218A">
              <w:rPr>
                <w:b/>
                <w:color w:val="7F7F7F" w:themeColor="text1" w:themeTint="80"/>
                <w:sz w:val="20"/>
                <w:szCs w:val="18"/>
                <w:lang w:val="en-US"/>
              </w:rPr>
              <w:t>eference to other materials</w:t>
            </w:r>
          </w:p>
        </w:tc>
        <w:tc>
          <w:tcPr>
            <w:tcW w:w="7325" w:type="dxa"/>
          </w:tcPr>
          <w:p w14:paraId="35FB3441" w14:textId="3A33429A" w:rsidR="00CE6930" w:rsidRPr="00422658" w:rsidRDefault="002C63D7" w:rsidP="006869D5">
            <w:pPr>
              <w:suppressAutoHyphens/>
              <w:spacing w:line="240" w:lineRule="auto"/>
              <w:jc w:val="left"/>
              <w:rPr>
                <w:color w:val="7F7F7F" w:themeColor="text1" w:themeTint="80"/>
                <w:sz w:val="18"/>
                <w:lang w:val="en-US"/>
              </w:rPr>
            </w:pPr>
            <w:r w:rsidRPr="00422658">
              <w:rPr>
                <w:color w:val="7F7F7F" w:themeColor="text1" w:themeTint="80"/>
                <w:sz w:val="18"/>
                <w:lang w:val="en-US"/>
              </w:rPr>
              <w:t>Two films for teachers explain the mathematics education background of the material under sima.dzlm.de/um/multiple-languages</w:t>
            </w:r>
          </w:p>
        </w:tc>
      </w:tr>
      <w:tr w:rsidR="00106AD1" w:rsidRPr="002C63D7" w14:paraId="6338AAFE" w14:textId="77777777" w:rsidTr="008F11BF">
        <w:tc>
          <w:tcPr>
            <w:tcW w:w="1961" w:type="dxa"/>
          </w:tcPr>
          <w:p w14:paraId="296290D8" w14:textId="114ED4A4" w:rsidR="00106AD1" w:rsidRPr="00422658" w:rsidRDefault="00106AD1" w:rsidP="00D67FC9">
            <w:pPr>
              <w:suppressAutoHyphens/>
              <w:spacing w:before="120" w:line="240" w:lineRule="auto"/>
              <w:rPr>
                <w:b/>
                <w:color w:val="7F7F7F" w:themeColor="text1" w:themeTint="80"/>
                <w:sz w:val="20"/>
                <w:szCs w:val="18"/>
                <w:lang w:val="en-US"/>
              </w:rPr>
            </w:pPr>
            <w:r w:rsidRPr="00422658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18404271" wp14:editId="0F6CAFC1">
                  <wp:extent cx="773723" cy="271606"/>
                  <wp:effectExtent l="0" t="0" r="1270" b="0"/>
                  <wp:docPr id="1243520638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00" cy="27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455B8636" w14:textId="0FBEBB18" w:rsidR="00106AD1" w:rsidRPr="00422658" w:rsidRDefault="00106AD1" w:rsidP="006869D5">
            <w:pPr>
              <w:suppressAutoHyphens/>
              <w:spacing w:line="240" w:lineRule="auto"/>
              <w:jc w:val="left"/>
              <w:rPr>
                <w:color w:val="7F7F7F" w:themeColor="text1" w:themeTint="80"/>
                <w:sz w:val="18"/>
                <w:lang w:val="en-US"/>
              </w:rPr>
            </w:pPr>
            <w:r w:rsidRPr="00422658">
              <w:rPr>
                <w:color w:val="7F7F7F" w:themeColor="text1" w:themeTint="80"/>
                <w:sz w:val="18"/>
                <w:lang w:val="en-US"/>
              </w:rPr>
              <w:t xml:space="preserve">The </w:t>
            </w:r>
            <w:r w:rsidR="00116056">
              <w:rPr>
                <w:color w:val="7F7F7F" w:themeColor="text1" w:themeTint="80"/>
                <w:sz w:val="18"/>
                <w:lang w:val="en-US"/>
              </w:rPr>
              <w:t xml:space="preserve">teacher professional development </w:t>
            </w:r>
            <w:r w:rsidRPr="00422658">
              <w:rPr>
                <w:color w:val="7F7F7F" w:themeColor="text1" w:themeTint="80"/>
                <w:sz w:val="18"/>
                <w:lang w:val="en-US"/>
              </w:rPr>
              <w:t xml:space="preserve">material can be used under the Creative Commons License 4.0 International BY-SA (Attribution – Share Alike). </w:t>
            </w:r>
            <w:r w:rsidR="00E958C5">
              <w:rPr>
                <w:color w:val="7F7F7F" w:themeColor="text1" w:themeTint="80"/>
                <w:sz w:val="18"/>
                <w:lang w:val="en-US"/>
              </w:rPr>
              <w:t xml:space="preserve">Photos </w:t>
            </w:r>
            <w:r w:rsidR="00D67FC9">
              <w:rPr>
                <w:color w:val="7F7F7F" w:themeColor="text1" w:themeTint="80"/>
                <w:sz w:val="18"/>
                <w:lang w:val="en-US"/>
              </w:rPr>
              <w:t xml:space="preserve">have different </w:t>
            </w:r>
            <w:proofErr w:type="spellStart"/>
            <w:r w:rsidR="00D67FC9">
              <w:rPr>
                <w:color w:val="7F7F7F" w:themeColor="text1" w:themeTint="80"/>
                <w:sz w:val="18"/>
                <w:lang w:val="en-US"/>
              </w:rPr>
              <w:t>licences</w:t>
            </w:r>
            <w:proofErr w:type="spellEnd"/>
            <w:r w:rsidR="00D67FC9">
              <w:rPr>
                <w:color w:val="7F7F7F" w:themeColor="text1" w:themeTint="80"/>
                <w:sz w:val="18"/>
                <w:lang w:val="en-US"/>
              </w:rPr>
              <w:t xml:space="preserve">. </w:t>
            </w:r>
          </w:p>
        </w:tc>
      </w:tr>
    </w:tbl>
    <w:p w14:paraId="72367618" w14:textId="489D5DB2" w:rsidR="00ED4DFB" w:rsidRPr="00592ABC" w:rsidRDefault="005C1669" w:rsidP="00ED4DFB">
      <w:pPr>
        <w:pStyle w:val="berschrift2"/>
        <w:rPr>
          <w:color w:val="808080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2EFEDB" wp14:editId="689CCA34">
                <wp:simplePos x="0" y="0"/>
                <wp:positionH relativeFrom="column">
                  <wp:posOffset>3063938</wp:posOffset>
                </wp:positionH>
                <wp:positionV relativeFrom="paragraph">
                  <wp:posOffset>-593381</wp:posOffset>
                </wp:positionV>
                <wp:extent cx="1828800" cy="1828800"/>
                <wp:effectExtent l="0" t="0" r="0" b="0"/>
                <wp:wrapNone/>
                <wp:docPr id="10082673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0910A" w14:textId="657A4660" w:rsidR="005C1669" w:rsidRPr="00F940FE" w:rsidRDefault="005C1669" w:rsidP="00F940FE">
                            <w:pPr>
                              <w:suppressAutoHyphens/>
                              <w:spacing w:line="240" w:lineRule="auto"/>
                              <w:rPr>
                                <w:noProof/>
                                <w:color w:val="808080"/>
                                <w:lang w:val="en-US"/>
                              </w:rPr>
                            </w:pPr>
                            <w:r>
                              <w:rPr>
                                <w:color w:val="808080"/>
                                <w:lang w:val="en-US"/>
                              </w:rPr>
                              <w:t>2-page Teacher Manual</w:t>
                            </w:r>
                            <w:r w:rsidRPr="00592ABC">
                              <w:rPr>
                                <w:color w:val="80808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2EFED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41.25pt;margin-top:-46.7pt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" filled="f" stroked="f" strokeweight=".5pt">
                <v:fill o:detectmouseclick="t"/>
                <v:textbox style="mso-fit-shape-to-text:t">
                  <w:txbxContent>
                    <w:p w14:paraId="7C40910A" w14:textId="657A4660" w:rsidR="005C1669" w:rsidRPr="00F940FE" w:rsidRDefault="005C1669" w:rsidP="00F940FE">
                      <w:pPr>
                        <w:suppressAutoHyphens/>
                        <w:spacing w:line="240" w:lineRule="auto"/>
                        <w:rPr>
                          <w:noProof/>
                          <w:color w:val="808080"/>
                          <w:lang w:val="en-US"/>
                        </w:rPr>
                      </w:pPr>
                      <w:r>
                        <w:rPr>
                          <w:color w:val="808080"/>
                          <w:lang w:val="en-US"/>
                        </w:rPr>
                        <w:t>2-page Teacher Manual</w:t>
                      </w:r>
                      <w:r w:rsidRPr="00592ABC">
                        <w:rPr>
                          <w:color w:val="80808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4DFB">
        <w:rPr>
          <w:color w:val="808080"/>
        </w:rPr>
        <w:t>B</w:t>
      </w:r>
      <w:r w:rsidR="00ED4DFB" w:rsidRPr="00592ABC">
        <w:rPr>
          <w:color w:val="808080"/>
        </w:rPr>
        <w:t>ackground of the teaching material</w:t>
      </w:r>
      <w:r w:rsidR="00A27384">
        <w:rPr>
          <w:color w:val="808080"/>
        </w:rPr>
        <w:t xml:space="preserve"> for teachers</w:t>
      </w:r>
    </w:p>
    <w:p w14:paraId="2E5D67C9" w14:textId="3E0F08CF" w:rsidR="00ED4DFB" w:rsidRPr="00422658" w:rsidRDefault="00ED4DFB" w:rsidP="00ED4DFB">
      <w:pPr>
        <w:suppressAutoHyphens/>
        <w:spacing w:line="240" w:lineRule="auto"/>
        <w:rPr>
          <w:lang w:val="en-US"/>
        </w:rPr>
      </w:pPr>
    </w:p>
    <w:p w14:paraId="5063679B" w14:textId="748D7452" w:rsidR="00ED4DFB" w:rsidRPr="00592ABC" w:rsidRDefault="00ED4DFB" w:rsidP="00ED4DFB">
      <w:pPr>
        <w:suppressAutoHyphens/>
        <w:spacing w:line="240" w:lineRule="auto"/>
        <w:rPr>
          <w:color w:val="808080"/>
          <w:lang w:val="en-US"/>
        </w:rPr>
      </w:pPr>
      <w:r w:rsidRPr="008F11BF">
        <w:rPr>
          <w:color w:val="808080"/>
          <w:lang w:val="en-US"/>
        </w:rPr>
        <w:t xml:space="preserve">Dear </w:t>
      </w:r>
      <w:r w:rsidRPr="00592ABC">
        <w:rPr>
          <w:color w:val="808080"/>
          <w:lang w:val="en-US"/>
        </w:rPr>
        <w:t xml:space="preserve">mathematics teachers, </w:t>
      </w:r>
    </w:p>
    <w:p w14:paraId="108A7A21" w14:textId="41D8477A" w:rsidR="00ED4DFB" w:rsidRPr="00592ABC" w:rsidRDefault="00ED4DFB" w:rsidP="00ED4DFB">
      <w:pPr>
        <w:suppressAutoHyphens/>
        <w:spacing w:line="240" w:lineRule="auto"/>
        <w:rPr>
          <w:color w:val="808080"/>
          <w:lang w:val="en-US"/>
        </w:rPr>
      </w:pPr>
      <w:r w:rsidRPr="00592ABC">
        <w:rPr>
          <w:color w:val="808080"/>
          <w:lang w:val="en-US"/>
        </w:rPr>
        <w:t xml:space="preserve">With this teaching material, we </w:t>
      </w:r>
      <w:r w:rsidR="00D860FD">
        <w:rPr>
          <w:color w:val="808080"/>
          <w:lang w:val="en-US"/>
        </w:rPr>
        <w:t>aim</w:t>
      </w:r>
      <w:r w:rsidR="00D860FD" w:rsidRPr="00592ABC">
        <w:rPr>
          <w:color w:val="808080"/>
          <w:lang w:val="en-US"/>
        </w:rPr>
        <w:t xml:space="preserve"> </w:t>
      </w:r>
      <w:r w:rsidRPr="00592ABC">
        <w:rPr>
          <w:color w:val="808080"/>
          <w:lang w:val="en-US"/>
        </w:rPr>
        <w:t xml:space="preserve">to give an </w:t>
      </w:r>
      <w:r w:rsidR="00954ECD">
        <w:rPr>
          <w:color w:val="808080"/>
          <w:lang w:val="en-US"/>
        </w:rPr>
        <w:t xml:space="preserve">idea </w:t>
      </w:r>
      <w:r>
        <w:rPr>
          <w:color w:val="808080"/>
          <w:lang w:val="en-US"/>
        </w:rPr>
        <w:t xml:space="preserve">of </w:t>
      </w:r>
      <w:r w:rsidRPr="005663BF">
        <w:rPr>
          <w:color w:val="808080"/>
          <w:lang w:val="en-US"/>
        </w:rPr>
        <w:t xml:space="preserve">how you can use multiple languages in your </w:t>
      </w:r>
      <w:r w:rsidRPr="00592ABC">
        <w:rPr>
          <w:color w:val="808080"/>
          <w:lang w:val="en-US"/>
        </w:rPr>
        <w:t xml:space="preserve">mathematics classrooms. We can demonstrate </w:t>
      </w:r>
      <w:r>
        <w:rPr>
          <w:color w:val="808080"/>
          <w:lang w:val="en-US"/>
        </w:rPr>
        <w:t xml:space="preserve">our </w:t>
      </w:r>
      <w:r w:rsidRPr="00592ABC">
        <w:rPr>
          <w:color w:val="808080"/>
          <w:lang w:val="en-US"/>
        </w:rPr>
        <w:t xml:space="preserve">appreciation of language diversity </w:t>
      </w:r>
      <w:r>
        <w:rPr>
          <w:color w:val="808080"/>
          <w:lang w:val="en-US"/>
        </w:rPr>
        <w:t>by</w:t>
      </w:r>
      <w:r w:rsidRPr="00592ABC">
        <w:rPr>
          <w:color w:val="808080"/>
          <w:lang w:val="en-US"/>
        </w:rPr>
        <w:t xml:space="preserve"> valu</w:t>
      </w:r>
      <w:r>
        <w:rPr>
          <w:color w:val="808080"/>
          <w:lang w:val="en-US"/>
        </w:rPr>
        <w:t>ing</w:t>
      </w:r>
      <w:r w:rsidRPr="00592ABC">
        <w:rPr>
          <w:color w:val="808080"/>
          <w:lang w:val="en-US"/>
        </w:rPr>
        <w:t xml:space="preserve"> </w:t>
      </w:r>
      <w:r w:rsidR="00241BEC">
        <w:rPr>
          <w:color w:val="808080"/>
          <w:lang w:val="en-US"/>
        </w:rPr>
        <w:t>the linguistic diversity the</w:t>
      </w:r>
      <w:r w:rsidR="00241BEC" w:rsidRPr="00592ABC">
        <w:rPr>
          <w:color w:val="808080"/>
          <w:lang w:val="en-US"/>
        </w:rPr>
        <w:t xml:space="preserve"> </w:t>
      </w:r>
      <w:r w:rsidRPr="008F11BF">
        <w:rPr>
          <w:color w:val="808080"/>
          <w:lang w:val="en-US"/>
        </w:rPr>
        <w:t xml:space="preserve">students </w:t>
      </w:r>
      <w:r w:rsidRPr="00592ABC">
        <w:rPr>
          <w:color w:val="808080"/>
          <w:lang w:val="en-US"/>
        </w:rPr>
        <w:t xml:space="preserve">bring </w:t>
      </w:r>
      <w:r w:rsidR="00BB08BE">
        <w:rPr>
          <w:color w:val="808080"/>
          <w:lang w:val="en-US"/>
        </w:rPr>
        <w:t>and</w:t>
      </w:r>
      <w:r w:rsidRPr="00592ABC">
        <w:rPr>
          <w:color w:val="808080"/>
          <w:lang w:val="en-US"/>
        </w:rPr>
        <w:t xml:space="preserve"> permit</w:t>
      </w:r>
      <w:r>
        <w:rPr>
          <w:color w:val="808080"/>
          <w:lang w:val="en-US"/>
        </w:rPr>
        <w:t>ting</w:t>
      </w:r>
      <w:r w:rsidRPr="00592ABC">
        <w:rPr>
          <w:color w:val="808080"/>
          <w:lang w:val="en-US"/>
        </w:rPr>
        <w:t xml:space="preserve"> the use of multiple languages in pair </w:t>
      </w:r>
      <w:r w:rsidRPr="008F11BF">
        <w:rPr>
          <w:color w:val="808080"/>
          <w:lang w:val="en-US"/>
        </w:rPr>
        <w:t xml:space="preserve">and </w:t>
      </w:r>
      <w:r w:rsidRPr="00592ABC">
        <w:rPr>
          <w:color w:val="808080"/>
          <w:lang w:val="en-US"/>
        </w:rPr>
        <w:t>group work</w:t>
      </w:r>
      <w:r>
        <w:rPr>
          <w:color w:val="808080"/>
          <w:lang w:val="en-US"/>
        </w:rPr>
        <w:t>.</w:t>
      </w:r>
      <w:r w:rsidRPr="00592ABC">
        <w:rPr>
          <w:color w:val="808080"/>
          <w:lang w:val="en-US"/>
        </w:rPr>
        <w:t xml:space="preserve"> </w:t>
      </w:r>
      <w:r>
        <w:rPr>
          <w:color w:val="808080"/>
          <w:lang w:val="en-US"/>
        </w:rPr>
        <w:t>T</w:t>
      </w:r>
      <w:r w:rsidRPr="00592ABC">
        <w:rPr>
          <w:color w:val="808080"/>
          <w:lang w:val="en-US"/>
        </w:rPr>
        <w:t xml:space="preserve">his </w:t>
      </w:r>
      <w:r>
        <w:rPr>
          <w:color w:val="808080"/>
          <w:lang w:val="en-US"/>
        </w:rPr>
        <w:t xml:space="preserve">can </w:t>
      </w:r>
      <w:r w:rsidRPr="00592ABC">
        <w:rPr>
          <w:color w:val="808080"/>
          <w:lang w:val="en-US"/>
        </w:rPr>
        <w:t>empower students to engage in more intense communication</w:t>
      </w:r>
      <w:r w:rsidR="001E34E6">
        <w:rPr>
          <w:color w:val="808080"/>
          <w:lang w:val="en-US"/>
        </w:rPr>
        <w:t>, which</w:t>
      </w:r>
      <w:r>
        <w:rPr>
          <w:color w:val="808080"/>
          <w:lang w:val="en-US"/>
        </w:rPr>
        <w:t xml:space="preserve"> is important at a general education level</w:t>
      </w:r>
      <w:r w:rsidRPr="00592ABC">
        <w:rPr>
          <w:color w:val="808080"/>
          <w:lang w:val="en-US"/>
        </w:rPr>
        <w:t xml:space="preserve">. </w:t>
      </w:r>
      <w:r w:rsidR="00E9447C">
        <w:rPr>
          <w:color w:val="808080"/>
          <w:lang w:val="en-US"/>
        </w:rPr>
        <w:t>Encouraging</w:t>
      </w:r>
      <w:r w:rsidR="00E9447C" w:rsidRPr="00592ABC">
        <w:rPr>
          <w:color w:val="808080"/>
          <w:lang w:val="en-US"/>
        </w:rPr>
        <w:t xml:space="preserve"> </w:t>
      </w:r>
      <w:r w:rsidRPr="005663BF">
        <w:rPr>
          <w:color w:val="808080"/>
          <w:lang w:val="en-US"/>
        </w:rPr>
        <w:t xml:space="preserve">communication in multiple languages </w:t>
      </w:r>
      <w:r w:rsidRPr="00592ABC">
        <w:rPr>
          <w:color w:val="808080"/>
          <w:lang w:val="en-US"/>
        </w:rPr>
        <w:t xml:space="preserve">supports students in </w:t>
      </w:r>
      <w:r w:rsidRPr="005663BF">
        <w:rPr>
          <w:color w:val="808080"/>
          <w:lang w:val="en-US"/>
        </w:rPr>
        <w:t>build</w:t>
      </w:r>
      <w:r w:rsidRPr="00592ABC">
        <w:rPr>
          <w:color w:val="808080"/>
          <w:lang w:val="en-US"/>
        </w:rPr>
        <w:t xml:space="preserve">ing bridges </w:t>
      </w:r>
      <w:r w:rsidRPr="005663BF">
        <w:rPr>
          <w:color w:val="808080"/>
          <w:lang w:val="en-US"/>
        </w:rPr>
        <w:t xml:space="preserve">from everyday life into mathematics and </w:t>
      </w:r>
      <w:r w:rsidRPr="00592ABC">
        <w:rPr>
          <w:color w:val="808080"/>
          <w:lang w:val="en-US"/>
        </w:rPr>
        <w:t xml:space="preserve">back. </w:t>
      </w:r>
    </w:p>
    <w:p w14:paraId="2B7C0F25" w14:textId="494666E1" w:rsidR="00ED4DFB" w:rsidRPr="00592ABC" w:rsidRDefault="008A1C08" w:rsidP="00ED4DFB">
      <w:pPr>
        <w:suppressAutoHyphens/>
        <w:spacing w:line="240" w:lineRule="auto"/>
        <w:ind w:firstLine="284"/>
        <w:rPr>
          <w:color w:val="808080"/>
          <w:lang w:val="en-US"/>
        </w:rPr>
      </w:pPr>
      <w:r>
        <w:rPr>
          <w:noProof/>
          <w:color w:val="808080"/>
          <w:lang w:val="en-US"/>
        </w:rPr>
        <w:drawing>
          <wp:anchor distT="0" distB="0" distL="114300" distR="114300" simplePos="0" relativeHeight="251728896" behindDoc="0" locked="0" layoutInCell="1" allowOverlap="1" wp14:anchorId="0E2C6C51" wp14:editId="0ED5D841">
            <wp:simplePos x="0" y="0"/>
            <wp:positionH relativeFrom="column">
              <wp:posOffset>4111865</wp:posOffset>
            </wp:positionH>
            <wp:positionV relativeFrom="paragraph">
              <wp:posOffset>33020</wp:posOffset>
            </wp:positionV>
            <wp:extent cx="2163445" cy="1449070"/>
            <wp:effectExtent l="0" t="0" r="0" b="0"/>
            <wp:wrapSquare wrapText="bothSides"/>
            <wp:docPr id="1617875403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75403" name="Grafik 16178754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DFB">
        <w:rPr>
          <w:color w:val="808080"/>
          <w:lang w:val="en-US"/>
        </w:rPr>
        <w:t>Nevertheless,</w:t>
      </w:r>
      <w:r w:rsidR="00ED4DFB" w:rsidRPr="00592ABC">
        <w:rPr>
          <w:color w:val="808080"/>
          <w:lang w:val="en-US"/>
        </w:rPr>
        <w:t xml:space="preserve"> beyond these pedagogical and communicative purposes, we can also exploit the power of multiple languages for </w:t>
      </w:r>
      <w:r w:rsidR="00ED4DFB" w:rsidRPr="00592ABC">
        <w:rPr>
          <w:i/>
          <w:iCs/>
          <w:color w:val="808080"/>
          <w:lang w:val="en-US"/>
        </w:rPr>
        <w:t>mathematics learning</w:t>
      </w:r>
      <w:r w:rsidR="00C5161F">
        <w:rPr>
          <w:i/>
          <w:iCs/>
          <w:color w:val="808080"/>
          <w:lang w:val="en-US"/>
        </w:rPr>
        <w:t xml:space="preserve"> </w:t>
      </w:r>
      <w:r w:rsidR="00DD2926">
        <w:rPr>
          <w:color w:val="808080"/>
          <w:lang w:val="en-US"/>
        </w:rPr>
        <w:t>itself,</w:t>
      </w:r>
      <w:r w:rsidR="00ED4DFB" w:rsidRPr="00592ABC">
        <w:rPr>
          <w:color w:val="808080"/>
          <w:lang w:val="en-US"/>
        </w:rPr>
        <w:t xml:space="preserve"> i.e., for epistemic purposes. Our approach is to identify mathematical potentials, establish and </w:t>
      </w:r>
      <w:r w:rsidR="00ED4DFB">
        <w:rPr>
          <w:color w:val="808080"/>
          <w:lang w:val="en-US"/>
        </w:rPr>
        <w:t>develop</w:t>
      </w:r>
      <w:r w:rsidR="00ED4DFB" w:rsidRPr="00592ABC">
        <w:rPr>
          <w:color w:val="808080"/>
          <w:lang w:val="en-US"/>
        </w:rPr>
        <w:t xml:space="preserve"> language comparison</w:t>
      </w:r>
      <w:r w:rsidR="00ED4DFB">
        <w:rPr>
          <w:color w:val="808080"/>
          <w:lang w:val="en-US"/>
        </w:rPr>
        <w:t>s</w:t>
      </w:r>
      <w:r w:rsidR="00ED4DFB" w:rsidRPr="00592ABC">
        <w:rPr>
          <w:color w:val="808080"/>
          <w:lang w:val="en-US"/>
        </w:rPr>
        <w:t xml:space="preserve"> of </w:t>
      </w:r>
      <w:r w:rsidR="00ED4DFB">
        <w:rPr>
          <w:color w:val="808080"/>
          <w:lang w:val="en-US"/>
        </w:rPr>
        <w:t xml:space="preserve">the </w:t>
      </w:r>
      <w:r w:rsidR="00ED4DFB" w:rsidRPr="00592ABC">
        <w:rPr>
          <w:color w:val="808080"/>
          <w:lang w:val="en-US"/>
        </w:rPr>
        <w:t>literal meanings</w:t>
      </w:r>
      <w:r w:rsidR="00ED4DFB">
        <w:rPr>
          <w:color w:val="808080"/>
          <w:lang w:val="en-US"/>
        </w:rPr>
        <w:t xml:space="preserve"> of terms</w:t>
      </w:r>
      <w:r w:rsidR="00ED4DFB" w:rsidRPr="00592ABC">
        <w:rPr>
          <w:color w:val="808080"/>
          <w:lang w:val="en-US"/>
        </w:rPr>
        <w:t xml:space="preserve"> and then initiate discussions about meanings through language comparisons. </w:t>
      </w:r>
    </w:p>
    <w:p w14:paraId="515DB909" w14:textId="1BA5775E" w:rsidR="00ED4DFB" w:rsidRPr="00592ABC" w:rsidRDefault="00ED4DFB" w:rsidP="00256E15">
      <w:pPr>
        <w:suppressAutoHyphens/>
        <w:spacing w:line="240" w:lineRule="auto"/>
        <w:ind w:firstLine="284"/>
        <w:rPr>
          <w:color w:val="808080"/>
          <w:lang w:val="en-US"/>
        </w:rPr>
      </w:pPr>
      <w:r w:rsidRPr="00592ABC">
        <w:rPr>
          <w:color w:val="808080"/>
          <w:lang w:val="en-US"/>
        </w:rPr>
        <w:t xml:space="preserve">We have produced two films for teachers </w:t>
      </w:r>
      <w:r w:rsidR="00256E15" w:rsidRPr="00256E15">
        <w:rPr>
          <w:color w:val="808080"/>
          <w:sz w:val="20"/>
          <w:szCs w:val="18"/>
          <w:lang w:val="en-US"/>
        </w:rPr>
        <w:t>(</w:t>
      </w:r>
      <w:r w:rsidR="00256E15" w:rsidRPr="00422658">
        <w:rPr>
          <w:color w:val="7F7F7F" w:themeColor="text1" w:themeTint="80"/>
          <w:sz w:val="18"/>
          <w:lang w:val="en-US"/>
        </w:rPr>
        <w:t>sima.dzlm.de/um/multiple-languages</w:t>
      </w:r>
      <w:r w:rsidR="00256E15">
        <w:rPr>
          <w:color w:val="7F7F7F" w:themeColor="text1" w:themeTint="80"/>
          <w:sz w:val="18"/>
          <w:lang w:val="en-US"/>
        </w:rPr>
        <w:t>)</w:t>
      </w:r>
      <w:r w:rsidR="00256E15" w:rsidRPr="00592ABC">
        <w:rPr>
          <w:color w:val="808080"/>
          <w:lang w:val="en-US"/>
        </w:rPr>
        <w:t xml:space="preserve"> </w:t>
      </w:r>
      <w:r w:rsidRPr="00592ABC">
        <w:rPr>
          <w:color w:val="808080"/>
          <w:lang w:val="en-US"/>
        </w:rPr>
        <w:t>that explain the mathematics education background of th</w:t>
      </w:r>
      <w:r w:rsidR="00C5161F">
        <w:rPr>
          <w:color w:val="808080"/>
          <w:lang w:val="en-US"/>
        </w:rPr>
        <w:t>is</w:t>
      </w:r>
      <w:r w:rsidRPr="00592ABC">
        <w:rPr>
          <w:color w:val="808080"/>
          <w:lang w:val="en-US"/>
        </w:rPr>
        <w:t xml:space="preserve"> material under sima.dzlm.de/um/multiple-languages. These films also contain scenes from mathematics classrooms showing the idea: When students break down terms for </w:t>
      </w:r>
      <w:r w:rsidR="00906733">
        <w:rPr>
          <w:color w:val="808080"/>
          <w:lang w:val="en-US"/>
        </w:rPr>
        <w:t xml:space="preserve">mathematical </w:t>
      </w:r>
      <w:r w:rsidRPr="00592ABC">
        <w:rPr>
          <w:color w:val="808080"/>
          <w:lang w:val="en-US"/>
        </w:rPr>
        <w:t xml:space="preserve">concepts from other languages into their literal meanings, then, different </w:t>
      </w:r>
      <w:r>
        <w:rPr>
          <w:color w:val="808080"/>
          <w:lang w:val="en-US"/>
        </w:rPr>
        <w:t>aspects</w:t>
      </w:r>
      <w:r w:rsidRPr="00592ABC">
        <w:rPr>
          <w:color w:val="808080"/>
          <w:lang w:val="en-US"/>
        </w:rPr>
        <w:t xml:space="preserve"> of meaning </w:t>
      </w:r>
      <w:r w:rsidR="002A2AFE">
        <w:rPr>
          <w:color w:val="808080"/>
          <w:lang w:val="en-US"/>
        </w:rPr>
        <w:t xml:space="preserve">can </w:t>
      </w:r>
      <w:r w:rsidR="002A2AFE" w:rsidRPr="00592ABC">
        <w:rPr>
          <w:color w:val="808080"/>
          <w:lang w:val="en-US"/>
        </w:rPr>
        <w:t xml:space="preserve">sometimes </w:t>
      </w:r>
      <w:r w:rsidRPr="00592ABC">
        <w:rPr>
          <w:color w:val="808080"/>
          <w:lang w:val="en-US"/>
        </w:rPr>
        <w:t xml:space="preserve">emerge. </w:t>
      </w:r>
      <w:r>
        <w:rPr>
          <w:color w:val="808080"/>
          <w:lang w:val="en-US"/>
        </w:rPr>
        <w:t>When this happens</w:t>
      </w:r>
      <w:r w:rsidRPr="00592ABC">
        <w:rPr>
          <w:color w:val="808080"/>
          <w:lang w:val="en-US"/>
        </w:rPr>
        <w:t xml:space="preserve"> a more multifaceted view </w:t>
      </w:r>
      <w:r>
        <w:rPr>
          <w:color w:val="808080"/>
          <w:lang w:val="en-US"/>
        </w:rPr>
        <w:t>of</w:t>
      </w:r>
      <w:r w:rsidRPr="00592ABC">
        <w:rPr>
          <w:color w:val="808080"/>
          <w:lang w:val="en-US"/>
        </w:rPr>
        <w:t xml:space="preserve"> the whole concept </w:t>
      </w:r>
      <w:r>
        <w:rPr>
          <w:color w:val="808080"/>
          <w:lang w:val="en-US"/>
        </w:rPr>
        <w:t xml:space="preserve">becomes available </w:t>
      </w:r>
      <w:r w:rsidRPr="00592ABC">
        <w:rPr>
          <w:color w:val="808080"/>
          <w:lang w:val="en-US"/>
        </w:rPr>
        <w:t>than i</w:t>
      </w:r>
      <w:r>
        <w:rPr>
          <w:color w:val="808080"/>
          <w:lang w:val="en-US"/>
        </w:rPr>
        <w:t>f the concept is discussed in</w:t>
      </w:r>
      <w:r w:rsidRPr="00592ABC">
        <w:rPr>
          <w:color w:val="808080"/>
          <w:lang w:val="en-US"/>
        </w:rPr>
        <w:t xml:space="preserve"> only one language. This can encourage students to explain the meanings of concepts in the first place, and to connect several meanings to each other. </w:t>
      </w:r>
      <w:r>
        <w:rPr>
          <w:color w:val="808080"/>
          <w:lang w:val="en-US"/>
        </w:rPr>
        <w:t>Consequently</w:t>
      </w:r>
      <w:r w:rsidRPr="00592ABC">
        <w:rPr>
          <w:color w:val="808080"/>
          <w:lang w:val="en-US"/>
        </w:rPr>
        <w:t>, the language comparisons provide great opportunities to initiate thinking and talking about mathematics by unpacking terms from multiple languages.</w:t>
      </w:r>
    </w:p>
    <w:p w14:paraId="139069C3" w14:textId="69D33C5C" w:rsidR="00ED4DFB" w:rsidRPr="00592ABC" w:rsidRDefault="00ED4DFB" w:rsidP="00ED4DFB">
      <w:pPr>
        <w:tabs>
          <w:tab w:val="num" w:pos="720"/>
        </w:tabs>
        <w:suppressAutoHyphens/>
        <w:spacing w:line="240" w:lineRule="auto"/>
        <w:ind w:firstLine="284"/>
        <w:rPr>
          <w:color w:val="808080"/>
          <w:lang w:val="en-US"/>
        </w:rPr>
      </w:pPr>
      <w:r w:rsidRPr="00592ABC">
        <w:rPr>
          <w:color w:val="808080"/>
          <w:lang w:val="en-US"/>
        </w:rPr>
        <w:t>To do this, however, we first need to introduce students to the idea of translating not just by overall sense, but literally</w:t>
      </w:r>
      <w:r w:rsidR="002D5561">
        <w:rPr>
          <w:color w:val="808080"/>
          <w:lang w:val="en-US"/>
        </w:rPr>
        <w:t>.</w:t>
      </w:r>
      <w:r w:rsidRPr="00592ABC">
        <w:rPr>
          <w:color w:val="808080"/>
          <w:lang w:val="en-US"/>
        </w:rPr>
        <w:t xml:space="preserve"> </w:t>
      </w:r>
      <w:r w:rsidR="00303493">
        <w:rPr>
          <w:color w:val="808080"/>
          <w:lang w:val="en-US"/>
        </w:rPr>
        <w:t>This make</w:t>
      </w:r>
      <w:r w:rsidR="0076376D">
        <w:rPr>
          <w:color w:val="808080"/>
          <w:lang w:val="en-US"/>
        </w:rPr>
        <w:t>s</w:t>
      </w:r>
      <w:r w:rsidRPr="00592ABC">
        <w:rPr>
          <w:color w:val="808080"/>
          <w:lang w:val="en-US"/>
        </w:rPr>
        <w:t xml:space="preserve"> language reflection possible. Later</w:t>
      </w:r>
      <w:r w:rsidRPr="00F80BF2">
        <w:rPr>
          <w:color w:val="808080"/>
          <w:lang w:val="en-US"/>
        </w:rPr>
        <w:t xml:space="preserve">, we can </w:t>
      </w:r>
      <w:r>
        <w:rPr>
          <w:color w:val="808080"/>
          <w:lang w:val="en-US"/>
        </w:rPr>
        <w:t>build on this by</w:t>
      </w:r>
      <w:r w:rsidRPr="00F80BF2">
        <w:rPr>
          <w:color w:val="808080"/>
          <w:lang w:val="en-US"/>
        </w:rPr>
        <w:t xml:space="preserve"> elicit</w:t>
      </w:r>
      <w:r>
        <w:rPr>
          <w:color w:val="808080"/>
          <w:lang w:val="en-US"/>
        </w:rPr>
        <w:t>ing</w:t>
      </w:r>
      <w:r w:rsidRPr="00F80BF2">
        <w:rPr>
          <w:color w:val="808080"/>
          <w:lang w:val="en-US"/>
        </w:rPr>
        <w:t xml:space="preserve"> further technical terms and their literal translations from multilingual students</w:t>
      </w:r>
      <w:r w:rsidRPr="00592ABC">
        <w:rPr>
          <w:color w:val="808080"/>
          <w:lang w:val="en-US"/>
        </w:rPr>
        <w:t xml:space="preserve">. </w:t>
      </w:r>
      <w:r>
        <w:rPr>
          <w:color w:val="808080"/>
          <w:lang w:val="en-US"/>
        </w:rPr>
        <w:t xml:space="preserve">This </w:t>
      </w:r>
      <w:r w:rsidR="00B04674">
        <w:rPr>
          <w:color w:val="808080"/>
          <w:lang w:val="en-US"/>
        </w:rPr>
        <w:t xml:space="preserve">positions </w:t>
      </w:r>
      <w:r>
        <w:rPr>
          <w:color w:val="808080"/>
          <w:lang w:val="en-US"/>
        </w:rPr>
        <w:t>these students as knowers and valuable contributors to classroom discussions.</w:t>
      </w:r>
    </w:p>
    <w:p w14:paraId="26360900" w14:textId="67BF7BB2" w:rsidR="00ED4DFB" w:rsidRPr="00592ABC" w:rsidRDefault="00256E15" w:rsidP="00ED4DFB">
      <w:pPr>
        <w:suppressAutoHyphens/>
        <w:spacing w:line="240" w:lineRule="auto"/>
        <w:rPr>
          <w:color w:val="808080"/>
          <w:lang w:val="en-US"/>
        </w:rPr>
      </w:pPr>
      <w:r>
        <w:rPr>
          <w:noProof/>
          <w:color w:val="808080"/>
          <w:lang w:val="en-US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9CAEB98" wp14:editId="7C0980AF">
                <wp:simplePos x="0" y="0"/>
                <wp:positionH relativeFrom="column">
                  <wp:posOffset>5053965</wp:posOffset>
                </wp:positionH>
                <wp:positionV relativeFrom="paragraph">
                  <wp:posOffset>78740</wp:posOffset>
                </wp:positionV>
                <wp:extent cx="772160" cy="1861820"/>
                <wp:effectExtent l="0" t="0" r="2540" b="5080"/>
                <wp:wrapSquare wrapText="bothSides"/>
                <wp:docPr id="1728253098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1861820"/>
                          <a:chOff x="2" y="112995"/>
                          <a:chExt cx="772551" cy="1864325"/>
                        </a:xfrm>
                      </wpg:grpSpPr>
                      <pic:pic xmlns:pic="http://schemas.openxmlformats.org/drawingml/2006/picture">
                        <pic:nvPicPr>
                          <pic:cNvPr id="580996109" name="Grafik 587694036" descr="C:\Users\hafiz\AppData\Local\Microsoft\Windows\INetCache\Content.Word\Umfang_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218460" y="1423228"/>
                            <a:ext cx="459841" cy="64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152964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349669" y="462666"/>
                            <a:ext cx="1435769" cy="736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323D9" id="Gruppieren 2" o:spid="_x0000_s1026" style="position:absolute;margin-left:397.95pt;margin-top:6.2pt;width:60.8pt;height:146.6pt;z-index:251719680;mso-width-relative:margin;mso-height-relative:margin" coordorigin=",1129" coordsize="7725,1864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87694036" o:spid="_x0000_s1027" type="#_x0000_t75" style="position:absolute;left:2184;top:14232;width:4599;height:6483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">
                  <v:imagedata r:id="rId14" o:title="Umfang_2"/>
                </v:shape>
                <v:shape id="Grafik 1" o:spid="_x0000_s1028" type="#_x0000_t75" style="position:absolute;left:-3497;top:4626;width:14358;height:7364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">
                  <v:imagedata r:id="rId15" o:title=""/>
                </v:shape>
                <w10:wrap type="square"/>
              </v:group>
            </w:pict>
          </mc:Fallback>
        </mc:AlternateContent>
      </w:r>
      <w:r w:rsidR="00ED4DFB" w:rsidRPr="00592ABC">
        <w:rPr>
          <w:color w:val="808080"/>
          <w:lang w:val="en-US"/>
        </w:rPr>
        <w:t>The teaching material contains reflections on three mathematical concepts:</w:t>
      </w:r>
    </w:p>
    <w:p w14:paraId="02041075" w14:textId="41C63FA4" w:rsidR="00ED4DFB" w:rsidRPr="00592ABC" w:rsidRDefault="00ED4DFB" w:rsidP="00256E15">
      <w:pPr>
        <w:pStyle w:val="Listenabsatz"/>
        <w:suppressAutoHyphens/>
        <w:spacing w:line="240" w:lineRule="auto"/>
        <w:ind w:left="357" w:hanging="357"/>
        <w:rPr>
          <w:b/>
          <w:bCs/>
          <w:color w:val="808080"/>
          <w:lang w:val="en-US"/>
        </w:rPr>
      </w:pPr>
      <w:r>
        <w:rPr>
          <w:color w:val="808080"/>
          <w:lang w:val="en-US"/>
        </w:rPr>
        <w:t xml:space="preserve">The concept of </w:t>
      </w:r>
      <w:r w:rsidRPr="00592ABC">
        <w:rPr>
          <w:b/>
          <w:bCs/>
          <w:color w:val="808080"/>
          <w:lang w:val="en-US"/>
        </w:rPr>
        <w:t>Triangle</w:t>
      </w:r>
      <w:r w:rsidRPr="00592ABC">
        <w:rPr>
          <w:color w:val="808080"/>
          <w:lang w:val="en-US"/>
        </w:rPr>
        <w:t xml:space="preserve"> is used to introduce the </w:t>
      </w:r>
      <w:r w:rsidRPr="008F11BF">
        <w:rPr>
          <w:color w:val="808080"/>
          <w:lang w:val="en-US"/>
        </w:rPr>
        <w:t xml:space="preserve">practice of language comparison in a conceptually simple case: </w:t>
      </w:r>
      <w:r w:rsidRPr="008F11BF">
        <w:rPr>
          <w:rFonts w:ascii="Comic Sans MS" w:hAnsi="Comic Sans MS"/>
          <w:b/>
          <w:bCs/>
          <w:color w:val="808080"/>
          <w:sz w:val="20"/>
          <w:szCs w:val="15"/>
          <w:lang w:val="en-US"/>
        </w:rPr>
        <w:t>Tri-</w:t>
      </w:r>
      <w:proofErr w:type="spellStart"/>
      <w:r w:rsidRPr="008F11BF">
        <w:rPr>
          <w:rFonts w:ascii="Comic Sans MS" w:hAnsi="Comic Sans MS"/>
          <w:b/>
          <w:bCs/>
          <w:color w:val="808080"/>
          <w:sz w:val="20"/>
          <w:szCs w:val="15"/>
          <w:lang w:val="en-US"/>
        </w:rPr>
        <w:t>ángulo</w:t>
      </w:r>
      <w:proofErr w:type="spellEnd"/>
      <w:r w:rsidRPr="008F11BF">
        <w:rPr>
          <w:rFonts w:ascii="Comic Sans MS" w:hAnsi="Comic Sans MS"/>
          <w:b/>
          <w:bCs/>
          <w:color w:val="808080"/>
          <w:sz w:val="20"/>
          <w:szCs w:val="15"/>
          <w:lang w:val="en-US"/>
        </w:rPr>
        <w:t xml:space="preserve"> </w:t>
      </w:r>
      <w:r w:rsidRPr="008F11BF">
        <w:rPr>
          <w:color w:val="808080"/>
          <w:lang w:val="en-US"/>
        </w:rPr>
        <w:t>(</w:t>
      </w:r>
      <w:proofErr w:type="spellStart"/>
      <w:r w:rsidRPr="008F11BF">
        <w:rPr>
          <w:color w:val="808080"/>
          <w:lang w:val="en-US"/>
        </w:rPr>
        <w:t>Spanisch</w:t>
      </w:r>
      <w:proofErr w:type="spellEnd"/>
      <w:r w:rsidRPr="008F11BF">
        <w:rPr>
          <w:color w:val="808080"/>
          <w:lang w:val="en-US"/>
        </w:rPr>
        <w:t xml:space="preserve"> for “three-angle”)</w:t>
      </w:r>
      <w:r w:rsidRPr="008F11BF">
        <w:rPr>
          <w:rFonts w:ascii="Comic Sans MS" w:hAnsi="Comic Sans MS"/>
          <w:b/>
          <w:bCs/>
          <w:color w:val="808080"/>
          <w:sz w:val="20"/>
          <w:szCs w:val="15"/>
          <w:lang w:val="en-US"/>
        </w:rPr>
        <w:t xml:space="preserve">, </w:t>
      </w:r>
      <w:r w:rsidR="006D3DB4">
        <w:rPr>
          <w:rFonts w:ascii="Comic Sans MS" w:hAnsi="Comic Sans MS"/>
          <w:b/>
          <w:bCs/>
          <w:color w:val="808080"/>
          <w:sz w:val="20"/>
          <w:szCs w:val="15"/>
          <w:lang w:val="en-US"/>
        </w:rPr>
        <w:br/>
      </w:r>
      <w:proofErr w:type="spellStart"/>
      <w:r w:rsidRPr="008F11BF">
        <w:rPr>
          <w:rFonts w:ascii="Comic Sans MS" w:hAnsi="Comic Sans MS"/>
          <w:b/>
          <w:bCs/>
          <w:color w:val="808080"/>
          <w:sz w:val="20"/>
          <w:szCs w:val="15"/>
          <w:lang w:val="en-US"/>
        </w:rPr>
        <w:t>Drei-eck</w:t>
      </w:r>
      <w:proofErr w:type="spellEnd"/>
      <w:r w:rsidRPr="008F11BF">
        <w:rPr>
          <w:color w:val="808080"/>
          <w:lang w:val="en-US"/>
        </w:rPr>
        <w:t xml:space="preserve"> (German for “three-vertex”),</w:t>
      </w:r>
      <w:r w:rsidRPr="008F11BF">
        <w:rPr>
          <w:rFonts w:ascii="Comic Sans MS" w:hAnsi="Comic Sans MS"/>
          <w:b/>
          <w:bCs/>
          <w:color w:val="808080"/>
          <w:sz w:val="20"/>
          <w:szCs w:val="15"/>
          <w:lang w:val="en-US"/>
        </w:rPr>
        <w:t xml:space="preserve"> Tre-</w:t>
      </w:r>
      <w:proofErr w:type="spellStart"/>
      <w:r w:rsidRPr="008F11BF">
        <w:rPr>
          <w:rFonts w:ascii="Comic Sans MS" w:hAnsi="Comic Sans MS"/>
          <w:b/>
          <w:bCs/>
          <w:color w:val="808080"/>
          <w:sz w:val="20"/>
          <w:szCs w:val="15"/>
          <w:lang w:val="en-US"/>
        </w:rPr>
        <w:t>kant</w:t>
      </w:r>
      <w:proofErr w:type="spellEnd"/>
      <w:r w:rsidRPr="008F11BF">
        <w:rPr>
          <w:color w:val="808080"/>
          <w:sz w:val="20"/>
          <w:szCs w:val="15"/>
          <w:lang w:val="en-US"/>
        </w:rPr>
        <w:t xml:space="preserve"> </w:t>
      </w:r>
      <w:r w:rsidRPr="008F11BF">
        <w:rPr>
          <w:color w:val="808080"/>
          <w:lang w:val="en-US"/>
        </w:rPr>
        <w:t>(</w:t>
      </w:r>
      <w:r>
        <w:rPr>
          <w:color w:val="808080"/>
          <w:lang w:val="en-US"/>
        </w:rPr>
        <w:t>Danish</w:t>
      </w:r>
      <w:r w:rsidRPr="008F11BF">
        <w:rPr>
          <w:color w:val="808080"/>
          <w:lang w:val="en-US"/>
        </w:rPr>
        <w:t xml:space="preserve"> for “three-</w:t>
      </w:r>
      <w:r>
        <w:rPr>
          <w:color w:val="808080"/>
          <w:lang w:val="en-US"/>
        </w:rPr>
        <w:t>side</w:t>
      </w:r>
      <w:r w:rsidRPr="008F11BF">
        <w:rPr>
          <w:color w:val="808080"/>
          <w:lang w:val="en-US"/>
        </w:rPr>
        <w:t>”);</w:t>
      </w:r>
      <w:r w:rsidRPr="008F11BF">
        <w:rPr>
          <w:color w:val="808080"/>
          <w:sz w:val="20"/>
          <w:szCs w:val="15"/>
          <w:lang w:val="en-US"/>
        </w:rPr>
        <w:t xml:space="preserve"> </w:t>
      </w:r>
      <w:r w:rsidRPr="009D6F5B">
        <w:rPr>
          <w:color w:val="808080"/>
          <w:szCs w:val="23"/>
          <w:lang w:val="en-US"/>
        </w:rPr>
        <w:t>each</w:t>
      </w:r>
      <w:r>
        <w:rPr>
          <w:color w:val="808080"/>
          <w:sz w:val="20"/>
          <w:szCs w:val="15"/>
          <w:lang w:val="en-US"/>
        </w:rPr>
        <w:t xml:space="preserve"> </w:t>
      </w:r>
      <w:r w:rsidRPr="008F11BF">
        <w:rPr>
          <w:color w:val="808080"/>
          <w:lang w:val="en-US"/>
        </w:rPr>
        <w:t>refer</w:t>
      </w:r>
      <w:r>
        <w:rPr>
          <w:color w:val="808080"/>
          <w:lang w:val="en-US"/>
        </w:rPr>
        <w:t>s</w:t>
      </w:r>
      <w:r w:rsidRPr="008F11BF">
        <w:rPr>
          <w:color w:val="808080"/>
          <w:lang w:val="en-US"/>
        </w:rPr>
        <w:t xml:space="preserve"> to different components</w:t>
      </w:r>
      <w:r w:rsidRPr="00592ABC">
        <w:rPr>
          <w:color w:val="808080"/>
          <w:lang w:val="en-US"/>
        </w:rPr>
        <w:t xml:space="preserve"> of </w:t>
      </w:r>
      <w:r>
        <w:rPr>
          <w:color w:val="808080"/>
          <w:lang w:val="en-US"/>
        </w:rPr>
        <w:t xml:space="preserve">the </w:t>
      </w:r>
      <w:r w:rsidRPr="00592ABC">
        <w:rPr>
          <w:color w:val="808080"/>
          <w:lang w:val="en-US"/>
        </w:rPr>
        <w:t>triangle. By discussi</w:t>
      </w:r>
      <w:r>
        <w:rPr>
          <w:color w:val="808080"/>
          <w:lang w:val="en-US"/>
        </w:rPr>
        <w:t>ng differences</w:t>
      </w:r>
      <w:r w:rsidRPr="00592ABC">
        <w:rPr>
          <w:color w:val="808080"/>
          <w:lang w:val="en-US"/>
        </w:rPr>
        <w:t xml:space="preserve">, students </w:t>
      </w:r>
      <w:r>
        <w:rPr>
          <w:color w:val="808080"/>
          <w:lang w:val="en-US"/>
        </w:rPr>
        <w:t>become aware that unpacking words can be mathematically interesting</w:t>
      </w:r>
      <w:r w:rsidRPr="00592ABC">
        <w:rPr>
          <w:color w:val="808080"/>
          <w:lang w:val="en-US"/>
        </w:rPr>
        <w:t>.</w:t>
      </w:r>
      <w:r w:rsidRPr="00592ABC">
        <w:rPr>
          <w:noProof/>
          <w:color w:val="808080"/>
          <w:lang w:val="en-US"/>
        </w:rPr>
        <w:t xml:space="preserve"> </w:t>
      </w:r>
    </w:p>
    <w:p w14:paraId="70F8089B" w14:textId="2009086D" w:rsidR="00ED4DFB" w:rsidRPr="00592ABC" w:rsidRDefault="00256E15" w:rsidP="00256E15">
      <w:pPr>
        <w:pStyle w:val="Listenabsatz"/>
        <w:suppressAutoHyphens/>
        <w:spacing w:line="240" w:lineRule="auto"/>
        <w:ind w:left="357" w:hanging="357"/>
        <w:rPr>
          <w:b/>
          <w:bCs/>
          <w:color w:val="808080"/>
          <w:lang w:val="en-US"/>
        </w:rPr>
      </w:pPr>
      <w:r w:rsidRPr="00592ABC">
        <w:rPr>
          <w:noProof/>
          <w:color w:val="808080"/>
          <w:lang w:val="en-US"/>
        </w:rPr>
        <w:drawing>
          <wp:anchor distT="0" distB="0" distL="114300" distR="114300" simplePos="0" relativeHeight="251718656" behindDoc="0" locked="0" layoutInCell="1" allowOverlap="1" wp14:anchorId="248D1E93" wp14:editId="0DF41773">
            <wp:simplePos x="0" y="0"/>
            <wp:positionH relativeFrom="column">
              <wp:posOffset>3564890</wp:posOffset>
            </wp:positionH>
            <wp:positionV relativeFrom="paragraph">
              <wp:posOffset>712470</wp:posOffset>
            </wp:positionV>
            <wp:extent cx="2254250" cy="1125855"/>
            <wp:effectExtent l="0" t="0" r="6350" b="4445"/>
            <wp:wrapSquare wrapText="bothSides"/>
            <wp:docPr id="3274826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8269" name="Grafik 327482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DFB" w:rsidRPr="00592ABC">
        <w:rPr>
          <w:b/>
          <w:bCs/>
          <w:color w:val="808080"/>
          <w:lang w:val="en-US"/>
        </w:rPr>
        <w:t xml:space="preserve">Area and perimeter </w:t>
      </w:r>
      <w:r w:rsidR="00ED4DFB">
        <w:rPr>
          <w:color w:val="808080"/>
          <w:lang w:val="en-US"/>
        </w:rPr>
        <w:t>provide</w:t>
      </w:r>
      <w:r w:rsidR="00ED4DFB" w:rsidRPr="00592ABC">
        <w:rPr>
          <w:color w:val="808080"/>
          <w:lang w:val="en-US"/>
        </w:rPr>
        <w:t xml:space="preserve"> the second example, </w:t>
      </w:r>
      <w:r w:rsidR="00ED4DFB">
        <w:rPr>
          <w:color w:val="808080"/>
          <w:lang w:val="en-US"/>
        </w:rPr>
        <w:t>and focuses on</w:t>
      </w:r>
      <w:r w:rsidR="00ED4DFB" w:rsidRPr="00592ABC">
        <w:rPr>
          <w:color w:val="808080"/>
          <w:lang w:val="en-US"/>
        </w:rPr>
        <w:t xml:space="preserve"> conceptual</w:t>
      </w:r>
      <w:r w:rsidR="00ED4DFB">
        <w:rPr>
          <w:color w:val="808080"/>
          <w:lang w:val="en-US"/>
        </w:rPr>
        <w:t>ly</w:t>
      </w:r>
      <w:r w:rsidR="00ED4DFB" w:rsidRPr="00592ABC">
        <w:rPr>
          <w:color w:val="808080"/>
          <w:lang w:val="en-US"/>
        </w:rPr>
        <w:t xml:space="preserve"> challeng</w:t>
      </w:r>
      <w:r w:rsidR="00ED4DFB">
        <w:rPr>
          <w:color w:val="808080"/>
          <w:lang w:val="en-US"/>
        </w:rPr>
        <w:t>ing students</w:t>
      </w:r>
      <w:r w:rsidR="00ED4DFB" w:rsidRPr="00592ABC">
        <w:rPr>
          <w:color w:val="808080"/>
          <w:lang w:val="en-US"/>
        </w:rPr>
        <w:t xml:space="preserve"> to </w:t>
      </w:r>
      <w:r w:rsidR="00ED4DFB">
        <w:rPr>
          <w:color w:val="808080"/>
          <w:lang w:val="en-US"/>
        </w:rPr>
        <w:t xml:space="preserve">clearly </w:t>
      </w:r>
      <w:r w:rsidR="00ED4DFB" w:rsidRPr="00592ABC">
        <w:rPr>
          <w:color w:val="808080"/>
          <w:lang w:val="en-US"/>
        </w:rPr>
        <w:t xml:space="preserve">distinguish </w:t>
      </w:r>
      <w:r w:rsidR="00EC190A">
        <w:rPr>
          <w:color w:val="808080"/>
          <w:lang w:val="en-US"/>
        </w:rPr>
        <w:t xml:space="preserve">between </w:t>
      </w:r>
      <w:r w:rsidR="00ED4DFB" w:rsidRPr="00592ABC">
        <w:rPr>
          <w:color w:val="808080"/>
          <w:lang w:val="en-US"/>
        </w:rPr>
        <w:t xml:space="preserve">them. </w:t>
      </w:r>
      <w:proofErr w:type="spellStart"/>
      <w:r w:rsidR="00ED4DFB" w:rsidRPr="00592ABC">
        <w:rPr>
          <w:rFonts w:ascii="Comic Sans MS" w:hAnsi="Comic Sans MS"/>
          <w:b/>
          <w:bCs/>
          <w:color w:val="808080"/>
          <w:sz w:val="20"/>
          <w:szCs w:val="15"/>
          <w:lang w:val="en-US"/>
        </w:rPr>
        <w:t>Omtrek</w:t>
      </w:r>
      <w:proofErr w:type="spellEnd"/>
      <w:r w:rsidR="00ED4DFB" w:rsidRPr="00592ABC">
        <w:rPr>
          <w:color w:val="808080"/>
          <w:lang w:val="en-US"/>
        </w:rPr>
        <w:t xml:space="preserve"> (Netherlands for “around-track”) speaks nicely and is easy to distinguish from </w:t>
      </w:r>
      <w:proofErr w:type="spellStart"/>
      <w:r w:rsidR="00ED4DFB" w:rsidRPr="00592ABC">
        <w:rPr>
          <w:rFonts w:ascii="Comic Sans MS" w:hAnsi="Comic Sans MS"/>
          <w:b/>
          <w:bCs/>
          <w:color w:val="808080"/>
          <w:sz w:val="20"/>
          <w:szCs w:val="15"/>
          <w:shd w:val="clear" w:color="auto" w:fill="FFFFFF"/>
          <w:lang w:val="en-US"/>
        </w:rPr>
        <w:t>Emvadón</w:t>
      </w:r>
      <w:proofErr w:type="spellEnd"/>
      <w:r w:rsidR="00ED4DFB" w:rsidRPr="00592ABC">
        <w:rPr>
          <w:rFonts w:ascii="Comic Sans MS" w:hAnsi="Comic Sans MS"/>
          <w:b/>
          <w:bCs/>
          <w:color w:val="808080"/>
          <w:sz w:val="20"/>
          <w:szCs w:val="15"/>
          <w:shd w:val="clear" w:color="auto" w:fill="FFFFFF"/>
          <w:lang w:val="en-US"/>
        </w:rPr>
        <w:t xml:space="preserve"> </w:t>
      </w:r>
      <w:r w:rsidR="00ED4DFB" w:rsidRPr="00592ABC">
        <w:rPr>
          <w:color w:val="808080"/>
          <w:lang w:val="en-US"/>
        </w:rPr>
        <w:t xml:space="preserve">(Greek “go into </w:t>
      </w:r>
      <w:proofErr w:type="gramStart"/>
      <w:r w:rsidR="00ED4DFB" w:rsidRPr="00592ABC">
        <w:rPr>
          <w:color w:val="808080"/>
          <w:lang w:val="en-US"/>
        </w:rPr>
        <w:t>something“</w:t>
      </w:r>
      <w:proofErr w:type="gramEnd"/>
      <w:r w:rsidR="00ED4DFB" w:rsidRPr="00592ABC">
        <w:rPr>
          <w:color w:val="808080"/>
          <w:lang w:val="en-US"/>
        </w:rPr>
        <w:t>).</w:t>
      </w:r>
    </w:p>
    <w:p w14:paraId="766F13AD" w14:textId="622A19D0" w:rsidR="00ED4DFB" w:rsidRPr="00256E15" w:rsidRDefault="00ED4DFB" w:rsidP="00256E15">
      <w:pPr>
        <w:pStyle w:val="Listenabsatz"/>
        <w:suppressAutoHyphens/>
        <w:spacing w:line="240" w:lineRule="auto"/>
        <w:ind w:left="357" w:hanging="357"/>
        <w:rPr>
          <w:b/>
          <w:bCs/>
          <w:color w:val="808080"/>
          <w:lang w:val="en-US"/>
        </w:rPr>
      </w:pPr>
      <w:r w:rsidRPr="00592ABC">
        <w:rPr>
          <w:b/>
          <w:bCs/>
          <w:color w:val="808080"/>
          <w:lang w:val="en-US"/>
        </w:rPr>
        <w:t xml:space="preserve">Odd and even </w:t>
      </w:r>
      <w:r w:rsidRPr="00592ABC">
        <w:rPr>
          <w:color w:val="808080"/>
          <w:lang w:val="en-US"/>
        </w:rPr>
        <w:t xml:space="preserve">is the third example: The different terms for odd and even in multiple languages refer to two models of division: </w:t>
      </w:r>
      <w:proofErr w:type="spellStart"/>
      <w:r w:rsidRPr="00592ABC">
        <w:rPr>
          <w:rFonts w:ascii="Comic Sans MS" w:hAnsi="Comic Sans MS"/>
          <w:b/>
          <w:bCs/>
          <w:color w:val="808080"/>
          <w:sz w:val="21"/>
          <w:szCs w:val="16"/>
          <w:lang w:val="en-US"/>
        </w:rPr>
        <w:t>gerade</w:t>
      </w:r>
      <w:proofErr w:type="spellEnd"/>
      <w:r w:rsidRPr="00592ABC">
        <w:rPr>
          <w:rFonts w:ascii="Comic Sans MS" w:hAnsi="Comic Sans MS"/>
          <w:b/>
          <w:bCs/>
          <w:color w:val="808080"/>
          <w:sz w:val="21"/>
          <w:szCs w:val="16"/>
          <w:lang w:val="en-US"/>
        </w:rPr>
        <w:t xml:space="preserve"> Zahl</w:t>
      </w:r>
      <w:r w:rsidRPr="00592ABC">
        <w:rPr>
          <w:color w:val="808080"/>
          <w:sz w:val="21"/>
          <w:szCs w:val="16"/>
          <w:lang w:val="en-US"/>
        </w:rPr>
        <w:t xml:space="preserve"> </w:t>
      </w:r>
      <w:r w:rsidRPr="00592ABC">
        <w:rPr>
          <w:color w:val="808080"/>
          <w:lang w:val="en-US"/>
        </w:rPr>
        <w:t xml:space="preserve">(German for “levelled-out number”) uses the idea of partitive division, while </w:t>
      </w:r>
      <w:proofErr w:type="spellStart"/>
      <w:r w:rsidRPr="00592ABC">
        <w:rPr>
          <w:rFonts w:ascii="Comic Sans MS" w:hAnsi="Comic Sans MS"/>
          <w:b/>
          <w:bCs/>
          <w:color w:val="808080"/>
          <w:sz w:val="21"/>
          <w:szCs w:val="16"/>
          <w:lang w:val="en-US"/>
        </w:rPr>
        <w:t>çift</w:t>
      </w:r>
      <w:proofErr w:type="spellEnd"/>
      <w:r w:rsidRPr="00592ABC">
        <w:rPr>
          <w:rFonts w:ascii="Comic Sans MS" w:hAnsi="Comic Sans MS"/>
          <w:b/>
          <w:bCs/>
          <w:color w:val="808080"/>
          <w:sz w:val="21"/>
          <w:szCs w:val="16"/>
          <w:lang w:val="en-US"/>
        </w:rPr>
        <w:t xml:space="preserve"> </w:t>
      </w:r>
      <w:proofErr w:type="spellStart"/>
      <w:r w:rsidRPr="00592ABC">
        <w:rPr>
          <w:rFonts w:ascii="Comic Sans MS" w:hAnsi="Comic Sans MS"/>
          <w:b/>
          <w:bCs/>
          <w:color w:val="808080"/>
          <w:sz w:val="21"/>
          <w:szCs w:val="16"/>
          <w:lang w:val="en-US"/>
        </w:rPr>
        <w:t>sayılar</w:t>
      </w:r>
      <w:proofErr w:type="spellEnd"/>
      <w:r w:rsidRPr="00592ABC">
        <w:rPr>
          <w:color w:val="808080"/>
          <w:lang w:val="en-US"/>
        </w:rPr>
        <w:t xml:space="preserve"> (Turkish for “couple number”) refers to quotitive division.</w:t>
      </w:r>
    </w:p>
    <w:p w14:paraId="6A8F1CC8" w14:textId="37736DDF" w:rsidR="00256E15" w:rsidRPr="00256E15" w:rsidRDefault="00256E15" w:rsidP="00256E15">
      <w:pPr>
        <w:spacing w:before="120" w:line="240" w:lineRule="auto"/>
        <w:rPr>
          <w:b/>
          <w:bCs/>
          <w:color w:val="808080"/>
          <w:lang w:val="en-US"/>
        </w:rPr>
      </w:pPr>
      <w:r w:rsidRPr="00256E15">
        <w:rPr>
          <w:noProof/>
          <w:color w:val="808080"/>
          <w:lang w:val="en-US"/>
        </w:rPr>
        <w:t>Even when the area/perimeter or odd/even are taught separately, we suggest to start with the triangle example to sensitze students for language reflections</w:t>
      </w:r>
      <w:r w:rsidR="008A1C08">
        <w:rPr>
          <w:noProof/>
          <w:color w:val="808080"/>
          <w:lang w:val="en-US"/>
        </w:rPr>
        <w:t xml:space="preserve"> on literal meanings</w:t>
      </w:r>
      <w:r w:rsidRPr="00256E15">
        <w:rPr>
          <w:noProof/>
          <w:color w:val="808080"/>
          <w:lang w:val="en-US"/>
        </w:rPr>
        <w:t>.</w:t>
      </w:r>
    </w:p>
    <w:p w14:paraId="40B61451" w14:textId="2F416987" w:rsidR="00ED4DFB" w:rsidRPr="003151C1" w:rsidRDefault="005C1669" w:rsidP="003151C1">
      <w:pPr>
        <w:suppressAutoHyphens/>
        <w:spacing w:after="120" w:line="240" w:lineRule="auto"/>
        <w:jc w:val="left"/>
        <w:rPr>
          <w:b/>
          <w:bCs/>
          <w:color w:val="808080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72B90D" wp14:editId="15C92419">
                <wp:simplePos x="0" y="0"/>
                <wp:positionH relativeFrom="column">
                  <wp:posOffset>3371850</wp:posOffset>
                </wp:positionH>
                <wp:positionV relativeFrom="paragraph">
                  <wp:posOffset>-566295</wp:posOffset>
                </wp:positionV>
                <wp:extent cx="1828800" cy="1828800"/>
                <wp:effectExtent l="0" t="0" r="0" b="0"/>
                <wp:wrapNone/>
                <wp:docPr id="194227705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674ED" w14:textId="77777777" w:rsidR="005C1669" w:rsidRPr="00F940FE" w:rsidRDefault="005C1669" w:rsidP="005C1669">
                            <w:pPr>
                              <w:suppressAutoHyphens/>
                              <w:spacing w:line="240" w:lineRule="auto"/>
                              <w:rPr>
                                <w:noProof/>
                                <w:color w:val="808080"/>
                                <w:lang w:val="en-US"/>
                              </w:rPr>
                            </w:pPr>
                            <w:r>
                              <w:rPr>
                                <w:color w:val="808080"/>
                                <w:lang w:val="en-US"/>
                              </w:rPr>
                              <w:t>2-page Teacher Manual</w:t>
                            </w:r>
                            <w:r w:rsidRPr="00592ABC">
                              <w:rPr>
                                <w:color w:val="80808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2B90D" id="_x0000_s1027" type="#_x0000_t202" style="position:absolute;margin-left:265.5pt;margin-top:-44.6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" filled="f" stroked="f" strokeweight=".5pt">
                <v:fill o:detectmouseclick="t"/>
                <v:textbox style="mso-fit-shape-to-text:t">
                  <w:txbxContent>
                    <w:p w14:paraId="22F674ED" w14:textId="77777777" w:rsidR="005C1669" w:rsidRPr="00F940FE" w:rsidRDefault="005C1669" w:rsidP="005C1669">
                      <w:pPr>
                        <w:suppressAutoHyphens/>
                        <w:spacing w:line="240" w:lineRule="auto"/>
                        <w:rPr>
                          <w:noProof/>
                          <w:color w:val="808080"/>
                          <w:lang w:val="en-US"/>
                        </w:rPr>
                      </w:pPr>
                      <w:r>
                        <w:rPr>
                          <w:color w:val="808080"/>
                          <w:lang w:val="en-US"/>
                        </w:rPr>
                        <w:t>2-page Teacher Manual</w:t>
                      </w:r>
                      <w:r w:rsidRPr="00592ABC">
                        <w:rPr>
                          <w:color w:val="80808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4DFB">
        <w:rPr>
          <w:b/>
          <w:bCs/>
          <w:color w:val="808080"/>
          <w:sz w:val="28"/>
          <w:szCs w:val="28"/>
          <w:lang w:val="en-US"/>
        </w:rPr>
        <w:t xml:space="preserve">Suggestion for </w:t>
      </w:r>
      <w:r w:rsidR="003151C1">
        <w:rPr>
          <w:b/>
          <w:bCs/>
          <w:color w:val="808080"/>
          <w:sz w:val="28"/>
          <w:szCs w:val="28"/>
          <w:lang w:val="en-US"/>
        </w:rPr>
        <w:t xml:space="preserve">a </w:t>
      </w:r>
      <w:r w:rsidR="00ED4DFB" w:rsidRPr="00592ABC">
        <w:rPr>
          <w:b/>
          <w:bCs/>
          <w:color w:val="808080"/>
          <w:sz w:val="28"/>
          <w:szCs w:val="28"/>
          <w:lang w:val="en-US"/>
        </w:rPr>
        <w:t xml:space="preserve">possible lesson plan </w:t>
      </w:r>
      <w:r w:rsidR="00ED4DFB" w:rsidRPr="003151C1">
        <w:rPr>
          <w:color w:val="808080"/>
          <w:sz w:val="20"/>
          <w:szCs w:val="20"/>
          <w:lang w:val="en-US"/>
        </w:rPr>
        <w:t xml:space="preserve">(planned for </w:t>
      </w:r>
      <w:r w:rsidR="002412F3" w:rsidRPr="003151C1">
        <w:rPr>
          <w:color w:val="808080"/>
          <w:sz w:val="20"/>
          <w:szCs w:val="20"/>
          <w:lang w:val="en-US"/>
        </w:rPr>
        <w:t>1</w:t>
      </w:r>
      <w:r w:rsidR="003151C1" w:rsidRPr="003151C1">
        <w:rPr>
          <w:color w:val="808080"/>
          <w:sz w:val="20"/>
          <w:szCs w:val="20"/>
          <w:lang w:val="en-US"/>
        </w:rPr>
        <w:t>35</w:t>
      </w:r>
      <w:r w:rsidR="0033514D">
        <w:rPr>
          <w:color w:val="808080"/>
          <w:sz w:val="20"/>
          <w:szCs w:val="20"/>
          <w:lang w:val="en-US"/>
        </w:rPr>
        <w:t xml:space="preserve"> </w:t>
      </w:r>
      <w:r w:rsidR="003151C1" w:rsidRPr="003151C1">
        <w:rPr>
          <w:color w:val="808080"/>
          <w:sz w:val="20"/>
          <w:szCs w:val="20"/>
          <w:lang w:val="en-US"/>
        </w:rPr>
        <w:t>min + 30</w:t>
      </w:r>
      <w:r w:rsidR="0033514D">
        <w:rPr>
          <w:color w:val="808080"/>
          <w:sz w:val="20"/>
          <w:szCs w:val="20"/>
          <w:lang w:val="en-US"/>
        </w:rPr>
        <w:t xml:space="preserve"> </w:t>
      </w:r>
      <w:r w:rsidR="003151C1" w:rsidRPr="003151C1">
        <w:rPr>
          <w:color w:val="808080"/>
          <w:sz w:val="20"/>
          <w:szCs w:val="20"/>
          <w:lang w:val="en-US"/>
        </w:rPr>
        <w:t>min homework</w:t>
      </w:r>
      <w:r w:rsidR="00ED4DFB" w:rsidRPr="003151C1">
        <w:rPr>
          <w:color w:val="808080"/>
          <w:sz w:val="20"/>
          <w:szCs w:val="20"/>
          <w:lang w:val="en-US"/>
        </w:rPr>
        <w:t>)</w:t>
      </w:r>
      <w:r w:rsidR="00ED4DFB" w:rsidRPr="003151C1">
        <w:rPr>
          <w:color w:val="808080"/>
          <w:sz w:val="20"/>
          <w:szCs w:val="20"/>
          <w:lang w:val="en-US"/>
        </w:rPr>
        <w:br/>
        <w:t>(Lesson plan to be flexibly adapted according to the needs of each class)</w:t>
      </w:r>
    </w:p>
    <w:tbl>
      <w:tblPr>
        <w:tblStyle w:val="EinfacheTabelle2"/>
        <w:tblW w:w="5000" w:type="pct"/>
        <w:tblLayout w:type="fixed"/>
        <w:tblCellMar>
          <w:left w:w="57" w:type="dxa"/>
        </w:tblCellMar>
        <w:tblLook w:val="04A0" w:firstRow="1" w:lastRow="0" w:firstColumn="1" w:lastColumn="0" w:noHBand="0" w:noVBand="1"/>
      </w:tblPr>
      <w:tblGrid>
        <w:gridCol w:w="284"/>
        <w:gridCol w:w="150"/>
        <w:gridCol w:w="749"/>
        <w:gridCol w:w="6897"/>
        <w:gridCol w:w="327"/>
        <w:gridCol w:w="663"/>
      </w:tblGrid>
      <w:tr w:rsidR="00ED4DFB" w:rsidRPr="00DD4B1B" w14:paraId="4E38285E" w14:textId="77777777" w:rsidTr="00211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gridSpan w:val="2"/>
          </w:tcPr>
          <w:p w14:paraId="243635BA" w14:textId="77777777" w:rsidR="00ED4DFB" w:rsidRPr="006D3DB4" w:rsidRDefault="00ED4DFB" w:rsidP="0033514D">
            <w:pPr>
              <w:pStyle w:val="berschrift3"/>
              <w:spacing w:line="240" w:lineRule="exact"/>
              <w:ind w:left="0" w:right="-469" w:firstLine="0"/>
              <w:rPr>
                <w:sz w:val="20"/>
                <w:szCs w:val="20"/>
              </w:rPr>
            </w:pPr>
            <w:r w:rsidRPr="006D3DB4">
              <w:rPr>
                <w:sz w:val="20"/>
                <w:szCs w:val="20"/>
              </w:rPr>
              <w:t>Task</w:t>
            </w:r>
          </w:p>
        </w:tc>
        <w:tc>
          <w:tcPr>
            <w:tcW w:w="749" w:type="dxa"/>
          </w:tcPr>
          <w:p w14:paraId="4EB7F34A" w14:textId="77777777" w:rsidR="00ED4DFB" w:rsidRPr="006D3DB4" w:rsidRDefault="00ED4DFB" w:rsidP="0033514D">
            <w:pPr>
              <w:pStyle w:val="berschrift3"/>
              <w:spacing w:line="240" w:lineRule="exac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D3DB4">
              <w:rPr>
                <w:sz w:val="20"/>
                <w:szCs w:val="20"/>
              </w:rPr>
              <w:t>Activity setting</w:t>
            </w:r>
          </w:p>
        </w:tc>
        <w:tc>
          <w:tcPr>
            <w:tcW w:w="7224" w:type="dxa"/>
            <w:gridSpan w:val="2"/>
          </w:tcPr>
          <w:p w14:paraId="01FD4C1B" w14:textId="77777777" w:rsidR="00ED4DFB" w:rsidRPr="006D3DB4" w:rsidRDefault="00ED4DFB" w:rsidP="0033514D">
            <w:pPr>
              <w:pStyle w:val="berschrift3"/>
              <w:spacing w:line="240" w:lineRule="exac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6D3DB4">
              <w:rPr>
                <w:sz w:val="20"/>
                <w:szCs w:val="20"/>
              </w:rPr>
              <w:t>Learning goal</w:t>
            </w:r>
          </w:p>
          <w:p w14:paraId="6D5D62B3" w14:textId="4FE6D5B2" w:rsidR="00ED4DFB" w:rsidRPr="006D3DB4" w:rsidRDefault="007969C3" w:rsidP="0033514D">
            <w:pPr>
              <w:suppressAutoHyphens/>
              <w:spacing w:line="24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color w:val="1F497D" w:themeColor="text2"/>
                <w:sz w:val="20"/>
                <w:szCs w:val="20"/>
                <w:lang w:val="en-US"/>
              </w:rPr>
              <w:t>a</w:t>
            </w:r>
            <w:r w:rsidR="00ED4DFB" w:rsidRPr="006D3DB4">
              <w:rPr>
                <w:color w:val="1F497D" w:themeColor="text2"/>
                <w:sz w:val="20"/>
                <w:szCs w:val="20"/>
                <w:lang w:val="en-US"/>
              </w:rPr>
              <w:t>nd steps to the learning goal</w:t>
            </w:r>
          </w:p>
        </w:tc>
        <w:tc>
          <w:tcPr>
            <w:tcW w:w="663" w:type="dxa"/>
          </w:tcPr>
          <w:p w14:paraId="32A06464" w14:textId="77777777" w:rsidR="00ED4DFB" w:rsidRPr="006D3DB4" w:rsidRDefault="00ED4DFB" w:rsidP="0033514D">
            <w:pPr>
              <w:pStyle w:val="berschrift3"/>
              <w:spacing w:line="240" w:lineRule="exac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D3DB4">
              <w:rPr>
                <w:sz w:val="20"/>
                <w:szCs w:val="20"/>
              </w:rPr>
              <w:t>Time</w:t>
            </w:r>
          </w:p>
        </w:tc>
      </w:tr>
      <w:tr w:rsidR="00ED4DFB" w:rsidRPr="00DD4B1B" w14:paraId="50F64D0F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bottom w:val="single" w:sz="4" w:space="0" w:color="A6A6A6" w:themeColor="background1" w:themeShade="A6"/>
            </w:tcBorders>
          </w:tcPr>
          <w:p w14:paraId="5B718865" w14:textId="77777777" w:rsidR="00ED4DFB" w:rsidRPr="00DD4B1B" w:rsidRDefault="00ED4DFB" w:rsidP="0033514D">
            <w:pPr>
              <w:pStyle w:val="berschrift3"/>
              <w:spacing w:line="240" w:lineRule="exact"/>
              <w:ind w:left="-57" w:right="-57" w:firstLine="0"/>
              <w:jc w:val="center"/>
              <w:rPr>
                <w:sz w:val="20"/>
                <w:szCs w:val="20"/>
              </w:rPr>
            </w:pPr>
            <w:r w:rsidRPr="00DD4B1B">
              <w:rPr>
                <w:sz w:val="20"/>
                <w:szCs w:val="20"/>
              </w:rPr>
              <w:t>1</w:t>
            </w:r>
          </w:p>
        </w:tc>
        <w:tc>
          <w:tcPr>
            <w:tcW w:w="899" w:type="dxa"/>
            <w:gridSpan w:val="2"/>
            <w:tcBorders>
              <w:bottom w:val="single" w:sz="4" w:space="0" w:color="A6A6A6" w:themeColor="background1" w:themeShade="A6"/>
            </w:tcBorders>
          </w:tcPr>
          <w:p w14:paraId="2D8A7A43" w14:textId="77777777" w:rsidR="00ED4DFB" w:rsidRPr="00DD4B1B" w:rsidRDefault="00ED4DFB" w:rsidP="0033514D">
            <w:pPr>
              <w:pStyle w:val="berschrift3"/>
              <w:spacing w:line="240" w:lineRule="exac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24" w:type="dxa"/>
            <w:gridSpan w:val="2"/>
            <w:tcBorders>
              <w:bottom w:val="single" w:sz="4" w:space="0" w:color="A6A6A6" w:themeColor="background1" w:themeShade="A6"/>
            </w:tcBorders>
          </w:tcPr>
          <w:p w14:paraId="34812193" w14:textId="77777777" w:rsidR="00ED4DFB" w:rsidRPr="00DD4B1B" w:rsidRDefault="00ED4DFB" w:rsidP="0033514D">
            <w:pPr>
              <w:pStyle w:val="berschrift3"/>
              <w:spacing w:line="240" w:lineRule="exac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4B1B">
              <w:rPr>
                <w:sz w:val="20"/>
                <w:szCs w:val="20"/>
              </w:rPr>
              <w:t xml:space="preserve">Triangle – Dreieck </w:t>
            </w:r>
            <w:r>
              <w:rPr>
                <w:sz w:val="20"/>
                <w:szCs w:val="20"/>
              </w:rPr>
              <w:t xml:space="preserve">– </w:t>
            </w:r>
            <w:r w:rsidRPr="00DD4B1B">
              <w:rPr>
                <w:sz w:val="20"/>
                <w:szCs w:val="20"/>
              </w:rPr>
              <w:t>Trekant</w:t>
            </w:r>
          </w:p>
        </w:tc>
        <w:tc>
          <w:tcPr>
            <w:tcW w:w="663" w:type="dxa"/>
            <w:tcBorders>
              <w:bottom w:val="single" w:sz="4" w:space="0" w:color="A6A6A6" w:themeColor="background1" w:themeShade="A6"/>
            </w:tcBorders>
          </w:tcPr>
          <w:p w14:paraId="58F1D7F2" w14:textId="1FB6D273" w:rsidR="00ED4DFB" w:rsidRPr="00DD4B1B" w:rsidRDefault="00ED4DFB" w:rsidP="0033514D">
            <w:pPr>
              <w:pStyle w:val="berschrift3"/>
              <w:spacing w:line="240" w:lineRule="exact"/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1202E">
              <w:rPr>
                <w:sz w:val="20"/>
                <w:szCs w:val="20"/>
              </w:rPr>
              <w:t>0</w:t>
            </w:r>
            <w:r w:rsidRPr="00DD4B1B">
              <w:rPr>
                <w:sz w:val="20"/>
                <w:szCs w:val="20"/>
              </w:rPr>
              <w:t xml:space="preserve"> min</w:t>
            </w:r>
          </w:p>
        </w:tc>
      </w:tr>
      <w:tr w:rsidR="00ED4DFB" w:rsidRPr="00954ECD" w14:paraId="5B6B0F53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A6A6A6" w:themeColor="background1" w:themeShade="A6"/>
              <w:bottom w:val="nil"/>
            </w:tcBorders>
          </w:tcPr>
          <w:p w14:paraId="13F712BE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color w:val="808080"/>
                <w:sz w:val="20"/>
                <w:szCs w:val="20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bottom w:val="nil"/>
            </w:tcBorders>
          </w:tcPr>
          <w:p w14:paraId="0896B1C8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808080"/>
                <w:sz w:val="20"/>
                <w:szCs w:val="20"/>
                <w:lang w:val="en-US"/>
              </w:rPr>
            </w:pPr>
          </w:p>
        </w:tc>
        <w:tc>
          <w:tcPr>
            <w:tcW w:w="7224" w:type="dxa"/>
            <w:gridSpan w:val="2"/>
            <w:tcBorders>
              <w:top w:val="single" w:sz="4" w:space="0" w:color="A6A6A6" w:themeColor="background1" w:themeShade="A6"/>
              <w:bottom w:val="nil"/>
            </w:tcBorders>
          </w:tcPr>
          <w:p w14:paraId="182F0652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808080"/>
                <w:sz w:val="20"/>
                <w:szCs w:val="20"/>
                <w:lang w:val="en-US"/>
              </w:rPr>
            </w:pPr>
            <w:r w:rsidRPr="00DD4B1B">
              <w:rPr>
                <w:b/>
                <w:bCs/>
                <w:color w:val="808080"/>
                <w:sz w:val="20"/>
                <w:szCs w:val="20"/>
                <w:lang w:val="en-US"/>
              </w:rPr>
              <w:t>Introduce students to language comparison practices</w:t>
            </w:r>
            <w:r>
              <w:rPr>
                <w:b/>
                <w:bCs/>
                <w:color w:val="808080"/>
                <w:sz w:val="20"/>
                <w:szCs w:val="20"/>
                <w:lang w:val="en-US"/>
              </w:rPr>
              <w:t xml:space="preserve"> by unpacking literal meanings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nil"/>
            </w:tcBorders>
          </w:tcPr>
          <w:p w14:paraId="5F124843" w14:textId="77777777" w:rsidR="00ED4DFB" w:rsidRPr="00DD4B1B" w:rsidRDefault="00ED4DFB" w:rsidP="0033514D">
            <w:pPr>
              <w:suppressAutoHyphens/>
              <w:spacing w:line="24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</w:p>
        </w:tc>
      </w:tr>
      <w:tr w:rsidR="00ED4DFB" w:rsidRPr="00DD4B1B" w14:paraId="407CFF19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3537CCF4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a) b)</w:t>
            </w: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38BE7266" w14:textId="77777777" w:rsidR="00ED4DFB" w:rsidRPr="00DD4B1B" w:rsidRDefault="00ED4DFB" w:rsidP="0033514D">
            <w:pPr>
              <w:pStyle w:val="Table-grey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0208">
              <w:t>Plenary</w:t>
            </w:r>
            <w:r>
              <w:br/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7D379103" w14:textId="77777777" w:rsidR="00ED4DFB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D4B1B">
              <w:t>Brief question</w:t>
            </w:r>
            <w:r>
              <w:t xml:space="preserve"> for unpacking first word: triangle</w:t>
            </w:r>
          </w:p>
          <w:p w14:paraId="57C317C0" w14:textId="77777777" w:rsidR="00ED4DFB" w:rsidRPr="00DD4B1B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Explain expectation for task b) (not the solution)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272FDBC" w14:textId="77777777" w:rsidR="00ED4DFB" w:rsidRPr="00DD4B1B" w:rsidRDefault="00ED4DFB" w:rsidP="0033514D">
            <w:pPr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3 min</w:t>
            </w:r>
          </w:p>
        </w:tc>
      </w:tr>
      <w:tr w:rsidR="00ED4DFB" w:rsidRPr="00DD4B1B" w14:paraId="7A82B77A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165327D8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0F2C4112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lang w:val="en-US"/>
              </w:rPr>
            </w:pPr>
            <w:r>
              <w:rPr>
                <w:color w:val="808080"/>
                <w:sz w:val="20"/>
                <w:lang w:val="en-US"/>
              </w:rPr>
              <w:t>Pairs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2FC8FA79" w14:textId="77777777" w:rsidR="00ED4DFB" w:rsidRPr="001E0208" w:rsidRDefault="00ED4DFB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0208">
              <w:t xml:space="preserve">Briefly </w:t>
            </w:r>
            <w:r>
              <w:t xml:space="preserve">match </w:t>
            </w:r>
            <w:r w:rsidRPr="001E0208">
              <w:t xml:space="preserve">terms Triangle – </w:t>
            </w:r>
            <w:proofErr w:type="spellStart"/>
            <w:r w:rsidRPr="001E0208">
              <w:t>Dreieck</w:t>
            </w:r>
            <w:proofErr w:type="spellEnd"/>
            <w:r w:rsidRPr="001E0208">
              <w:t xml:space="preserve"> </w:t>
            </w:r>
            <w:r>
              <w:t>–</w:t>
            </w:r>
            <w:r w:rsidRPr="001E0208">
              <w:t xml:space="preserve"> </w:t>
            </w:r>
            <w:proofErr w:type="spellStart"/>
            <w:r w:rsidRPr="001E0208">
              <w:t>Trekant</w:t>
            </w:r>
            <w:proofErr w:type="spellEnd"/>
            <w:r w:rsidRPr="001E0208">
              <w:t xml:space="preserve"> to </w:t>
            </w:r>
            <w:r>
              <w:t xml:space="preserve">three </w:t>
            </w:r>
            <w:r w:rsidRPr="001E0208">
              <w:t xml:space="preserve">figures </w:t>
            </w:r>
            <w:r>
              <w:t xml:space="preserve">that </w:t>
            </w:r>
            <w:r>
              <w:br/>
              <w:t xml:space="preserve">emphasize different components (students intuitively search for meanings) 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C3DD0DE" w14:textId="77777777" w:rsidR="00ED4DFB" w:rsidRPr="00DD4B1B" w:rsidRDefault="00ED4DFB" w:rsidP="0033514D">
            <w:pPr>
              <w:suppressAutoHyphens/>
              <w:spacing w:line="24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3 min</w:t>
            </w:r>
          </w:p>
        </w:tc>
      </w:tr>
      <w:tr w:rsidR="00ED4DFB" w:rsidRPr="00DD4B1B" w14:paraId="0660A781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03C5B391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528678E6" w14:textId="77777777" w:rsidR="00ED4DFB" w:rsidRPr="00DD4B1B" w:rsidRDefault="00ED4DFB" w:rsidP="0033514D">
            <w:pPr>
              <w:pStyle w:val="Listenabsatz"/>
              <w:numPr>
                <w:ilvl w:val="0"/>
                <w:numId w:val="0"/>
              </w:num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lang w:val="en-US"/>
              </w:rPr>
            </w:pPr>
            <w:r>
              <w:rPr>
                <w:color w:val="808080"/>
                <w:sz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0BD8E461" w14:textId="1BC580DA" w:rsidR="00ED4DFB" w:rsidRPr="00DD4B1B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Justify the </w:t>
            </w:r>
            <w:r w:rsidR="00156991">
              <w:t xml:space="preserve">matches </w:t>
            </w:r>
            <w:r>
              <w:t xml:space="preserve">and explain how to unpack meanings: How have you decided </w:t>
            </w:r>
            <w:r>
              <w:br/>
              <w:t>what to compare?  (students are introduced to unpacking literal meanings)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ABE0208" w14:textId="43B4428B" w:rsidR="00ED4DFB" w:rsidRPr="00DD4B1B" w:rsidRDefault="001F1589" w:rsidP="0033514D">
            <w:pPr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4</w:t>
            </w:r>
            <w:r w:rsidR="00ED4DFB">
              <w:rPr>
                <w:color w:val="808080"/>
                <w:sz w:val="20"/>
                <w:szCs w:val="20"/>
                <w:lang w:val="en-US"/>
              </w:rPr>
              <w:t xml:space="preserve"> min</w:t>
            </w:r>
          </w:p>
        </w:tc>
      </w:tr>
      <w:tr w:rsidR="00ED4DFB" w:rsidRPr="001E0208" w14:paraId="7D273BD7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4506B4FD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c)</w:t>
            </w: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2D5A1F6F" w14:textId="77777777" w:rsidR="00ED4DF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Individual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7574B0C6" w14:textId="77777777" w:rsidR="00ED4DFB" w:rsidRDefault="00ED4DFB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Write down explanations (students consolidate what was discussed before)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8AE98C3" w14:textId="7569B43F" w:rsidR="00ED4DFB" w:rsidRDefault="006C62E6" w:rsidP="0033514D">
            <w:pPr>
              <w:suppressAutoHyphens/>
              <w:spacing w:line="24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3</w:t>
            </w:r>
            <w:r w:rsidR="00ED4DFB">
              <w:rPr>
                <w:color w:val="808080"/>
                <w:sz w:val="20"/>
                <w:szCs w:val="20"/>
                <w:lang w:val="en-US"/>
              </w:rPr>
              <w:t xml:space="preserve"> min</w:t>
            </w:r>
          </w:p>
        </w:tc>
      </w:tr>
      <w:tr w:rsidR="00ED4DFB" w:rsidRPr="001E0208" w14:paraId="7B67CFE1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single" w:sz="4" w:space="0" w:color="A6A6A6" w:themeColor="background1" w:themeShade="A6"/>
            </w:tcBorders>
          </w:tcPr>
          <w:p w14:paraId="652FA07D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d)</w:t>
            </w: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br/>
            </w:r>
          </w:p>
        </w:tc>
        <w:tc>
          <w:tcPr>
            <w:tcW w:w="899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6F2CBF23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Individual</w:t>
            </w:r>
            <w:r>
              <w:rPr>
                <w:color w:val="808080"/>
                <w:sz w:val="20"/>
                <w:szCs w:val="20"/>
                <w:lang w:val="en-US"/>
              </w:rPr>
              <w:br/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22AD98DA" w14:textId="77777777" w:rsidR="00ED4DFB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Individual search for other languages (use google translate)</w:t>
            </w:r>
          </w:p>
          <w:p w14:paraId="78CDB5B0" w14:textId="77777777" w:rsidR="00ED4DFB" w:rsidRPr="001E0208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Briefly exchange further examples (teachers monitor whether translations</w:t>
            </w:r>
            <w:r>
              <w:br/>
              <w:t>provided overall sense or were literal)</w:t>
            </w:r>
          </w:p>
        </w:tc>
        <w:tc>
          <w:tcPr>
            <w:tcW w:w="663" w:type="dxa"/>
            <w:tcBorders>
              <w:top w:val="nil"/>
              <w:bottom w:val="single" w:sz="4" w:space="0" w:color="A6A6A6" w:themeColor="background1" w:themeShade="A6"/>
            </w:tcBorders>
          </w:tcPr>
          <w:p w14:paraId="06C0209E" w14:textId="7334C859" w:rsidR="00ED4DFB" w:rsidRDefault="001E1923" w:rsidP="0033514D">
            <w:pPr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4</w:t>
            </w:r>
            <w:r w:rsidR="00ED4DFB">
              <w:rPr>
                <w:color w:val="808080"/>
                <w:sz w:val="20"/>
                <w:szCs w:val="20"/>
                <w:lang w:val="en-US"/>
              </w:rPr>
              <w:t xml:space="preserve"> min</w:t>
            </w:r>
          </w:p>
          <w:p w14:paraId="13B014A9" w14:textId="4AF6FB16" w:rsidR="00ED4DFB" w:rsidRDefault="001E1923" w:rsidP="0033514D">
            <w:pPr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3</w:t>
            </w:r>
            <w:r w:rsidR="00ED4DFB">
              <w:rPr>
                <w:color w:val="808080"/>
                <w:sz w:val="20"/>
                <w:szCs w:val="20"/>
                <w:lang w:val="en-US"/>
              </w:rPr>
              <w:t xml:space="preserve"> min</w:t>
            </w:r>
          </w:p>
          <w:p w14:paraId="651540E7" w14:textId="77777777" w:rsidR="00ED4DFB" w:rsidRPr="001E0208" w:rsidRDefault="00ED4DFB" w:rsidP="0033514D">
            <w:pPr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</w:p>
        </w:tc>
      </w:tr>
      <w:tr w:rsidR="00ED4DFB" w:rsidRPr="00B8639E" w14:paraId="7FCFB38D" w14:textId="77777777" w:rsidTr="009D6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589EF581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2</w:t>
            </w: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53D3EFC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</w:p>
        </w:tc>
        <w:tc>
          <w:tcPr>
            <w:tcW w:w="689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9A643AD" w14:textId="77777777" w:rsidR="00ED4DFB" w:rsidRPr="009A40FE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/>
                <w:color w:val="1F497D" w:themeColor="text2"/>
                <w:sz w:val="20"/>
                <w:szCs w:val="20"/>
                <w:lang w:val="en-US"/>
              </w:rPr>
            </w:pPr>
            <w:r w:rsidRPr="009A40FE">
              <w:rPr>
                <w:b/>
                <w:bCs/>
                <w:iCs/>
                <w:color w:val="1F497D" w:themeColor="text2"/>
                <w:sz w:val="20"/>
                <w:szCs w:val="20"/>
                <w:lang w:val="en-US"/>
              </w:rPr>
              <w:t>Perimeter and area: Distinguishing concepts by unpacking terms</w:t>
            </w:r>
          </w:p>
        </w:tc>
        <w:tc>
          <w:tcPr>
            <w:tcW w:w="99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A7F46E5" w14:textId="60BA624B" w:rsidR="00ED4DFB" w:rsidRPr="009A40FE" w:rsidRDefault="009D6F5B" w:rsidP="0033514D">
            <w:pPr>
              <w:suppressAutoHyphens/>
              <w:spacing w:line="240" w:lineRule="exact"/>
              <w:ind w:hanging="24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2</w:t>
            </w:r>
            <w:r w:rsidR="00BE1203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5</w:t>
            </w: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+20</w:t>
            </w:r>
            <w:r w:rsidR="00BE1203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min</w:t>
            </w:r>
          </w:p>
        </w:tc>
      </w:tr>
      <w:tr w:rsidR="00ED4DFB" w:rsidRPr="000001FB" w14:paraId="57B42DDD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A6A6A6" w:themeColor="background1" w:themeShade="A6"/>
              <w:bottom w:val="nil"/>
            </w:tcBorders>
          </w:tcPr>
          <w:p w14:paraId="5E282BDF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a)</w:t>
            </w: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bottom w:val="nil"/>
            </w:tcBorders>
          </w:tcPr>
          <w:p w14:paraId="4627E965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Individual</w:t>
            </w:r>
          </w:p>
        </w:tc>
        <w:tc>
          <w:tcPr>
            <w:tcW w:w="7224" w:type="dxa"/>
            <w:gridSpan w:val="2"/>
            <w:tcBorders>
              <w:top w:val="single" w:sz="4" w:space="0" w:color="A6A6A6" w:themeColor="background1" w:themeShade="A6"/>
              <w:bottom w:val="nil"/>
            </w:tcBorders>
          </w:tcPr>
          <w:p w14:paraId="0431AA4D" w14:textId="77777777" w:rsidR="00ED4DFB" w:rsidRPr="00DD4B1B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Remember what area and perimeter are by calculating an example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nil"/>
            </w:tcBorders>
          </w:tcPr>
          <w:p w14:paraId="005F00F4" w14:textId="77777777" w:rsidR="00ED4DFB" w:rsidRPr="000001FB" w:rsidRDefault="00ED4DFB" w:rsidP="0033514D">
            <w:pPr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3 min</w:t>
            </w:r>
          </w:p>
        </w:tc>
      </w:tr>
      <w:tr w:rsidR="00ED4DFB" w:rsidRPr="000001FB" w14:paraId="5641947F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36504AFC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b)</w:t>
            </w: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4159634A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Individual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1D42DB23" w14:textId="77777777" w:rsidR="00ED4DFB" w:rsidRPr="000001FB" w:rsidRDefault="00ED4DFB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Write down explanation for difference between perimeter and area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8DD8B9B" w14:textId="43367AAF" w:rsidR="00ED4DFB" w:rsidRPr="000001FB" w:rsidRDefault="00805765" w:rsidP="0033514D">
            <w:pPr>
              <w:suppressAutoHyphens/>
              <w:spacing w:line="24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2</w:t>
            </w:r>
            <w:r w:rsidR="00ED4DFB">
              <w:rPr>
                <w:color w:val="808080"/>
                <w:sz w:val="20"/>
                <w:szCs w:val="20"/>
                <w:lang w:val="en-US"/>
              </w:rPr>
              <w:t xml:space="preserve"> min</w:t>
            </w:r>
          </w:p>
        </w:tc>
      </w:tr>
      <w:tr w:rsidR="00ED4DFB" w:rsidRPr="000001FB" w14:paraId="2125CB81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2CEAA826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414195BE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0C1A6EFF" w14:textId="77777777" w:rsidR="00ED4DFB" w:rsidRPr="000001FB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Students present two or three explanations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D20DF5C" w14:textId="1C0D5E5F" w:rsidR="00ED4DFB" w:rsidRPr="000001FB" w:rsidRDefault="00805765" w:rsidP="0033514D">
            <w:pPr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4</w:t>
            </w:r>
            <w:r w:rsidR="00ED4DFB">
              <w:rPr>
                <w:color w:val="808080"/>
                <w:sz w:val="20"/>
                <w:szCs w:val="20"/>
                <w:lang w:val="en-US"/>
              </w:rPr>
              <w:t xml:space="preserve"> min</w:t>
            </w:r>
          </w:p>
        </w:tc>
      </w:tr>
      <w:tr w:rsidR="00ED4DFB" w:rsidRPr="000001FB" w14:paraId="4661F988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41FCC9BD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c)</w:t>
            </w: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19D42224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7A2E87AE" w14:textId="77777777" w:rsidR="00ED4DFB" w:rsidRPr="000001FB" w:rsidRDefault="00ED4DFB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Unpack “</w:t>
            </w:r>
            <w:proofErr w:type="spellStart"/>
            <w:r>
              <w:t>Omtrek</w:t>
            </w:r>
            <w:proofErr w:type="spellEnd"/>
            <w:r>
              <w:t>” (introduce practice of unpacking)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6181EC9" w14:textId="47EA3156" w:rsidR="00ED4DFB" w:rsidRPr="000001FB" w:rsidRDefault="007A51D9" w:rsidP="0033514D">
            <w:pPr>
              <w:suppressAutoHyphens/>
              <w:spacing w:line="24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3</w:t>
            </w:r>
            <w:r w:rsidR="00ED4DFB">
              <w:rPr>
                <w:color w:val="808080"/>
                <w:sz w:val="20"/>
                <w:szCs w:val="20"/>
                <w:lang w:val="en-US"/>
              </w:rPr>
              <w:t xml:space="preserve"> min</w:t>
            </w:r>
          </w:p>
        </w:tc>
      </w:tr>
      <w:tr w:rsidR="00ED4DFB" w:rsidRPr="000001FB" w14:paraId="695DE15E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37AEC18E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de)</w:t>
            </w: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464434AF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Pairs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41A5FE15" w14:textId="77777777" w:rsidR="00ED4DFB" w:rsidRPr="000001FB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Unpack terms from multiple languages and explain the assumed meanings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81143AC" w14:textId="7E738D60" w:rsidR="00ED4DFB" w:rsidRPr="000001FB" w:rsidRDefault="00150DDD" w:rsidP="0033514D">
            <w:pPr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5</w:t>
            </w:r>
            <w:r w:rsidR="00ED4DFB">
              <w:rPr>
                <w:color w:val="808080"/>
                <w:sz w:val="20"/>
                <w:szCs w:val="20"/>
                <w:lang w:val="en-US"/>
              </w:rPr>
              <w:t xml:space="preserve"> min</w:t>
            </w:r>
          </w:p>
        </w:tc>
      </w:tr>
      <w:tr w:rsidR="00ED4DFB" w:rsidRPr="000001FB" w14:paraId="3B5A4D42" w14:textId="77777777" w:rsidTr="009D6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single" w:sz="4" w:space="0" w:color="BFBFBF" w:themeColor="background1" w:themeShade="BF"/>
            </w:tcBorders>
          </w:tcPr>
          <w:p w14:paraId="519BC2B7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single" w:sz="4" w:space="0" w:color="BFBFBF" w:themeColor="background1" w:themeShade="BF"/>
            </w:tcBorders>
          </w:tcPr>
          <w:p w14:paraId="5F89D213" w14:textId="77777777" w:rsidR="00ED4DF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single" w:sz="4" w:space="0" w:color="BFBFBF" w:themeColor="background1" w:themeShade="BF"/>
            </w:tcBorders>
          </w:tcPr>
          <w:p w14:paraId="454D1CD0" w14:textId="7948E496" w:rsidR="003A6E5E" w:rsidRPr="009D6F5B" w:rsidRDefault="00ED4DFB" w:rsidP="0033514D">
            <w:pPr>
              <w:pStyle w:val="Table-Grey-Itemize"/>
              <w:numPr>
                <w:ilvl w:val="0"/>
                <w:numId w:val="17"/>
              </w:numPr>
              <w:suppressAutoHyphens/>
              <w:spacing w:line="240" w:lineRule="exact"/>
              <w:ind w:left="321" w:hanging="3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t>Students present their explanations</w:t>
            </w:r>
          </w:p>
        </w:tc>
        <w:tc>
          <w:tcPr>
            <w:tcW w:w="663" w:type="dxa"/>
            <w:tcBorders>
              <w:top w:val="nil"/>
              <w:bottom w:val="single" w:sz="4" w:space="0" w:color="BFBFBF" w:themeColor="background1" w:themeShade="BF"/>
            </w:tcBorders>
          </w:tcPr>
          <w:p w14:paraId="3A571F58" w14:textId="3203939D" w:rsidR="00ED4DFB" w:rsidRDefault="00150DDD" w:rsidP="0033514D">
            <w:pPr>
              <w:suppressAutoHyphens/>
              <w:spacing w:line="24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8</w:t>
            </w:r>
            <w:r w:rsidR="00ED4DFB">
              <w:rPr>
                <w:color w:val="808080"/>
                <w:sz w:val="20"/>
                <w:szCs w:val="20"/>
                <w:lang w:val="en-US"/>
              </w:rPr>
              <w:t xml:space="preserve"> min</w:t>
            </w:r>
          </w:p>
        </w:tc>
      </w:tr>
      <w:tr w:rsidR="009D6F5B" w:rsidRPr="00954ECD" w14:paraId="0F5D5058" w14:textId="77777777" w:rsidTr="009D6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0" w:type="dxa"/>
            <w:gridSpan w:val="6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A468B5D" w14:textId="583F190C" w:rsidR="009D6F5B" w:rsidRDefault="009D6F5B" w:rsidP="0033514D">
            <w:pPr>
              <w:suppressAutoHyphens/>
              <w:spacing w:line="240" w:lineRule="exact"/>
              <w:jc w:val="left"/>
              <w:rPr>
                <w:color w:val="808080"/>
                <w:sz w:val="20"/>
                <w:szCs w:val="20"/>
                <w:lang w:val="en-US"/>
              </w:rPr>
            </w:pPr>
            <w:r w:rsidRPr="003151C1">
              <w:rPr>
                <w:i/>
                <w:iCs/>
                <w:color w:val="1F497D" w:themeColor="text2"/>
                <w:sz w:val="20"/>
                <w:szCs w:val="18"/>
                <w:lang w:val="en-US"/>
              </w:rPr>
              <w:t>If you have only one 45-minute lesson, a cut can be here to continue with 2f) in the next lesson.</w:t>
            </w:r>
          </w:p>
        </w:tc>
      </w:tr>
      <w:tr w:rsidR="00ED4DFB" w:rsidRPr="000001FB" w14:paraId="1674A615" w14:textId="77777777" w:rsidTr="009D6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BFBFBF" w:themeColor="background1" w:themeShade="BF"/>
              <w:bottom w:val="nil"/>
            </w:tcBorders>
          </w:tcPr>
          <w:p w14:paraId="1252B219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f)</w:t>
            </w:r>
          </w:p>
        </w:tc>
        <w:tc>
          <w:tcPr>
            <w:tcW w:w="899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098729C0" w14:textId="77777777" w:rsidR="00ED4DF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215954DD" w14:textId="6552E213" w:rsidR="00ED4DFB" w:rsidRDefault="00ED4DFB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Briefly discuss German mnemonic bridge – prepositions in all the words</w:t>
            </w:r>
          </w:p>
        </w:tc>
        <w:tc>
          <w:tcPr>
            <w:tcW w:w="663" w:type="dxa"/>
            <w:tcBorders>
              <w:top w:val="single" w:sz="4" w:space="0" w:color="BFBFBF" w:themeColor="background1" w:themeShade="BF"/>
              <w:bottom w:val="nil"/>
            </w:tcBorders>
          </w:tcPr>
          <w:p w14:paraId="7B1958E8" w14:textId="4E42AB8D" w:rsidR="00ED4DFB" w:rsidRDefault="00BE1203" w:rsidP="0033514D">
            <w:pPr>
              <w:suppressAutoHyphens/>
              <w:spacing w:line="24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2</w:t>
            </w:r>
            <w:r w:rsidR="00ED4DFB">
              <w:rPr>
                <w:color w:val="808080"/>
                <w:sz w:val="20"/>
                <w:szCs w:val="20"/>
                <w:lang w:val="en-US"/>
              </w:rPr>
              <w:t xml:space="preserve"> min</w:t>
            </w:r>
          </w:p>
        </w:tc>
      </w:tr>
      <w:tr w:rsidR="00ED4DFB" w:rsidRPr="000001FB" w14:paraId="6AB15EC6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14143964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g)</w:t>
            </w: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66EA68EC" w14:textId="77777777" w:rsidR="00ED4DF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49C81D65" w14:textId="77777777" w:rsidR="00ED4DFB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Explain expectation for task g) (not the solution)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D1C889B" w14:textId="77777777" w:rsidR="00ED4DFB" w:rsidRDefault="00ED4DFB" w:rsidP="0033514D">
            <w:pPr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1 min</w:t>
            </w:r>
          </w:p>
        </w:tc>
      </w:tr>
      <w:tr w:rsidR="00ED4DFB" w:rsidRPr="000001FB" w14:paraId="261558DD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318DC22C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265EEF92" w14:textId="77777777" w:rsidR="00ED4DF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Pairs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231988DC" w14:textId="77777777" w:rsidR="00ED4DFB" w:rsidRDefault="00ED4DFB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Write questions for perimeter and area for different situations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5A42B14" w14:textId="77777777" w:rsidR="00ED4DFB" w:rsidRDefault="00ED4DFB" w:rsidP="0033514D">
            <w:pPr>
              <w:suppressAutoHyphens/>
              <w:spacing w:line="24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10 min</w:t>
            </w:r>
          </w:p>
        </w:tc>
      </w:tr>
      <w:tr w:rsidR="00ED4DFB" w:rsidRPr="000001FB" w14:paraId="7236FE03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1BFECB69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18CE4CAB" w14:textId="77777777" w:rsidR="00ED4DF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3D600793" w14:textId="77777777" w:rsidR="00ED4DFB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Brief exchange for written questions (teacher monitors whether all students now distinguish area and perimeter correctly) 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80F68DF" w14:textId="3D2DFAF3" w:rsidR="00ED4DFB" w:rsidRDefault="00232477" w:rsidP="0033514D">
            <w:pPr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5</w:t>
            </w:r>
            <w:r w:rsidR="00ED4DFB">
              <w:rPr>
                <w:color w:val="808080"/>
                <w:sz w:val="20"/>
                <w:szCs w:val="20"/>
                <w:lang w:val="en-US"/>
              </w:rPr>
              <w:t xml:space="preserve"> min</w:t>
            </w:r>
          </w:p>
        </w:tc>
      </w:tr>
      <w:tr w:rsidR="00ED4DFB" w:rsidRPr="000001FB" w14:paraId="1ED7335A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single" w:sz="4" w:space="0" w:color="A6A6A6" w:themeColor="background1" w:themeShade="A6"/>
            </w:tcBorders>
          </w:tcPr>
          <w:p w14:paraId="42BBB279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35BAAFB0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Input</w:t>
            </w:r>
          </w:p>
        </w:tc>
        <w:tc>
          <w:tcPr>
            <w:tcW w:w="7224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55F2C3B6" w14:textId="2B839F37" w:rsidR="00ED4DFB" w:rsidRPr="000001FB" w:rsidRDefault="00ED4DFB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Teacher summarizes, e.g.: “Sometimes, terms in other languages are great to unpack the meaning of a mathematical concepts. Other languages might speak </w:t>
            </w:r>
            <w:r w:rsidR="009A40FE">
              <w:t>t</w:t>
            </w:r>
            <w:r>
              <w:t>o us better than the official language of instruction. Make use of this in the future!”</w:t>
            </w:r>
          </w:p>
        </w:tc>
        <w:tc>
          <w:tcPr>
            <w:tcW w:w="663" w:type="dxa"/>
            <w:tcBorders>
              <w:top w:val="nil"/>
              <w:bottom w:val="single" w:sz="4" w:space="0" w:color="A6A6A6" w:themeColor="background1" w:themeShade="A6"/>
            </w:tcBorders>
          </w:tcPr>
          <w:p w14:paraId="5D4AEF9D" w14:textId="77777777" w:rsidR="00ED4DFB" w:rsidRPr="000001FB" w:rsidRDefault="00ED4DFB" w:rsidP="0033514D">
            <w:pPr>
              <w:suppressAutoHyphens/>
              <w:spacing w:line="24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2 min</w:t>
            </w:r>
          </w:p>
        </w:tc>
      </w:tr>
      <w:tr w:rsidR="00ED4DFB" w:rsidRPr="000001FB" w14:paraId="1C2686E8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0D9CAF4" w14:textId="77777777" w:rsidR="00ED4DFB" w:rsidRPr="009A40FE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9A40FE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3</w:t>
            </w: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E4BC283" w14:textId="77777777" w:rsidR="00ED4DFB" w:rsidRPr="009A40FE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7224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B720D8E" w14:textId="77777777" w:rsidR="00ED4DFB" w:rsidRPr="009A40FE" w:rsidRDefault="00ED4DFB" w:rsidP="0033514D">
            <w:pPr>
              <w:pStyle w:val="Table-grey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</w:rPr>
            </w:pPr>
            <w:r w:rsidRPr="009A40FE">
              <w:rPr>
                <w:b/>
                <w:bCs/>
                <w:color w:val="1F497D" w:themeColor="text2"/>
              </w:rPr>
              <w:t>Odd / even numbers – Part 1: Mobilize students own ideas on odd and even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17EE511" w14:textId="0A050368" w:rsidR="00ED4DFB" w:rsidRPr="009A40FE" w:rsidRDefault="00105528" w:rsidP="0033514D">
            <w:pPr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25</w:t>
            </w:r>
            <w:r w:rsidR="00ED4DFB" w:rsidRPr="009A40FE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min</w:t>
            </w:r>
          </w:p>
        </w:tc>
      </w:tr>
      <w:tr w:rsidR="00ED4DFB" w:rsidRPr="000001FB" w14:paraId="1ED282D3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A6A6A6" w:themeColor="background1" w:themeShade="A6"/>
              <w:bottom w:val="nil"/>
            </w:tcBorders>
          </w:tcPr>
          <w:p w14:paraId="0D1241EF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ab)</w:t>
            </w: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bottom w:val="nil"/>
            </w:tcBorders>
          </w:tcPr>
          <w:p w14:paraId="10782486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Individual</w:t>
            </w:r>
          </w:p>
        </w:tc>
        <w:tc>
          <w:tcPr>
            <w:tcW w:w="7224" w:type="dxa"/>
            <w:gridSpan w:val="2"/>
            <w:tcBorders>
              <w:top w:val="single" w:sz="4" w:space="0" w:color="A6A6A6" w:themeColor="background1" w:themeShade="A6"/>
              <w:bottom w:val="nil"/>
            </w:tcBorders>
          </w:tcPr>
          <w:p w14:paraId="6C1DF315" w14:textId="77777777" w:rsidR="00ED4DFB" w:rsidRPr="000001FB" w:rsidRDefault="00ED4DFB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Draw an image, what is an odd number? What could a “single number” mean?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nil"/>
            </w:tcBorders>
          </w:tcPr>
          <w:p w14:paraId="540354A1" w14:textId="7D605C22" w:rsidR="00ED4DFB" w:rsidRPr="000001FB" w:rsidRDefault="00A87692" w:rsidP="0033514D">
            <w:pPr>
              <w:pStyle w:val="Table-grey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  <w:r w:rsidR="00ED4DFB">
              <w:t xml:space="preserve"> min</w:t>
            </w:r>
          </w:p>
        </w:tc>
      </w:tr>
      <w:tr w:rsidR="00ED4DFB" w:rsidRPr="000001FB" w14:paraId="24104729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0CF1A66E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2D8A9245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381A1F68" w14:textId="77777777" w:rsidR="00ED4DFB" w:rsidRPr="000001FB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Exchange ideas from a) and b)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D33B76A" w14:textId="74BB7CC2" w:rsidR="00ED4DFB" w:rsidRPr="000001FB" w:rsidRDefault="0064164D" w:rsidP="0033514D">
            <w:pPr>
              <w:pStyle w:val="Table-grey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  <w:r w:rsidR="00ED4DFB">
              <w:t xml:space="preserve"> min</w:t>
            </w:r>
          </w:p>
        </w:tc>
      </w:tr>
      <w:tr w:rsidR="00ED4DFB" w:rsidRPr="000001FB" w14:paraId="0CCBB3A9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single" w:sz="4" w:space="0" w:color="A6A6A6" w:themeColor="background1" w:themeShade="A6"/>
            </w:tcBorders>
          </w:tcPr>
          <w:p w14:paraId="1F86A7B8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c)</w:t>
            </w:r>
          </w:p>
        </w:tc>
        <w:tc>
          <w:tcPr>
            <w:tcW w:w="899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0BDCFDB0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37FCF31F" w14:textId="4D4651AF" w:rsidR="00ED4DFB" w:rsidRPr="000001FB" w:rsidRDefault="00ED4DFB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If the students d</w:t>
            </w:r>
            <w:r w:rsidR="003847D0">
              <w:t>id</w:t>
            </w:r>
            <w:r>
              <w:t xml:space="preserve"> not have a good idea for a diagram</w:t>
            </w:r>
            <w:r w:rsidR="003847D0">
              <w:t xml:space="preserve"> in a) where to describe “levelled out”</w:t>
            </w:r>
            <w:r>
              <w:t>, continue with 4a) in which the dot diagram is introduced</w:t>
            </w:r>
          </w:p>
        </w:tc>
        <w:tc>
          <w:tcPr>
            <w:tcW w:w="663" w:type="dxa"/>
            <w:tcBorders>
              <w:top w:val="nil"/>
              <w:bottom w:val="single" w:sz="4" w:space="0" w:color="A6A6A6" w:themeColor="background1" w:themeShade="A6"/>
            </w:tcBorders>
          </w:tcPr>
          <w:p w14:paraId="7E07D036" w14:textId="1DB8770D" w:rsidR="00ED4DFB" w:rsidRPr="000001FB" w:rsidRDefault="00105528" w:rsidP="0033514D">
            <w:pPr>
              <w:pStyle w:val="Table-grey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  <w:r w:rsidR="00ED4DFB">
              <w:t xml:space="preserve"> min</w:t>
            </w:r>
          </w:p>
        </w:tc>
      </w:tr>
      <w:tr w:rsidR="00ED4DFB" w:rsidRPr="000001FB" w14:paraId="5D9EAD01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DB82099" w14:textId="77777777" w:rsidR="00ED4DFB" w:rsidRPr="009A40FE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9A40FE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4</w:t>
            </w: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BC7955B" w14:textId="77777777" w:rsidR="00ED4DFB" w:rsidRPr="009A40FE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7224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52B97CA1" w14:textId="77777777" w:rsidR="00ED4DFB" w:rsidRPr="009A40FE" w:rsidRDefault="00ED4DFB" w:rsidP="0033514D">
            <w:pPr>
              <w:pStyle w:val="Table-Grey-Itemize"/>
              <w:numPr>
                <w:ilvl w:val="0"/>
                <w:numId w:val="0"/>
              </w:numPr>
              <w:suppressAutoHyphens/>
              <w:spacing w:line="240" w:lineRule="exact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</w:rPr>
            </w:pPr>
            <w:r w:rsidRPr="009A40FE">
              <w:rPr>
                <w:b/>
                <w:bCs/>
                <w:color w:val="1F497D" w:themeColor="text2"/>
              </w:rPr>
              <w:t>Odd / even numbers – Part 2: Understand division in two models by unpacking terms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0EF0BA6" w14:textId="77777777" w:rsidR="00ED4DFB" w:rsidRPr="009A40FE" w:rsidRDefault="00ED4DFB" w:rsidP="0033514D">
            <w:pPr>
              <w:pStyle w:val="Table-Headlin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</w:rPr>
            </w:pPr>
            <w:r w:rsidRPr="009A40FE">
              <w:rPr>
                <w:color w:val="1F497D" w:themeColor="text2"/>
              </w:rPr>
              <w:t>20 min</w:t>
            </w:r>
          </w:p>
        </w:tc>
      </w:tr>
      <w:tr w:rsidR="00ED4DFB" w:rsidRPr="000001FB" w14:paraId="04B4316B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A6A6A6" w:themeColor="background1" w:themeShade="A6"/>
              <w:bottom w:val="nil"/>
            </w:tcBorders>
          </w:tcPr>
          <w:p w14:paraId="2B5FE711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ab)</w:t>
            </w: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bottom w:val="nil"/>
            </w:tcBorders>
          </w:tcPr>
          <w:p w14:paraId="193039A4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Pairs</w:t>
            </w:r>
          </w:p>
        </w:tc>
        <w:tc>
          <w:tcPr>
            <w:tcW w:w="7224" w:type="dxa"/>
            <w:gridSpan w:val="2"/>
            <w:tcBorders>
              <w:top w:val="single" w:sz="4" w:space="0" w:color="A6A6A6" w:themeColor="background1" w:themeShade="A6"/>
              <w:bottom w:val="nil"/>
            </w:tcBorders>
          </w:tcPr>
          <w:p w14:paraId="6A200079" w14:textId="4B449F62" w:rsidR="00ED4DFB" w:rsidRPr="00B8639E" w:rsidRDefault="00AC2E67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Draw and d</w:t>
            </w:r>
            <w:r w:rsidR="00ED4DFB">
              <w:t>iscuss diagrams for odd and even, include a levelled-out bar and an uneven bar, make sense of a “couple number”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nil"/>
            </w:tcBorders>
          </w:tcPr>
          <w:p w14:paraId="68BF0F20" w14:textId="3C051FC5" w:rsidR="00ED4DFB" w:rsidRPr="000001FB" w:rsidRDefault="00ED4DFB" w:rsidP="0033514D">
            <w:pPr>
              <w:pStyle w:val="Table-grey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 min</w:t>
            </w:r>
          </w:p>
        </w:tc>
      </w:tr>
      <w:tr w:rsidR="00ED4DFB" w:rsidRPr="000001FB" w14:paraId="7EF51E04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single" w:sz="4" w:space="0" w:color="A6A6A6" w:themeColor="background1" w:themeShade="A6"/>
            </w:tcBorders>
          </w:tcPr>
          <w:p w14:paraId="0FD893D7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02AC5AE7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29280173" w14:textId="77777777" w:rsidR="00ED4DFB" w:rsidRPr="00B8639E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Exchange ideas and explanations</w:t>
            </w:r>
          </w:p>
        </w:tc>
        <w:tc>
          <w:tcPr>
            <w:tcW w:w="663" w:type="dxa"/>
            <w:tcBorders>
              <w:top w:val="nil"/>
              <w:bottom w:val="single" w:sz="4" w:space="0" w:color="A6A6A6" w:themeColor="background1" w:themeShade="A6"/>
            </w:tcBorders>
          </w:tcPr>
          <w:p w14:paraId="7ECC4EB9" w14:textId="1E159613" w:rsidR="00ED4DFB" w:rsidRPr="000001FB" w:rsidRDefault="00ED4DFB" w:rsidP="0033514D">
            <w:pPr>
              <w:pStyle w:val="Table-grey"/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 min</w:t>
            </w:r>
          </w:p>
        </w:tc>
      </w:tr>
      <w:tr w:rsidR="00ED4DFB" w:rsidRPr="000001FB" w14:paraId="291B9C2C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C8D879A" w14:textId="77777777" w:rsidR="00ED4DFB" w:rsidRPr="009A40FE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9A40FE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5</w:t>
            </w: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C97D411" w14:textId="77777777" w:rsidR="00ED4DFB" w:rsidRPr="009A40FE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7224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7AF880F" w14:textId="77777777" w:rsidR="00ED4DFB" w:rsidRPr="009A40FE" w:rsidRDefault="00ED4DFB" w:rsidP="0033514D">
            <w:pPr>
              <w:pStyle w:val="Table-Grey-Itemize"/>
              <w:numPr>
                <w:ilvl w:val="0"/>
                <w:numId w:val="0"/>
              </w:numPr>
              <w:suppressAutoHyphens/>
              <w:spacing w:line="240" w:lineRule="exact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</w:rPr>
            </w:pPr>
            <w:r w:rsidRPr="009A40FE">
              <w:rPr>
                <w:b/>
                <w:bCs/>
                <w:color w:val="1F497D" w:themeColor="text2"/>
              </w:rPr>
              <w:t xml:space="preserve">Odd / even numbers – Part 3: Systematize terms for two models of division 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54039944" w14:textId="77777777" w:rsidR="00ED4DFB" w:rsidRPr="009A40FE" w:rsidRDefault="00ED4DFB" w:rsidP="0033514D">
            <w:pPr>
              <w:pStyle w:val="Table-Headlin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</w:rPr>
            </w:pPr>
            <w:r w:rsidRPr="009A40FE">
              <w:rPr>
                <w:color w:val="1F497D" w:themeColor="text2"/>
              </w:rPr>
              <w:t>25 min</w:t>
            </w:r>
          </w:p>
        </w:tc>
      </w:tr>
      <w:tr w:rsidR="00ED4DFB" w:rsidRPr="000001FB" w14:paraId="3698F9E6" w14:textId="77777777" w:rsidTr="00211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A6A6A6" w:themeColor="background1" w:themeShade="A6"/>
              <w:bottom w:val="nil"/>
            </w:tcBorders>
          </w:tcPr>
          <w:p w14:paraId="23430EFD" w14:textId="77777777" w:rsidR="00ED4DFB" w:rsidRPr="006D3DB4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</w:pPr>
            <w:r w:rsidRPr="006D3DB4"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a-c)</w:t>
            </w: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bottom w:val="nil"/>
            </w:tcBorders>
          </w:tcPr>
          <w:p w14:paraId="5EA2D2EE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Pairs</w:t>
            </w:r>
          </w:p>
        </w:tc>
        <w:tc>
          <w:tcPr>
            <w:tcW w:w="7224" w:type="dxa"/>
            <w:gridSpan w:val="2"/>
            <w:tcBorders>
              <w:top w:val="single" w:sz="4" w:space="0" w:color="A6A6A6" w:themeColor="background1" w:themeShade="A6"/>
              <w:bottom w:val="nil"/>
            </w:tcBorders>
          </w:tcPr>
          <w:p w14:paraId="2782D831" w14:textId="77777777" w:rsidR="00ED4DFB" w:rsidRPr="00B8639E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Assign terms to two models of division: “levelled number” (partitive division in two equal groups) vs. “pair number “quotitive division into groups of two)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nil"/>
            </w:tcBorders>
          </w:tcPr>
          <w:p w14:paraId="61ACA092" w14:textId="22A34AA5" w:rsidR="00ED4DFB" w:rsidRPr="000001FB" w:rsidRDefault="002D58B5" w:rsidP="0033514D">
            <w:pPr>
              <w:pStyle w:val="Table-grey"/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  <w:r w:rsidR="00ED4DFB">
              <w:t xml:space="preserve"> min</w:t>
            </w:r>
          </w:p>
        </w:tc>
      </w:tr>
      <w:tr w:rsidR="00ED4DFB" w:rsidRPr="000001FB" w14:paraId="24EA0693" w14:textId="77777777" w:rsidTr="00211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25B7C5DF" w14:textId="77777777" w:rsidR="00ED4DFB" w:rsidRPr="00776ED9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327A86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162EC345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1B05FDF1" w14:textId="77777777" w:rsidR="00ED4DFB" w:rsidRPr="00FA0324" w:rsidRDefault="00ED4DFB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Exchange ideas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FEBD227" w14:textId="6D735FD3" w:rsidR="00ED4DFB" w:rsidRPr="000001FB" w:rsidRDefault="00183CC4" w:rsidP="0033514D">
            <w:pPr>
              <w:pStyle w:val="Table-grey"/>
              <w:suppressAutoHyphens/>
              <w:spacing w:line="24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  <w:r w:rsidR="00ED4DFB">
              <w:t xml:space="preserve"> min</w:t>
            </w:r>
          </w:p>
        </w:tc>
      </w:tr>
      <w:tr w:rsidR="00ED4DFB" w:rsidRPr="000001FB" w14:paraId="0ABA94AB" w14:textId="77777777" w:rsidTr="009D6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nil"/>
            </w:tcBorders>
          </w:tcPr>
          <w:p w14:paraId="410AF82A" w14:textId="77777777" w:rsidR="00ED4DFB" w:rsidRPr="00776ED9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327A86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nil"/>
            </w:tcBorders>
          </w:tcPr>
          <w:p w14:paraId="5CDF3707" w14:textId="77777777" w:rsidR="00ED4DFB" w:rsidRPr="00DD4B1B" w:rsidRDefault="00ED4DFB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Individual</w:t>
            </w:r>
          </w:p>
        </w:tc>
        <w:tc>
          <w:tcPr>
            <w:tcW w:w="7224" w:type="dxa"/>
            <w:gridSpan w:val="2"/>
            <w:tcBorders>
              <w:top w:val="nil"/>
              <w:bottom w:val="nil"/>
            </w:tcBorders>
          </w:tcPr>
          <w:p w14:paraId="7A4EE43A" w14:textId="77777777" w:rsidR="00ED4DFB" w:rsidRPr="00FA0324" w:rsidRDefault="00ED4DFB" w:rsidP="0033514D">
            <w:pPr>
              <w:pStyle w:val="Table-Grey-Itemize"/>
              <w:suppressAutoHyphens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Write down individual learning gain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F96795C" w14:textId="77777777" w:rsidR="00ED4DFB" w:rsidRPr="000001FB" w:rsidRDefault="00ED4DFB" w:rsidP="0033514D">
            <w:pPr>
              <w:pStyle w:val="Table-grey"/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min</w:t>
            </w:r>
          </w:p>
        </w:tc>
      </w:tr>
      <w:tr w:rsidR="00565457" w:rsidRPr="00D378DB" w14:paraId="027C64B8" w14:textId="77777777" w:rsidTr="0025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il"/>
              <w:bottom w:val="single" w:sz="4" w:space="0" w:color="BFBFBF" w:themeColor="background1" w:themeShade="BF"/>
            </w:tcBorders>
          </w:tcPr>
          <w:p w14:paraId="6F61C295" w14:textId="77777777" w:rsidR="00565457" w:rsidRPr="00776ED9" w:rsidRDefault="00565457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327A86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single" w:sz="4" w:space="0" w:color="BFBFBF" w:themeColor="background1" w:themeShade="BF"/>
            </w:tcBorders>
          </w:tcPr>
          <w:p w14:paraId="1472BA2E" w14:textId="6BF0EF4E" w:rsidR="00565457" w:rsidRDefault="00565457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>
              <w:rPr>
                <w:color w:val="808080"/>
                <w:sz w:val="20"/>
                <w:szCs w:val="20"/>
                <w:lang w:val="en-US"/>
              </w:rPr>
              <w:t>Plenary</w:t>
            </w:r>
          </w:p>
        </w:tc>
        <w:tc>
          <w:tcPr>
            <w:tcW w:w="7224" w:type="dxa"/>
            <w:gridSpan w:val="2"/>
            <w:tcBorders>
              <w:top w:val="nil"/>
              <w:bottom w:val="single" w:sz="4" w:space="0" w:color="BFBFBF" w:themeColor="background1" w:themeShade="BF"/>
            </w:tcBorders>
          </w:tcPr>
          <w:p w14:paraId="105D2758" w14:textId="45FFEF44" w:rsidR="00565457" w:rsidRDefault="00D378DB" w:rsidP="0033514D">
            <w:pPr>
              <w:pStyle w:val="Table-Grey-Itemize"/>
              <w:suppressAutoHyphens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6F5B">
              <w:t>Make a brief concluding meta-reflection on the approach of unpacking mathematical concepts in multiple languages.</w:t>
            </w:r>
          </w:p>
        </w:tc>
        <w:tc>
          <w:tcPr>
            <w:tcW w:w="663" w:type="dxa"/>
            <w:tcBorders>
              <w:top w:val="nil"/>
              <w:bottom w:val="single" w:sz="4" w:space="0" w:color="BFBFBF" w:themeColor="background1" w:themeShade="BF"/>
            </w:tcBorders>
          </w:tcPr>
          <w:p w14:paraId="60BB0A06" w14:textId="1FD8491C" w:rsidR="00565457" w:rsidRDefault="00D378DB" w:rsidP="0033514D">
            <w:pPr>
              <w:pStyle w:val="Table-grey"/>
              <w:suppressAutoHyphens/>
              <w:spacing w:line="24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min</w:t>
            </w:r>
          </w:p>
        </w:tc>
      </w:tr>
      <w:tr w:rsidR="003151C1" w:rsidRPr="00D378DB" w14:paraId="34014CDF" w14:textId="77777777" w:rsidTr="0025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BFBFBF" w:themeColor="background1" w:themeShade="BF"/>
              <w:bottom w:val="single" w:sz="4" w:space="0" w:color="A6A6A6" w:themeColor="background1" w:themeShade="A6"/>
            </w:tcBorders>
          </w:tcPr>
          <w:p w14:paraId="62F569BF" w14:textId="3A2D7ACB" w:rsidR="003151C1" w:rsidRPr="00776ED9" w:rsidRDefault="003151C1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ind w:left="-57" w:right="-57"/>
              <w:contextualSpacing/>
              <w:jc w:val="center"/>
              <w:textAlignment w:val="auto"/>
              <w:rPr>
                <w:b/>
                <w:bCs w:val="0"/>
                <w:color w:val="327A86"/>
                <w:sz w:val="20"/>
                <w:szCs w:val="20"/>
                <w:lang w:val="en-US"/>
              </w:rPr>
            </w:pPr>
            <w:r>
              <w:rPr>
                <w:b/>
                <w:bCs w:val="0"/>
                <w:color w:val="1F497D" w:themeColor="text2"/>
                <w:sz w:val="20"/>
                <w:szCs w:val="20"/>
                <w:lang w:val="en-US"/>
              </w:rPr>
              <w:t>6</w:t>
            </w:r>
          </w:p>
        </w:tc>
        <w:tc>
          <w:tcPr>
            <w:tcW w:w="899" w:type="dxa"/>
            <w:gridSpan w:val="2"/>
            <w:tcBorders>
              <w:top w:val="single" w:sz="4" w:space="0" w:color="BFBFBF" w:themeColor="background1" w:themeShade="BF"/>
              <w:bottom w:val="single" w:sz="4" w:space="0" w:color="A6A6A6" w:themeColor="background1" w:themeShade="A6"/>
            </w:tcBorders>
          </w:tcPr>
          <w:p w14:paraId="7BE6A1F8" w14:textId="6E20E773" w:rsidR="003151C1" w:rsidRDefault="003151C1" w:rsidP="0033514D">
            <w:pPr>
              <w:suppressAutoHyphens/>
              <w:overflowPunct/>
              <w:autoSpaceDE/>
              <w:autoSpaceDN/>
              <w:adjustRightInd/>
              <w:spacing w:line="240" w:lineRule="exact"/>
              <w:contextualSpacing/>
              <w:jc w:val="lef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val="en-US"/>
              </w:rPr>
            </w:pPr>
            <w:r w:rsidRPr="003151C1">
              <w:rPr>
                <w:color w:val="808080"/>
                <w:sz w:val="18"/>
                <w:szCs w:val="18"/>
                <w:lang w:val="en-US"/>
              </w:rPr>
              <w:t>Homework</w:t>
            </w:r>
          </w:p>
        </w:tc>
        <w:tc>
          <w:tcPr>
            <w:tcW w:w="7224" w:type="dxa"/>
            <w:gridSpan w:val="2"/>
            <w:tcBorders>
              <w:top w:val="single" w:sz="4" w:space="0" w:color="BFBFBF" w:themeColor="background1" w:themeShade="BF"/>
              <w:bottom w:val="single" w:sz="4" w:space="0" w:color="A6A6A6" w:themeColor="background1" w:themeShade="A6"/>
            </w:tcBorders>
          </w:tcPr>
          <w:p w14:paraId="59E0A246" w14:textId="3AB7034F" w:rsidR="003151C1" w:rsidRPr="009D6F5B" w:rsidRDefault="003151C1" w:rsidP="0033514D">
            <w:pPr>
              <w:pStyle w:val="Table-Grey-Itemize"/>
              <w:numPr>
                <w:ilvl w:val="0"/>
                <w:numId w:val="0"/>
              </w:numPr>
              <w:suppressAutoHyphens/>
              <w:spacing w:line="240" w:lineRule="exact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40FE">
              <w:rPr>
                <w:b/>
                <w:bCs/>
                <w:color w:val="1F497D" w:themeColor="text2"/>
              </w:rPr>
              <w:t xml:space="preserve">Odd / even numbers – Part </w:t>
            </w:r>
            <w:r>
              <w:rPr>
                <w:b/>
                <w:bCs/>
                <w:color w:val="1F497D" w:themeColor="text2"/>
              </w:rPr>
              <w:t>4</w:t>
            </w:r>
            <w:r w:rsidRPr="009A40FE">
              <w:rPr>
                <w:b/>
                <w:bCs/>
                <w:color w:val="1F497D" w:themeColor="text2"/>
              </w:rPr>
              <w:t>: S</w:t>
            </w:r>
            <w:r>
              <w:rPr>
                <w:b/>
                <w:bCs/>
                <w:color w:val="1F497D" w:themeColor="text2"/>
              </w:rPr>
              <w:t>um of two numbers</w:t>
            </w:r>
            <w:r w:rsidRPr="009A40FE">
              <w:rPr>
                <w:b/>
                <w:bCs/>
                <w:color w:val="1F497D" w:themeColor="text2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BFBFBF" w:themeColor="background1" w:themeShade="BF"/>
              <w:bottom w:val="single" w:sz="4" w:space="0" w:color="A6A6A6" w:themeColor="background1" w:themeShade="A6"/>
            </w:tcBorders>
          </w:tcPr>
          <w:p w14:paraId="19BE48F3" w14:textId="0615BA82" w:rsidR="003151C1" w:rsidRDefault="003151C1" w:rsidP="0033514D">
            <w:pPr>
              <w:pStyle w:val="Table-grey"/>
              <w:suppressAutoHyphens/>
              <w:spacing w:line="24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1F497D" w:themeColor="text2"/>
              </w:rPr>
              <w:t>30</w:t>
            </w:r>
            <w:r w:rsidRPr="009A40FE">
              <w:rPr>
                <w:color w:val="1F497D" w:themeColor="text2"/>
              </w:rPr>
              <w:t xml:space="preserve"> min</w:t>
            </w:r>
          </w:p>
        </w:tc>
      </w:tr>
    </w:tbl>
    <w:p w14:paraId="51ED6416" w14:textId="77777777" w:rsidR="004F4370" w:rsidRDefault="004F4370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  <w:sectPr w:rsidR="004F4370" w:rsidSect="00FB66CC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18" w:right="1418" w:bottom="816" w:left="1418" w:header="176" w:footer="221" w:gutter="0"/>
          <w:pgNumType w:start="0"/>
          <w:cols w:space="708"/>
          <w:titlePg/>
          <w:docGrid w:linePitch="360"/>
        </w:sectPr>
      </w:pPr>
    </w:p>
    <w:p w14:paraId="7E7AC825" w14:textId="77777777" w:rsidR="002C63D7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1D38915D" w14:textId="77777777" w:rsidR="0033514D" w:rsidRDefault="0033514D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68BA3305" w14:textId="77777777" w:rsidR="0033514D" w:rsidRDefault="0033514D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068B13AA" w14:textId="77777777" w:rsidR="0033514D" w:rsidRDefault="0033514D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6C156E29" w14:textId="466E0A39" w:rsidR="009D6F5B" w:rsidRDefault="009D6F5B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422658">
        <w:rPr>
          <w:noProof/>
          <w:szCs w:val="23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615A02" wp14:editId="7A7CFE76">
                <wp:simplePos x="0" y="0"/>
                <wp:positionH relativeFrom="column">
                  <wp:posOffset>4845747</wp:posOffset>
                </wp:positionH>
                <wp:positionV relativeFrom="paragraph">
                  <wp:posOffset>138877</wp:posOffset>
                </wp:positionV>
                <wp:extent cx="882070" cy="302260"/>
                <wp:effectExtent l="0" t="0" r="6985" b="142240"/>
                <wp:wrapNone/>
                <wp:docPr id="1169093192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70" cy="302260"/>
                        </a:xfrm>
                        <a:prstGeom prst="wedgeRoundRectCallout">
                          <a:avLst>
                            <a:gd name="adj1" fmla="val -39158"/>
                            <a:gd name="adj2" fmla="val 89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1C847" w14:textId="6DB606AE" w:rsidR="009D6F5B" w:rsidRPr="003D29CA" w:rsidRDefault="009D6F5B" w:rsidP="009D6F5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15A0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" o:spid="_x0000_s1026" type="#_x0000_t62" style="position:absolute;margin-left:381.55pt;margin-top:10.95pt;width:69.45pt;height:23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" adj="2342,30196" fillcolor="white [3212]" strokecolor="#7f7f7f [1612]">
                <v:textbox>
                  <w:txbxContent>
                    <w:p w14:paraId="6751C847" w14:textId="6DB606AE" w:rsidR="009D6F5B" w:rsidRPr="003D29CA" w:rsidRDefault="009D6F5B" w:rsidP="009D6F5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A032FA" w14:textId="77072652" w:rsidR="009D6F5B" w:rsidRDefault="009D6F5B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422658">
        <w:rPr>
          <w:noProof/>
          <w:szCs w:val="23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8AEF92" wp14:editId="4AC60B29">
                <wp:simplePos x="0" y="0"/>
                <wp:positionH relativeFrom="column">
                  <wp:posOffset>3882452</wp:posOffset>
                </wp:positionH>
                <wp:positionV relativeFrom="paragraph">
                  <wp:posOffset>96332</wp:posOffset>
                </wp:positionV>
                <wp:extent cx="900430" cy="302260"/>
                <wp:effectExtent l="0" t="0" r="13970" b="142240"/>
                <wp:wrapNone/>
                <wp:docPr id="1899953059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302260"/>
                        </a:xfrm>
                        <a:prstGeom prst="wedgeRoundRectCallout">
                          <a:avLst>
                            <a:gd name="adj1" fmla="val -39158"/>
                            <a:gd name="adj2" fmla="val 89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6013D" w14:textId="376F2E92" w:rsidR="009D6F5B" w:rsidRPr="003D29CA" w:rsidRDefault="009D6F5B" w:rsidP="009D6F5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AEF92" id="_x0000_s1027" type="#_x0000_t62" style="position:absolute;margin-left:305.7pt;margin-top:7.6pt;width:70.9pt;height:23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" adj="2342,30196" fillcolor="white [3212]" strokecolor="#7f7f7f [1612]">
                <v:textbox>
                  <w:txbxContent>
                    <w:p w14:paraId="43A6013D" w14:textId="376F2E92" w:rsidR="009D6F5B" w:rsidRPr="003D29CA" w:rsidRDefault="009D6F5B" w:rsidP="009D6F5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894A68" w14:textId="45837D6D" w:rsidR="009D6F5B" w:rsidRDefault="009D6F5B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422658">
        <w:rPr>
          <w:noProof/>
          <w:szCs w:val="23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FF21C3" wp14:editId="642A1DEA">
                <wp:simplePos x="0" y="0"/>
                <wp:positionH relativeFrom="column">
                  <wp:posOffset>4559997</wp:posOffset>
                </wp:positionH>
                <wp:positionV relativeFrom="paragraph">
                  <wp:posOffset>165547</wp:posOffset>
                </wp:positionV>
                <wp:extent cx="1009650" cy="336550"/>
                <wp:effectExtent l="0" t="0" r="19050" b="120650"/>
                <wp:wrapNone/>
                <wp:docPr id="1289981822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6550"/>
                        </a:xfrm>
                        <a:prstGeom prst="wedgeRoundRectCallout">
                          <a:avLst>
                            <a:gd name="adj1" fmla="val 4364"/>
                            <a:gd name="adj2" fmla="val 784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25D0E" w14:textId="2ED97076" w:rsidR="009D6F5B" w:rsidRPr="003D29CA" w:rsidRDefault="009D6F5B" w:rsidP="009D6F5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21C3" id="_x0000_s1028" type="#_x0000_t62" style="position:absolute;margin-left:359.05pt;margin-top:13.05pt;width:79.5pt;height:2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" adj="11743,27739" fillcolor="white [3212]" strokecolor="#7f7f7f [1612]">
                <v:textbox>
                  <w:txbxContent>
                    <w:p w14:paraId="21225D0E" w14:textId="2ED97076" w:rsidR="009D6F5B" w:rsidRPr="003D29CA" w:rsidRDefault="009D6F5B" w:rsidP="009D6F5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064866" w14:textId="4EEBC222" w:rsidR="009D6F5B" w:rsidRPr="009D6F5B" w:rsidRDefault="009D6F5B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204C67EB" w14:textId="26DD53F3" w:rsidR="00FC1735" w:rsidRPr="009D6F5B" w:rsidRDefault="00FC1735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3972684D" w14:textId="77777777" w:rsidR="00FC1735" w:rsidRPr="009D6F5B" w:rsidRDefault="00FC1735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475D2854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780C3E">
        <w:rPr>
          <w:lang w:val="en-US"/>
        </w:rPr>
        <w:t xml:space="preserve">Dear </w:t>
      </w:r>
      <w:r>
        <w:rPr>
          <w:lang w:val="en-US"/>
        </w:rPr>
        <w:t>students and</w:t>
      </w:r>
      <w:r w:rsidRPr="00780C3E">
        <w:rPr>
          <w:lang w:val="en-US"/>
        </w:rPr>
        <w:t xml:space="preserve"> teachers, </w:t>
      </w:r>
    </w:p>
    <w:p w14:paraId="5BE10624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62B574EF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780C3E">
        <w:rPr>
          <w:lang w:val="en-US"/>
        </w:rPr>
        <w:t xml:space="preserve">There is power in words, </w:t>
      </w:r>
      <w:r>
        <w:rPr>
          <w:lang w:val="en-US"/>
        </w:rPr>
        <w:t xml:space="preserve">and </w:t>
      </w:r>
      <w:r w:rsidRPr="00780C3E">
        <w:rPr>
          <w:lang w:val="en-US"/>
        </w:rPr>
        <w:t xml:space="preserve">languages sometimes have different powers! </w:t>
      </w:r>
    </w:p>
    <w:p w14:paraId="6653D734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780C3E">
        <w:rPr>
          <w:lang w:val="en-US"/>
        </w:rPr>
        <w:t>Let's think about this today</w:t>
      </w:r>
      <w:r>
        <w:rPr>
          <w:lang w:val="en-US"/>
        </w:rPr>
        <w:t>,</w:t>
      </w:r>
      <w:r w:rsidRPr="00780C3E">
        <w:rPr>
          <w:lang w:val="en-US"/>
        </w:rPr>
        <w:t xml:space="preserve"> using three examples. </w:t>
      </w:r>
    </w:p>
    <w:p w14:paraId="3973D2B0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2B6679E3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780C3E">
        <w:rPr>
          <w:lang w:val="en-US"/>
        </w:rPr>
        <w:t xml:space="preserve">We will </w:t>
      </w:r>
      <w:r>
        <w:rPr>
          <w:lang w:val="en-US"/>
        </w:rPr>
        <w:t xml:space="preserve">unpack terms </w:t>
      </w:r>
      <w:r w:rsidRPr="00780C3E">
        <w:rPr>
          <w:lang w:val="en-US"/>
        </w:rPr>
        <w:t xml:space="preserve">for mathematical concepts in </w:t>
      </w:r>
      <w:r>
        <w:rPr>
          <w:lang w:val="en-US"/>
        </w:rPr>
        <w:t xml:space="preserve">multiple </w:t>
      </w:r>
      <w:r w:rsidRPr="00780C3E">
        <w:rPr>
          <w:lang w:val="en-US"/>
        </w:rPr>
        <w:t xml:space="preserve">languages </w:t>
      </w:r>
    </w:p>
    <w:p w14:paraId="155ECC0A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780C3E">
        <w:rPr>
          <w:lang w:val="en-US"/>
        </w:rPr>
        <w:t xml:space="preserve">and see that they can have </w:t>
      </w:r>
      <w:r>
        <w:rPr>
          <w:lang w:val="en-US"/>
        </w:rPr>
        <w:t xml:space="preserve">slightly </w:t>
      </w:r>
      <w:r w:rsidRPr="00780C3E">
        <w:rPr>
          <w:lang w:val="en-US"/>
        </w:rPr>
        <w:t>different meanings.</w:t>
      </w:r>
    </w:p>
    <w:p w14:paraId="70C6558D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780C3E">
        <w:rPr>
          <w:lang w:val="en-US"/>
        </w:rPr>
        <w:t xml:space="preserve">Sometimes other languages have </w:t>
      </w:r>
      <w:r>
        <w:rPr>
          <w:lang w:val="en-US"/>
        </w:rPr>
        <w:t xml:space="preserve">terms </w:t>
      </w:r>
      <w:r w:rsidRPr="00780C3E">
        <w:rPr>
          <w:lang w:val="en-US"/>
        </w:rPr>
        <w:t xml:space="preserve">that explain concepts particularly well. </w:t>
      </w:r>
    </w:p>
    <w:p w14:paraId="03CCEBBA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proofErr w:type="gramStart"/>
      <w:r w:rsidRPr="00780C3E">
        <w:rPr>
          <w:lang w:val="en-US"/>
        </w:rPr>
        <w:t>So</w:t>
      </w:r>
      <w:proofErr w:type="gramEnd"/>
      <w:r w:rsidRPr="00780C3E">
        <w:rPr>
          <w:lang w:val="en-US"/>
        </w:rPr>
        <w:t xml:space="preserve"> it's worth taking a closer look. </w:t>
      </w:r>
    </w:p>
    <w:p w14:paraId="677BE874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780C3E">
        <w:rPr>
          <w:lang w:val="en-US"/>
        </w:rPr>
        <w:t xml:space="preserve">This allows you to think about the concepts from several </w:t>
      </w:r>
      <w:r>
        <w:rPr>
          <w:lang w:val="en-US"/>
        </w:rPr>
        <w:t>perspectives</w:t>
      </w:r>
      <w:r w:rsidRPr="00780C3E">
        <w:rPr>
          <w:lang w:val="en-US"/>
        </w:rPr>
        <w:t xml:space="preserve">. </w:t>
      </w:r>
    </w:p>
    <w:p w14:paraId="17919896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4797824A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1A6E3BE2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780C3E">
        <w:rPr>
          <w:lang w:val="en-US"/>
        </w:rPr>
        <w:t>Why not give it a try!</w:t>
      </w:r>
    </w:p>
    <w:p w14:paraId="11FC0F44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0DE26618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417357A6" w14:textId="24792905" w:rsidR="002C63D7" w:rsidRPr="008A1C08" w:rsidRDefault="00570988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rFonts w:ascii="Comic Sans MS" w:hAnsi="Comic Sans MS"/>
          <w:color w:val="0070C0"/>
          <w:spacing w:val="-10"/>
        </w:rPr>
      </w:pPr>
      <w:r w:rsidRPr="008A1C08">
        <w:rPr>
          <w:rFonts w:ascii="Comic Sans MS" w:hAnsi="Comic Sans MS" w:cs="Cambria"/>
          <w:color w:val="0070C0"/>
          <w:spacing w:val="-10"/>
        </w:rPr>
        <w:t>Á</w:t>
      </w:r>
      <w:r w:rsidRPr="008A1C08">
        <w:rPr>
          <w:rFonts w:ascii="Comic Sans MS" w:hAnsi="Comic Sans MS"/>
          <w:color w:val="0070C0"/>
          <w:spacing w:val="-10"/>
        </w:rPr>
        <w:t>ngela</w:t>
      </w:r>
      <w:r w:rsidR="002C63D7" w:rsidRPr="008A1C08">
        <w:rPr>
          <w:rFonts w:ascii="Comic Sans MS" w:hAnsi="Comic Sans MS"/>
          <w:color w:val="0070C0"/>
          <w:spacing w:val="-10"/>
        </w:rPr>
        <w:t xml:space="preserve"> Uribe</w:t>
      </w:r>
      <w:r w:rsidR="000918B9" w:rsidRPr="008A1C08">
        <w:rPr>
          <w:rFonts w:ascii="Comic Sans MS" w:hAnsi="Comic Sans MS"/>
          <w:color w:val="0070C0"/>
          <w:spacing w:val="-10"/>
        </w:rPr>
        <w:t>, Susanne Prediger</w:t>
      </w:r>
      <w:r w:rsidR="002C63D7" w:rsidRPr="008A1C08">
        <w:rPr>
          <w:rFonts w:ascii="Comic Sans MS" w:hAnsi="Comic Sans MS"/>
          <w:color w:val="0070C0"/>
          <w:spacing w:val="-10"/>
        </w:rPr>
        <w:t xml:space="preserve"> and Yasemin Platen (Dortmund)</w:t>
      </w:r>
    </w:p>
    <w:p w14:paraId="00F6463D" w14:textId="77777777" w:rsidR="002C63D7" w:rsidRPr="008A1C08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rFonts w:ascii="Comic Sans MS" w:hAnsi="Comic Sans MS"/>
          <w:color w:val="0070C0"/>
          <w:spacing w:val="-10"/>
        </w:rPr>
      </w:pPr>
      <w:r w:rsidRPr="008A1C08">
        <w:rPr>
          <w:rFonts w:ascii="Comic Sans MS" w:hAnsi="Comic Sans MS"/>
          <w:color w:val="0070C0"/>
          <w:spacing w:val="-10"/>
        </w:rPr>
        <w:t xml:space="preserve">Eugenia Ferrari, Silke </w:t>
      </w:r>
      <w:proofErr w:type="spellStart"/>
      <w:r w:rsidRPr="008A1C08">
        <w:rPr>
          <w:rFonts w:ascii="Comic Sans MS" w:hAnsi="Comic Sans MS"/>
          <w:color w:val="0070C0"/>
          <w:spacing w:val="-10"/>
        </w:rPr>
        <w:t>Lekaus</w:t>
      </w:r>
      <w:proofErr w:type="spellEnd"/>
      <w:r w:rsidRPr="008A1C08">
        <w:rPr>
          <w:rFonts w:ascii="Comic Sans MS" w:hAnsi="Comic Sans MS"/>
          <w:color w:val="0070C0"/>
          <w:spacing w:val="-10"/>
        </w:rPr>
        <w:t xml:space="preserve"> and </w:t>
      </w:r>
      <w:proofErr w:type="spellStart"/>
      <w:r w:rsidRPr="008A1C08">
        <w:rPr>
          <w:rFonts w:ascii="Comic Sans MS" w:hAnsi="Comic Sans MS"/>
          <w:color w:val="0070C0"/>
          <w:spacing w:val="-10"/>
        </w:rPr>
        <w:t>Tamsin</w:t>
      </w:r>
      <w:proofErr w:type="spellEnd"/>
      <w:r w:rsidRPr="008A1C08">
        <w:rPr>
          <w:rFonts w:ascii="Comic Sans MS" w:hAnsi="Comic Sans MS"/>
          <w:color w:val="0070C0"/>
          <w:spacing w:val="-10"/>
        </w:rPr>
        <w:t xml:space="preserve"> </w:t>
      </w:r>
      <w:proofErr w:type="spellStart"/>
      <w:r w:rsidRPr="008A1C08">
        <w:rPr>
          <w:rFonts w:ascii="Comic Sans MS" w:hAnsi="Comic Sans MS"/>
          <w:color w:val="0070C0"/>
          <w:spacing w:val="-10"/>
        </w:rPr>
        <w:t>Meaney</w:t>
      </w:r>
      <w:proofErr w:type="spellEnd"/>
      <w:r w:rsidRPr="008A1C08">
        <w:rPr>
          <w:rFonts w:ascii="Comic Sans MS" w:hAnsi="Comic Sans MS"/>
          <w:color w:val="0070C0"/>
          <w:spacing w:val="-10"/>
        </w:rPr>
        <w:t xml:space="preserve"> (Bergen, Norwegen)</w:t>
      </w:r>
    </w:p>
    <w:p w14:paraId="02F137DA" w14:textId="77777777" w:rsidR="002C63D7" w:rsidRPr="008A1C08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rFonts w:ascii="Comic Sans MS" w:hAnsi="Comic Sans MS"/>
          <w:color w:val="0070C0"/>
          <w:spacing w:val="-10"/>
        </w:rPr>
      </w:pPr>
      <w:r w:rsidRPr="008A1C08">
        <w:rPr>
          <w:rFonts w:ascii="Comic Sans MS" w:hAnsi="Comic Sans MS"/>
          <w:color w:val="0070C0"/>
          <w:spacing w:val="-10"/>
        </w:rPr>
        <w:t>Alexander Sch</w:t>
      </w:r>
      <w:r w:rsidRPr="008A1C08">
        <w:rPr>
          <w:rFonts w:ascii="Comic Sans MS" w:hAnsi="Comic Sans MS" w:cs="Cambria"/>
          <w:color w:val="0070C0"/>
          <w:spacing w:val="-10"/>
        </w:rPr>
        <w:t>ü</w:t>
      </w:r>
      <w:r w:rsidRPr="008A1C08">
        <w:rPr>
          <w:rFonts w:ascii="Comic Sans MS" w:hAnsi="Comic Sans MS"/>
          <w:color w:val="0070C0"/>
          <w:spacing w:val="-10"/>
        </w:rPr>
        <w:t xml:space="preserve">ler-Meyer and </w:t>
      </w:r>
      <w:proofErr w:type="spellStart"/>
      <w:r w:rsidRPr="008A1C08">
        <w:rPr>
          <w:rFonts w:ascii="Comic Sans MS" w:hAnsi="Comic Sans MS"/>
          <w:color w:val="0070C0"/>
          <w:spacing w:val="-10"/>
        </w:rPr>
        <w:t>Shintia</w:t>
      </w:r>
      <w:proofErr w:type="spellEnd"/>
      <w:r w:rsidRPr="008A1C08">
        <w:rPr>
          <w:rFonts w:ascii="Comic Sans MS" w:hAnsi="Comic Sans MS"/>
          <w:color w:val="0070C0"/>
          <w:spacing w:val="-10"/>
        </w:rPr>
        <w:t xml:space="preserve"> </w:t>
      </w:r>
      <w:proofErr w:type="spellStart"/>
      <w:r w:rsidRPr="008A1C08">
        <w:rPr>
          <w:rFonts w:ascii="Comic Sans MS" w:hAnsi="Comic Sans MS"/>
          <w:color w:val="0070C0"/>
          <w:spacing w:val="-10"/>
        </w:rPr>
        <w:t>Revina</w:t>
      </w:r>
      <w:proofErr w:type="spellEnd"/>
      <w:r w:rsidRPr="008A1C08">
        <w:rPr>
          <w:rFonts w:ascii="Comic Sans MS" w:hAnsi="Comic Sans MS"/>
          <w:color w:val="0070C0"/>
          <w:spacing w:val="-10"/>
        </w:rPr>
        <w:t xml:space="preserve"> (Eindhoven, Niederlande)</w:t>
      </w:r>
    </w:p>
    <w:p w14:paraId="7AF867AE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</w:pPr>
    </w:p>
    <w:p w14:paraId="26AE8079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</w:pPr>
    </w:p>
    <w:p w14:paraId="0F836FA9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</w:pPr>
    </w:p>
    <w:p w14:paraId="405F67BB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</w:pPr>
    </w:p>
    <w:p w14:paraId="271B59C3" w14:textId="77777777" w:rsidR="002C63D7" w:rsidRPr="00780C3E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</w:pPr>
    </w:p>
    <w:p w14:paraId="5F4F45BC" w14:textId="77777777" w:rsidR="002C63D7" w:rsidRPr="00780C3E" w:rsidRDefault="002C63D7" w:rsidP="002C63D7">
      <w:pPr>
        <w:suppressAutoHyphens/>
        <w:spacing w:line="240" w:lineRule="auto"/>
      </w:pPr>
      <w:r w:rsidRPr="00780C3E"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2703"/>
        <w:gridCol w:w="2704"/>
        <w:gridCol w:w="2704"/>
      </w:tblGrid>
      <w:tr w:rsidR="002C63D7" w:rsidRPr="00954ECD" w14:paraId="4501DB99" w14:textId="77777777" w:rsidTr="0021197B">
        <w:trPr>
          <w:trHeight w:val="386"/>
        </w:trPr>
        <w:tc>
          <w:tcPr>
            <w:tcW w:w="600" w:type="dxa"/>
          </w:tcPr>
          <w:p w14:paraId="7F332A77" w14:textId="77777777" w:rsidR="002C63D7" w:rsidRPr="00422658" w:rsidRDefault="002C63D7" w:rsidP="002C63D7">
            <w:pPr>
              <w:pStyle w:val="berschrift2"/>
            </w:pPr>
            <w:r w:rsidRPr="00422658">
              <w:lastRenderedPageBreak/>
              <w:t>1</w:t>
            </w:r>
          </w:p>
        </w:tc>
        <w:tc>
          <w:tcPr>
            <w:tcW w:w="8470" w:type="dxa"/>
            <w:gridSpan w:val="4"/>
          </w:tcPr>
          <w:p w14:paraId="68F10A05" w14:textId="77777777" w:rsidR="002C63D7" w:rsidRPr="00422658" w:rsidRDefault="002C63D7" w:rsidP="002C63D7">
            <w:pPr>
              <w:pStyle w:val="berschrift2"/>
            </w:pPr>
            <w:r w:rsidRPr="00422658">
              <w:t>How to s</w:t>
            </w:r>
            <w:r>
              <w:t>p</w:t>
            </w:r>
            <w:r w:rsidRPr="00422658">
              <w:t xml:space="preserve">eak about triangles? </w:t>
            </w:r>
          </w:p>
          <w:p w14:paraId="021A4626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</w:tc>
      </w:tr>
      <w:tr w:rsidR="002C63D7" w:rsidRPr="00B52393" w14:paraId="4147096A" w14:textId="77777777" w:rsidTr="0021197B">
        <w:trPr>
          <w:trHeight w:val="386"/>
        </w:trPr>
        <w:tc>
          <w:tcPr>
            <w:tcW w:w="600" w:type="dxa"/>
          </w:tcPr>
          <w:p w14:paraId="73525479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sz w:val="23"/>
                <w:szCs w:val="23"/>
                <w:lang w:val="en-US"/>
              </w:rPr>
            </w:pPr>
          </w:p>
        </w:tc>
        <w:tc>
          <w:tcPr>
            <w:tcW w:w="359" w:type="dxa"/>
          </w:tcPr>
          <w:p w14:paraId="387F9946" w14:textId="77777777" w:rsidR="002C63D7" w:rsidRPr="00422658" w:rsidRDefault="002C63D7" w:rsidP="002C63D7">
            <w:pPr>
              <w:pStyle w:val="berschriftTeilaufgaben"/>
            </w:pPr>
            <w:r w:rsidRPr="00422658">
              <w:t>a)</w:t>
            </w:r>
          </w:p>
        </w:tc>
        <w:tc>
          <w:tcPr>
            <w:tcW w:w="8111" w:type="dxa"/>
            <w:gridSpan w:val="3"/>
          </w:tcPr>
          <w:p w14:paraId="1227DAE3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 xml:space="preserve">What does the term </w:t>
            </w:r>
            <w:r w:rsidRPr="00422658">
              <w:rPr>
                <w:rFonts w:ascii="Comic Sans MS" w:hAnsi="Comic Sans MS"/>
                <w:b/>
                <w:bCs/>
                <w:sz w:val="21"/>
                <w:szCs w:val="21"/>
                <w:lang w:val="en-US"/>
              </w:rPr>
              <w:t>triangle</w:t>
            </w:r>
            <w:r w:rsidRPr="00422658">
              <w:rPr>
                <w:szCs w:val="23"/>
                <w:lang w:val="en-US"/>
              </w:rPr>
              <w:t xml:space="preserve"> mean literally? </w:t>
            </w:r>
            <w:r w:rsidRPr="00422658">
              <w:rPr>
                <w:szCs w:val="23"/>
                <w:lang w:val="en-US"/>
              </w:rPr>
              <w:br/>
            </w:r>
            <w:r w:rsidRPr="00B52393">
              <w:rPr>
                <w:szCs w:val="23"/>
                <w:lang w:val="en-US"/>
              </w:rPr>
              <w:t>Do you think the name is su</w:t>
            </w:r>
            <w:r>
              <w:rPr>
                <w:szCs w:val="23"/>
                <w:lang w:val="en-US"/>
              </w:rPr>
              <w:t>itable? Why or why not?</w:t>
            </w:r>
          </w:p>
          <w:p w14:paraId="1E0502BF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</w:tc>
      </w:tr>
      <w:tr w:rsidR="002C63D7" w:rsidRPr="00954ECD" w14:paraId="66B1C5F6" w14:textId="77777777" w:rsidTr="0021197B">
        <w:trPr>
          <w:trHeight w:val="386"/>
        </w:trPr>
        <w:tc>
          <w:tcPr>
            <w:tcW w:w="600" w:type="dxa"/>
          </w:tcPr>
          <w:p w14:paraId="5D4111E8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sz w:val="23"/>
                <w:szCs w:val="23"/>
                <w:lang w:val="en-US"/>
              </w:rPr>
            </w:pPr>
          </w:p>
        </w:tc>
        <w:tc>
          <w:tcPr>
            <w:tcW w:w="359" w:type="dxa"/>
          </w:tcPr>
          <w:p w14:paraId="2458C86D" w14:textId="77777777" w:rsidR="002C63D7" w:rsidRPr="00422658" w:rsidRDefault="002C63D7" w:rsidP="002C63D7">
            <w:pPr>
              <w:pStyle w:val="berschriftTeilaufgaben"/>
            </w:pPr>
            <w:r w:rsidRPr="00422658">
              <w:t>b)</w:t>
            </w:r>
          </w:p>
        </w:tc>
        <w:tc>
          <w:tcPr>
            <w:tcW w:w="8111" w:type="dxa"/>
            <w:gridSpan w:val="3"/>
          </w:tcPr>
          <w:p w14:paraId="7D0DBA96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 xml:space="preserve">In German, a triangle is called </w:t>
            </w:r>
            <w:proofErr w:type="spellStart"/>
            <w:r w:rsidRPr="00422658">
              <w:rPr>
                <w:rFonts w:ascii="Comic Sans MS" w:hAnsi="Comic Sans MS"/>
                <w:b/>
                <w:bCs/>
                <w:sz w:val="20"/>
                <w:szCs w:val="20"/>
                <w:lang w:val="en-US"/>
              </w:rPr>
              <w:t>Dreiec</w:t>
            </w:r>
            <w:r w:rsidRPr="00422658">
              <w:rPr>
                <w:szCs w:val="23"/>
                <w:lang w:val="en-US"/>
              </w:rPr>
              <w:t>k</w:t>
            </w:r>
            <w:proofErr w:type="spellEnd"/>
            <w:r w:rsidRPr="00422658">
              <w:rPr>
                <w:szCs w:val="23"/>
                <w:lang w:val="en-US"/>
              </w:rPr>
              <w:t xml:space="preserve"> (literally: three-vertices), </w:t>
            </w:r>
            <w:r>
              <w:rPr>
                <w:szCs w:val="23"/>
                <w:lang w:val="en-US"/>
              </w:rPr>
              <w:t>a</w:t>
            </w:r>
            <w:r w:rsidRPr="00422658">
              <w:rPr>
                <w:szCs w:val="23"/>
                <w:lang w:val="en-US"/>
              </w:rPr>
              <w:t xml:space="preserve">nd in </w:t>
            </w:r>
            <w:r>
              <w:rPr>
                <w:szCs w:val="23"/>
                <w:lang w:val="en-US"/>
              </w:rPr>
              <w:t xml:space="preserve">Danish </w:t>
            </w:r>
            <w:proofErr w:type="spellStart"/>
            <w:r w:rsidRPr="00422658">
              <w:rPr>
                <w:rFonts w:ascii="Comic Sans MS" w:hAnsi="Comic Sans MS"/>
                <w:b/>
                <w:bCs/>
                <w:sz w:val="21"/>
                <w:szCs w:val="21"/>
                <w:lang w:val="en-US"/>
              </w:rPr>
              <w:t>trekant</w:t>
            </w:r>
            <w:proofErr w:type="spellEnd"/>
            <w:r w:rsidRPr="00422658">
              <w:rPr>
                <w:szCs w:val="23"/>
                <w:lang w:val="en-US"/>
              </w:rPr>
              <w:t xml:space="preserve">. What could </w:t>
            </w:r>
            <w:proofErr w:type="spellStart"/>
            <w:r w:rsidRPr="00422658">
              <w:rPr>
                <w:rFonts w:ascii="Comic Sans MS" w:hAnsi="Comic Sans MS"/>
                <w:b/>
                <w:bCs/>
                <w:sz w:val="21"/>
                <w:szCs w:val="21"/>
                <w:lang w:val="en-US"/>
              </w:rPr>
              <w:t>tre</w:t>
            </w:r>
            <w:proofErr w:type="spellEnd"/>
            <w:r w:rsidRPr="00422658">
              <w:rPr>
                <w:rFonts w:ascii="Comic Sans MS" w:hAnsi="Comic Sans MS"/>
                <w:szCs w:val="23"/>
                <w:lang w:val="en-US"/>
              </w:rPr>
              <w:t>,</w:t>
            </w:r>
            <w:r w:rsidRPr="00422658">
              <w:rPr>
                <w:rFonts w:ascii="Comic Sans MS" w:hAnsi="Comic Sans MS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422658">
              <w:rPr>
                <w:rFonts w:ascii="Comic Sans MS" w:hAnsi="Comic Sans MS"/>
                <w:b/>
                <w:bCs/>
                <w:sz w:val="21"/>
                <w:szCs w:val="21"/>
                <w:lang w:val="en-US"/>
              </w:rPr>
              <w:t>kant</w:t>
            </w:r>
            <w:proofErr w:type="spellEnd"/>
            <w:r w:rsidRPr="00422658">
              <w:rPr>
                <w:szCs w:val="23"/>
                <w:lang w:val="en-US"/>
              </w:rPr>
              <w:t xml:space="preserve"> mean, what do you think? And </w:t>
            </w:r>
            <w:proofErr w:type="spellStart"/>
            <w:r w:rsidRPr="00422658">
              <w:rPr>
                <w:rFonts w:ascii="Comic Sans MS" w:hAnsi="Comic Sans MS"/>
                <w:b/>
                <w:bCs/>
                <w:sz w:val="21"/>
                <w:szCs w:val="21"/>
                <w:lang w:val="en-US"/>
              </w:rPr>
              <w:t>triángulo</w:t>
            </w:r>
            <w:proofErr w:type="spellEnd"/>
            <w:r w:rsidRPr="00422658">
              <w:rPr>
                <w:szCs w:val="23"/>
                <w:lang w:val="en-US"/>
              </w:rPr>
              <w:t xml:space="preserve"> in Spanish?</w:t>
            </w:r>
          </w:p>
          <w:p w14:paraId="12BC0727" w14:textId="7B6E0D32" w:rsidR="002C63D7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 xml:space="preserve">Which figure best </w:t>
            </w:r>
            <w:r w:rsidR="004A5098">
              <w:rPr>
                <w:szCs w:val="23"/>
                <w:lang w:val="en-US"/>
              </w:rPr>
              <w:t xml:space="preserve">visualizes the meaning of </w:t>
            </w:r>
            <w:r>
              <w:rPr>
                <w:szCs w:val="23"/>
                <w:lang w:val="en-US"/>
              </w:rPr>
              <w:t>each</w:t>
            </w:r>
            <w:r w:rsidRPr="00422658">
              <w:rPr>
                <w:szCs w:val="23"/>
                <w:lang w:val="en-US"/>
              </w:rPr>
              <w:t xml:space="preserve"> of the terms? </w:t>
            </w:r>
          </w:p>
          <w:p w14:paraId="526B23FB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 xml:space="preserve">Connect each term to the figure that emphasizes the important part. </w:t>
            </w:r>
          </w:p>
          <w:p w14:paraId="73503297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</w:tc>
      </w:tr>
      <w:tr w:rsidR="002C63D7" w:rsidRPr="00954ECD" w14:paraId="436EF90C" w14:textId="77777777" w:rsidTr="0021197B">
        <w:trPr>
          <w:trHeight w:val="386"/>
        </w:trPr>
        <w:tc>
          <w:tcPr>
            <w:tcW w:w="600" w:type="dxa"/>
          </w:tcPr>
          <w:p w14:paraId="4D0458FD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sz w:val="23"/>
                <w:szCs w:val="23"/>
                <w:lang w:val="en-US"/>
              </w:rPr>
            </w:pPr>
          </w:p>
        </w:tc>
        <w:tc>
          <w:tcPr>
            <w:tcW w:w="359" w:type="dxa"/>
          </w:tcPr>
          <w:p w14:paraId="3AD6CDF5" w14:textId="77777777" w:rsidR="002C63D7" w:rsidRPr="00422658" w:rsidRDefault="002C63D7" w:rsidP="002C63D7">
            <w:pPr>
              <w:pStyle w:val="berschriftTeilaufgaben"/>
            </w:pPr>
          </w:p>
        </w:tc>
        <w:tc>
          <w:tcPr>
            <w:tcW w:w="2703" w:type="dxa"/>
          </w:tcPr>
          <w:p w14:paraId="5DA806FF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noProof/>
                <w:color w:val="808080"/>
                <w:szCs w:val="2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8C650D7" wp14:editId="4B183C52">
                      <wp:simplePos x="0" y="0"/>
                      <wp:positionH relativeFrom="column">
                        <wp:posOffset>446154</wp:posOffset>
                      </wp:positionH>
                      <wp:positionV relativeFrom="paragraph">
                        <wp:posOffset>471893</wp:posOffset>
                      </wp:positionV>
                      <wp:extent cx="570368" cy="240632"/>
                      <wp:effectExtent l="0" t="0" r="1270" b="1270"/>
                      <wp:wrapNone/>
                      <wp:docPr id="102264428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0368" cy="240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66B8E4" w14:textId="77777777" w:rsidR="002C63D7" w:rsidRPr="00CD090F" w:rsidRDefault="002C63D7" w:rsidP="002C63D7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Danish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8C650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9" type="#_x0000_t202" style="position:absolute;margin-left:35.15pt;margin-top:37.15pt;width:44.9pt;height:18.9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" filled="f" stroked="f">
                      <v:textbox inset="0,1mm,0,0">
                        <w:txbxContent>
                          <w:p w14:paraId="0966B8E4" w14:textId="77777777" w:rsidR="002C63D7" w:rsidRPr="00CD090F" w:rsidRDefault="002C63D7" w:rsidP="002C63D7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5"/>
                              </w:rPr>
                              <w:t>Danish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2658">
              <w:rPr>
                <w:noProof/>
                <w:szCs w:val="2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CEE50F" wp14:editId="4B367765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64770</wp:posOffset>
                      </wp:positionV>
                      <wp:extent cx="879231" cy="336550"/>
                      <wp:effectExtent l="0" t="0" r="16510" b="139700"/>
                      <wp:wrapNone/>
                      <wp:docPr id="799419944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231" cy="336550"/>
                              </a:xfrm>
                              <a:prstGeom prst="wedgeRoundRectCallout">
                                <a:avLst>
                                  <a:gd name="adj1" fmla="val 4364"/>
                                  <a:gd name="adj2" fmla="val 7842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0A5A93" w14:textId="77777777" w:rsidR="002C63D7" w:rsidRPr="003D29CA" w:rsidRDefault="002C63D7" w:rsidP="002C63D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Trekant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EE50F" id="_x0000_s1030" type="#_x0000_t62" style="position:absolute;margin-left:31.75pt;margin-top:5.1pt;width:69.25pt;height:2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" adj="11743,27739" filled="f" strokecolor="#7f7f7f [1612]">
                      <v:textbox>
                        <w:txbxContent>
                          <w:p w14:paraId="700A5A93" w14:textId="77777777" w:rsidR="002C63D7" w:rsidRPr="003D29CA" w:rsidRDefault="002C63D7" w:rsidP="002C63D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Trekant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12213A0F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noProof/>
                <w:szCs w:val="2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8F3CC8" wp14:editId="291B6507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52070</wp:posOffset>
                      </wp:positionV>
                      <wp:extent cx="900430" cy="338400"/>
                      <wp:effectExtent l="0" t="0" r="13970" b="176530"/>
                      <wp:wrapNone/>
                      <wp:docPr id="480927524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430" cy="33840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77E3B6" w14:textId="77777777" w:rsidR="002C63D7" w:rsidRPr="003D29CA" w:rsidRDefault="002C63D7" w:rsidP="002C63D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Triángulo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F3CC8" id="_x0000_s1031" type="#_x0000_t62" style="position:absolute;margin-left:36.9pt;margin-top:4.1pt;width:70.9pt;height:2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" adj="2342,30196" filled="f" strokecolor="#7f7f7f [1612]">
                      <v:textbox>
                        <w:txbxContent>
                          <w:p w14:paraId="6977E3B6" w14:textId="77777777" w:rsidR="002C63D7" w:rsidRPr="003D29CA" w:rsidRDefault="002C63D7" w:rsidP="002C63D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Triángulo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BD07A0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  <w:p w14:paraId="31DA451D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</w:tc>
        <w:tc>
          <w:tcPr>
            <w:tcW w:w="2704" w:type="dxa"/>
          </w:tcPr>
          <w:p w14:paraId="1D9A4806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noProof/>
                <w:szCs w:val="2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FF8301" wp14:editId="57517F73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50800</wp:posOffset>
                      </wp:positionV>
                      <wp:extent cx="882070" cy="338400"/>
                      <wp:effectExtent l="0" t="0" r="13335" b="176530"/>
                      <wp:wrapNone/>
                      <wp:docPr id="1185863797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70" cy="33840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9A672E" w14:textId="77777777" w:rsidR="002C63D7" w:rsidRPr="003D29CA" w:rsidRDefault="002C63D7" w:rsidP="002C63D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Dreieck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F8301" id="_x0000_s1032" type="#_x0000_t62" style="position:absolute;margin-left:35.75pt;margin-top:4pt;width:69.45pt;height:2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" adj="2342,30196" filled="f" strokecolor="#7f7f7f [1612]">
                      <v:textbox>
                        <w:txbxContent>
                          <w:p w14:paraId="219A672E" w14:textId="77777777" w:rsidR="002C63D7" w:rsidRPr="003D29CA" w:rsidRDefault="002C63D7" w:rsidP="002C63D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Dreieck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C9C387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  <w:p w14:paraId="515EF878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noProof/>
                <w:color w:val="808080"/>
                <w:szCs w:val="2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93408E" wp14:editId="6820895C">
                      <wp:simplePos x="0" y="0"/>
                      <wp:positionH relativeFrom="column">
                        <wp:posOffset>271260</wp:posOffset>
                      </wp:positionH>
                      <wp:positionV relativeFrom="paragraph">
                        <wp:posOffset>111356</wp:posOffset>
                      </wp:positionV>
                      <wp:extent cx="1164395" cy="240030"/>
                      <wp:effectExtent l="0" t="0" r="4445" b="1270"/>
                      <wp:wrapNone/>
                      <wp:docPr id="428290834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4395" cy="240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6F69F2" w14:textId="77777777" w:rsidR="002C63D7" w:rsidRPr="00CD090F" w:rsidRDefault="002C63D7" w:rsidP="002C63D7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 xml:space="preserve">German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C93408E" id="_x0000_s1033" type="#_x0000_t202" style="position:absolute;margin-left:21.35pt;margin-top:8.75pt;width:91.7pt;height:18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" filled="f" stroked="f">
                      <v:textbox inset="0,1mm,0,0">
                        <w:txbxContent>
                          <w:p w14:paraId="146F69F2" w14:textId="77777777" w:rsidR="002C63D7" w:rsidRPr="00CD090F" w:rsidRDefault="002C63D7" w:rsidP="002C63D7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 xml:space="preserve">German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63D7" w:rsidRPr="00954ECD" w14:paraId="36CDC007" w14:textId="77777777" w:rsidTr="0021197B">
        <w:trPr>
          <w:trHeight w:val="2192"/>
        </w:trPr>
        <w:tc>
          <w:tcPr>
            <w:tcW w:w="600" w:type="dxa"/>
          </w:tcPr>
          <w:p w14:paraId="135518F4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sz w:val="23"/>
                <w:szCs w:val="23"/>
                <w:lang w:val="en-US"/>
              </w:rPr>
            </w:pPr>
          </w:p>
        </w:tc>
        <w:tc>
          <w:tcPr>
            <w:tcW w:w="359" w:type="dxa"/>
          </w:tcPr>
          <w:p w14:paraId="42AB0914" w14:textId="77777777" w:rsidR="002C63D7" w:rsidRPr="00422658" w:rsidRDefault="002C63D7" w:rsidP="002C63D7">
            <w:pPr>
              <w:pStyle w:val="berschriftTeilaufgaben"/>
            </w:pPr>
          </w:p>
        </w:tc>
        <w:tc>
          <w:tcPr>
            <w:tcW w:w="2703" w:type="dxa"/>
          </w:tcPr>
          <w:p w14:paraId="36882633" w14:textId="77777777" w:rsidR="002C63D7" w:rsidRPr="00F944E7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noProof/>
                <w:szCs w:val="23"/>
                <w:lang w:val="en-US"/>
              </w:rPr>
              <w:drawing>
                <wp:anchor distT="0" distB="0" distL="114300" distR="114300" simplePos="0" relativeHeight="251714560" behindDoc="1" locked="0" layoutInCell="1" allowOverlap="1" wp14:anchorId="43427F57" wp14:editId="691BFC2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196215</wp:posOffset>
                  </wp:positionV>
                  <wp:extent cx="1303020" cy="130302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158" y="21158"/>
                      <wp:lineTo x="21158" y="0"/>
                      <wp:lineTo x="0" y="0"/>
                    </wp:wrapPolygon>
                  </wp:wrapTight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</w:tcPr>
          <w:p w14:paraId="202E3584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noProof/>
                <w:szCs w:val="23"/>
                <w:lang w:val="en-US"/>
              </w:rPr>
              <w:drawing>
                <wp:anchor distT="0" distB="0" distL="114300" distR="114300" simplePos="0" relativeHeight="251700224" behindDoc="1" locked="0" layoutInCell="1" allowOverlap="1" wp14:anchorId="71A646CD" wp14:editId="12F71B5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302895</wp:posOffset>
                  </wp:positionV>
                  <wp:extent cx="1303655" cy="130365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148" y="21148"/>
                      <wp:lineTo x="21148" y="0"/>
                      <wp:lineTo x="0" y="0"/>
                    </wp:wrapPolygon>
                  </wp:wrapTight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303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2658">
              <w:rPr>
                <w:noProof/>
                <w:color w:val="808080"/>
                <w:szCs w:val="2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E1800D" wp14:editId="61FA2E3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-142875</wp:posOffset>
                      </wp:positionV>
                      <wp:extent cx="398761" cy="240632"/>
                      <wp:effectExtent l="0" t="0" r="8255" b="1270"/>
                      <wp:wrapNone/>
                      <wp:docPr id="1083065031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761" cy="240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C6F4E2" w14:textId="77777777" w:rsidR="002C63D7" w:rsidRPr="00CD090F" w:rsidRDefault="002C63D7" w:rsidP="002C63D7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Spanish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E1800D" id="_x0000_s1034" type="#_x0000_t202" style="position:absolute;margin-left:5.55pt;margin-top:-11.25pt;width:31.4pt;height:18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" filled="f" stroked="f">
                      <v:textbox inset="0,1mm,0,0">
                        <w:txbxContent>
                          <w:p w14:paraId="66C6F4E2" w14:textId="77777777" w:rsidR="002C63D7" w:rsidRPr="00CD090F" w:rsidRDefault="002C63D7" w:rsidP="002C63D7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5"/>
                              </w:rPr>
                              <w:t>Spanish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27C7CB44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noProof/>
                <w:color w:val="808080"/>
                <w:szCs w:val="23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55CBD65C" wp14:editId="4AE69466">
                      <wp:simplePos x="0" y="0"/>
                      <wp:positionH relativeFrom="column">
                        <wp:posOffset>66821</wp:posOffset>
                      </wp:positionH>
                      <wp:positionV relativeFrom="paragraph">
                        <wp:posOffset>263818</wp:posOffset>
                      </wp:positionV>
                      <wp:extent cx="1151698" cy="1157654"/>
                      <wp:effectExtent l="50800" t="38100" r="17145" b="74295"/>
                      <wp:wrapNone/>
                      <wp:docPr id="1952817759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1698" cy="1157654"/>
                                <a:chOff x="21102" y="0"/>
                                <a:chExt cx="1151698" cy="1157654"/>
                              </a:xfrm>
                            </wpg:grpSpPr>
                            <wps:wsp>
                              <wps:cNvPr id="612197765" name="Gerade Verbindung 113"/>
                              <wps:cNvCnPr/>
                              <wps:spPr>
                                <a:xfrm flipV="1">
                                  <a:off x="21102" y="0"/>
                                  <a:ext cx="756138" cy="76756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9692472" name="Gerade Verbindung 113"/>
                              <wps:cNvCnPr/>
                              <wps:spPr>
                                <a:xfrm>
                                  <a:off x="70338" y="773723"/>
                                  <a:ext cx="1074616" cy="38393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8376205" name="Gerade Verbindung 113"/>
                              <wps:cNvCnPr/>
                              <wps:spPr>
                                <a:xfrm>
                                  <a:off x="812800" y="31262"/>
                                  <a:ext cx="360000" cy="112600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3548AF1" id="Gruppieren 114" o:spid="_x0000_s1026" style="position:absolute;margin-left:5.25pt;margin-top:20.75pt;width:90.7pt;height:91.15pt;z-index:251711488;mso-width-relative:margin" coordorigin="211" coordsize="11516,115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">
                      <v:line id="Gerade Verbindung 113" o:spid="_x0000_s1027" style="position:absolute;flip:y;visibility:visible;mso-wrap-style:square" from="211,0" to="7772,7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" strokecolor="#327a86" strokeweight="2pt">
                        <v:shadow on="t" color="black" opacity="24903f" origin=",.5" offset="0,.55556mm"/>
                      </v:line>
                      <v:line id="Gerade Verbindung 113" o:spid="_x0000_s1028" style="position:absolute;visibility:visible;mso-wrap-style:square" from="703,7737" to="11449,11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" strokecolor="#327a86" strokeweight="2pt">
                        <v:shadow on="t" color="black" opacity="24903f" origin=",.5" offset="0,.55556mm"/>
                      </v:line>
                      <v:line id="Gerade Verbindung 113" o:spid="_x0000_s1029" style="position:absolute;visibility:visible;mso-wrap-style:square" from="8128,312" to="11728,11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" strokecolor="#327a86" strokeweight="2pt"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Pr="00422658">
              <w:rPr>
                <w:noProof/>
                <w:color w:val="808080"/>
                <w:szCs w:val="23"/>
                <w:lang w:val="en-US"/>
              </w:rPr>
              <w:drawing>
                <wp:anchor distT="0" distB="0" distL="114300" distR="114300" simplePos="0" relativeHeight="251706368" behindDoc="1" locked="0" layoutInCell="1" allowOverlap="1" wp14:anchorId="6ED6584A" wp14:editId="300607D2">
                  <wp:simplePos x="0" y="0"/>
                  <wp:positionH relativeFrom="column">
                    <wp:posOffset>165</wp:posOffset>
                  </wp:positionH>
                  <wp:positionV relativeFrom="paragraph">
                    <wp:posOffset>202086</wp:posOffset>
                  </wp:positionV>
                  <wp:extent cx="1303200" cy="1303200"/>
                  <wp:effectExtent l="0" t="0" r="5080" b="5080"/>
                  <wp:wrapTight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ight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63D7" w:rsidRPr="00422658" w14:paraId="1A72D52C" w14:textId="77777777" w:rsidTr="0021197B">
        <w:trPr>
          <w:trHeight w:val="471"/>
        </w:trPr>
        <w:tc>
          <w:tcPr>
            <w:tcW w:w="600" w:type="dxa"/>
          </w:tcPr>
          <w:p w14:paraId="0E4C9B98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sz w:val="23"/>
                <w:szCs w:val="23"/>
                <w:lang w:val="en-US"/>
              </w:rPr>
            </w:pPr>
          </w:p>
        </w:tc>
        <w:tc>
          <w:tcPr>
            <w:tcW w:w="359" w:type="dxa"/>
          </w:tcPr>
          <w:p w14:paraId="2BF9E1E6" w14:textId="77777777" w:rsidR="002C63D7" w:rsidRPr="00422658" w:rsidRDefault="002C63D7" w:rsidP="002C63D7">
            <w:pPr>
              <w:pStyle w:val="berschriftTeilaufgaben"/>
            </w:pPr>
          </w:p>
        </w:tc>
        <w:tc>
          <w:tcPr>
            <w:tcW w:w="2703" w:type="dxa"/>
          </w:tcPr>
          <w:p w14:paraId="2C5BF991" w14:textId="77777777" w:rsidR="002C63D7" w:rsidRPr="002C63D7" w:rsidRDefault="002C63D7" w:rsidP="0021197B">
            <w:pPr>
              <w:suppressAutoHyphens/>
              <w:spacing w:line="240" w:lineRule="auto"/>
              <w:jc w:val="center"/>
              <w:rPr>
                <w:color w:val="1F497D" w:themeColor="text2"/>
                <w:szCs w:val="23"/>
                <w:lang w:val="en-US"/>
              </w:rPr>
            </w:pPr>
            <w:r w:rsidRPr="002C63D7">
              <w:rPr>
                <w:b/>
                <w:bCs/>
                <w:color w:val="1F497D" w:themeColor="text2"/>
                <w:szCs w:val="23"/>
                <w:lang w:val="en-US"/>
              </w:rPr>
              <w:t>Figure A</w:t>
            </w:r>
          </w:p>
        </w:tc>
        <w:tc>
          <w:tcPr>
            <w:tcW w:w="2704" w:type="dxa"/>
          </w:tcPr>
          <w:p w14:paraId="5F81EE50" w14:textId="77777777" w:rsidR="002C63D7" w:rsidRPr="002C63D7" w:rsidRDefault="002C63D7" w:rsidP="0021197B">
            <w:pPr>
              <w:suppressAutoHyphens/>
              <w:spacing w:line="240" w:lineRule="auto"/>
              <w:jc w:val="center"/>
              <w:rPr>
                <w:color w:val="1F497D" w:themeColor="text2"/>
                <w:szCs w:val="23"/>
                <w:lang w:val="en-US"/>
              </w:rPr>
            </w:pPr>
            <w:r w:rsidRPr="002C63D7">
              <w:rPr>
                <w:b/>
                <w:bCs/>
                <w:color w:val="1F497D" w:themeColor="text2"/>
                <w:szCs w:val="23"/>
                <w:lang w:val="en-US"/>
              </w:rPr>
              <w:t>Figure B</w:t>
            </w:r>
          </w:p>
        </w:tc>
        <w:tc>
          <w:tcPr>
            <w:tcW w:w="2704" w:type="dxa"/>
          </w:tcPr>
          <w:p w14:paraId="16A06D93" w14:textId="77777777" w:rsidR="002C63D7" w:rsidRPr="002C63D7" w:rsidRDefault="002C63D7" w:rsidP="0021197B">
            <w:pPr>
              <w:suppressAutoHyphens/>
              <w:spacing w:line="240" w:lineRule="auto"/>
              <w:jc w:val="center"/>
              <w:rPr>
                <w:b/>
                <w:bCs/>
                <w:color w:val="1F497D" w:themeColor="text2"/>
                <w:szCs w:val="23"/>
                <w:lang w:val="en-US"/>
              </w:rPr>
            </w:pPr>
            <w:r w:rsidRPr="002C63D7">
              <w:rPr>
                <w:b/>
                <w:bCs/>
                <w:color w:val="1F497D" w:themeColor="text2"/>
                <w:szCs w:val="23"/>
                <w:lang w:val="en-US"/>
              </w:rPr>
              <w:t>Figure C</w:t>
            </w:r>
          </w:p>
          <w:p w14:paraId="23985335" w14:textId="77777777" w:rsidR="002C63D7" w:rsidRPr="002C63D7" w:rsidRDefault="002C63D7" w:rsidP="0021197B">
            <w:pPr>
              <w:suppressAutoHyphens/>
              <w:spacing w:line="240" w:lineRule="auto"/>
              <w:jc w:val="center"/>
              <w:rPr>
                <w:b/>
                <w:bCs/>
                <w:color w:val="1F497D" w:themeColor="text2"/>
                <w:szCs w:val="23"/>
                <w:lang w:val="en-US"/>
              </w:rPr>
            </w:pPr>
          </w:p>
          <w:p w14:paraId="25BCD193" w14:textId="77777777" w:rsidR="002C63D7" w:rsidRPr="002C63D7" w:rsidRDefault="002C63D7" w:rsidP="0021197B">
            <w:pPr>
              <w:suppressAutoHyphens/>
              <w:spacing w:line="240" w:lineRule="auto"/>
              <w:jc w:val="center"/>
              <w:rPr>
                <w:b/>
                <w:bCs/>
                <w:color w:val="1F497D" w:themeColor="text2"/>
                <w:szCs w:val="23"/>
                <w:lang w:val="en-US"/>
              </w:rPr>
            </w:pPr>
          </w:p>
          <w:p w14:paraId="57C0CC84" w14:textId="77777777" w:rsidR="002C63D7" w:rsidRPr="002C63D7" w:rsidRDefault="002C63D7" w:rsidP="0021197B">
            <w:pPr>
              <w:suppressAutoHyphens/>
              <w:spacing w:line="240" w:lineRule="auto"/>
              <w:jc w:val="center"/>
              <w:rPr>
                <w:color w:val="1F497D" w:themeColor="text2"/>
                <w:szCs w:val="23"/>
                <w:lang w:val="en-US"/>
              </w:rPr>
            </w:pPr>
          </w:p>
        </w:tc>
      </w:tr>
      <w:tr w:rsidR="002C63D7" w:rsidRPr="00954ECD" w14:paraId="5B009121" w14:textId="77777777" w:rsidTr="0021197B">
        <w:trPr>
          <w:trHeight w:val="386"/>
        </w:trPr>
        <w:tc>
          <w:tcPr>
            <w:tcW w:w="600" w:type="dxa"/>
          </w:tcPr>
          <w:p w14:paraId="4268BE12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sz w:val="23"/>
                <w:szCs w:val="23"/>
                <w:lang w:val="en-US"/>
              </w:rPr>
            </w:pPr>
          </w:p>
        </w:tc>
        <w:tc>
          <w:tcPr>
            <w:tcW w:w="359" w:type="dxa"/>
          </w:tcPr>
          <w:p w14:paraId="47507E26" w14:textId="77777777" w:rsidR="002C63D7" w:rsidRPr="00422658" w:rsidRDefault="002C63D7" w:rsidP="002C63D7">
            <w:pPr>
              <w:pStyle w:val="berschriftTeilaufgaben"/>
            </w:pPr>
            <w:r w:rsidRPr="00422658">
              <w:t>c)</w:t>
            </w:r>
          </w:p>
        </w:tc>
        <w:tc>
          <w:tcPr>
            <w:tcW w:w="8111" w:type="dxa"/>
            <w:gridSpan w:val="3"/>
            <w:tcBorders>
              <w:bottom w:val="single" w:sz="12" w:space="0" w:color="BFBFBF" w:themeColor="background1" w:themeShade="BF"/>
            </w:tcBorders>
          </w:tcPr>
          <w:p w14:paraId="760447D3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noProof/>
                <w:szCs w:val="2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66BD35" wp14:editId="6A7583C0">
                      <wp:simplePos x="0" y="0"/>
                      <wp:positionH relativeFrom="column">
                        <wp:posOffset>4368052</wp:posOffset>
                      </wp:positionH>
                      <wp:positionV relativeFrom="paragraph">
                        <wp:posOffset>-54522</wp:posOffset>
                      </wp:positionV>
                      <wp:extent cx="882070" cy="302260"/>
                      <wp:effectExtent l="0" t="0" r="6985" b="142240"/>
                      <wp:wrapNone/>
                      <wp:docPr id="176728788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70" cy="30226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95D3C0" w14:textId="77777777" w:rsidR="002C63D7" w:rsidRPr="003D29CA" w:rsidRDefault="002C63D7" w:rsidP="002C63D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e</w:t>
                                  </w: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-kant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6BD35" id="_x0000_s1035" type="#_x0000_t62" style="position:absolute;margin-left:343.95pt;margin-top:-4.3pt;width:69.45pt;height:2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" adj="2342,30196" fillcolor="white [3212]" strokecolor="#7f7f7f [1612]">
                      <v:textbox>
                        <w:txbxContent>
                          <w:p w14:paraId="0B95D3C0" w14:textId="77777777" w:rsidR="002C63D7" w:rsidRPr="003D29CA" w:rsidRDefault="002C63D7" w:rsidP="002C63D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proofErr w:type="spellStart"/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Tr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e</w:t>
                            </w: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-kant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2658">
              <w:rPr>
                <w:noProof/>
                <w:szCs w:val="2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4C535D" wp14:editId="4026DEDE">
                      <wp:simplePos x="0" y="0"/>
                      <wp:positionH relativeFrom="column">
                        <wp:posOffset>4081909</wp:posOffset>
                      </wp:positionH>
                      <wp:positionV relativeFrom="paragraph">
                        <wp:posOffset>329308</wp:posOffset>
                      </wp:positionV>
                      <wp:extent cx="1009650" cy="336550"/>
                      <wp:effectExtent l="0" t="0" r="19050" b="120650"/>
                      <wp:wrapNone/>
                      <wp:docPr id="1930421438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36550"/>
                              </a:xfrm>
                              <a:prstGeom prst="wedgeRoundRectCallout">
                                <a:avLst>
                                  <a:gd name="adj1" fmla="val 4364"/>
                                  <a:gd name="adj2" fmla="val 7842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2F8F9A" w14:textId="77777777" w:rsidR="002C63D7" w:rsidRPr="003D29CA" w:rsidRDefault="002C63D7" w:rsidP="002C63D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Tri-ángulo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C535D" id="_x0000_s1036" type="#_x0000_t62" style="position:absolute;margin-left:321.4pt;margin-top:25.95pt;width:79.5pt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" adj="11743,27739" fillcolor="white [3212]" strokecolor="#7f7f7f [1612]">
                      <v:textbox>
                        <w:txbxContent>
                          <w:p w14:paraId="452F8F9A" w14:textId="77777777" w:rsidR="002C63D7" w:rsidRPr="003D29CA" w:rsidRDefault="002C63D7" w:rsidP="002C63D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proofErr w:type="spellStart"/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Tri-ángulo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2658">
              <w:rPr>
                <w:noProof/>
                <w:szCs w:val="2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E40BA73" wp14:editId="043D926A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81915</wp:posOffset>
                      </wp:positionV>
                      <wp:extent cx="900430" cy="302260"/>
                      <wp:effectExtent l="0" t="0" r="13970" b="142240"/>
                      <wp:wrapNone/>
                      <wp:docPr id="131553163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430" cy="30226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D48ABD" w14:textId="77777777" w:rsidR="002C63D7" w:rsidRPr="003D29CA" w:rsidRDefault="002C63D7" w:rsidP="002C63D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Drei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-</w:t>
                                  </w: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0BA73" id="_x0000_s1037" type="#_x0000_t62" style="position:absolute;margin-left:268.05pt;margin-top:6.45pt;width:70.9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" adj="2342,30196" fillcolor="white [3212]" strokecolor="#7f7f7f [1612]">
                      <v:textbox>
                        <w:txbxContent>
                          <w:p w14:paraId="6CD48ABD" w14:textId="77777777" w:rsidR="002C63D7" w:rsidRPr="003D29CA" w:rsidRDefault="002C63D7" w:rsidP="002C63D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Drei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-</w:t>
                            </w: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eck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2658">
              <w:rPr>
                <w:szCs w:val="23"/>
                <w:lang w:val="en-US"/>
              </w:rPr>
              <w:t xml:space="preserve">Explain in writing what the three terms have to do </w:t>
            </w:r>
            <w:r w:rsidRPr="00422658">
              <w:rPr>
                <w:szCs w:val="23"/>
                <w:lang w:val="en-US"/>
              </w:rPr>
              <w:br/>
              <w:t xml:space="preserve">with each other. Do they show the same figure? </w:t>
            </w:r>
          </w:p>
          <w:p w14:paraId="1D44698F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noProof/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>Why</w:t>
            </w:r>
            <w:r>
              <w:rPr>
                <w:szCs w:val="23"/>
                <w:lang w:val="en-US"/>
              </w:rPr>
              <w:t xml:space="preserve"> do you think that</w:t>
            </w:r>
            <w:r w:rsidRPr="00422658">
              <w:rPr>
                <w:szCs w:val="23"/>
                <w:lang w:val="en-US"/>
              </w:rPr>
              <w:t>?</w:t>
            </w:r>
          </w:p>
          <w:p w14:paraId="649248D2" w14:textId="77777777" w:rsidR="002C63D7" w:rsidRPr="00422658" w:rsidRDefault="002C63D7" w:rsidP="0021197B">
            <w:pPr>
              <w:pStyle w:val="Text"/>
              <w:suppressAutoHyphens/>
              <w:spacing w:line="240" w:lineRule="auto"/>
              <w:rPr>
                <w:noProof/>
                <w:sz w:val="23"/>
                <w:szCs w:val="23"/>
                <w:lang w:val="en-US"/>
              </w:rPr>
            </w:pPr>
          </w:p>
        </w:tc>
      </w:tr>
      <w:tr w:rsidR="002C63D7" w:rsidRPr="00422658" w14:paraId="2A8A6901" w14:textId="77777777" w:rsidTr="0021197B">
        <w:trPr>
          <w:trHeight w:val="386"/>
        </w:trPr>
        <w:tc>
          <w:tcPr>
            <w:tcW w:w="600" w:type="dxa"/>
          </w:tcPr>
          <w:p w14:paraId="3FCC8DF5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sz w:val="23"/>
                <w:szCs w:val="23"/>
                <w:lang w:val="en-US"/>
              </w:rPr>
            </w:pPr>
            <w:r w:rsidRPr="00422658">
              <w:rPr>
                <w:noProof/>
                <w:sz w:val="23"/>
                <w:szCs w:val="23"/>
                <w:lang w:val="en-US"/>
              </w:rPr>
              <w:drawing>
                <wp:inline distT="0" distB="0" distL="0" distR="0" wp14:anchorId="4926AEAB" wp14:editId="70DDC83E">
                  <wp:extent cx="381000" cy="381000"/>
                  <wp:effectExtent l="0" t="0" r="0" b="0"/>
                  <wp:docPr id="192115323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256ECA38" w14:textId="77777777" w:rsidR="002C63D7" w:rsidRPr="00422658" w:rsidRDefault="002C63D7" w:rsidP="002C63D7">
            <w:pPr>
              <w:pStyle w:val="berschriftTeilaufgaben"/>
            </w:pPr>
          </w:p>
        </w:tc>
        <w:tc>
          <w:tcPr>
            <w:tcW w:w="8111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650947F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  <w:p w14:paraId="7C5D90EB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  <w:p w14:paraId="2C8D7DD6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  <w:p w14:paraId="4B2134F6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  <w:p w14:paraId="1A4B53A3" w14:textId="77777777" w:rsidR="00E958C5" w:rsidRDefault="00E958C5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  <w:p w14:paraId="2266F997" w14:textId="77777777" w:rsidR="007F5203" w:rsidRDefault="007F5203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  <w:p w14:paraId="11518C8D" w14:textId="77777777" w:rsidR="00234BE4" w:rsidRDefault="00234BE4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  <w:p w14:paraId="5CA8B5C1" w14:textId="77777777" w:rsidR="007F5203" w:rsidRPr="00422658" w:rsidRDefault="007F5203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  <w:p w14:paraId="53F9A060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</w:tc>
      </w:tr>
      <w:tr w:rsidR="002C63D7" w:rsidRPr="00422658" w14:paraId="6001999D" w14:textId="77777777" w:rsidTr="0021197B">
        <w:trPr>
          <w:trHeight w:val="386"/>
        </w:trPr>
        <w:tc>
          <w:tcPr>
            <w:tcW w:w="600" w:type="dxa"/>
          </w:tcPr>
          <w:p w14:paraId="1AEB14F2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sz w:val="23"/>
                <w:szCs w:val="23"/>
                <w:lang w:val="en-US"/>
              </w:rPr>
            </w:pPr>
          </w:p>
        </w:tc>
        <w:tc>
          <w:tcPr>
            <w:tcW w:w="359" w:type="dxa"/>
          </w:tcPr>
          <w:p w14:paraId="478F49A0" w14:textId="77777777" w:rsidR="002C63D7" w:rsidRPr="00422658" w:rsidRDefault="002C63D7" w:rsidP="002C63D7">
            <w:pPr>
              <w:pStyle w:val="berschriftTeilaufgaben"/>
            </w:pPr>
          </w:p>
        </w:tc>
        <w:tc>
          <w:tcPr>
            <w:tcW w:w="8111" w:type="dxa"/>
            <w:gridSpan w:val="3"/>
            <w:tcBorders>
              <w:top w:val="single" w:sz="12" w:space="0" w:color="BFBFBF" w:themeColor="background1" w:themeShade="BF"/>
            </w:tcBorders>
          </w:tcPr>
          <w:p w14:paraId="5F08646D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</w:tc>
      </w:tr>
      <w:tr w:rsidR="002C63D7" w:rsidRPr="00954ECD" w14:paraId="1FF20BE8" w14:textId="77777777" w:rsidTr="0021197B">
        <w:trPr>
          <w:trHeight w:val="386"/>
        </w:trPr>
        <w:tc>
          <w:tcPr>
            <w:tcW w:w="600" w:type="dxa"/>
          </w:tcPr>
          <w:p w14:paraId="386F0B14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sz w:val="23"/>
                <w:szCs w:val="23"/>
                <w:lang w:val="en-US"/>
              </w:rPr>
            </w:pPr>
          </w:p>
        </w:tc>
        <w:tc>
          <w:tcPr>
            <w:tcW w:w="359" w:type="dxa"/>
          </w:tcPr>
          <w:p w14:paraId="1708DF73" w14:textId="77777777" w:rsidR="002C63D7" w:rsidRPr="00422658" w:rsidRDefault="002C63D7" w:rsidP="002C63D7">
            <w:pPr>
              <w:pStyle w:val="berschriftTeilaufgaben"/>
            </w:pPr>
            <w:r w:rsidRPr="00422658">
              <w:t>d)</w:t>
            </w:r>
          </w:p>
        </w:tc>
        <w:tc>
          <w:tcPr>
            <w:tcW w:w="8111" w:type="dxa"/>
            <w:gridSpan w:val="3"/>
          </w:tcPr>
          <w:p w14:paraId="4A7108CE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 xml:space="preserve">Find out </w:t>
            </w:r>
            <w:r>
              <w:rPr>
                <w:szCs w:val="23"/>
                <w:lang w:val="en-US"/>
              </w:rPr>
              <w:t>what</w:t>
            </w:r>
            <w:r w:rsidRPr="00422658">
              <w:rPr>
                <w:szCs w:val="23"/>
                <w:lang w:val="en-US"/>
              </w:rPr>
              <w:t xml:space="preserve"> the triangle is called in other languages. </w:t>
            </w:r>
          </w:p>
          <w:p w14:paraId="6D6BB25B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>Try to translate these terms literally into your language</w:t>
            </w:r>
            <w:r>
              <w:rPr>
                <w:szCs w:val="23"/>
                <w:lang w:val="en-US"/>
              </w:rPr>
              <w:t>s</w:t>
            </w:r>
            <w:r w:rsidRPr="00422658">
              <w:rPr>
                <w:szCs w:val="23"/>
                <w:lang w:val="en-US"/>
              </w:rPr>
              <w:t xml:space="preserve">. </w:t>
            </w:r>
          </w:p>
          <w:p w14:paraId="57A63FFF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>Do you think the name is appropriate?</w:t>
            </w:r>
            <w:r>
              <w:rPr>
                <w:szCs w:val="23"/>
                <w:lang w:val="en-US"/>
              </w:rPr>
              <w:t xml:space="preserve"> Why do you think that?</w:t>
            </w:r>
          </w:p>
        </w:tc>
      </w:tr>
    </w:tbl>
    <w:p w14:paraId="23BF76D5" w14:textId="77777777" w:rsidR="002C63D7" w:rsidRPr="00422658" w:rsidRDefault="002C63D7" w:rsidP="002C63D7">
      <w:pPr>
        <w:suppressAutoHyphens/>
        <w:spacing w:line="240" w:lineRule="auto"/>
        <w:rPr>
          <w:lang w:val="en-US"/>
        </w:rPr>
      </w:pPr>
      <w:r w:rsidRPr="00422658">
        <w:rPr>
          <w:b/>
          <w:bCs/>
          <w:lang w:val="en-US"/>
        </w:rPr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2C63D7" w:rsidRPr="00422658" w14:paraId="484D3F74" w14:textId="77777777" w:rsidTr="0021197B">
        <w:trPr>
          <w:trHeight w:val="386"/>
        </w:trPr>
        <w:tc>
          <w:tcPr>
            <w:tcW w:w="600" w:type="dxa"/>
          </w:tcPr>
          <w:p w14:paraId="033EA206" w14:textId="77777777" w:rsidR="002C63D7" w:rsidRPr="00422658" w:rsidRDefault="002C63D7" w:rsidP="002C63D7">
            <w:pPr>
              <w:pStyle w:val="berschrift2"/>
            </w:pPr>
            <w:r w:rsidRPr="00422658">
              <w:lastRenderedPageBreak/>
              <w:t>2</w:t>
            </w:r>
          </w:p>
        </w:tc>
        <w:tc>
          <w:tcPr>
            <w:tcW w:w="8470" w:type="dxa"/>
            <w:gridSpan w:val="2"/>
          </w:tcPr>
          <w:p w14:paraId="14DA6F16" w14:textId="39D9EFC9" w:rsidR="002C63D7" w:rsidRPr="00422658" w:rsidRDefault="002C63D7" w:rsidP="002C63D7">
            <w:pPr>
              <w:pStyle w:val="berschrift2"/>
            </w:pPr>
            <w:r w:rsidRPr="00422658">
              <w:t>Perimeter and area</w:t>
            </w:r>
          </w:p>
          <w:p w14:paraId="1AE46D99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954ECD" w14:paraId="25728A28" w14:textId="77777777" w:rsidTr="0021197B">
        <w:trPr>
          <w:trHeight w:val="77"/>
        </w:trPr>
        <w:tc>
          <w:tcPr>
            <w:tcW w:w="600" w:type="dxa"/>
          </w:tcPr>
          <w:p w14:paraId="568819CF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3E52FDC8" w14:textId="77777777" w:rsidR="002C63D7" w:rsidRPr="00422658" w:rsidRDefault="002C63D7" w:rsidP="002C63D7">
            <w:pPr>
              <w:pStyle w:val="berschriftTeilaufgaben"/>
            </w:pPr>
            <w:r w:rsidRPr="00422658">
              <w:t>a)</w:t>
            </w:r>
          </w:p>
        </w:tc>
        <w:tc>
          <w:tcPr>
            <w:tcW w:w="8111" w:type="dxa"/>
          </w:tcPr>
          <w:p w14:paraId="10DEA47F" w14:textId="78D0BA52" w:rsidR="002C63D7" w:rsidRPr="00422658" w:rsidRDefault="00EF1FCF" w:rsidP="0021197B">
            <w:pPr>
              <w:suppressAutoHyphens/>
              <w:spacing w:line="240" w:lineRule="auto"/>
              <w:rPr>
                <w:szCs w:val="23"/>
                <w:lang w:val="en-US"/>
              </w:rPr>
            </w:pPr>
            <w:r w:rsidRPr="00422658">
              <w:rPr>
                <w:rFonts w:cs="Calibri"/>
                <w:noProof/>
              </w:rPr>
              <w:drawing>
                <wp:anchor distT="0" distB="0" distL="114300" distR="114300" simplePos="0" relativeHeight="251702272" behindDoc="0" locked="0" layoutInCell="1" allowOverlap="1" wp14:anchorId="0032484F" wp14:editId="4B5FE044">
                  <wp:simplePos x="0" y="0"/>
                  <wp:positionH relativeFrom="column">
                    <wp:posOffset>3703271</wp:posOffset>
                  </wp:positionH>
                  <wp:positionV relativeFrom="paragraph">
                    <wp:posOffset>-423007</wp:posOffset>
                  </wp:positionV>
                  <wp:extent cx="1463675" cy="1187450"/>
                  <wp:effectExtent l="0" t="0" r="0" b="6350"/>
                  <wp:wrapNone/>
                  <wp:docPr id="1923434034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5000E4-0E92-9714-AD6C-D392B4F3D8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5E5000E4-0E92-9714-AD6C-D392B4F3D8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6367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63D7" w:rsidRPr="00422658">
              <w:rPr>
                <w:szCs w:val="23"/>
                <w:lang w:val="en-US"/>
              </w:rPr>
              <w:t>Determine the perimeter and the area of this figure.</w:t>
            </w:r>
          </w:p>
          <w:p w14:paraId="48595083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</w:tc>
      </w:tr>
      <w:tr w:rsidR="002C63D7" w:rsidRPr="00954ECD" w14:paraId="4D03183B" w14:textId="77777777" w:rsidTr="0021197B">
        <w:trPr>
          <w:trHeight w:val="737"/>
        </w:trPr>
        <w:tc>
          <w:tcPr>
            <w:tcW w:w="600" w:type="dxa"/>
          </w:tcPr>
          <w:p w14:paraId="362AEED5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2819341A" w14:textId="77777777" w:rsidR="002C63D7" w:rsidRPr="00422658" w:rsidRDefault="002C63D7" w:rsidP="002C63D7">
            <w:pPr>
              <w:pStyle w:val="berschriftTeilaufgaben"/>
            </w:pPr>
            <w:r w:rsidRPr="00422658">
              <w:t>b)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69F0914D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>
              <w:rPr>
                <w:szCs w:val="23"/>
                <w:lang w:val="en-US"/>
              </w:rPr>
              <w:t xml:space="preserve">Some students mix up area and perimeter. </w:t>
            </w:r>
            <w:r>
              <w:rPr>
                <w:szCs w:val="23"/>
                <w:lang w:val="en-US"/>
              </w:rPr>
              <w:br/>
              <w:t>How could you explain the difference?</w:t>
            </w:r>
          </w:p>
        </w:tc>
      </w:tr>
      <w:tr w:rsidR="002C63D7" w:rsidRPr="00422658" w14:paraId="4DCC020A" w14:textId="77777777" w:rsidTr="0021197B">
        <w:trPr>
          <w:trHeight w:val="1832"/>
        </w:trPr>
        <w:tc>
          <w:tcPr>
            <w:tcW w:w="600" w:type="dxa"/>
          </w:tcPr>
          <w:p w14:paraId="0AC5606F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  <w:r w:rsidRPr="00422658">
              <w:rPr>
                <w:noProof/>
                <w:lang w:val="en-US"/>
              </w:rPr>
              <w:drawing>
                <wp:inline distT="0" distB="0" distL="0" distR="0" wp14:anchorId="13E313A1" wp14:editId="0974D33F">
                  <wp:extent cx="381000" cy="381000"/>
                  <wp:effectExtent l="0" t="0" r="0" b="0"/>
                  <wp:docPr id="46040330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5111435C" w14:textId="77777777" w:rsidR="002C63D7" w:rsidRPr="00422658" w:rsidRDefault="002C63D7" w:rsidP="002C63D7">
            <w:pPr>
              <w:pStyle w:val="berschriftTeilaufgaben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3E6C07C4" w14:textId="77777777" w:rsidR="002C63D7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C41E6D6" w14:textId="77777777" w:rsidR="00234BE4" w:rsidRDefault="00234BE4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7496AA3" w14:textId="77777777" w:rsidR="00234BE4" w:rsidRDefault="00234BE4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F832CDC" w14:textId="77777777" w:rsidR="00234BE4" w:rsidRDefault="00234BE4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C779B40" w14:textId="77777777" w:rsidR="00234BE4" w:rsidRDefault="00234BE4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4FB9104" w14:textId="77777777" w:rsidR="00234BE4" w:rsidRDefault="00234BE4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1E5213BD" w14:textId="77777777" w:rsidR="00234BE4" w:rsidRPr="00422658" w:rsidRDefault="00234BE4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422658" w14:paraId="6764B538" w14:textId="77777777" w:rsidTr="0021197B">
        <w:trPr>
          <w:trHeight w:val="361"/>
        </w:trPr>
        <w:tc>
          <w:tcPr>
            <w:tcW w:w="600" w:type="dxa"/>
          </w:tcPr>
          <w:p w14:paraId="2677254F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43DEFBD9" w14:textId="77777777" w:rsidR="002C63D7" w:rsidRPr="00422658" w:rsidRDefault="002C63D7" w:rsidP="002C63D7">
            <w:pPr>
              <w:pStyle w:val="berschriftTeilaufgaben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5C709DDB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954ECD" w14:paraId="621DC7E7" w14:textId="77777777" w:rsidTr="0021197B">
        <w:tc>
          <w:tcPr>
            <w:tcW w:w="600" w:type="dxa"/>
          </w:tcPr>
          <w:p w14:paraId="1D891D4E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sz w:val="23"/>
                <w:szCs w:val="23"/>
                <w:lang w:val="en-US"/>
              </w:rPr>
            </w:pPr>
          </w:p>
        </w:tc>
        <w:tc>
          <w:tcPr>
            <w:tcW w:w="359" w:type="dxa"/>
          </w:tcPr>
          <w:p w14:paraId="30360BC2" w14:textId="77777777" w:rsidR="002C63D7" w:rsidRPr="00422658" w:rsidRDefault="002C63D7" w:rsidP="002C63D7">
            <w:pPr>
              <w:pStyle w:val="berschriftTeilaufgaben"/>
            </w:pPr>
            <w:r w:rsidRPr="00422658">
              <w:t>c)</w:t>
            </w:r>
          </w:p>
        </w:tc>
        <w:tc>
          <w:tcPr>
            <w:tcW w:w="8111" w:type="dxa"/>
          </w:tcPr>
          <w:p w14:paraId="246DE3D3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>I</w:t>
            </w:r>
            <w:r>
              <w:rPr>
                <w:szCs w:val="23"/>
                <w:lang w:val="en-US"/>
              </w:rPr>
              <w:t>n Dutch, they use the term</w:t>
            </w:r>
            <w:r w:rsidRPr="00422658">
              <w:rPr>
                <w:szCs w:val="23"/>
                <w:lang w:val="en-US"/>
              </w:rPr>
              <w:t xml:space="preserve"> </w:t>
            </w:r>
            <w:proofErr w:type="spellStart"/>
            <w:r w:rsidRPr="00422658">
              <w:rPr>
                <w:rFonts w:ascii="Comic Sans MS" w:hAnsi="Comic Sans MS"/>
                <w:b/>
                <w:bCs/>
                <w:sz w:val="21"/>
                <w:szCs w:val="21"/>
                <w:lang w:val="en-US"/>
              </w:rPr>
              <w:t>Omtrek</w:t>
            </w:r>
            <w:proofErr w:type="spellEnd"/>
            <w:r w:rsidRPr="00422658">
              <w:rPr>
                <w:szCs w:val="23"/>
                <w:lang w:val="en-US"/>
              </w:rPr>
              <w:t xml:space="preserve">. </w:t>
            </w:r>
            <w:r w:rsidRPr="00422658">
              <w:rPr>
                <w:szCs w:val="23"/>
                <w:lang w:val="en-US"/>
              </w:rPr>
              <w:br/>
            </w:r>
            <w:r>
              <w:rPr>
                <w:szCs w:val="23"/>
                <w:lang w:val="en-US"/>
              </w:rPr>
              <w:t>D</w:t>
            </w:r>
            <w:r w:rsidRPr="00422658">
              <w:rPr>
                <w:szCs w:val="23"/>
                <w:lang w:val="en-US"/>
              </w:rPr>
              <w:t>o you think this word mean</w:t>
            </w:r>
            <w:r>
              <w:rPr>
                <w:szCs w:val="23"/>
                <w:lang w:val="en-US"/>
              </w:rPr>
              <w:t>s</w:t>
            </w:r>
            <w:r w:rsidRPr="00422658">
              <w:rPr>
                <w:szCs w:val="23"/>
                <w:lang w:val="en-US"/>
              </w:rPr>
              <w:t xml:space="preserve"> </w:t>
            </w:r>
            <w:r w:rsidRPr="00422658">
              <w:rPr>
                <w:rFonts w:ascii="Comic Sans MS" w:hAnsi="Comic Sans MS"/>
                <w:b/>
                <w:bCs/>
                <w:szCs w:val="23"/>
                <w:lang w:val="en-US"/>
              </w:rPr>
              <w:t>area</w:t>
            </w:r>
            <w:r w:rsidRPr="00422658">
              <w:rPr>
                <w:szCs w:val="23"/>
                <w:lang w:val="en-US"/>
              </w:rPr>
              <w:t xml:space="preserve"> or </w:t>
            </w:r>
            <w:r w:rsidRPr="00422658">
              <w:rPr>
                <w:rFonts w:ascii="Comic Sans MS" w:hAnsi="Comic Sans MS"/>
                <w:b/>
                <w:bCs/>
                <w:szCs w:val="23"/>
                <w:lang w:val="en-US"/>
              </w:rPr>
              <w:t>perimeter</w:t>
            </w:r>
            <w:r w:rsidRPr="00422658">
              <w:rPr>
                <w:szCs w:val="23"/>
                <w:lang w:val="en-US"/>
              </w:rPr>
              <w:t xml:space="preserve">? </w:t>
            </w:r>
          </w:p>
          <w:p w14:paraId="26C9E108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 xml:space="preserve">Why do you think </w:t>
            </w:r>
            <w:r>
              <w:rPr>
                <w:szCs w:val="23"/>
                <w:lang w:val="en-US"/>
              </w:rPr>
              <w:t>that</w:t>
            </w:r>
            <w:r w:rsidRPr="00422658">
              <w:rPr>
                <w:szCs w:val="23"/>
                <w:lang w:val="en-US"/>
              </w:rPr>
              <w:t>?</w:t>
            </w:r>
          </w:p>
          <w:p w14:paraId="710D3E31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  <w:p w14:paraId="29CABF68" w14:textId="77777777" w:rsidR="00EF1FCF" w:rsidRPr="00422658" w:rsidRDefault="00EF1FCF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</w:p>
        </w:tc>
      </w:tr>
      <w:tr w:rsidR="002C63D7" w:rsidRPr="00954ECD" w14:paraId="4866982A" w14:textId="77777777" w:rsidTr="0021197B">
        <w:trPr>
          <w:trHeight w:val="4881"/>
        </w:trPr>
        <w:tc>
          <w:tcPr>
            <w:tcW w:w="600" w:type="dxa"/>
          </w:tcPr>
          <w:p w14:paraId="2B8AE1EE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  <w:p w14:paraId="0A0A285A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42BAC3B6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11F2EDBE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F975696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BE173AF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731FED71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AE50555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F0A5C55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B84E32C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740BF4F5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09C16361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B0E23D4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48816092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66291BD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E7DCB30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  <w:tc>
          <w:tcPr>
            <w:tcW w:w="359" w:type="dxa"/>
          </w:tcPr>
          <w:p w14:paraId="2AE8CDE0" w14:textId="77777777" w:rsidR="002C63D7" w:rsidRPr="00422658" w:rsidRDefault="002C63D7" w:rsidP="002C63D7">
            <w:pPr>
              <w:pStyle w:val="berschriftTeilaufgaben"/>
            </w:pPr>
            <w:r w:rsidRPr="00422658">
              <w:t>d)</w:t>
            </w:r>
          </w:p>
        </w:tc>
        <w:tc>
          <w:tcPr>
            <w:tcW w:w="8111" w:type="dxa"/>
          </w:tcPr>
          <w:p w14:paraId="402ED142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>
              <w:rPr>
                <w:szCs w:val="23"/>
                <w:lang w:val="en-US"/>
              </w:rPr>
              <w:t>When</w:t>
            </w:r>
            <w:r w:rsidRPr="00422658">
              <w:rPr>
                <w:szCs w:val="23"/>
                <w:lang w:val="en-US"/>
              </w:rPr>
              <w:t xml:space="preserve"> you translate words from other languages literally, </w:t>
            </w:r>
          </w:p>
          <w:p w14:paraId="5F1EA45F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 xml:space="preserve">you can discover exciting things. Which </w:t>
            </w:r>
            <w:r>
              <w:rPr>
                <w:szCs w:val="23"/>
                <w:lang w:val="en-US"/>
              </w:rPr>
              <w:t xml:space="preserve">terms stand for </w:t>
            </w:r>
            <w:r w:rsidRPr="00422658">
              <w:rPr>
                <w:rFonts w:ascii="Comic Sans MS" w:hAnsi="Comic Sans MS"/>
                <w:b/>
                <w:bCs/>
                <w:szCs w:val="23"/>
                <w:lang w:val="en-US"/>
              </w:rPr>
              <w:t>perimeter</w:t>
            </w:r>
            <w:r w:rsidRPr="00422658">
              <w:rPr>
                <w:szCs w:val="23"/>
                <w:lang w:val="en-US"/>
              </w:rPr>
              <w:t xml:space="preserve">? </w:t>
            </w:r>
            <w:r>
              <w:rPr>
                <w:szCs w:val="23"/>
                <w:lang w:val="en-US"/>
              </w:rPr>
              <w:t xml:space="preserve">Which for </w:t>
            </w:r>
            <w:r w:rsidRPr="00422658">
              <w:rPr>
                <w:rFonts w:ascii="Comic Sans MS" w:hAnsi="Comic Sans MS"/>
                <w:b/>
                <w:bCs/>
                <w:szCs w:val="23"/>
                <w:lang w:val="en-US"/>
              </w:rPr>
              <w:t>area</w:t>
            </w:r>
            <w:r>
              <w:rPr>
                <w:szCs w:val="23"/>
                <w:lang w:val="en-US"/>
              </w:rPr>
              <w:t>?</w:t>
            </w:r>
            <w:r>
              <w:rPr>
                <w:szCs w:val="23"/>
                <w:lang w:val="en-US"/>
              </w:rPr>
              <w:br/>
            </w:r>
            <w:r w:rsidRPr="00422658">
              <w:rPr>
                <w:szCs w:val="23"/>
                <w:lang w:val="en-US"/>
              </w:rPr>
              <w:t xml:space="preserve"> Do you know any other words for th</w:t>
            </w:r>
            <w:r>
              <w:rPr>
                <w:szCs w:val="23"/>
                <w:lang w:val="en-US"/>
              </w:rPr>
              <w:t>ese terms</w:t>
            </w:r>
            <w:r w:rsidRPr="00422658">
              <w:rPr>
                <w:szCs w:val="23"/>
                <w:lang w:val="en-US"/>
              </w:rPr>
              <w:t xml:space="preserve"> from other languages?</w:t>
            </w:r>
          </w:p>
          <w:p w14:paraId="3594B0B8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color w:val="808080"/>
                <w:sz w:val="18"/>
                <w:szCs w:val="16"/>
                <w:lang w:val="en-US"/>
              </w:rPr>
            </w:pPr>
          </w:p>
          <w:p w14:paraId="244C6560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color w:val="808080"/>
                <w:sz w:val="18"/>
                <w:szCs w:val="16"/>
                <w:lang w:val="en-US"/>
              </w:rPr>
            </w:pPr>
            <w:r w:rsidRPr="00422658">
              <w:rPr>
                <w:noProof/>
                <w:color w:val="8080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1D8BD80" wp14:editId="52EAB862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57150</wp:posOffset>
                      </wp:positionV>
                      <wp:extent cx="1546860" cy="396240"/>
                      <wp:effectExtent l="0" t="0" r="15240" b="156210"/>
                      <wp:wrapNone/>
                      <wp:docPr id="14" name="Abgerundete rechteckige Legende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577365-9FCC-71F8-0120-DB1896C8B8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39624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6410ED" w14:textId="77777777" w:rsidR="002C63D7" w:rsidRPr="007C5F83" w:rsidRDefault="002C63D7" w:rsidP="002C63D7">
                                  <w:pPr>
                                    <w:kinsoku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C5F83">
                                    <w:rPr>
                                      <w:rFonts w:ascii="Segoe UI" w:hAnsi="Segoe UI" w:cs="Segoe UI"/>
                                      <w:color w:val="0D0D0D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площадь</w:t>
                                  </w:r>
                                  <w:proofErr w:type="spellEnd"/>
                                  <w:r w:rsidRPr="007C5F83">
                                    <w:rPr>
                                      <w:rFonts w:ascii="Helvetica" w:hAnsi="Helvetic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= </w:t>
                                  </w:r>
                                  <w:proofErr w:type="spellStart"/>
                                  <w:r w:rsidRPr="007C5F83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Plo</w:t>
                                  </w:r>
                                  <w:r w:rsidRPr="007C5F83">
                                    <w:rPr>
                                      <w:rStyle w:val="berschrift6Zchn"/>
                                    </w:rPr>
                                    <w:t>shchad</w:t>
                                  </w:r>
                                  <w:proofErr w:type="spellEnd"/>
                                  <w:r w:rsidRPr="007C5F83">
                                    <w:rPr>
                                      <w:rStyle w:val="berschrift6Zchn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8BD80" id="Abgerundete rechteckige Legende 13" o:spid="_x0000_s1038" type="#_x0000_t62" style="position:absolute;margin-left:-4.1pt;margin-top:4.5pt;width:121.8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" adj="2359,28684" fillcolor="white [3212]" strokecolor="gray [1629]">
                      <v:textbox inset="2mm,2mm,1mm,2mm">
                        <w:txbxContent>
                          <w:p w14:paraId="6E6410ED" w14:textId="77777777" w:rsidR="002C63D7" w:rsidRPr="007C5F83" w:rsidRDefault="002C63D7" w:rsidP="002C63D7">
                            <w:pPr>
                              <w:kinsoku w:val="0"/>
                              <w:jc w:val="left"/>
                              <w:rPr>
                                <w:rFonts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5F83">
                              <w:rPr>
                                <w:rFonts w:ascii="Segoe UI" w:hAnsi="Segoe UI" w:cs="Segoe UI"/>
                                <w:color w:val="0D0D0D"/>
                                <w:sz w:val="20"/>
                                <w:szCs w:val="20"/>
                                <w:shd w:val="clear" w:color="auto" w:fill="FFFFFF"/>
                              </w:rPr>
                              <w:t>площадь</w:t>
                            </w:r>
                            <w:proofErr w:type="spellEnd"/>
                            <w:r w:rsidRPr="007C5F83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C5F83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Plo</w:t>
                            </w:r>
                            <w:r w:rsidRPr="007C5F83">
                              <w:rPr>
                                <w:rStyle w:val="berschrift6Zchn"/>
                              </w:rPr>
                              <w:t>shchad</w:t>
                            </w:r>
                            <w:proofErr w:type="spellEnd"/>
                            <w:r w:rsidRPr="007C5F83">
                              <w:rPr>
                                <w:rStyle w:val="berschrift6Zchn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2658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B05C20" wp14:editId="35CAE6E8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53340</wp:posOffset>
                      </wp:positionV>
                      <wp:extent cx="1948180" cy="655320"/>
                      <wp:effectExtent l="0" t="0" r="7620" b="170180"/>
                      <wp:wrapNone/>
                      <wp:docPr id="1389801644" name="Abgerundete rechteckige Legend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8180" cy="655320"/>
                              </a:xfrm>
                              <a:prstGeom prst="wedgeRoundRectCallout">
                                <a:avLst>
                                  <a:gd name="adj1" fmla="val -12463"/>
                                  <a:gd name="adj2" fmla="val 7296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581AAD" w14:textId="77777777" w:rsidR="002C63D7" w:rsidRDefault="002C63D7" w:rsidP="002C63D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1B05C20" id="Abgerundete rechteckige Legende 7" o:spid="_x0000_s1039" type="#_x0000_t62" style="position:absolute;margin-left:248.35pt;margin-top:4.2pt;width:153.4pt;height:51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" adj="8108,26560" fillcolor="white [3212]" strokecolor="#7f7f7f [1612]">
                      <v:textbox>
                        <w:txbxContent>
                          <w:p w14:paraId="29581AAD" w14:textId="77777777" w:rsidR="002C63D7" w:rsidRDefault="002C63D7" w:rsidP="002C63D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2658">
              <w:rPr>
                <w:noProof/>
                <w:color w:val="808080"/>
                <w:sz w:val="22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4091D5C" wp14:editId="2CB82C6A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73660</wp:posOffset>
                      </wp:positionV>
                      <wp:extent cx="754380" cy="373380"/>
                      <wp:effectExtent l="0" t="0" r="7620" b="185420"/>
                      <wp:wrapNone/>
                      <wp:docPr id="103400721" name="Abgerundete rechteckige Legend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73380"/>
                              </a:xfrm>
                              <a:prstGeom prst="wedgeRoundRectCallout">
                                <a:avLst>
                                  <a:gd name="adj1" fmla="val 28596"/>
                                  <a:gd name="adj2" fmla="val 970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C68EBA" w14:textId="77777777" w:rsidR="002C63D7" w:rsidRPr="00DF584B" w:rsidRDefault="002C63D7" w:rsidP="002C63D7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DF584B">
                                    <w:t>Keliling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91D5C" id="Abgerundete rechteckige Legende 8" o:spid="_x0000_s1040" type="#_x0000_t62" style="position:absolute;margin-left:173.35pt;margin-top:5.8pt;width:59.4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" adj="16977,31770" filled="f" strokecolor="gray [1629]">
                      <v:textbox inset="2mm,2mm,1mm,2mm">
                        <w:txbxContent>
                          <w:p w14:paraId="1DC68EBA" w14:textId="77777777" w:rsidR="002C63D7" w:rsidRPr="00DF584B" w:rsidRDefault="002C63D7" w:rsidP="002C63D7">
                            <w:pPr>
                              <w:pStyle w:val="berschrift6"/>
                              <w:jc w:val="center"/>
                            </w:pPr>
                            <w:proofErr w:type="spellStart"/>
                            <w:r w:rsidRPr="00DF584B">
                              <w:t>Keliling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D9E83F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color w:val="808080"/>
                <w:sz w:val="18"/>
                <w:szCs w:val="16"/>
                <w:lang w:val="en-US"/>
              </w:rPr>
            </w:pPr>
          </w:p>
          <w:p w14:paraId="3FAF8098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color w:val="808080"/>
                <w:sz w:val="18"/>
                <w:szCs w:val="16"/>
                <w:lang w:val="en-US"/>
              </w:rPr>
            </w:pPr>
            <w:r w:rsidRPr="00422658">
              <w:rPr>
                <w:noProof/>
                <w:color w:val="8080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8C97C1" wp14:editId="1CA69843">
                      <wp:simplePos x="0" y="0"/>
                      <wp:positionH relativeFrom="column">
                        <wp:posOffset>1543989</wp:posOffset>
                      </wp:positionH>
                      <wp:positionV relativeFrom="paragraph">
                        <wp:posOffset>20955</wp:posOffset>
                      </wp:positionV>
                      <wp:extent cx="617220" cy="365760"/>
                      <wp:effectExtent l="0" t="0" r="11430" b="148590"/>
                      <wp:wrapNone/>
                      <wp:docPr id="10" name="Abgerundete rechteckige Legende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B74163-1EE7-A1FD-EDE3-578CA629B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36576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0DECD7" w14:textId="77777777" w:rsidR="002C63D7" w:rsidRPr="00DF584B" w:rsidRDefault="002C63D7" w:rsidP="002C63D7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DF584B">
                                    <w:t>Luas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C97C1" id="Abgerundete rechteckige Legende 9" o:spid="_x0000_s1041" type="#_x0000_t62" style="position:absolute;margin-left:121.55pt;margin-top:1.65pt;width:48.6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" adj="2359,28684" fillcolor="white [3212]" strokecolor="gray [1629]">
                      <v:textbox inset="2mm,2mm,1mm,2mm">
                        <w:txbxContent>
                          <w:p w14:paraId="6D0DECD7" w14:textId="77777777" w:rsidR="002C63D7" w:rsidRPr="00DF584B" w:rsidRDefault="002C63D7" w:rsidP="002C63D7">
                            <w:pPr>
                              <w:pStyle w:val="berschrift6"/>
                              <w:jc w:val="center"/>
                            </w:pPr>
                            <w:proofErr w:type="spellStart"/>
                            <w:r w:rsidRPr="00DF584B">
                              <w:t>Luas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E51A8A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b/>
                <w:bCs/>
                <w:color w:val="808080"/>
                <w:lang w:val="en-US"/>
              </w:rPr>
            </w:pPr>
            <w:r w:rsidRPr="00422658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E2C1151" wp14:editId="3BA11523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133350</wp:posOffset>
                      </wp:positionV>
                      <wp:extent cx="1379220" cy="1828800"/>
                      <wp:effectExtent l="0" t="0" r="0" b="0"/>
                      <wp:wrapSquare wrapText="bothSides"/>
                      <wp:docPr id="144174853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E0ADCC" w14:textId="77777777" w:rsidR="002C63D7" w:rsidRPr="00230AD0" w:rsidRDefault="002C63D7" w:rsidP="002C63D7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>Indonesian</w:t>
                                  </w:r>
                                  <w:proofErr w:type="spellEnd"/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 xml:space="preserve"> </w:t>
                                  </w:r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br/>
                                    <w:t xml:space="preserve">  </w:t>
                                  </w:r>
                                  <w:proofErr w:type="spellStart"/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>for</w:t>
                                  </w:r>
                                  <w:proofErr w:type="spellEnd"/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 xml:space="preserve"> “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>walk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>around</w:t>
                                  </w:r>
                                  <w:proofErr w:type="spellEnd"/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>“)</w:t>
                                  </w:r>
                                </w:p>
                                <w:p w14:paraId="6578251A" w14:textId="77777777" w:rsidR="002C63D7" w:rsidRPr="00D3701A" w:rsidRDefault="002C63D7" w:rsidP="002C63D7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2C1151" id="Textfeld 1" o:spid="_x0000_s1042" type="#_x0000_t202" style="position:absolute;margin-left:173.35pt;margin-top:10.5pt;width:108.6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" filled="f" stroked="f" strokeweight=".5pt">
                      <v:textbox style="mso-fit-shape-to-text:t">
                        <w:txbxContent>
                          <w:p w14:paraId="2BE0ADCC" w14:textId="77777777" w:rsidR="002C63D7" w:rsidRPr="00230AD0" w:rsidRDefault="002C63D7" w:rsidP="002C63D7">
                            <w:pPr>
                              <w:spacing w:line="240" w:lineRule="auto"/>
                              <w:rPr>
                                <w:sz w:val="18"/>
                                <w:szCs w:val="16"/>
                              </w:rPr>
                            </w:pPr>
                            <w:r w:rsidRPr="00230AD0">
                              <w:rPr>
                                <w:sz w:val="18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230AD0">
                              <w:rPr>
                                <w:sz w:val="18"/>
                                <w:szCs w:val="16"/>
                              </w:rPr>
                              <w:t>Indonesian</w:t>
                            </w:r>
                            <w:proofErr w:type="spellEnd"/>
                            <w:r w:rsidRPr="00230AD0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230AD0">
                              <w:rPr>
                                <w:sz w:val="18"/>
                                <w:szCs w:val="16"/>
                              </w:rPr>
                              <w:br/>
                              <w:t xml:space="preserve">  </w:t>
                            </w:r>
                            <w:proofErr w:type="spellStart"/>
                            <w:r w:rsidRPr="00230AD0">
                              <w:rPr>
                                <w:sz w:val="18"/>
                                <w:szCs w:val="16"/>
                              </w:rPr>
                              <w:t>for</w:t>
                            </w:r>
                            <w:proofErr w:type="spellEnd"/>
                            <w:r w:rsidRPr="00230AD0">
                              <w:rPr>
                                <w:sz w:val="18"/>
                                <w:szCs w:val="16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sz w:val="18"/>
                                <w:szCs w:val="16"/>
                              </w:rPr>
                              <w:t>walk</w:t>
                            </w:r>
                            <w:proofErr w:type="spellEnd"/>
                            <w:r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6"/>
                              </w:rPr>
                              <w:t>around</w:t>
                            </w:r>
                            <w:proofErr w:type="spellEnd"/>
                            <w:r w:rsidRPr="00230AD0">
                              <w:rPr>
                                <w:sz w:val="18"/>
                                <w:szCs w:val="16"/>
                              </w:rPr>
                              <w:t>“)</w:t>
                            </w:r>
                          </w:p>
                          <w:p w14:paraId="6578251A" w14:textId="77777777" w:rsidR="002C63D7" w:rsidRPr="00D3701A" w:rsidRDefault="002C63D7" w:rsidP="002C63D7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22658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B4A8D9" wp14:editId="06BE4B1A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80010</wp:posOffset>
                      </wp:positionV>
                      <wp:extent cx="1828800" cy="1828800"/>
                      <wp:effectExtent l="0" t="0" r="0" b="0"/>
                      <wp:wrapNone/>
                      <wp:docPr id="9346311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914B22" w14:textId="77777777" w:rsidR="002C63D7" w:rsidRPr="00230AD0" w:rsidRDefault="002C63D7" w:rsidP="002C63D7">
                                  <w:pPr>
                                    <w:rPr>
                                      <w:color w:val="000000"/>
                                      <w:sz w:val="18"/>
                                      <w:szCs w:val="16"/>
                                    </w:rPr>
                                  </w:pPr>
                                  <w:r w:rsidRPr="00230AD0">
                                    <w:rPr>
                                      <w:color w:val="000000"/>
                                      <w:sz w:val="18"/>
                                      <w:szCs w:val="16"/>
                                    </w:rPr>
                                    <w:t xml:space="preserve">(Russian </w:t>
                                  </w:r>
                                  <w:proofErr w:type="spellStart"/>
                                  <w:r w:rsidRPr="00230AD0">
                                    <w:rPr>
                                      <w:color w:val="000000"/>
                                      <w:sz w:val="18"/>
                                      <w:szCs w:val="16"/>
                                    </w:rPr>
                                    <w:t>for</w:t>
                                  </w:r>
                                  <w:proofErr w:type="spellEnd"/>
                                  <w:r w:rsidRPr="00230AD0">
                                    <w:rPr>
                                      <w:color w:val="000000"/>
                                      <w:sz w:val="18"/>
                                      <w:szCs w:val="16"/>
                                    </w:rPr>
                                    <w:t xml:space="preserve"> “</w:t>
                                  </w:r>
                                  <w:proofErr w:type="spellStart"/>
                                  <w:r w:rsidRPr="00230AD0">
                                    <w:rPr>
                                      <w:color w:val="000000"/>
                                      <w:sz w:val="18"/>
                                      <w:szCs w:val="16"/>
                                    </w:rPr>
                                    <w:t>place</w:t>
                                  </w:r>
                                  <w:proofErr w:type="spellEnd"/>
                                  <w:r w:rsidRPr="00230AD0">
                                    <w:rPr>
                                      <w:color w:val="000000"/>
                                      <w:sz w:val="18"/>
                                      <w:szCs w:val="16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B4A8D9" id="_x0000_s1043" type="#_x0000_t202" style="position:absolute;margin-left:-11.2pt;margin-top:6.3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" filled="f" stroked="f" strokeweight=".5pt">
                      <v:textbox style="mso-fit-shape-to-text:t">
                        <w:txbxContent>
                          <w:p w14:paraId="69914B22" w14:textId="77777777" w:rsidR="002C63D7" w:rsidRPr="00230AD0" w:rsidRDefault="002C63D7" w:rsidP="002C63D7">
                            <w:pPr>
                              <w:rPr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230AD0">
                              <w:rPr>
                                <w:color w:val="000000"/>
                                <w:sz w:val="18"/>
                                <w:szCs w:val="16"/>
                              </w:rPr>
                              <w:t xml:space="preserve">(Russian </w:t>
                            </w:r>
                            <w:proofErr w:type="spellStart"/>
                            <w:r w:rsidRPr="00230AD0">
                              <w:rPr>
                                <w:color w:val="000000"/>
                                <w:sz w:val="18"/>
                                <w:szCs w:val="16"/>
                              </w:rPr>
                              <w:t>for</w:t>
                            </w:r>
                            <w:proofErr w:type="spellEnd"/>
                            <w:r w:rsidRPr="00230AD0">
                              <w:rPr>
                                <w:color w:val="000000"/>
                                <w:sz w:val="18"/>
                                <w:szCs w:val="16"/>
                              </w:rPr>
                              <w:t xml:space="preserve"> “</w:t>
                            </w:r>
                            <w:proofErr w:type="spellStart"/>
                            <w:r w:rsidRPr="00230AD0">
                              <w:rPr>
                                <w:color w:val="000000"/>
                                <w:sz w:val="18"/>
                                <w:szCs w:val="16"/>
                              </w:rPr>
                              <w:t>place</w:t>
                            </w:r>
                            <w:proofErr w:type="spellEnd"/>
                            <w:r w:rsidRPr="00230AD0">
                              <w:rPr>
                                <w:color w:val="000000"/>
                                <w:sz w:val="18"/>
                                <w:szCs w:val="16"/>
                              </w:rPr>
                              <w:t>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37F95F" w14:textId="5651BAAC" w:rsidR="002C63D7" w:rsidRPr="00422658" w:rsidRDefault="00256E15" w:rsidP="0021197B">
            <w:pPr>
              <w:suppressAutoHyphens/>
              <w:spacing w:line="240" w:lineRule="auto"/>
              <w:jc w:val="left"/>
              <w:rPr>
                <w:color w:val="808080"/>
                <w:lang w:val="en-US"/>
              </w:rPr>
            </w:pPr>
            <w:r w:rsidRPr="00422658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EC14252" wp14:editId="64F56FA1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183444</wp:posOffset>
                      </wp:positionV>
                      <wp:extent cx="1182370" cy="1828800"/>
                      <wp:effectExtent l="0" t="0" r="0" b="0"/>
                      <wp:wrapSquare wrapText="bothSides"/>
                      <wp:docPr id="1886109172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237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881A52" w14:textId="77777777" w:rsidR="002C63D7" w:rsidRPr="00D3701A" w:rsidRDefault="002C63D7" w:rsidP="002C63D7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(Other languages?)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C14252" id="_x0000_s1044" type="#_x0000_t202" style="position:absolute;margin-left:276.75pt;margin-top:14.45pt;width:93.1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" filled="f" stroked="f" strokeweight=".5pt">
                      <v:textbox style="mso-fit-shape-to-text:t">
                        <w:txbxContent>
                          <w:p w14:paraId="10881A52" w14:textId="77777777" w:rsidR="002C63D7" w:rsidRPr="00D3701A" w:rsidRDefault="002C63D7" w:rsidP="002C63D7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(Other languages?)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C63D7" w:rsidRPr="00422658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53D5BF" wp14:editId="243BEE29">
                      <wp:simplePos x="0" y="0"/>
                      <wp:positionH relativeFrom="column">
                        <wp:posOffset>1245528</wp:posOffset>
                      </wp:positionH>
                      <wp:positionV relativeFrom="paragraph">
                        <wp:posOffset>1034464</wp:posOffset>
                      </wp:positionV>
                      <wp:extent cx="1166446" cy="1828800"/>
                      <wp:effectExtent l="0" t="0" r="0" b="0"/>
                      <wp:wrapNone/>
                      <wp:docPr id="212363476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6446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1CD243" w14:textId="77777777" w:rsidR="002C63D7" w:rsidRPr="00230AD0" w:rsidRDefault="002C63D7" w:rsidP="002C63D7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  <w:lang w:val="en-US"/>
                                    </w:rPr>
                                  </w:pPr>
                                  <w:r w:rsidRPr="00230AD0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  <w:lang w:val="en-US"/>
                                    </w:rPr>
                                    <w:t xml:space="preserve"> </w:t>
                                  </w:r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Ancient Greek</w:t>
                                  </w:r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for </w:t>
                                  </w:r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br/>
                                    <w:t xml:space="preserve">“measure </w:t>
                                  </w:r>
                                  <w:proofErr w:type="gramStart"/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around“</w:t>
                                  </w:r>
                                  <w:proofErr w:type="gramEnd"/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53D5BF" id="_x0000_s1045" type="#_x0000_t202" style="position:absolute;margin-left:98.05pt;margin-top:81.45pt;width:91.85pt;height:2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" filled="f" stroked="f" strokeweight=".5pt">
                      <v:textbox style="mso-fit-shape-to-text:t">
                        <w:txbxContent>
                          <w:p w14:paraId="3A1CD243" w14:textId="77777777" w:rsidR="002C63D7" w:rsidRPr="00230AD0" w:rsidRDefault="002C63D7" w:rsidP="002C63D7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  <w:lang w:val="en-US"/>
                              </w:rPr>
                            </w:pPr>
                            <w:r w:rsidRPr="00230AD0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Ancient Greek</w:t>
                            </w:r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for </w:t>
                            </w:r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“measure </w:t>
                            </w:r>
                            <w:proofErr w:type="gramStart"/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around“</w:t>
                            </w:r>
                            <w:proofErr w:type="gramEnd"/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63D7" w:rsidRPr="00422658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A2C5258" wp14:editId="015FBD55">
                      <wp:simplePos x="0" y="0"/>
                      <wp:positionH relativeFrom="column">
                        <wp:posOffset>2409728</wp:posOffset>
                      </wp:positionH>
                      <wp:positionV relativeFrom="paragraph">
                        <wp:posOffset>945026</wp:posOffset>
                      </wp:positionV>
                      <wp:extent cx="1379220" cy="1828800"/>
                      <wp:effectExtent l="0" t="0" r="0" b="0"/>
                      <wp:wrapSquare wrapText="bothSides"/>
                      <wp:docPr id="70401161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633254" w14:textId="77777777" w:rsidR="002C63D7" w:rsidRPr="00230AD0" w:rsidRDefault="002C63D7" w:rsidP="002C63D7">
                                  <w:pPr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(Greek for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br/>
                                  </w:r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“go into </w:t>
                                  </w:r>
                                  <w:proofErr w:type="gramStart"/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something“</w:t>
                                  </w:r>
                                  <w:proofErr w:type="gramEnd"/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)</w:t>
                                  </w:r>
                                </w:p>
                                <w:p w14:paraId="118EBE06" w14:textId="77777777" w:rsidR="002C63D7" w:rsidRPr="00230AD0" w:rsidRDefault="002C63D7" w:rsidP="002C63D7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2C5258" id="_x0000_s1046" type="#_x0000_t202" style="position:absolute;margin-left:189.75pt;margin-top:74.4pt;width:108.6pt;height:2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" filled="f" stroked="f" strokeweight=".5pt">
                      <v:textbox style="mso-fit-shape-to-text:t">
                        <w:txbxContent>
                          <w:p w14:paraId="6D633254" w14:textId="77777777" w:rsidR="002C63D7" w:rsidRPr="00230AD0" w:rsidRDefault="002C63D7" w:rsidP="002C63D7">
                            <w:pPr>
                              <w:jc w:val="left"/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(Greek for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“go into </w:t>
                            </w:r>
                            <w:proofErr w:type="gramStart"/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something“</w:t>
                            </w:r>
                            <w:proofErr w:type="gramEnd"/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118EBE06" w14:textId="77777777" w:rsidR="002C63D7" w:rsidRPr="00230AD0" w:rsidRDefault="002C63D7" w:rsidP="002C63D7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C63D7" w:rsidRPr="00422658">
              <w:rPr>
                <w:noProof/>
                <w:color w:val="808080"/>
                <w:sz w:val="22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0EF24AB" wp14:editId="015E9635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572936</wp:posOffset>
                      </wp:positionV>
                      <wp:extent cx="899160" cy="373380"/>
                      <wp:effectExtent l="0" t="0" r="15240" b="134620"/>
                      <wp:wrapNone/>
                      <wp:docPr id="12" name="Abgerundete rechteckige Legende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6A535C-F79E-62C6-AFFA-CF38BEEC96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37338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95B126" w14:textId="77777777" w:rsidR="002C63D7" w:rsidRPr="00DF584B" w:rsidRDefault="002C63D7" w:rsidP="002C63D7">
                                  <w:pPr>
                                    <w:pStyle w:val="berschrift6"/>
                                    <w:jc w:val="center"/>
                                  </w:pPr>
                                  <w:r w:rsidRPr="00DF584B">
                                    <w:t>Perimeter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F24AB" id="Abgerundete rechteckige Legende 11" o:spid="_x0000_s1047" type="#_x0000_t62" style="position:absolute;margin-left:113.35pt;margin-top:45.1pt;width:70.8pt;height:2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" adj="2359,28684" fillcolor="white [3212]" strokecolor="gray [1629]">
                      <v:textbox inset="2mm,2mm,1mm,2mm">
                        <w:txbxContent>
                          <w:p w14:paraId="6295B126" w14:textId="77777777" w:rsidR="002C63D7" w:rsidRPr="00DF584B" w:rsidRDefault="002C63D7" w:rsidP="002C63D7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Perimeter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63D7" w:rsidRPr="00422658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B52547" wp14:editId="5463ED35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115901</wp:posOffset>
                      </wp:positionV>
                      <wp:extent cx="1242060" cy="1828800"/>
                      <wp:effectExtent l="0" t="0" r="0" b="635"/>
                      <wp:wrapSquare wrapText="bothSides"/>
                      <wp:docPr id="676700339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206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17B3D6" w14:textId="77777777" w:rsidR="002C63D7" w:rsidRPr="00230AD0" w:rsidRDefault="002C63D7" w:rsidP="002C63D7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>Indonesian</w:t>
                                  </w:r>
                                  <w:proofErr w:type="spellEnd"/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 xml:space="preserve"> </w:t>
                                  </w:r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br/>
                                    <w:t xml:space="preserve">  </w:t>
                                  </w:r>
                                  <w:proofErr w:type="spellStart"/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>for</w:t>
                                  </w:r>
                                  <w:proofErr w:type="spellEnd"/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 xml:space="preserve"> “</w:t>
                                  </w:r>
                                  <w:proofErr w:type="spellStart"/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>extended</w:t>
                                  </w:r>
                                  <w:proofErr w:type="spellEnd"/>
                                  <w:r w:rsidRPr="00230AD0">
                                    <w:rPr>
                                      <w:sz w:val="18"/>
                                      <w:szCs w:val="16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4B52547" id="_x0000_s1048" type="#_x0000_t202" style="position:absolute;margin-left:75.65pt;margin-top:9.15pt;width:97.8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" filled="f" stroked="f" strokeweight=".5pt">
                      <v:textbox style="mso-fit-shape-to-text:t">
                        <w:txbxContent>
                          <w:p w14:paraId="2D17B3D6" w14:textId="77777777" w:rsidR="002C63D7" w:rsidRPr="00230AD0" w:rsidRDefault="002C63D7" w:rsidP="002C63D7">
                            <w:pPr>
                              <w:spacing w:line="240" w:lineRule="auto"/>
                              <w:rPr>
                                <w:sz w:val="18"/>
                                <w:szCs w:val="16"/>
                              </w:rPr>
                            </w:pPr>
                            <w:r w:rsidRPr="00230AD0">
                              <w:rPr>
                                <w:sz w:val="18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230AD0">
                              <w:rPr>
                                <w:sz w:val="18"/>
                                <w:szCs w:val="16"/>
                              </w:rPr>
                              <w:t>Indonesian</w:t>
                            </w:r>
                            <w:proofErr w:type="spellEnd"/>
                            <w:r w:rsidRPr="00230AD0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230AD0">
                              <w:rPr>
                                <w:sz w:val="18"/>
                                <w:szCs w:val="16"/>
                              </w:rPr>
                              <w:br/>
                              <w:t xml:space="preserve">  </w:t>
                            </w:r>
                            <w:proofErr w:type="spellStart"/>
                            <w:r w:rsidRPr="00230AD0">
                              <w:rPr>
                                <w:sz w:val="18"/>
                                <w:szCs w:val="16"/>
                              </w:rPr>
                              <w:t>for</w:t>
                            </w:r>
                            <w:proofErr w:type="spellEnd"/>
                            <w:r w:rsidRPr="00230AD0">
                              <w:rPr>
                                <w:sz w:val="18"/>
                                <w:szCs w:val="16"/>
                              </w:rPr>
                              <w:t xml:space="preserve"> “</w:t>
                            </w:r>
                            <w:proofErr w:type="spellStart"/>
                            <w:r w:rsidRPr="00230AD0">
                              <w:rPr>
                                <w:sz w:val="18"/>
                                <w:szCs w:val="16"/>
                              </w:rPr>
                              <w:t>extended</w:t>
                            </w:r>
                            <w:proofErr w:type="spellEnd"/>
                            <w:r w:rsidRPr="00230AD0">
                              <w:rPr>
                                <w:sz w:val="18"/>
                                <w:szCs w:val="16"/>
                              </w:rPr>
                              <w:t>“)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C63D7" w:rsidRPr="00422658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88FFC7C" wp14:editId="66D5E455">
                      <wp:simplePos x="0" y="0"/>
                      <wp:positionH relativeFrom="column">
                        <wp:posOffset>3789791</wp:posOffset>
                      </wp:positionH>
                      <wp:positionV relativeFrom="paragraph">
                        <wp:posOffset>1027513</wp:posOffset>
                      </wp:positionV>
                      <wp:extent cx="1379220" cy="1828800"/>
                      <wp:effectExtent l="0" t="0" r="0" b="0"/>
                      <wp:wrapNone/>
                      <wp:docPr id="188725312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6C9790" w14:textId="77777777" w:rsidR="002C63D7" w:rsidRPr="00D3701A" w:rsidRDefault="002C63D7" w:rsidP="002C63D7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Spanish</w:t>
                                  </w:r>
                                  <w:proofErr w:type="spellEnd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proofErr w:type="spellEnd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zone</w:t>
                                  </w:r>
                                  <w:proofErr w:type="spellEnd"/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8FFC7C" id="_x0000_s1049" type="#_x0000_t202" style="position:absolute;margin-left:298.4pt;margin-top:80.9pt;width:108.6pt;height:2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186C9790" w14:textId="77777777" w:rsidR="002C63D7" w:rsidRPr="00D3701A" w:rsidRDefault="002C63D7" w:rsidP="002C63D7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Spanish</w:t>
                            </w:r>
                            <w:proofErr w:type="spellEnd"/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o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</w:t>
                            </w:r>
                            <w:proofErr w:type="spellEnd"/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zone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63D7" w:rsidRPr="00422658">
              <w:rPr>
                <w:noProof/>
                <w:color w:val="808080"/>
                <w:sz w:val="22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A56F11" wp14:editId="03A29F05">
                      <wp:simplePos x="0" y="0"/>
                      <wp:positionH relativeFrom="column">
                        <wp:posOffset>4213544</wp:posOffset>
                      </wp:positionH>
                      <wp:positionV relativeFrom="paragraph">
                        <wp:posOffset>576580</wp:posOffset>
                      </wp:positionV>
                      <wp:extent cx="577215" cy="365760"/>
                      <wp:effectExtent l="0" t="0" r="6985" b="142240"/>
                      <wp:wrapNone/>
                      <wp:docPr id="13" name="Abgerundete rechteckige Legend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F33D8D-F6D4-AB46-09BB-65FE2DED8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215" cy="36576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649FD9" w14:textId="77777777" w:rsidR="002C63D7" w:rsidRPr="00DF584B" w:rsidRDefault="002C63D7" w:rsidP="002C63D7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>
                                    <w:t>Á</w:t>
                                  </w:r>
                                  <w:r w:rsidRPr="00DF584B">
                                    <w:t>rea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56F11" id="Abgerundete rechteckige Legende 12" o:spid="_x0000_s1050" type="#_x0000_t62" style="position:absolute;margin-left:331.8pt;margin-top:45.4pt;width:45.45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" adj="2359,28684" fillcolor="white [3212]" strokecolor="gray [1629]">
                      <v:textbox inset="2mm,2mm,1mm,2mm">
                        <w:txbxContent>
                          <w:p w14:paraId="11649FD9" w14:textId="77777777" w:rsidR="002C63D7" w:rsidRPr="00DF584B" w:rsidRDefault="002C63D7" w:rsidP="002C63D7">
                            <w:pPr>
                              <w:pStyle w:val="berschrift6"/>
                              <w:jc w:val="center"/>
                            </w:pPr>
                            <w:proofErr w:type="spellStart"/>
                            <w:r>
                              <w:t>Á</w:t>
                            </w:r>
                            <w:r w:rsidRPr="00DF584B">
                              <w:t>rea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63D7" w:rsidRPr="00422658">
              <w:rPr>
                <w:noProof/>
                <w:color w:val="808080"/>
                <w:sz w:val="22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0BB2D01" wp14:editId="1873479B">
                      <wp:simplePos x="0" y="0"/>
                      <wp:positionH relativeFrom="column">
                        <wp:posOffset>2623893</wp:posOffset>
                      </wp:positionH>
                      <wp:positionV relativeFrom="paragraph">
                        <wp:posOffset>480695</wp:posOffset>
                      </wp:positionV>
                      <wp:extent cx="1437669" cy="388620"/>
                      <wp:effectExtent l="0" t="0" r="10160" b="144780"/>
                      <wp:wrapNone/>
                      <wp:docPr id="8" name="Abgerundete rechteckige Legend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6E6814-0960-AADD-6A10-B3C301129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7669" cy="38862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3AC4C7" w14:textId="77777777" w:rsidR="002C63D7" w:rsidRPr="007C5F83" w:rsidRDefault="002C63D7" w:rsidP="002C63D7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Εμ</w:t>
                                  </w:r>
                                  <w:proofErr w:type="spellEnd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βα</w:t>
                                  </w:r>
                                  <w:proofErr w:type="spellStart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δόν</w:t>
                                  </w:r>
                                  <w:proofErr w:type="spellEnd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7C5F83">
                                    <w:rPr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=</w:t>
                                  </w:r>
                                  <w:r>
                                    <w:rPr>
                                      <w:color w:val="0D0D0D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5F83">
                                    <w:rPr>
                                      <w:color w:val="0D0D0D"/>
                                      <w:shd w:val="clear" w:color="auto" w:fill="FFFFFF"/>
                                    </w:rPr>
                                    <w:t>Emvadón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B2D01" id="_x0000_s1051" type="#_x0000_t62" style="position:absolute;margin-left:206.6pt;margin-top:37.85pt;width:113.2pt;height:3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" adj="2359,28684" fillcolor="white [3212]" strokecolor="gray [1629]">
                      <v:textbox inset="2mm,2mm,1mm,2mm">
                        <w:txbxContent>
                          <w:p w14:paraId="463AC4C7" w14:textId="77777777" w:rsidR="002C63D7" w:rsidRPr="007C5F83" w:rsidRDefault="002C63D7" w:rsidP="002C63D7">
                            <w:pPr>
                              <w:pStyle w:val="berschrift6"/>
                              <w:jc w:val="center"/>
                            </w:pPr>
                            <w:proofErr w:type="spellStart"/>
                            <w:r w:rsidRPr="007C5F83">
                              <w:rPr>
                                <w:rFonts w:ascii="Calibri" w:hAnsi="Calibri"/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>Εμ</w:t>
                            </w:r>
                            <w:proofErr w:type="spellEnd"/>
                            <w:r w:rsidRPr="007C5F83">
                              <w:rPr>
                                <w:rFonts w:ascii="Calibri" w:hAnsi="Calibri"/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>βα</w:t>
                            </w:r>
                            <w:proofErr w:type="spellStart"/>
                            <w:r w:rsidRPr="007C5F83">
                              <w:rPr>
                                <w:rFonts w:ascii="Calibri" w:hAnsi="Calibri"/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>δόν</w:t>
                            </w:r>
                            <w:proofErr w:type="spellEnd"/>
                            <w:r w:rsidRPr="007C5F83">
                              <w:rPr>
                                <w:rFonts w:ascii="Calibri" w:hAnsi="Calibri"/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 xml:space="preserve"> </w:t>
                            </w:r>
                            <w:r w:rsidRPr="007C5F83">
                              <w:rPr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>=</w:t>
                            </w:r>
                            <w:r>
                              <w:rPr>
                                <w:color w:val="0D0D0D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C5F83">
                              <w:rPr>
                                <w:color w:val="0D0D0D"/>
                                <w:shd w:val="clear" w:color="auto" w:fill="FFFFFF"/>
                              </w:rPr>
                              <w:t>Emvadón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63D7" w:rsidRPr="00422658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CFE5D0B" wp14:editId="25444DEF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744220</wp:posOffset>
                      </wp:positionV>
                      <wp:extent cx="1005840" cy="434340"/>
                      <wp:effectExtent l="0" t="0" r="0" b="0"/>
                      <wp:wrapNone/>
                      <wp:docPr id="127629369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5840" cy="434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C9B2B8" w14:textId="77777777" w:rsidR="002C63D7" w:rsidRPr="00230AD0" w:rsidRDefault="002C63D7" w:rsidP="002C63D7">
                                  <w:pPr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(Javanese for “step on </w:t>
                                  </w:r>
                                  <w:proofErr w:type="gramStart"/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it“</w:t>
                                  </w:r>
                                  <w:proofErr w:type="gramEnd"/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)</w:t>
                                  </w:r>
                                </w:p>
                                <w:p w14:paraId="5FD9F7F6" w14:textId="77777777" w:rsidR="002C63D7" w:rsidRPr="00230AD0" w:rsidRDefault="002C63D7" w:rsidP="002C63D7">
                                  <w:pPr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30AD0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 </w:t>
                                  </w:r>
                                </w:p>
                                <w:p w14:paraId="480A7E45" w14:textId="77777777" w:rsidR="002C63D7" w:rsidRPr="00230AD0" w:rsidRDefault="002C63D7" w:rsidP="002C63D7">
                                  <w:pPr>
                                    <w:jc w:val="left"/>
                                    <w:rPr>
                                      <w:color w:val="808080"/>
                                      <w:sz w:val="21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E5D0B" id="_x0000_s1052" type="#_x0000_t202" style="position:absolute;margin-left:3.55pt;margin-top:58.6pt;width:79.2pt;height:3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" filled="f" stroked="f" strokeweight=".5pt">
                      <v:textbox>
                        <w:txbxContent>
                          <w:p w14:paraId="07C9B2B8" w14:textId="77777777" w:rsidR="002C63D7" w:rsidRPr="00230AD0" w:rsidRDefault="002C63D7" w:rsidP="002C63D7">
                            <w:pPr>
                              <w:jc w:val="left"/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(Javanese for “step on </w:t>
                            </w:r>
                            <w:proofErr w:type="gramStart"/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it“</w:t>
                            </w:r>
                            <w:proofErr w:type="gramEnd"/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5FD9F7F6" w14:textId="77777777" w:rsidR="002C63D7" w:rsidRPr="00230AD0" w:rsidRDefault="002C63D7" w:rsidP="002C63D7">
                            <w:pPr>
                              <w:jc w:val="left"/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30AD0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14:paraId="480A7E45" w14:textId="77777777" w:rsidR="002C63D7" w:rsidRPr="00230AD0" w:rsidRDefault="002C63D7" w:rsidP="002C63D7">
                            <w:pPr>
                              <w:jc w:val="left"/>
                              <w:rPr>
                                <w:color w:val="808080"/>
                                <w:sz w:val="21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63D7" w:rsidRPr="00422658">
              <w:rPr>
                <w:noProof/>
                <w:color w:val="808080"/>
                <w:sz w:val="22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86E829F" wp14:editId="5295DB76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271780</wp:posOffset>
                      </wp:positionV>
                      <wp:extent cx="739140" cy="388620"/>
                      <wp:effectExtent l="0" t="0" r="10160" b="157480"/>
                      <wp:wrapNone/>
                      <wp:docPr id="11" name="Abgerundete rechteckige Legende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1061B6-50E8-AF0F-6C92-66A564D496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38862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2CF1E3" w14:textId="77777777" w:rsidR="002C63D7" w:rsidRPr="00DF584B" w:rsidRDefault="002C63D7" w:rsidP="002C63D7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DF584B">
                                    <w:t>Amba</w:t>
                                  </w:r>
                                  <w:r>
                                    <w:t>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E829F" id="Abgerundete rechteckige Legende 10" o:spid="_x0000_s1053" type="#_x0000_t62" style="position:absolute;margin-left:16.15pt;margin-top:21.4pt;width:58.2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" adj="2359,28684" fillcolor="white [3212]" strokecolor="gray [1629]">
                      <v:textbox inset="2mm,2mm,1mm,2mm">
                        <w:txbxContent>
                          <w:p w14:paraId="352CF1E3" w14:textId="77777777" w:rsidR="002C63D7" w:rsidRPr="00DF584B" w:rsidRDefault="002C63D7" w:rsidP="002C63D7">
                            <w:pPr>
                              <w:pStyle w:val="berschrift6"/>
                              <w:jc w:val="center"/>
                            </w:pPr>
                            <w:proofErr w:type="spellStart"/>
                            <w:r w:rsidRPr="00DF584B">
                              <w:t>Amba</w:t>
                            </w:r>
                            <w:r>
                              <w:t>h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63D7" w:rsidRPr="00954ECD" w14:paraId="201BC054" w14:textId="77777777" w:rsidTr="0021197B">
        <w:trPr>
          <w:trHeight w:val="386"/>
        </w:trPr>
        <w:tc>
          <w:tcPr>
            <w:tcW w:w="600" w:type="dxa"/>
          </w:tcPr>
          <w:p w14:paraId="22E85741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466823D7" w14:textId="77777777" w:rsidR="002C63D7" w:rsidRPr="00422658" w:rsidRDefault="002C63D7" w:rsidP="002C63D7">
            <w:pPr>
              <w:pStyle w:val="berschrift3"/>
            </w:pPr>
            <w:r w:rsidRPr="00422658">
              <w:t>e)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2433D708" w14:textId="77777777" w:rsidR="002C63D7" w:rsidRPr="00230AD0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  <w:r w:rsidRPr="00230AD0">
              <w:rPr>
                <w:lang w:val="en-US"/>
              </w:rPr>
              <w:t xml:space="preserve">Choose a </w:t>
            </w:r>
            <w:r>
              <w:rPr>
                <w:lang w:val="en-US"/>
              </w:rPr>
              <w:t xml:space="preserve">term </w:t>
            </w:r>
            <w:r w:rsidRPr="00230AD0">
              <w:rPr>
                <w:lang w:val="en-US"/>
              </w:rPr>
              <w:t xml:space="preserve">from </w:t>
            </w:r>
            <w:r w:rsidRPr="00826118">
              <w:rPr>
                <w:rStyle w:val="berschrift3Zchn"/>
                <w:color w:val="1F497D" w:themeColor="text2"/>
                <w:lang w:val="en-US"/>
              </w:rPr>
              <w:t>d)</w:t>
            </w:r>
            <w:r w:rsidRPr="00230AD0">
              <w:rPr>
                <w:lang w:val="en-US"/>
              </w:rPr>
              <w:t xml:space="preserve"> that you think stands for </w:t>
            </w:r>
            <w:r w:rsidRPr="00230AD0">
              <w:rPr>
                <w:rFonts w:ascii="Comic Sans MS" w:hAnsi="Comic Sans MS"/>
                <w:b/>
                <w:bCs/>
                <w:sz w:val="20"/>
                <w:szCs w:val="18"/>
                <w:lang w:val="en-US"/>
              </w:rPr>
              <w:t>perimeter</w:t>
            </w:r>
            <w:r>
              <w:rPr>
                <w:lang w:val="en-US"/>
              </w:rPr>
              <w:t xml:space="preserve">. </w:t>
            </w:r>
            <w:r w:rsidRPr="00230AD0">
              <w:rPr>
                <w:lang w:val="en-US"/>
              </w:rPr>
              <w:t>Explain why you think this</w:t>
            </w:r>
            <w:r>
              <w:rPr>
                <w:lang w:val="en-US"/>
              </w:rPr>
              <w:t>.</w:t>
            </w:r>
            <w:r w:rsidRPr="00230AD0">
              <w:rPr>
                <w:lang w:val="en-US"/>
              </w:rPr>
              <w:t xml:space="preserve"> </w:t>
            </w:r>
          </w:p>
          <w:p w14:paraId="4586A88C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  <w:r w:rsidRPr="00230AD0">
              <w:rPr>
                <w:lang w:val="en-US"/>
              </w:rPr>
              <w:t xml:space="preserve">Choose a word from </w:t>
            </w:r>
            <w:r w:rsidRPr="00826118">
              <w:rPr>
                <w:rStyle w:val="berschrift3Zchn"/>
                <w:color w:val="1F497D" w:themeColor="text2"/>
                <w:lang w:val="en-US"/>
              </w:rPr>
              <w:t>d)</w:t>
            </w:r>
            <w:r w:rsidRPr="00230AD0">
              <w:rPr>
                <w:lang w:val="en-US"/>
              </w:rPr>
              <w:t xml:space="preserve"> that you think stands for </w:t>
            </w:r>
            <w:r w:rsidRPr="00230AD0">
              <w:rPr>
                <w:rFonts w:ascii="Comic Sans MS" w:hAnsi="Comic Sans MS"/>
                <w:b/>
                <w:bCs/>
                <w:sz w:val="20"/>
                <w:szCs w:val="18"/>
                <w:lang w:val="en-US"/>
              </w:rPr>
              <w:t>area</w:t>
            </w:r>
            <w:r w:rsidRPr="00230AD0">
              <w:rPr>
                <w:lang w:val="en-US"/>
              </w:rPr>
              <w:t>. Explain why you think this</w:t>
            </w:r>
            <w:r>
              <w:rPr>
                <w:lang w:val="en-US"/>
              </w:rPr>
              <w:t>.</w:t>
            </w:r>
          </w:p>
          <w:p w14:paraId="73CD2545" w14:textId="77777777" w:rsidR="00EF1FCF" w:rsidRPr="00422658" w:rsidRDefault="00EF1FCF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</w:tc>
      </w:tr>
      <w:tr w:rsidR="002C63D7" w:rsidRPr="00422658" w14:paraId="2E59E010" w14:textId="77777777" w:rsidTr="0021197B">
        <w:trPr>
          <w:trHeight w:val="386"/>
        </w:trPr>
        <w:tc>
          <w:tcPr>
            <w:tcW w:w="600" w:type="dxa"/>
          </w:tcPr>
          <w:p w14:paraId="63AE1E85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  <w:r w:rsidRPr="00422658">
              <w:rPr>
                <w:noProof/>
                <w:lang w:val="en-US"/>
              </w:rPr>
              <w:drawing>
                <wp:inline distT="0" distB="0" distL="0" distR="0" wp14:anchorId="5A112591" wp14:editId="020BC59B">
                  <wp:extent cx="381000" cy="381000"/>
                  <wp:effectExtent l="0" t="0" r="0" b="0"/>
                  <wp:docPr id="89882590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29D5C383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08BA4159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6C69B51E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E562C2C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AE95998" w14:textId="77777777" w:rsidR="002C63D7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71C101DA" w14:textId="77777777" w:rsidR="00234BE4" w:rsidRDefault="00234BE4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028198B" w14:textId="77777777" w:rsidR="00234BE4" w:rsidRPr="00422658" w:rsidRDefault="00234BE4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51EEC3E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</w:tr>
    </w:tbl>
    <w:p w14:paraId="48F5A1F9" w14:textId="77777777" w:rsidR="002C63D7" w:rsidRPr="00422658" w:rsidRDefault="002C63D7" w:rsidP="002C63D7">
      <w:pPr>
        <w:suppressAutoHyphens/>
        <w:spacing w:line="240" w:lineRule="auto"/>
        <w:rPr>
          <w:lang w:val="en-US"/>
        </w:rPr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2C63D7" w:rsidRPr="00954ECD" w14:paraId="5B4D1286" w14:textId="77777777" w:rsidTr="0021197B">
        <w:trPr>
          <w:trHeight w:val="386"/>
        </w:trPr>
        <w:tc>
          <w:tcPr>
            <w:tcW w:w="600" w:type="dxa"/>
          </w:tcPr>
          <w:p w14:paraId="1253B755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30AD049B" w14:textId="77777777" w:rsidR="002C63D7" w:rsidRPr="00422658" w:rsidRDefault="002C63D7" w:rsidP="002C63D7">
            <w:pPr>
              <w:pStyle w:val="berschrift3"/>
            </w:pPr>
            <w:r w:rsidRPr="00422658">
              <w:t>f)</w:t>
            </w:r>
          </w:p>
        </w:tc>
        <w:tc>
          <w:tcPr>
            <w:tcW w:w="8111" w:type="dxa"/>
          </w:tcPr>
          <w:p w14:paraId="78968825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A German textbook offers the following help for memorizing: </w:t>
            </w:r>
          </w:p>
          <w:p w14:paraId="41F1EB7A" w14:textId="77777777" w:rsidR="002C63D7" w:rsidRPr="000E7250" w:rsidRDefault="002C63D7" w:rsidP="0021197B">
            <w:pPr>
              <w:suppressAutoHyphens/>
              <w:spacing w:line="240" w:lineRule="auto"/>
              <w:ind w:left="360" w:hanging="360"/>
              <w:jc w:val="left"/>
              <w:rPr>
                <w:szCs w:val="20"/>
                <w:lang w:val="en-US"/>
              </w:rPr>
            </w:pPr>
            <w:proofErr w:type="spellStart"/>
            <w:r w:rsidRPr="000E7250">
              <w:rPr>
                <w:rFonts w:ascii="Comic Sans MS" w:hAnsi="Comic Sans MS"/>
                <w:b/>
                <w:bCs/>
                <w:sz w:val="21"/>
                <w:szCs w:val="21"/>
                <w:lang w:val="en-US"/>
              </w:rPr>
              <w:t>Umfang</w:t>
            </w:r>
            <w:proofErr w:type="spellEnd"/>
            <w:r w:rsidRPr="000E7250">
              <w:rPr>
                <w:lang w:val="en-US"/>
              </w:rPr>
              <w:t xml:space="preserve"> contains </w:t>
            </w:r>
            <w:r w:rsidRPr="000E7250">
              <w:rPr>
                <w:rFonts w:ascii="Comic Sans MS" w:hAnsi="Comic Sans MS"/>
                <w:b/>
                <w:bCs/>
                <w:sz w:val="21"/>
                <w:szCs w:val="21"/>
                <w:lang w:val="en-US"/>
              </w:rPr>
              <w:t>Um</w:t>
            </w:r>
            <w:r w:rsidRPr="000E7250">
              <w:rPr>
                <w:lang w:val="en-US"/>
              </w:rPr>
              <w:t xml:space="preserve"> (“around”) and </w:t>
            </w:r>
            <w:proofErr w:type="spellStart"/>
            <w:r w:rsidRPr="000E7250">
              <w:rPr>
                <w:rFonts w:ascii="Comic Sans MS" w:hAnsi="Comic Sans MS"/>
                <w:b/>
                <w:bCs/>
                <w:sz w:val="21"/>
                <w:szCs w:val="21"/>
                <w:lang w:val="en-US"/>
              </w:rPr>
              <w:t>Flächeninhalt</w:t>
            </w:r>
            <w:proofErr w:type="spellEnd"/>
            <w:r w:rsidRPr="000E7250">
              <w:rPr>
                <w:lang w:val="en-US"/>
              </w:rPr>
              <w:t xml:space="preserve"> contains </w:t>
            </w:r>
            <w:r w:rsidRPr="000E7250">
              <w:rPr>
                <w:rFonts w:ascii="Comic Sans MS" w:hAnsi="Comic Sans MS"/>
                <w:b/>
                <w:bCs/>
                <w:sz w:val="21"/>
                <w:szCs w:val="21"/>
                <w:lang w:val="en-US"/>
              </w:rPr>
              <w:t>In.</w:t>
            </w:r>
          </w:p>
          <w:p w14:paraId="78E380B5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Can you find something similar insights in the terms in your language?</w:t>
            </w:r>
          </w:p>
          <w:p w14:paraId="4ACD9458" w14:textId="77777777" w:rsidR="002C63D7" w:rsidRPr="00422658" w:rsidRDefault="002C63D7" w:rsidP="0021197B">
            <w:pPr>
              <w:suppressAutoHyphens/>
              <w:spacing w:line="240" w:lineRule="auto"/>
              <w:rPr>
                <w:rFonts w:cs="Calibri"/>
                <w:lang w:val="en-US"/>
              </w:rPr>
            </w:pPr>
            <w:r w:rsidRPr="00422658">
              <w:rPr>
                <w:rFonts w:cs="Calibri"/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15AE50C3" wp14:editId="5B5D0FA5">
                  <wp:simplePos x="0" y="0"/>
                  <wp:positionH relativeFrom="column">
                    <wp:posOffset>1121779</wp:posOffset>
                  </wp:positionH>
                  <wp:positionV relativeFrom="paragraph">
                    <wp:posOffset>201792</wp:posOffset>
                  </wp:positionV>
                  <wp:extent cx="791210" cy="1115060"/>
                  <wp:effectExtent l="0" t="0" r="8890" b="8890"/>
                  <wp:wrapSquare wrapText="bothSides"/>
                  <wp:docPr id="5" name="Grafik 5" descr="C:\Users\hafiz\AppData\Local\Microsoft\Windows\INetCache\Content.Word\Umfan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afiz\AppData\Local\Microsoft\Windows\INetCache\Content.Word\Umfan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0BFB9" w14:textId="77777777" w:rsidR="002C63D7" w:rsidRPr="00422658" w:rsidRDefault="002C63D7" w:rsidP="0021197B">
            <w:pPr>
              <w:suppressAutoHyphens/>
              <w:spacing w:line="240" w:lineRule="auto"/>
              <w:rPr>
                <w:rFonts w:cs="Calibri"/>
                <w:lang w:val="en-US"/>
              </w:rPr>
            </w:pPr>
            <w:r w:rsidRPr="00422658">
              <w:rPr>
                <w:rFonts w:cs="Calibri"/>
                <w:noProof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1C2E1FBC" wp14:editId="30842D44">
                  <wp:simplePos x="0" y="0"/>
                  <wp:positionH relativeFrom="column">
                    <wp:posOffset>1981089</wp:posOffset>
                  </wp:positionH>
                  <wp:positionV relativeFrom="paragraph">
                    <wp:posOffset>123687</wp:posOffset>
                  </wp:positionV>
                  <wp:extent cx="2369820" cy="810895"/>
                  <wp:effectExtent l="0" t="0" r="0" b="0"/>
                  <wp:wrapSquare wrapText="bothSides"/>
                  <wp:docPr id="60088189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982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7E82F" w14:textId="77777777" w:rsidR="002C63D7" w:rsidRPr="00422658" w:rsidRDefault="002C63D7" w:rsidP="0021197B">
            <w:pPr>
              <w:suppressAutoHyphens/>
              <w:spacing w:line="240" w:lineRule="auto"/>
              <w:jc w:val="center"/>
              <w:rPr>
                <w:rFonts w:cs="Calibri"/>
                <w:lang w:val="en-US"/>
              </w:rPr>
            </w:pPr>
          </w:p>
          <w:p w14:paraId="44E333F5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954ECD" w14:paraId="7F40F2D7" w14:textId="77777777" w:rsidTr="0021197B">
        <w:trPr>
          <w:trHeight w:val="386"/>
        </w:trPr>
        <w:tc>
          <w:tcPr>
            <w:tcW w:w="600" w:type="dxa"/>
          </w:tcPr>
          <w:p w14:paraId="36CC7453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5C975F3B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8111" w:type="dxa"/>
          </w:tcPr>
          <w:p w14:paraId="362D346C" w14:textId="77777777" w:rsidR="002C63D7" w:rsidRPr="00422658" w:rsidRDefault="002C63D7" w:rsidP="0021197B">
            <w:pPr>
              <w:suppressAutoHyphens/>
              <w:spacing w:line="240" w:lineRule="auto"/>
              <w:rPr>
                <w:rFonts w:cs="Calibri"/>
                <w:lang w:val="en-US"/>
              </w:rPr>
            </w:pPr>
          </w:p>
        </w:tc>
      </w:tr>
      <w:tr w:rsidR="002C63D7" w:rsidRPr="00954ECD" w14:paraId="4AA2AA4C" w14:textId="77777777" w:rsidTr="0021197B">
        <w:trPr>
          <w:trHeight w:val="386"/>
        </w:trPr>
        <w:tc>
          <w:tcPr>
            <w:tcW w:w="600" w:type="dxa"/>
          </w:tcPr>
          <w:p w14:paraId="79B1199D" w14:textId="597998C5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1A309173" w14:textId="06ECD157" w:rsidR="002C63D7" w:rsidRPr="00422658" w:rsidRDefault="007F5203" w:rsidP="002C63D7">
            <w:pPr>
              <w:pStyle w:val="berschrift3"/>
            </w:pPr>
            <w:r w:rsidRPr="00422658"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59C9457F" wp14:editId="737BFA50">
                      <wp:simplePos x="0" y="0"/>
                      <wp:positionH relativeFrom="column">
                        <wp:posOffset>223813</wp:posOffset>
                      </wp:positionH>
                      <wp:positionV relativeFrom="paragraph">
                        <wp:posOffset>4041238</wp:posOffset>
                      </wp:positionV>
                      <wp:extent cx="5636895" cy="1577340"/>
                      <wp:effectExtent l="0" t="0" r="1905" b="0"/>
                      <wp:wrapNone/>
                      <wp:docPr id="9049321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6895" cy="1577340"/>
                                <a:chOff x="0" y="-72369"/>
                                <a:chExt cx="5637069" cy="1577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0050"/>
                                  <a:ext cx="1623060" cy="1080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Grafik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150"/>
                                <a:stretch/>
                              </pic:blipFill>
                              <pic:spPr bwMode="auto">
                                <a:xfrm>
                                  <a:off x="1764506" y="421482"/>
                                  <a:ext cx="1725930" cy="1083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065282" name="Bild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7478" y="421482"/>
                                  <a:ext cx="1890395" cy="1061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22964186" name="Textfeld 11"/>
                              <wps:cNvSpPr txBox="1"/>
                              <wps:spPr>
                                <a:xfrm>
                                  <a:off x="1764514" y="-70589"/>
                                  <a:ext cx="1141110" cy="581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165161" w14:textId="77777777" w:rsidR="002C63D7" w:rsidRPr="00260932" w:rsidRDefault="002C63D7" w:rsidP="002C63D7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Situation E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proofErr w:type="spellStart"/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Horse</w:t>
                                    </w:r>
                                    <w:proofErr w:type="spellEnd"/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pasture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1968649" name="Textfeld 11"/>
                              <wps:cNvSpPr txBox="1"/>
                              <wps:spPr>
                                <a:xfrm>
                                  <a:off x="13" y="-72369"/>
                                  <a:ext cx="1141110" cy="581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39184A" w14:textId="77777777" w:rsidR="002C63D7" w:rsidRPr="00260932" w:rsidRDefault="002C63D7" w:rsidP="002C63D7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Situation D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Swimming pool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876864" name="Textfeld 11"/>
                              <wps:cNvSpPr txBox="1"/>
                              <wps:spPr>
                                <a:xfrm>
                                  <a:off x="3686984" y="-70590"/>
                                  <a:ext cx="195008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D2D534" w14:textId="77777777" w:rsidR="002C63D7" w:rsidRPr="00EF3D5E" w:rsidRDefault="002C63D7" w:rsidP="002C63D7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  <w:lang w:val="en-US"/>
                                      </w:rPr>
                                    </w:pPr>
                                    <w:r w:rsidRPr="00EF3D5E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  <w:lang w:val="en-US"/>
                                      </w:rPr>
                                      <w:t xml:space="preserve">Situation F: </w:t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  <w:lang w:val="en-US"/>
                                      </w:rPr>
                                      <w:t>Mona</w:t>
                                    </w:r>
                                    <w:r w:rsidRPr="00EF3D5E">
                                      <w:rPr>
                                        <w:sz w:val="21"/>
                                        <w:szCs w:val="20"/>
                                        <w:lang w:val="en-US"/>
                                      </w:rPr>
                                      <w:t>stery courtyard and monastery tour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C9457F" id="Gruppieren 2" o:spid="_x0000_s1054" style="position:absolute;left:0;text-align:left;margin-left:17.6pt;margin-top:318.2pt;width:443.85pt;height:124.2pt;z-index:251704320;mso-width-relative:margin;mso-height-relative:margin" coordorigin=",-723" coordsize="56370,15777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">
                      <v:shape id="Grafik 17" o:spid="_x0000_s1055" type="#_x0000_t75" style="position:absolute;top:4000;width:16230;height:10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">
                        <v:imagedata r:id="rId35" o:title=""/>
                      </v:shape>
                      <v:shape id="Grafik 6" o:spid="_x0000_s1056" type="#_x0000_t75" style="position:absolute;left:17645;top:4214;width:17259;height:10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">
                        <v:imagedata r:id="rId36" o:title="" croptop="24347f"/>
                      </v:shape>
                      <v:shape id="Bild 7" o:spid="_x0000_s1057" type="#_x0000_t75" style="position:absolute;left:36774;top:4214;width:18904;height:10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">
                        <v:imagedata r:id="rId37" o:title=""/>
                      </v:shape>
                      <v:shape id="_x0000_s1058" type="#_x0000_t202" style="position:absolute;left:17645;top:-705;width:11411;height:5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" filled="f" stroked="f">
                        <v:textbox inset="0,1mm,0,0">
                          <w:txbxContent>
                            <w:p w14:paraId="29165161" w14:textId="77777777" w:rsidR="002C63D7" w:rsidRPr="00260932" w:rsidRDefault="002C63D7" w:rsidP="002C63D7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Situation E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sz w:val="21"/>
                                  <w:szCs w:val="20"/>
                                </w:rPr>
                                <w:t>Horse</w:t>
                              </w:r>
                              <w:proofErr w:type="spellEnd"/>
                              <w:r>
                                <w:rPr>
                                  <w:sz w:val="21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  <w:szCs w:val="20"/>
                                </w:rPr>
                                <w:t>pasture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_x0000_s1059" type="#_x0000_t202" style="position:absolute;top:-723;width:11411;height:5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" filled="f" stroked="f">
                        <v:textbox inset="0,1mm,0,0">
                          <w:txbxContent>
                            <w:p w14:paraId="2B39184A" w14:textId="77777777" w:rsidR="002C63D7" w:rsidRPr="00260932" w:rsidRDefault="002C63D7" w:rsidP="002C63D7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Situation D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Swimming pool</w:t>
                              </w:r>
                            </w:p>
                          </w:txbxContent>
                        </v:textbox>
                      </v:shape>
                      <v:shape id="_x0000_s1060" type="#_x0000_t202" style="position:absolute;left:36869;top:-705;width:19501;height:58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" filled="f" stroked="f">
                        <v:textbox inset="0,1mm,0,0">
                          <w:txbxContent>
                            <w:p w14:paraId="7ED2D534" w14:textId="77777777" w:rsidR="002C63D7" w:rsidRPr="00EF3D5E" w:rsidRDefault="002C63D7" w:rsidP="002C63D7">
                              <w:pPr>
                                <w:jc w:val="left"/>
                                <w:rPr>
                                  <w:sz w:val="21"/>
                                  <w:szCs w:val="20"/>
                                  <w:lang w:val="en-US"/>
                                </w:rPr>
                              </w:pPr>
                              <w:r w:rsidRPr="00EF3D5E">
                                <w:rPr>
                                  <w:b/>
                                  <w:bCs/>
                                  <w:sz w:val="21"/>
                                  <w:szCs w:val="20"/>
                                  <w:lang w:val="en-US"/>
                                </w:rPr>
                                <w:t xml:space="preserve">Situation F: </w:t>
                              </w:r>
                              <w:r>
                                <w:rPr>
                                  <w:sz w:val="21"/>
                                  <w:szCs w:val="20"/>
                                  <w:lang w:val="en-US"/>
                                </w:rPr>
                                <w:t>Mona</w:t>
                              </w:r>
                              <w:r w:rsidRPr="00EF3D5E">
                                <w:rPr>
                                  <w:sz w:val="21"/>
                                  <w:szCs w:val="20"/>
                                  <w:lang w:val="en-US"/>
                                </w:rPr>
                                <w:t>stery courtyard and monastery tour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C63D7" w:rsidRPr="00422658"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42DA75DB" wp14:editId="52CA50B7">
                      <wp:simplePos x="0" y="0"/>
                      <wp:positionH relativeFrom="column">
                        <wp:posOffset>227956</wp:posOffset>
                      </wp:positionH>
                      <wp:positionV relativeFrom="paragraph">
                        <wp:posOffset>1668319</wp:posOffset>
                      </wp:positionV>
                      <wp:extent cx="4906963" cy="2124234"/>
                      <wp:effectExtent l="0" t="0" r="0" b="0"/>
                      <wp:wrapNone/>
                      <wp:docPr id="880621465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6963" cy="2124234"/>
                                <a:chOff x="0" y="0"/>
                                <a:chExt cx="4906963" cy="2124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 descr="C:\Users\hafiz\AppData\Local\Microsoft\Windows\INetCache\Content.Word\window-3740493_128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5769"/>
                                  <a:ext cx="1120775" cy="168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141408" name="Bild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3625"/>
                                <a:stretch/>
                              </pic:blipFill>
                              <pic:spPr bwMode="auto">
                                <a:xfrm>
                                  <a:off x="3271838" y="1044064"/>
                                  <a:ext cx="1635125" cy="1052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9477602" name="Bild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8662" y="861779"/>
                                  <a:ext cx="1680539" cy="12624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21492822" name="Textfeld 11"/>
                              <wps:cNvSpPr txBox="1"/>
                              <wps:spPr>
                                <a:xfrm>
                                  <a:off x="1338669" y="368444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D176BA4" w14:textId="77777777" w:rsidR="002C63D7" w:rsidRPr="00260932" w:rsidRDefault="002C63D7" w:rsidP="002C63D7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Situation B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proofErr w:type="spellStart"/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Sandpit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9969482" name="Textfeld 11"/>
                              <wps:cNvSpPr txBox="1"/>
                              <wps:spPr>
                                <a:xfrm>
                                  <a:off x="3271838" y="595769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93799B9" w14:textId="77777777" w:rsidR="002C63D7" w:rsidRPr="00260932" w:rsidRDefault="002C63D7" w:rsidP="002C63D7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Situation C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Stadium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9283850" name="Textfeld 11"/>
                              <wps:cNvSpPr txBox="1"/>
                              <wps:spPr>
                                <a:xfrm>
                                  <a:off x="0" y="0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AB1A89" w14:textId="77777777" w:rsidR="002C63D7" w:rsidRPr="00260932" w:rsidRDefault="002C63D7" w:rsidP="002C63D7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Situation A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proofErr w:type="spellStart"/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Window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DA75DB" id="Gruppieren 3" o:spid="_x0000_s1061" style="position:absolute;left:0;text-align:left;margin-left:17.95pt;margin-top:131.35pt;width:386.4pt;height:167.25pt;z-index:251701248" coordsize="49069,212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">
                      <v:shape id="Grafik 19" o:spid="_x0000_s1062" type="#_x0000_t75" style="position:absolute;top:4357;width:11207;height:168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">
                        <v:imagedata r:id="rId41" o:title="window-3740493_1280"/>
                      </v:shape>
                      <v:shape id="Bild 8" o:spid="_x0000_s1063" type="#_x0000_t75" style="position:absolute;left:32718;top:10440;width:16351;height:10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">
                        <v:imagedata r:id="rId42" o:title="" cropright="8929f"/>
                      </v:shape>
                      <v:shape id="Bild 9" o:spid="_x0000_s1064" type="#_x0000_t75" style="position:absolute;left:13386;top:8617;width:16806;height:12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">
                        <v:imagedata r:id="rId43" o:title=""/>
                      </v:shape>
                      <v:shape id="_x0000_s1065" type="#_x0000_t202" style="position:absolute;left:13386;top:3684;width:11411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" filled="f" stroked="f">
                        <v:textbox inset="0,1mm,0,0">
                          <w:txbxContent>
                            <w:p w14:paraId="2D176BA4" w14:textId="77777777" w:rsidR="002C63D7" w:rsidRPr="00260932" w:rsidRDefault="002C63D7" w:rsidP="002C63D7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Situation B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sz w:val="21"/>
                                  <w:szCs w:val="20"/>
                                </w:rPr>
                                <w:t>Sandpit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_x0000_s1066" type="#_x0000_t202" style="position:absolute;left:32718;top:5957;width:11411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" filled="f" stroked="f">
                        <v:textbox inset="0,1mm,0,0">
                          <w:txbxContent>
                            <w:p w14:paraId="093799B9" w14:textId="77777777" w:rsidR="002C63D7" w:rsidRPr="00260932" w:rsidRDefault="002C63D7" w:rsidP="002C63D7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Situation C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Stadium</w:t>
                              </w:r>
                            </w:p>
                          </w:txbxContent>
                        </v:textbox>
                      </v:shape>
                      <v:shape id="_x0000_s1067" type="#_x0000_t202" style="position:absolute;width:11410;height:5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" filled="f" stroked="f">
                        <v:textbox inset="0,1mm,0,0">
                          <w:txbxContent>
                            <w:p w14:paraId="69AB1A89" w14:textId="77777777" w:rsidR="002C63D7" w:rsidRPr="00260932" w:rsidRDefault="002C63D7" w:rsidP="002C63D7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Situation A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sz w:val="21"/>
                                  <w:szCs w:val="20"/>
                                </w:rPr>
                                <w:t>Window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C63D7" w:rsidRPr="00422658">
              <w:t>g)</w:t>
            </w:r>
            <w:r w:rsidR="002C63D7" w:rsidRPr="00422658">
              <w:rPr>
                <w:rFonts w:cs="Calibri"/>
              </w:rPr>
              <w:t xml:space="preserve"> </w:t>
            </w:r>
          </w:p>
        </w:tc>
        <w:tc>
          <w:tcPr>
            <w:tcW w:w="8111" w:type="dxa"/>
          </w:tcPr>
          <w:p w14:paraId="5448B487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cs="Calibri"/>
                <w:lang w:val="en-US"/>
              </w:rPr>
            </w:pPr>
            <w:r w:rsidRPr="00422658">
              <w:rPr>
                <w:rFonts w:cs="Calibri"/>
                <w:lang w:val="en-US"/>
              </w:rPr>
              <w:t xml:space="preserve">In </w:t>
            </w:r>
            <w:r>
              <w:rPr>
                <w:rFonts w:cs="Calibri"/>
                <w:lang w:val="en-US"/>
              </w:rPr>
              <w:t xml:space="preserve">some situations, we are interested in the perimeter, in other situations in the area, sometimes in both. </w:t>
            </w:r>
          </w:p>
          <w:p w14:paraId="04429163" w14:textId="77777777" w:rsidR="002C63D7" w:rsidRPr="00422658" w:rsidRDefault="002C63D7" w:rsidP="0021197B">
            <w:pPr>
              <w:pStyle w:val="Listenabsatz"/>
              <w:suppressAutoHyphens/>
              <w:spacing w:line="240" w:lineRule="auto"/>
              <w:jc w:val="left"/>
              <w:rPr>
                <w:lang w:val="en-US"/>
              </w:rPr>
            </w:pPr>
            <w:r w:rsidRPr="00422658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1BA2536" wp14:editId="7F6020D5">
                      <wp:simplePos x="0" y="0"/>
                      <wp:positionH relativeFrom="column">
                        <wp:posOffset>2902837</wp:posOffset>
                      </wp:positionH>
                      <wp:positionV relativeFrom="paragraph">
                        <wp:posOffset>12065</wp:posOffset>
                      </wp:positionV>
                      <wp:extent cx="2246581" cy="1171575"/>
                      <wp:effectExtent l="0" t="0" r="1905" b="0"/>
                      <wp:wrapSquare wrapText="bothSides"/>
                      <wp:docPr id="825785586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6581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A93184" w14:textId="77777777" w:rsidR="002C63D7" w:rsidRPr="00F50284" w:rsidRDefault="002C63D7" w:rsidP="002C63D7">
                                  <w:pPr>
                                    <w:jc w:val="left"/>
                                    <w:rPr>
                                      <w:rFonts w:ascii="Bradley Hand" w:hAnsi="Bradley Hand"/>
                                      <w:color w:val="0070C0"/>
                                      <w:sz w:val="22"/>
                                      <w:szCs w:val="21"/>
                                      <w:u w:val="single"/>
                                      <w:lang w:val="en-US"/>
                                    </w:rPr>
                                  </w:pPr>
                                  <w:r w:rsidRPr="00F50284">
                                    <w:rPr>
                                      <w:rFonts w:ascii="Bradley Hand" w:hAnsi="Bradley Hand"/>
                                      <w:color w:val="0070C0"/>
                                      <w:sz w:val="22"/>
                                      <w:szCs w:val="21"/>
                                      <w:u w:val="single"/>
                                      <w:lang w:val="en-US"/>
                                    </w:rPr>
                                    <w:t>Question for Situation A:</w:t>
                                  </w:r>
                                </w:p>
                                <w:p w14:paraId="7EDD44AE" w14:textId="77777777" w:rsidR="002C63D7" w:rsidRPr="00F50284" w:rsidRDefault="002C63D7" w:rsidP="002C63D7">
                                  <w:pPr>
                                    <w:jc w:val="left"/>
                                    <w:rPr>
                                      <w:rFonts w:ascii="Bradley Hand" w:hAnsi="Bradley Hand"/>
                                      <w:color w:val="0070C0"/>
                                      <w:sz w:val="22"/>
                                      <w:szCs w:val="21"/>
                                      <w:lang w:val="en-US"/>
                                    </w:rPr>
                                  </w:pPr>
                                  <w:r w:rsidRPr="00F50284">
                                    <w:rPr>
                                      <w:rFonts w:ascii="Bradley Hand" w:hAnsi="Bradley Hand"/>
                                      <w:color w:val="0070C0"/>
                                      <w:sz w:val="22"/>
                                      <w:szCs w:val="21"/>
                                      <w:lang w:val="en-US"/>
                                    </w:rPr>
                                    <w:t>Cold wind comes in through the window frames, so Aunt</w:t>
                                  </w:r>
                                  <w:r>
                                    <w:rPr>
                                      <w:rFonts w:ascii="Bradley Hand" w:hAnsi="Bradley Hand"/>
                                      <w:color w:val="0070C0"/>
                                      <w:sz w:val="22"/>
                                      <w:szCs w:val="21"/>
                                      <w:lang w:val="en-US"/>
                                    </w:rPr>
                                    <w:t>ie</w:t>
                                  </w:r>
                                  <w:r w:rsidRPr="00F50284">
                                    <w:rPr>
                                      <w:rFonts w:ascii="Bradley Hand" w:hAnsi="Bradley Hand"/>
                                      <w:color w:val="0070C0"/>
                                      <w:sz w:val="22"/>
                                      <w:szCs w:val="21"/>
                                      <w:lang w:val="en-US"/>
                                    </w:rPr>
                                    <w:t xml:space="preserve"> Emma buys insulating tape. How</w:t>
                                  </w:r>
                                  <w:r>
                                    <w:rPr>
                                      <w:rFonts w:ascii="Bradley Hand" w:hAnsi="Bradley Hand"/>
                                      <w:color w:val="0070C0"/>
                                      <w:sz w:val="22"/>
                                      <w:szCs w:val="21"/>
                                      <w:lang w:val="en-US"/>
                                    </w:rPr>
                                    <w:t xml:space="preserve"> </w:t>
                                  </w:r>
                                  <w:r w:rsidRPr="00F50284">
                                    <w:rPr>
                                      <w:rFonts w:ascii="Bradley Hand" w:hAnsi="Bradley Hand"/>
                                      <w:color w:val="0070C0"/>
                                      <w:sz w:val="22"/>
                                      <w:szCs w:val="21"/>
                                      <w:lang w:val="en-US"/>
                                    </w:rPr>
                                    <w:t>many meters of tape does she need?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A2536" id="_x0000_s1068" type="#_x0000_t202" style="position:absolute;left:0;text-align:left;margin-left:228.55pt;margin-top:.95pt;width:176.9pt;height:9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" fillcolor="#f2f2f2 [3052]" stroked="f">
                      <v:textbox inset="2mm,2mm,2mm,2mm">
                        <w:txbxContent>
                          <w:p w14:paraId="1DA93184" w14:textId="77777777" w:rsidR="002C63D7" w:rsidRPr="00F50284" w:rsidRDefault="002C63D7" w:rsidP="002C63D7">
                            <w:pPr>
                              <w:jc w:val="left"/>
                              <w:rPr>
                                <w:rFonts w:ascii="Bradley Hand" w:hAnsi="Bradley Hand"/>
                                <w:color w:val="0070C0"/>
                                <w:sz w:val="22"/>
                                <w:szCs w:val="21"/>
                                <w:u w:val="single"/>
                                <w:lang w:val="en-US"/>
                              </w:rPr>
                            </w:pPr>
                            <w:r w:rsidRPr="00F50284">
                              <w:rPr>
                                <w:rFonts w:ascii="Bradley Hand" w:hAnsi="Bradley Hand"/>
                                <w:color w:val="0070C0"/>
                                <w:sz w:val="22"/>
                                <w:szCs w:val="21"/>
                                <w:u w:val="single"/>
                                <w:lang w:val="en-US"/>
                              </w:rPr>
                              <w:t>Question for Situation A:</w:t>
                            </w:r>
                          </w:p>
                          <w:p w14:paraId="7EDD44AE" w14:textId="77777777" w:rsidR="002C63D7" w:rsidRPr="00F50284" w:rsidRDefault="002C63D7" w:rsidP="002C63D7">
                            <w:pPr>
                              <w:jc w:val="left"/>
                              <w:rPr>
                                <w:rFonts w:ascii="Bradley Hand" w:hAnsi="Bradley Hand"/>
                                <w:color w:val="0070C0"/>
                                <w:sz w:val="22"/>
                                <w:szCs w:val="21"/>
                                <w:lang w:val="en-US"/>
                              </w:rPr>
                            </w:pPr>
                            <w:r w:rsidRPr="00F50284">
                              <w:rPr>
                                <w:rFonts w:ascii="Bradley Hand" w:hAnsi="Bradley Hand"/>
                                <w:color w:val="0070C0"/>
                                <w:sz w:val="22"/>
                                <w:szCs w:val="21"/>
                                <w:lang w:val="en-US"/>
                              </w:rPr>
                              <w:t>Cold wind comes in through the window frames, so Aunt</w:t>
                            </w:r>
                            <w:r>
                              <w:rPr>
                                <w:rFonts w:ascii="Bradley Hand" w:hAnsi="Bradley Hand"/>
                                <w:color w:val="0070C0"/>
                                <w:sz w:val="22"/>
                                <w:szCs w:val="21"/>
                                <w:lang w:val="en-US"/>
                              </w:rPr>
                              <w:t>ie</w:t>
                            </w:r>
                            <w:r w:rsidRPr="00F50284">
                              <w:rPr>
                                <w:rFonts w:ascii="Bradley Hand" w:hAnsi="Bradley Hand"/>
                                <w:color w:val="0070C0"/>
                                <w:sz w:val="22"/>
                                <w:szCs w:val="21"/>
                                <w:lang w:val="en-US"/>
                              </w:rPr>
                              <w:t xml:space="preserve"> Emma buys insulating tape. How</w:t>
                            </w:r>
                            <w:r>
                              <w:rPr>
                                <w:rFonts w:ascii="Bradley Hand" w:hAnsi="Bradley Hand"/>
                                <w:color w:val="0070C0"/>
                                <w:sz w:val="22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F50284">
                              <w:rPr>
                                <w:rFonts w:ascii="Bradley Hand" w:hAnsi="Bradley Hand"/>
                                <w:color w:val="0070C0"/>
                                <w:sz w:val="22"/>
                                <w:szCs w:val="21"/>
                                <w:lang w:val="en-US"/>
                              </w:rPr>
                              <w:t>many meters of tape does she need?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30AD0">
              <w:rPr>
                <w:lang w:val="en-US"/>
              </w:rPr>
              <w:t xml:space="preserve">Lisa has written a question for </w:t>
            </w:r>
            <w:r>
              <w:rPr>
                <w:lang w:val="en-US"/>
              </w:rPr>
              <w:t>Situation A</w:t>
            </w:r>
            <w:r w:rsidRPr="00230AD0">
              <w:rPr>
                <w:lang w:val="en-US"/>
              </w:rPr>
              <w:t>. Does she ask for</w:t>
            </w:r>
            <w:r>
              <w:rPr>
                <w:lang w:val="en-US"/>
              </w:rPr>
              <w:t xml:space="preserve"> </w:t>
            </w:r>
            <w:r w:rsidRPr="00230AD0">
              <w:rPr>
                <w:lang w:val="en-US"/>
              </w:rPr>
              <w:t>the perimeter or the area?</w:t>
            </w:r>
          </w:p>
          <w:p w14:paraId="08D03D7D" w14:textId="77777777" w:rsidR="002C63D7" w:rsidRPr="007A5B82" w:rsidRDefault="002C63D7" w:rsidP="0021197B">
            <w:pPr>
              <w:pStyle w:val="Listenabsatz"/>
              <w:suppressAutoHyphens/>
              <w:spacing w:line="240" w:lineRule="auto"/>
              <w:rPr>
                <w:lang w:val="en-US"/>
              </w:rPr>
            </w:pPr>
            <w:r w:rsidRPr="007A5B82">
              <w:rPr>
                <w:lang w:val="en-US"/>
              </w:rPr>
              <w:t xml:space="preserve">For which situation can you ask a question </w:t>
            </w:r>
            <w:r>
              <w:rPr>
                <w:lang w:val="en-US"/>
              </w:rPr>
              <w:t xml:space="preserve">about </w:t>
            </w:r>
            <w:r w:rsidRPr="007A5B82">
              <w:rPr>
                <w:lang w:val="en-US"/>
              </w:rPr>
              <w:t xml:space="preserve">the perimeter? </w:t>
            </w:r>
          </w:p>
          <w:p w14:paraId="37D39291" w14:textId="77777777" w:rsidR="002C63D7" w:rsidRPr="007A5B82" w:rsidRDefault="002C63D7" w:rsidP="0021197B">
            <w:pPr>
              <w:pStyle w:val="Listenabsatz"/>
              <w:suppressAutoHyphens/>
              <w:spacing w:line="240" w:lineRule="auto"/>
              <w:rPr>
                <w:rFonts w:cs="Calibri"/>
                <w:lang w:val="en-US"/>
              </w:rPr>
            </w:pPr>
            <w:r w:rsidRPr="007A5B82">
              <w:rPr>
                <w:lang w:val="en-US"/>
              </w:rPr>
              <w:t xml:space="preserve">For which </w:t>
            </w:r>
            <w:r>
              <w:rPr>
                <w:lang w:val="en-US"/>
              </w:rPr>
              <w:t>situation can you ask about</w:t>
            </w:r>
            <w:r w:rsidRPr="007A5B82">
              <w:rPr>
                <w:lang w:val="en-US"/>
              </w:rPr>
              <w:t xml:space="preserve"> area?</w:t>
            </w:r>
            <w:r w:rsidRPr="007A5B82">
              <w:rPr>
                <w:rFonts w:cs="Calibri"/>
                <w:lang w:val="en-US"/>
              </w:rPr>
              <w:t xml:space="preserve"> </w:t>
            </w:r>
          </w:p>
          <w:p w14:paraId="4AAA9A52" w14:textId="77777777" w:rsidR="002C63D7" w:rsidRPr="00422658" w:rsidRDefault="002C63D7" w:rsidP="0021197B">
            <w:pPr>
              <w:pStyle w:val="Listenabsatz"/>
              <w:numPr>
                <w:ilvl w:val="0"/>
                <w:numId w:val="0"/>
              </w:numPr>
              <w:suppressAutoHyphens/>
              <w:spacing w:line="240" w:lineRule="auto"/>
              <w:ind w:left="360"/>
              <w:rPr>
                <w:rFonts w:cs="Calibri"/>
                <w:lang w:val="en-US"/>
              </w:rPr>
            </w:pPr>
          </w:p>
          <w:p w14:paraId="0DEF06DF" w14:textId="77777777" w:rsidR="002C63D7" w:rsidRPr="00422658" w:rsidRDefault="002C63D7" w:rsidP="0021197B">
            <w:pPr>
              <w:pStyle w:val="Listenabsatz"/>
              <w:numPr>
                <w:ilvl w:val="0"/>
                <w:numId w:val="0"/>
              </w:numPr>
              <w:suppressAutoHyphens/>
              <w:spacing w:line="240" w:lineRule="auto"/>
              <w:ind w:left="360"/>
              <w:rPr>
                <w:rFonts w:cs="Calibri"/>
                <w:lang w:val="en-US"/>
              </w:rPr>
            </w:pPr>
          </w:p>
          <w:p w14:paraId="25E74CA4" w14:textId="77777777" w:rsidR="002C63D7" w:rsidRPr="00422658" w:rsidRDefault="002C63D7" w:rsidP="0021197B">
            <w:pPr>
              <w:pStyle w:val="Listenabsatz"/>
              <w:numPr>
                <w:ilvl w:val="0"/>
                <w:numId w:val="0"/>
              </w:numPr>
              <w:suppressAutoHyphens/>
              <w:spacing w:line="240" w:lineRule="auto"/>
              <w:ind w:left="360"/>
              <w:rPr>
                <w:rFonts w:cs="Calibri"/>
                <w:lang w:val="en-US"/>
              </w:rPr>
            </w:pPr>
          </w:p>
          <w:p w14:paraId="3573E8D3" w14:textId="77777777" w:rsidR="002C63D7" w:rsidRPr="00422658" w:rsidRDefault="002C63D7" w:rsidP="0021197B">
            <w:pPr>
              <w:pStyle w:val="Listenabsatz"/>
              <w:numPr>
                <w:ilvl w:val="0"/>
                <w:numId w:val="0"/>
              </w:numPr>
              <w:suppressAutoHyphens/>
              <w:spacing w:line="240" w:lineRule="auto"/>
              <w:ind w:left="360"/>
              <w:rPr>
                <w:rFonts w:cs="Calibri"/>
                <w:lang w:val="en-US"/>
              </w:rPr>
            </w:pPr>
          </w:p>
          <w:p w14:paraId="3AB7B7CD" w14:textId="77777777" w:rsidR="002C63D7" w:rsidRPr="00422658" w:rsidRDefault="002C63D7" w:rsidP="0021197B">
            <w:pPr>
              <w:pStyle w:val="Listenabsatz"/>
              <w:numPr>
                <w:ilvl w:val="0"/>
                <w:numId w:val="0"/>
              </w:numPr>
              <w:suppressAutoHyphens/>
              <w:spacing w:line="240" w:lineRule="auto"/>
              <w:ind w:left="360"/>
              <w:rPr>
                <w:rFonts w:cs="Calibri"/>
                <w:lang w:val="en-US"/>
              </w:rPr>
            </w:pPr>
          </w:p>
          <w:p w14:paraId="35130273" w14:textId="77777777" w:rsidR="002C63D7" w:rsidRPr="00422658" w:rsidRDefault="002C63D7" w:rsidP="0021197B">
            <w:pPr>
              <w:pStyle w:val="Listenabsatz"/>
              <w:numPr>
                <w:ilvl w:val="0"/>
                <w:numId w:val="0"/>
              </w:numPr>
              <w:suppressAutoHyphens/>
              <w:spacing w:line="240" w:lineRule="auto"/>
              <w:ind w:left="360"/>
              <w:rPr>
                <w:rFonts w:cs="Calibri"/>
                <w:lang w:val="en-US"/>
              </w:rPr>
            </w:pPr>
          </w:p>
          <w:p w14:paraId="3551BA7D" w14:textId="77777777" w:rsidR="002C63D7" w:rsidRPr="00422658" w:rsidRDefault="002C63D7" w:rsidP="0021197B">
            <w:pPr>
              <w:pStyle w:val="Listenabsatz"/>
              <w:numPr>
                <w:ilvl w:val="0"/>
                <w:numId w:val="0"/>
              </w:numPr>
              <w:suppressAutoHyphens/>
              <w:spacing w:line="240" w:lineRule="auto"/>
              <w:ind w:left="360"/>
              <w:rPr>
                <w:rFonts w:cs="Calibri"/>
                <w:lang w:val="en-US"/>
              </w:rPr>
            </w:pPr>
          </w:p>
          <w:p w14:paraId="1B6C168B" w14:textId="77777777" w:rsidR="002C63D7" w:rsidRPr="00422658" w:rsidRDefault="002C63D7" w:rsidP="0021197B">
            <w:pPr>
              <w:pStyle w:val="Listenabsatz"/>
              <w:numPr>
                <w:ilvl w:val="0"/>
                <w:numId w:val="0"/>
              </w:numPr>
              <w:suppressAutoHyphens/>
              <w:spacing w:line="240" w:lineRule="auto"/>
              <w:ind w:left="360"/>
              <w:rPr>
                <w:rFonts w:cs="Calibri"/>
                <w:lang w:val="en-US"/>
              </w:rPr>
            </w:pPr>
          </w:p>
          <w:p w14:paraId="1CA990C4" w14:textId="77777777" w:rsidR="002C63D7" w:rsidRPr="00422658" w:rsidRDefault="002C63D7" w:rsidP="0021197B">
            <w:pPr>
              <w:suppressAutoHyphens/>
              <w:spacing w:line="240" w:lineRule="auto"/>
              <w:rPr>
                <w:rFonts w:cs="Calibri"/>
                <w:lang w:val="en-US"/>
              </w:rPr>
            </w:pPr>
          </w:p>
          <w:p w14:paraId="30236082" w14:textId="77777777" w:rsidR="002C63D7" w:rsidRPr="00422658" w:rsidRDefault="002C63D7" w:rsidP="0021197B">
            <w:pPr>
              <w:suppressAutoHyphens/>
              <w:spacing w:line="240" w:lineRule="auto"/>
              <w:rPr>
                <w:rFonts w:cs="Calibri"/>
                <w:lang w:val="en-US"/>
              </w:rPr>
            </w:pPr>
          </w:p>
          <w:p w14:paraId="583A22A2" w14:textId="77777777" w:rsidR="002C63D7" w:rsidRPr="00422658" w:rsidRDefault="002C63D7" w:rsidP="0021197B">
            <w:pPr>
              <w:suppressAutoHyphens/>
              <w:spacing w:line="240" w:lineRule="auto"/>
              <w:rPr>
                <w:rFonts w:cs="Calibri"/>
                <w:lang w:val="en-US"/>
              </w:rPr>
            </w:pPr>
          </w:p>
          <w:p w14:paraId="494F7EA9" w14:textId="77777777" w:rsidR="002C63D7" w:rsidRPr="00422658" w:rsidRDefault="002C63D7" w:rsidP="0021197B">
            <w:pPr>
              <w:suppressAutoHyphens/>
              <w:spacing w:line="240" w:lineRule="auto"/>
              <w:rPr>
                <w:rFonts w:cs="Calibri"/>
                <w:color w:val="FF0000"/>
                <w:lang w:val="en-US"/>
              </w:rPr>
            </w:pPr>
          </w:p>
          <w:p w14:paraId="09BB031F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66737B0D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774483CD" w14:textId="6B6E70DD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1A8146C3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6C8460E8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D869BB8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010A9DA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A50D907" w14:textId="334024B2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</w:tr>
    </w:tbl>
    <w:p w14:paraId="5D6C0DC2" w14:textId="77777777" w:rsidR="002C63D7" w:rsidRDefault="002C63D7" w:rsidP="002C63D7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color w:val="808080"/>
          <w:lang w:val="en-US"/>
        </w:rPr>
      </w:pPr>
    </w:p>
    <w:p w14:paraId="50535765" w14:textId="77777777" w:rsidR="002C63D7" w:rsidRDefault="002C63D7" w:rsidP="002C63D7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color w:val="808080"/>
          <w:lang w:val="en-US"/>
        </w:rPr>
      </w:pPr>
    </w:p>
    <w:p w14:paraId="3F920DFE" w14:textId="77777777" w:rsidR="002C63D7" w:rsidRDefault="002C63D7" w:rsidP="002C63D7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color w:val="808080"/>
          <w:lang w:val="en-US"/>
        </w:rPr>
      </w:pPr>
    </w:p>
    <w:p w14:paraId="79EAD437" w14:textId="77777777" w:rsidR="002C63D7" w:rsidRDefault="002C63D7" w:rsidP="002C63D7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color w:val="808080"/>
          <w:lang w:val="en-US"/>
        </w:rPr>
      </w:pPr>
    </w:p>
    <w:p w14:paraId="6B96654F" w14:textId="77777777" w:rsidR="00ED4DFB" w:rsidRDefault="00ED4DFB" w:rsidP="002C63D7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color w:val="808080"/>
          <w:lang w:val="en-US"/>
        </w:rPr>
      </w:pPr>
    </w:p>
    <w:p w14:paraId="7FE4778F" w14:textId="77777777" w:rsidR="00ED4DFB" w:rsidRDefault="00ED4DFB" w:rsidP="002C63D7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color w:val="808080"/>
          <w:lang w:val="en-US"/>
        </w:rPr>
      </w:pPr>
    </w:p>
    <w:p w14:paraId="5B9F055C" w14:textId="77777777" w:rsidR="002C63D7" w:rsidRDefault="002C63D7" w:rsidP="002C63D7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color w:val="808080"/>
          <w:lang w:val="en-US"/>
        </w:rPr>
      </w:pPr>
    </w:p>
    <w:p w14:paraId="5FA12F2E" w14:textId="526EDC6A" w:rsidR="00E958C5" w:rsidRPr="00ED4DFB" w:rsidRDefault="00E958C5" w:rsidP="007F5203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  <w:lang w:val="en-US"/>
        </w:rPr>
      </w:pPr>
      <w:r w:rsidRPr="00ED4DFB">
        <w:rPr>
          <w:b/>
          <w:bCs/>
          <w:color w:val="808080"/>
          <w:sz w:val="12"/>
          <w:szCs w:val="12"/>
          <w:lang w:val="en-US"/>
        </w:rPr>
        <w:t xml:space="preserve">Sources of photos on this page (partially not part of the CC-BY-SA license) </w:t>
      </w:r>
    </w:p>
    <w:p w14:paraId="3D0AD11F" w14:textId="77777777" w:rsidR="00E958C5" w:rsidRPr="009A40FE" w:rsidRDefault="00E958C5" w:rsidP="007F5203">
      <w:pPr>
        <w:ind w:left="852" w:right="-711"/>
        <w:jc w:val="left"/>
        <w:rPr>
          <w:rFonts w:ascii="Aptos" w:hAnsi="Aptos"/>
          <w:color w:val="7F7F7F" w:themeColor="text1" w:themeTint="80"/>
          <w:sz w:val="12"/>
          <w:szCs w:val="12"/>
          <w:lang w:val="en-US"/>
        </w:rPr>
      </w:pPr>
      <w:r w:rsidRPr="00ED4DFB">
        <w:rPr>
          <w:rFonts w:cs="Calibri"/>
          <w:color w:val="7F7F7F" w:themeColor="text1" w:themeTint="80"/>
          <w:sz w:val="12"/>
          <w:szCs w:val="12"/>
          <w:lang w:val="en-US"/>
        </w:rPr>
        <w:t>Windows</w:t>
      </w:r>
      <w:r w:rsidRPr="009A40FE">
        <w:rPr>
          <w:rFonts w:cs="Calibri"/>
          <w:color w:val="7F7F7F" w:themeColor="text1" w:themeTint="80"/>
          <w:sz w:val="12"/>
          <w:szCs w:val="12"/>
          <w:lang w:val="en-US"/>
        </w:rPr>
        <w:t>:</w:t>
      </w:r>
      <w:r w:rsidRPr="009A40FE">
        <w:rPr>
          <w:rStyle w:val="apple-converted-space"/>
          <w:rFonts w:cs="Calibri"/>
          <w:color w:val="7F7F7F" w:themeColor="text1" w:themeTint="80"/>
          <w:sz w:val="12"/>
          <w:szCs w:val="12"/>
          <w:lang w:val="en-US"/>
        </w:rPr>
        <w:t> </w:t>
      </w:r>
      <w:r>
        <w:fldChar w:fldCharType="begin"/>
      </w:r>
      <w:r w:rsidRPr="00954ECD">
        <w:rPr>
          <w:lang w:val="en-US"/>
        </w:rPr>
        <w:instrText>HYPERLINK "https://www.needpix.com/photo/1726535/window-window-frames-wooden-windows-lattice-windows-old-building-free-pictures-free-photos-free-images-royalty-free"</w:instrText>
      </w:r>
      <w:r>
        <w:fldChar w:fldCharType="separate"/>
      </w:r>
      <w:r w:rsidRPr="009A40FE">
        <w:rPr>
          <w:rStyle w:val="Hyperlink"/>
          <w:rFonts w:cs="Calibri"/>
          <w:color w:val="7F7F7F" w:themeColor="text1" w:themeTint="80"/>
          <w:sz w:val="12"/>
          <w:szCs w:val="12"/>
          <w:u w:val="none"/>
          <w:lang w:val="en-US"/>
        </w:rPr>
        <w:t>https://www.needpix.com/photo/1726535/window-window-frames-wooden-windows-lattice-windows-old-building-free-pictures-free-photos-free-images-royalty-free</w:t>
      </w:r>
      <w:r>
        <w:fldChar w:fldCharType="end"/>
      </w:r>
    </w:p>
    <w:p w14:paraId="6C9E9EE0" w14:textId="566299DD" w:rsidR="00E958C5" w:rsidRPr="009A40FE" w:rsidRDefault="00E958C5" w:rsidP="007F5203">
      <w:pPr>
        <w:ind w:left="852" w:right="-1418"/>
        <w:jc w:val="left"/>
        <w:rPr>
          <w:rFonts w:ascii="Aptos" w:hAnsi="Aptos"/>
          <w:color w:val="7F7F7F" w:themeColor="text1" w:themeTint="80"/>
          <w:sz w:val="12"/>
          <w:szCs w:val="12"/>
          <w:lang w:val="en-US"/>
        </w:rPr>
      </w:pPr>
      <w:r w:rsidRPr="009A40FE">
        <w:rPr>
          <w:rFonts w:cs="Calibri"/>
          <w:color w:val="7F7F7F" w:themeColor="text1" w:themeTint="80"/>
          <w:sz w:val="12"/>
          <w:szCs w:val="12"/>
          <w:lang w:val="en-US"/>
        </w:rPr>
        <w:t>Sand pit:</w:t>
      </w:r>
      <w:r w:rsidRPr="009A40FE">
        <w:rPr>
          <w:rStyle w:val="apple-converted-space"/>
          <w:rFonts w:cs="Calibri"/>
          <w:color w:val="7F7F7F" w:themeColor="text1" w:themeTint="80"/>
          <w:sz w:val="12"/>
          <w:szCs w:val="12"/>
          <w:lang w:val="en-US"/>
        </w:rPr>
        <w:t> </w:t>
      </w:r>
      <w:r>
        <w:fldChar w:fldCharType="begin"/>
      </w:r>
      <w:r w:rsidRPr="00954ECD">
        <w:rPr>
          <w:lang w:val="en-US"/>
        </w:rPr>
        <w:instrText>HYPERLINK "https://pixabay.com/de/photos/spielplatz-sandkasten-rutsche-wippe-250782/"</w:instrText>
      </w:r>
      <w:r>
        <w:fldChar w:fldCharType="separate"/>
      </w:r>
      <w:r w:rsidRPr="009A40FE">
        <w:rPr>
          <w:rStyle w:val="Hyperlink"/>
          <w:rFonts w:cs="Calibri"/>
          <w:color w:val="7F7F7F" w:themeColor="text1" w:themeTint="80"/>
          <w:sz w:val="12"/>
          <w:szCs w:val="12"/>
          <w:u w:val="none"/>
          <w:lang w:val="en-US"/>
        </w:rPr>
        <w:t>https://pixabay.com/de/photos/spielplatz-sandkasten-rutsche-wippe-250782/</w:t>
      </w:r>
      <w:r>
        <w:fldChar w:fldCharType="end"/>
      </w:r>
    </w:p>
    <w:p w14:paraId="2DE7EBD1" w14:textId="77777777" w:rsidR="00E958C5" w:rsidRPr="009A40FE" w:rsidRDefault="00E958C5" w:rsidP="007F5203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  <w:lang w:val="en-US"/>
        </w:rPr>
      </w:pPr>
      <w:r w:rsidRPr="009A40FE">
        <w:rPr>
          <w:rFonts w:cs="Calibri"/>
          <w:color w:val="7F7F7F" w:themeColor="text1" w:themeTint="80"/>
          <w:sz w:val="12"/>
          <w:szCs w:val="12"/>
          <w:lang w:val="en-US"/>
        </w:rPr>
        <w:t>Stadium:</w:t>
      </w:r>
      <w:r w:rsidRPr="009A40FE">
        <w:rPr>
          <w:rStyle w:val="apple-converted-space"/>
          <w:rFonts w:cs="Calibri"/>
          <w:color w:val="7F7F7F" w:themeColor="text1" w:themeTint="80"/>
          <w:sz w:val="12"/>
          <w:szCs w:val="12"/>
          <w:lang w:val="en-US"/>
        </w:rPr>
        <w:t> </w:t>
      </w:r>
      <w:r>
        <w:fldChar w:fldCharType="begin"/>
      </w:r>
      <w:r w:rsidRPr="00954ECD">
        <w:rPr>
          <w:lang w:val="en-US"/>
        </w:rPr>
        <w:instrText>HYPERLINK "https://pixabay.com/de/photos/stadion-fu%C3%9Fball-rasen-sport-189777/"</w:instrText>
      </w:r>
      <w:r>
        <w:fldChar w:fldCharType="separate"/>
      </w:r>
      <w:r w:rsidRPr="009A40FE">
        <w:rPr>
          <w:rStyle w:val="Hyperlink"/>
          <w:rFonts w:cs="Calibri"/>
          <w:color w:val="7F7F7F" w:themeColor="text1" w:themeTint="80"/>
          <w:sz w:val="12"/>
          <w:szCs w:val="12"/>
          <w:u w:val="none"/>
          <w:lang w:val="en-US"/>
        </w:rPr>
        <w:t>https://pixabay.com/de/photos/stadion-fußball-rasen-sport-189777/</w:t>
      </w:r>
      <w:r>
        <w:fldChar w:fldCharType="end"/>
      </w:r>
    </w:p>
    <w:p w14:paraId="17E740B1" w14:textId="0DD36960" w:rsidR="00E958C5" w:rsidRPr="009A40FE" w:rsidRDefault="00E958C5" w:rsidP="007F5203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  <w:lang w:val="en-US"/>
        </w:rPr>
      </w:pPr>
      <w:r w:rsidRPr="009A40FE">
        <w:rPr>
          <w:rFonts w:cs="Calibri"/>
          <w:color w:val="7F7F7F" w:themeColor="text1" w:themeTint="80"/>
          <w:sz w:val="12"/>
          <w:szCs w:val="12"/>
          <w:lang w:val="en-US"/>
        </w:rPr>
        <w:t>Swimming pool:</w:t>
      </w:r>
      <w:r w:rsidRPr="009A40FE">
        <w:rPr>
          <w:rStyle w:val="apple-converted-space"/>
          <w:rFonts w:cs="Calibri"/>
          <w:color w:val="7F7F7F" w:themeColor="text1" w:themeTint="80"/>
          <w:sz w:val="12"/>
          <w:szCs w:val="12"/>
          <w:lang w:val="en-US"/>
        </w:rPr>
        <w:t> </w:t>
      </w:r>
      <w:r>
        <w:fldChar w:fldCharType="begin"/>
      </w:r>
      <w:r w:rsidRPr="00954ECD">
        <w:rPr>
          <w:lang w:val="en-US"/>
        </w:rPr>
        <w:instrText>HYPERLINK "https://pxhere.com/de/photo/635730"</w:instrText>
      </w:r>
      <w:r>
        <w:fldChar w:fldCharType="separate"/>
      </w:r>
      <w:r w:rsidRPr="009A40FE">
        <w:rPr>
          <w:rStyle w:val="Hyperlink"/>
          <w:rFonts w:cs="Calibri"/>
          <w:color w:val="7F7F7F" w:themeColor="text1" w:themeTint="80"/>
          <w:sz w:val="12"/>
          <w:szCs w:val="12"/>
          <w:u w:val="none"/>
          <w:lang w:val="en-US"/>
        </w:rPr>
        <w:t>https://pxhere.com/de/photo/635730</w:t>
      </w:r>
      <w:r>
        <w:fldChar w:fldCharType="end"/>
      </w:r>
    </w:p>
    <w:p w14:paraId="1558B7C0" w14:textId="59B4B478" w:rsidR="002C63D7" w:rsidRPr="009A40FE" w:rsidRDefault="00E958C5" w:rsidP="007F5203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color w:val="808080"/>
          <w:sz w:val="12"/>
          <w:szCs w:val="12"/>
          <w:lang w:val="en-US"/>
        </w:rPr>
      </w:pPr>
      <w:r w:rsidRPr="009A40FE">
        <w:rPr>
          <w:color w:val="808080"/>
          <w:sz w:val="12"/>
          <w:szCs w:val="12"/>
          <w:lang w:val="en-US"/>
        </w:rPr>
        <w:t>Horse pasture: AI-</w:t>
      </w:r>
      <w:r w:rsidR="00DF6A37">
        <w:rPr>
          <w:color w:val="808080"/>
          <w:sz w:val="12"/>
          <w:szCs w:val="12"/>
          <w:lang w:val="en-US"/>
        </w:rPr>
        <w:t>g</w:t>
      </w:r>
      <w:r w:rsidRPr="009A40FE">
        <w:rPr>
          <w:color w:val="808080"/>
          <w:sz w:val="12"/>
          <w:szCs w:val="12"/>
          <w:lang w:val="en-US"/>
        </w:rPr>
        <w:t>enerated by DALL-E</w:t>
      </w:r>
      <w:r w:rsidR="00ED4DFB" w:rsidRPr="009A40FE">
        <w:rPr>
          <w:color w:val="808080"/>
          <w:sz w:val="12"/>
          <w:szCs w:val="12"/>
          <w:lang w:val="en-US"/>
        </w:rPr>
        <w:t xml:space="preserve">. </w:t>
      </w:r>
      <w:r w:rsidR="00DF6A37">
        <w:rPr>
          <w:color w:val="808080"/>
          <w:sz w:val="12"/>
          <w:szCs w:val="12"/>
          <w:lang w:val="en-US"/>
        </w:rPr>
        <w:t>School-related, p</w:t>
      </w:r>
      <w:r w:rsidR="00ED4DFB" w:rsidRPr="009A40FE">
        <w:rPr>
          <w:color w:val="808080"/>
          <w:sz w:val="12"/>
          <w:szCs w:val="12"/>
          <w:lang w:val="en-US"/>
        </w:rPr>
        <w:t>ersonal and commercial use allowed.</w:t>
      </w:r>
    </w:p>
    <w:p w14:paraId="72F1FD4B" w14:textId="77777777" w:rsidR="00ED4DFB" w:rsidRPr="009A40FE" w:rsidRDefault="00ED4DFB" w:rsidP="007F5203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  <w:lang w:val="en-US"/>
        </w:rPr>
      </w:pPr>
      <w:proofErr w:type="spellStart"/>
      <w:r w:rsidRPr="009A40FE">
        <w:rPr>
          <w:color w:val="808080"/>
          <w:sz w:val="12"/>
          <w:szCs w:val="12"/>
          <w:lang w:val="en-US"/>
        </w:rPr>
        <w:t>Monastry</w:t>
      </w:r>
      <w:proofErr w:type="spellEnd"/>
      <w:r w:rsidRPr="009A40FE">
        <w:rPr>
          <w:color w:val="808080"/>
          <w:sz w:val="12"/>
          <w:szCs w:val="12"/>
          <w:lang w:val="en-US"/>
        </w:rPr>
        <w:t xml:space="preserve">: </w:t>
      </w:r>
      <w:r>
        <w:fldChar w:fldCharType="begin"/>
      </w:r>
      <w:r w:rsidRPr="00954ECD">
        <w:rPr>
          <w:lang w:val="en-US"/>
        </w:rPr>
        <w:instrText>HYPERLINK "https://pixabay.com/de/photos/kirche-buchsbaum-glauben-heilige-1331210/"</w:instrText>
      </w:r>
      <w:r>
        <w:fldChar w:fldCharType="separate"/>
      </w:r>
      <w:r w:rsidRPr="009A40FE">
        <w:rPr>
          <w:rStyle w:val="Hyperlink"/>
          <w:rFonts w:cs="Calibri"/>
          <w:color w:val="7F7F7F" w:themeColor="text1" w:themeTint="80"/>
          <w:sz w:val="12"/>
          <w:szCs w:val="12"/>
          <w:u w:val="none"/>
          <w:lang w:val="en-US"/>
        </w:rPr>
        <w:t>https://pixabay.com/de/photos/kirche-buchsbaum-glauben-heilige-1331210/</w:t>
      </w:r>
      <w:r>
        <w:fldChar w:fldCharType="end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2C63D7" w:rsidRPr="001A71C7" w14:paraId="3A18CB52" w14:textId="77777777" w:rsidTr="0021197B">
        <w:trPr>
          <w:trHeight w:val="386"/>
        </w:trPr>
        <w:tc>
          <w:tcPr>
            <w:tcW w:w="600" w:type="dxa"/>
          </w:tcPr>
          <w:p w14:paraId="7CD2A326" w14:textId="77777777" w:rsidR="002C63D7" w:rsidRPr="00422658" w:rsidRDefault="002C63D7" w:rsidP="002C63D7">
            <w:pPr>
              <w:pStyle w:val="berschrift2"/>
            </w:pPr>
            <w:r w:rsidRPr="00422658">
              <w:lastRenderedPageBreak/>
              <w:t>3</w:t>
            </w:r>
          </w:p>
        </w:tc>
        <w:tc>
          <w:tcPr>
            <w:tcW w:w="8470" w:type="dxa"/>
            <w:gridSpan w:val="2"/>
          </w:tcPr>
          <w:p w14:paraId="37C9F299" w14:textId="77777777" w:rsidR="002C63D7" w:rsidRPr="001A71C7" w:rsidRDefault="002C63D7" w:rsidP="002C63D7">
            <w:pPr>
              <w:pStyle w:val="berschrift2"/>
            </w:pPr>
            <w:r w:rsidRPr="001A71C7">
              <w:t>Odd and even numbers</w:t>
            </w:r>
          </w:p>
          <w:p w14:paraId="596CB2EB" w14:textId="77777777" w:rsidR="002C63D7" w:rsidRPr="001A71C7" w:rsidRDefault="002C63D7" w:rsidP="0021197B">
            <w:pPr>
              <w:suppressAutoHyphens/>
              <w:spacing w:line="240" w:lineRule="auto"/>
            </w:pPr>
          </w:p>
        </w:tc>
      </w:tr>
      <w:tr w:rsidR="002C63D7" w:rsidRPr="00954ECD" w14:paraId="0AE76D4E" w14:textId="77777777" w:rsidTr="0021197B">
        <w:trPr>
          <w:trHeight w:val="386"/>
        </w:trPr>
        <w:tc>
          <w:tcPr>
            <w:tcW w:w="600" w:type="dxa"/>
          </w:tcPr>
          <w:p w14:paraId="643CDC7B" w14:textId="77777777" w:rsidR="002C63D7" w:rsidRPr="001A71C7" w:rsidRDefault="002C63D7" w:rsidP="0021197B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0DE356C5" w14:textId="77777777" w:rsidR="002C63D7" w:rsidRPr="00422658" w:rsidRDefault="002C63D7" w:rsidP="002C63D7">
            <w:pPr>
              <w:pStyle w:val="berschrift3"/>
            </w:pPr>
            <w:r w:rsidRPr="00422658">
              <w:t>a)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65846F3F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422658">
              <w:rPr>
                <w:szCs w:val="23"/>
                <w:lang w:val="en-US"/>
              </w:rPr>
              <w:t>W</w:t>
            </w:r>
            <w:r>
              <w:rPr>
                <w:szCs w:val="23"/>
                <w:lang w:val="en-US"/>
              </w:rPr>
              <w:t>hat is an odd number</w:t>
            </w:r>
            <w:r w:rsidRPr="00422658">
              <w:rPr>
                <w:szCs w:val="23"/>
                <w:lang w:val="en-US"/>
              </w:rPr>
              <w:t xml:space="preserve">? </w:t>
            </w:r>
          </w:p>
          <w:p w14:paraId="24ACC01F" w14:textId="77777777" w:rsidR="002C63D7" w:rsidRPr="001A71C7" w:rsidRDefault="002C63D7" w:rsidP="0021197B">
            <w:pPr>
              <w:pStyle w:val="Listenabsatz"/>
              <w:suppressAutoHyphens/>
              <w:spacing w:line="240" w:lineRule="auto"/>
              <w:rPr>
                <w:szCs w:val="23"/>
                <w:lang w:val="en-US"/>
              </w:rPr>
            </w:pPr>
            <w:r w:rsidRPr="001A71C7">
              <w:rPr>
                <w:szCs w:val="23"/>
                <w:lang w:val="en-US"/>
              </w:rPr>
              <w:t xml:space="preserve">Explain in your words and draw an </w:t>
            </w:r>
            <w:r>
              <w:rPr>
                <w:szCs w:val="23"/>
                <w:lang w:val="en-US"/>
              </w:rPr>
              <w:t>image to</w:t>
            </w:r>
            <w:r w:rsidRPr="001A71C7">
              <w:rPr>
                <w:szCs w:val="23"/>
                <w:lang w:val="en-US"/>
              </w:rPr>
              <w:t xml:space="preserve"> explain it. </w:t>
            </w:r>
          </w:p>
          <w:p w14:paraId="12531EE2" w14:textId="77777777" w:rsidR="002C63D7" w:rsidRPr="00422658" w:rsidRDefault="002C63D7" w:rsidP="0021197B">
            <w:pPr>
              <w:pStyle w:val="Listenabsatz"/>
              <w:suppressAutoHyphens/>
              <w:spacing w:line="240" w:lineRule="auto"/>
              <w:rPr>
                <w:szCs w:val="23"/>
                <w:lang w:val="en-US"/>
              </w:rPr>
            </w:pPr>
            <w:r>
              <w:rPr>
                <w:szCs w:val="23"/>
                <w:lang w:val="en-US"/>
              </w:rPr>
              <w:t>How does the image show that the number is odd?</w:t>
            </w:r>
          </w:p>
          <w:p w14:paraId="19D491BB" w14:textId="77777777" w:rsidR="002C63D7" w:rsidRPr="00422658" w:rsidRDefault="002C63D7" w:rsidP="0021197B">
            <w:pPr>
              <w:suppressAutoHyphens/>
              <w:spacing w:line="240" w:lineRule="auto"/>
              <w:rPr>
                <w:szCs w:val="23"/>
                <w:lang w:val="en-US"/>
              </w:rPr>
            </w:pPr>
          </w:p>
        </w:tc>
      </w:tr>
      <w:tr w:rsidR="002C63D7" w:rsidRPr="00422658" w14:paraId="36329763" w14:textId="77777777" w:rsidTr="0021197B">
        <w:trPr>
          <w:trHeight w:val="386"/>
        </w:trPr>
        <w:tc>
          <w:tcPr>
            <w:tcW w:w="600" w:type="dxa"/>
          </w:tcPr>
          <w:p w14:paraId="6B590FEB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  <w:r w:rsidRPr="00422658">
              <w:rPr>
                <w:noProof/>
                <w:lang w:val="en-US"/>
              </w:rPr>
              <w:drawing>
                <wp:inline distT="0" distB="0" distL="0" distR="0" wp14:anchorId="187EB1EA" wp14:editId="18A86F5A">
                  <wp:extent cx="381000" cy="381000"/>
                  <wp:effectExtent l="0" t="0" r="0" b="0"/>
                  <wp:docPr id="201187234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52C48841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58AC1661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CE36F3D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1C2F557F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EEFB6E9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D48F751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63449CC4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A3EE9D6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A9DA064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4C1EFA83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B7D59CA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72EA914B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BD4CE34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1DF76035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422658" w14:paraId="224B633F" w14:textId="77777777" w:rsidTr="0021197B">
        <w:trPr>
          <w:trHeight w:val="386"/>
        </w:trPr>
        <w:tc>
          <w:tcPr>
            <w:tcW w:w="600" w:type="dxa"/>
          </w:tcPr>
          <w:p w14:paraId="4DE68B67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207ED17A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3C36EDBE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954ECD" w14:paraId="2852CF11" w14:textId="77777777" w:rsidTr="0021197B">
        <w:trPr>
          <w:trHeight w:val="386"/>
        </w:trPr>
        <w:tc>
          <w:tcPr>
            <w:tcW w:w="600" w:type="dxa"/>
          </w:tcPr>
          <w:p w14:paraId="412B3DD4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32EFD4F8" w14:textId="77777777" w:rsidR="002C63D7" w:rsidRPr="00422658" w:rsidRDefault="002C63D7" w:rsidP="002C63D7">
            <w:pPr>
              <w:pStyle w:val="berschrift3"/>
            </w:pPr>
            <w:r w:rsidRPr="00422658">
              <w:t>b)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35C9F799" w14:textId="77777777" w:rsidR="002C63D7" w:rsidRPr="001A71C7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1A71C7">
              <w:rPr>
                <w:rFonts w:ascii="Comic Sans MS" w:hAnsi="Comic Sans MS"/>
                <w:b/>
                <w:bCs/>
                <w:sz w:val="21"/>
                <w:szCs w:val="21"/>
                <w:lang w:val="en-US"/>
              </w:rPr>
              <w:t>Odd</w:t>
            </w:r>
            <w:r w:rsidRPr="001A71C7">
              <w:rPr>
                <w:szCs w:val="23"/>
                <w:lang w:val="en-US"/>
              </w:rPr>
              <w:t xml:space="preserve"> numbers, are called </w:t>
            </w:r>
            <w:proofErr w:type="spellStart"/>
            <w:proofErr w:type="gramStart"/>
            <w:r w:rsidRPr="00422658">
              <w:rPr>
                <w:rFonts w:ascii="Arial" w:hAnsi="Arial" w:cs="Arial"/>
                <w:szCs w:val="23"/>
                <w:lang w:val="en-US"/>
              </w:rPr>
              <w:t>أرقام</w:t>
            </w:r>
            <w:proofErr w:type="spellEnd"/>
            <w:r w:rsidRPr="001A71C7">
              <w:rPr>
                <w:szCs w:val="23"/>
                <w:lang w:val="en-US"/>
              </w:rPr>
              <w:t xml:space="preserve">  </w:t>
            </w:r>
            <w:proofErr w:type="spellStart"/>
            <w:r w:rsidRPr="00422658">
              <w:rPr>
                <w:rFonts w:ascii="Arial" w:hAnsi="Arial" w:cs="Arial"/>
                <w:szCs w:val="23"/>
                <w:lang w:val="en-US"/>
              </w:rPr>
              <w:t>فردية</w:t>
            </w:r>
            <w:proofErr w:type="spellEnd"/>
            <w:proofErr w:type="gramEnd"/>
            <w:r w:rsidRPr="001A71C7">
              <w:rPr>
                <w:rFonts w:ascii="Arial" w:hAnsi="Arial" w:cs="Arial"/>
                <w:szCs w:val="23"/>
                <w:lang w:val="en-US"/>
              </w:rPr>
              <w:t xml:space="preserve"> </w:t>
            </w:r>
            <w:r w:rsidRPr="001A71C7">
              <w:rPr>
                <w:lang w:val="en-US"/>
              </w:rPr>
              <w:t xml:space="preserve">in Arabic, which literally means </w:t>
            </w:r>
            <w:r w:rsidRPr="001A71C7">
              <w:rPr>
                <w:b/>
                <w:bCs/>
                <w:szCs w:val="23"/>
                <w:lang w:val="en-US"/>
              </w:rPr>
              <w:t>“</w:t>
            </w:r>
            <w:r>
              <w:rPr>
                <w:b/>
                <w:bCs/>
                <w:szCs w:val="23"/>
                <w:lang w:val="en-US"/>
              </w:rPr>
              <w:t>Single number</w:t>
            </w:r>
            <w:r w:rsidRPr="001A71C7">
              <w:rPr>
                <w:b/>
                <w:bCs/>
                <w:szCs w:val="23"/>
                <w:lang w:val="en-US"/>
              </w:rPr>
              <w:t>“</w:t>
            </w:r>
            <w:r w:rsidRPr="001A71C7">
              <w:rPr>
                <w:szCs w:val="23"/>
                <w:lang w:val="en-US"/>
              </w:rPr>
              <w:t xml:space="preserve">. </w:t>
            </w:r>
          </w:p>
          <w:p w14:paraId="202C89B1" w14:textId="77777777" w:rsidR="002C63D7" w:rsidRPr="00422658" w:rsidRDefault="002C63D7" w:rsidP="0021197B">
            <w:pPr>
              <w:pStyle w:val="Listenabsatz"/>
              <w:suppressAutoHyphens/>
              <w:spacing w:line="240" w:lineRule="auto"/>
              <w:rPr>
                <w:szCs w:val="23"/>
                <w:lang w:val="en-US"/>
              </w:rPr>
            </w:pPr>
            <w:r>
              <w:rPr>
                <w:szCs w:val="23"/>
                <w:lang w:val="en-US"/>
              </w:rPr>
              <w:t xml:space="preserve">Explain what could be meant with </w:t>
            </w:r>
            <w:r w:rsidRPr="001A71C7">
              <w:rPr>
                <w:rFonts w:ascii="Comic Sans MS" w:hAnsi="Comic Sans MS"/>
                <w:b/>
                <w:bCs/>
                <w:szCs w:val="23"/>
                <w:lang w:val="en-US"/>
              </w:rPr>
              <w:t>single number</w:t>
            </w:r>
            <w:r>
              <w:rPr>
                <w:szCs w:val="23"/>
                <w:lang w:val="en-US"/>
              </w:rPr>
              <w:t xml:space="preserve">. </w:t>
            </w:r>
          </w:p>
          <w:p w14:paraId="67AB0E5C" w14:textId="77777777" w:rsidR="002C63D7" w:rsidRPr="00422658" w:rsidRDefault="002C63D7" w:rsidP="0021197B">
            <w:pPr>
              <w:suppressAutoHyphens/>
              <w:spacing w:line="240" w:lineRule="auto"/>
              <w:rPr>
                <w:szCs w:val="23"/>
                <w:lang w:val="en-US"/>
              </w:rPr>
            </w:pPr>
          </w:p>
        </w:tc>
      </w:tr>
      <w:tr w:rsidR="002C63D7" w:rsidRPr="00422658" w14:paraId="5AE343A4" w14:textId="77777777" w:rsidTr="0021197B">
        <w:trPr>
          <w:trHeight w:val="386"/>
        </w:trPr>
        <w:tc>
          <w:tcPr>
            <w:tcW w:w="600" w:type="dxa"/>
          </w:tcPr>
          <w:p w14:paraId="0BDE8B62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  <w:r w:rsidRPr="00422658">
              <w:rPr>
                <w:noProof/>
                <w:lang w:val="en-US"/>
              </w:rPr>
              <w:drawing>
                <wp:inline distT="0" distB="0" distL="0" distR="0" wp14:anchorId="69D3A462" wp14:editId="10C49157">
                  <wp:extent cx="381000" cy="381000"/>
                  <wp:effectExtent l="0" t="0" r="0" b="0"/>
                  <wp:docPr id="60196115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7395D7A9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567F5CEA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</w:pPr>
          </w:p>
          <w:p w14:paraId="6F1C53D9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</w:pPr>
          </w:p>
          <w:p w14:paraId="2CC999AE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</w:pPr>
          </w:p>
          <w:p w14:paraId="4D1966A0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</w:pPr>
          </w:p>
          <w:p w14:paraId="6282EDBA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</w:pPr>
          </w:p>
          <w:p w14:paraId="53E6DE19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</w:pPr>
          </w:p>
        </w:tc>
      </w:tr>
      <w:tr w:rsidR="002C63D7" w:rsidRPr="00422658" w14:paraId="5740A19E" w14:textId="77777777" w:rsidTr="0021197B">
        <w:trPr>
          <w:trHeight w:val="386"/>
        </w:trPr>
        <w:tc>
          <w:tcPr>
            <w:tcW w:w="600" w:type="dxa"/>
          </w:tcPr>
          <w:p w14:paraId="5BA6CD42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291D3F49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51CE91AD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</w:pPr>
          </w:p>
          <w:p w14:paraId="621192FB" w14:textId="77777777" w:rsidR="00EF1FCF" w:rsidRPr="00422658" w:rsidRDefault="00EF1FCF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</w:pPr>
          </w:p>
        </w:tc>
      </w:tr>
      <w:tr w:rsidR="002C63D7" w:rsidRPr="00954ECD" w14:paraId="29775769" w14:textId="77777777" w:rsidTr="0021197B">
        <w:trPr>
          <w:trHeight w:val="386"/>
        </w:trPr>
        <w:tc>
          <w:tcPr>
            <w:tcW w:w="600" w:type="dxa"/>
          </w:tcPr>
          <w:p w14:paraId="6584FC98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  <w:p w14:paraId="39DB3706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  <w:r w:rsidRPr="00422658">
              <w:rPr>
                <w:noProof/>
                <w:lang w:val="en-US"/>
              </w:rPr>
              <w:drawing>
                <wp:inline distT="0" distB="0" distL="0" distR="0" wp14:anchorId="41911D3C" wp14:editId="60085F37">
                  <wp:extent cx="381000" cy="381000"/>
                  <wp:effectExtent l="0" t="0" r="0" b="0"/>
                  <wp:docPr id="2016247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24797" name="Grafik 201624797"/>
                          <pic:cNvPicPr/>
                        </pic:nvPicPr>
                        <pic:blipFill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14:paraId="29DAB8EC" w14:textId="77777777" w:rsidR="002C63D7" w:rsidRPr="00422658" w:rsidRDefault="002C63D7" w:rsidP="002C63D7">
            <w:pPr>
              <w:pStyle w:val="berschrift3"/>
            </w:pPr>
            <w:r w:rsidRPr="00422658">
              <w:t>c)</w:t>
            </w:r>
          </w:p>
        </w:tc>
        <w:tc>
          <w:tcPr>
            <w:tcW w:w="8111" w:type="dxa"/>
          </w:tcPr>
          <w:p w14:paraId="46F5041C" w14:textId="77777777" w:rsidR="002C63D7" w:rsidRPr="001A71C7" w:rsidRDefault="002C63D7" w:rsidP="0021197B">
            <w:pPr>
              <w:suppressAutoHyphens/>
              <w:spacing w:line="240" w:lineRule="auto"/>
              <w:rPr>
                <w:szCs w:val="23"/>
                <w:lang w:val="en-US"/>
              </w:rPr>
            </w:pPr>
            <w:r w:rsidRPr="001A71C7">
              <w:rPr>
                <w:szCs w:val="23"/>
                <w:lang w:val="en-US"/>
              </w:rPr>
              <w:t xml:space="preserve">In German, </w:t>
            </w:r>
            <w:r>
              <w:rPr>
                <w:lang w:val="en-US"/>
              </w:rPr>
              <w:t>they use</w:t>
            </w:r>
            <w:r w:rsidRPr="001A71C7">
              <w:rPr>
                <w:rStyle w:val="berschrift6Zch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1A71C7">
              <w:rPr>
                <w:rStyle w:val="berschrift6Zchn"/>
                <w:sz w:val="21"/>
                <w:szCs w:val="21"/>
                <w:lang w:val="en-US"/>
              </w:rPr>
              <w:t>gerade</w:t>
            </w:r>
            <w:proofErr w:type="spellEnd"/>
            <w:r w:rsidRPr="001A71C7">
              <w:rPr>
                <w:rStyle w:val="berschrift6Zchn"/>
                <w:sz w:val="21"/>
                <w:szCs w:val="21"/>
                <w:lang w:val="en-US"/>
              </w:rPr>
              <w:t xml:space="preserve"> Zahl</w:t>
            </w:r>
            <w:r w:rsidRPr="001A71C7">
              <w:rPr>
                <w:szCs w:val="23"/>
                <w:lang w:val="en-US"/>
              </w:rPr>
              <w:t>, literally, this means “</w:t>
            </w:r>
            <w:r>
              <w:rPr>
                <w:rStyle w:val="berschrift6Zchn"/>
                <w:sz w:val="21"/>
                <w:szCs w:val="21"/>
                <w:lang w:val="en-US"/>
              </w:rPr>
              <w:t xml:space="preserve">levelled out </w:t>
            </w:r>
            <w:proofErr w:type="gramStart"/>
            <w:r>
              <w:rPr>
                <w:rStyle w:val="berschrift6Zchn"/>
                <w:sz w:val="21"/>
                <w:szCs w:val="21"/>
                <w:lang w:val="en-US"/>
              </w:rPr>
              <w:t>number</w:t>
            </w:r>
            <w:r w:rsidRPr="001A71C7">
              <w:rPr>
                <w:b/>
                <w:bCs/>
                <w:szCs w:val="23"/>
                <w:lang w:val="en-US"/>
              </w:rPr>
              <w:t>“</w:t>
            </w:r>
            <w:proofErr w:type="gramEnd"/>
            <w:r w:rsidRPr="001A71C7">
              <w:rPr>
                <w:szCs w:val="23"/>
                <w:lang w:val="en-US"/>
              </w:rPr>
              <w:t>.</w:t>
            </w:r>
          </w:p>
          <w:p w14:paraId="40AB7FDC" w14:textId="77777777" w:rsidR="002C63D7" w:rsidRPr="00422658" w:rsidRDefault="002C63D7" w:rsidP="0021197B">
            <w:pPr>
              <w:pStyle w:val="Listenabsatz"/>
              <w:suppressAutoHyphens/>
              <w:spacing w:line="240" w:lineRule="auto"/>
              <w:rPr>
                <w:szCs w:val="23"/>
                <w:lang w:val="en-US"/>
              </w:rPr>
            </w:pPr>
            <w:r>
              <w:rPr>
                <w:szCs w:val="23"/>
                <w:lang w:val="en-US"/>
              </w:rPr>
              <w:t>D</w:t>
            </w:r>
            <w:r w:rsidRPr="001A71C7">
              <w:rPr>
                <w:szCs w:val="23"/>
                <w:lang w:val="en-US"/>
              </w:rPr>
              <w:t>o you think</w:t>
            </w:r>
            <w:r>
              <w:rPr>
                <w:szCs w:val="23"/>
                <w:lang w:val="en-US"/>
              </w:rPr>
              <w:t xml:space="preserve"> this term is for</w:t>
            </w:r>
            <w:r w:rsidRPr="001A71C7">
              <w:rPr>
                <w:szCs w:val="23"/>
                <w:lang w:val="en-US"/>
              </w:rPr>
              <w:t xml:space="preserve"> odd or even numbers</w:t>
            </w:r>
            <w:r>
              <w:rPr>
                <w:szCs w:val="23"/>
                <w:lang w:val="en-US"/>
              </w:rPr>
              <w:t>?</w:t>
            </w:r>
            <w:r w:rsidRPr="001A71C7">
              <w:rPr>
                <w:szCs w:val="23"/>
                <w:lang w:val="en-US"/>
              </w:rPr>
              <w:t xml:space="preserve"> Why do you think </w:t>
            </w:r>
            <w:r>
              <w:rPr>
                <w:szCs w:val="23"/>
                <w:lang w:val="en-US"/>
              </w:rPr>
              <w:t>that</w:t>
            </w:r>
            <w:r w:rsidRPr="001A71C7">
              <w:rPr>
                <w:szCs w:val="23"/>
                <w:lang w:val="en-US"/>
              </w:rPr>
              <w:t xml:space="preserve">? </w:t>
            </w:r>
          </w:p>
          <w:p w14:paraId="0E550506" w14:textId="77777777" w:rsidR="002C63D7" w:rsidRDefault="002C63D7" w:rsidP="0021197B">
            <w:pPr>
              <w:pStyle w:val="Listenabsatz"/>
              <w:suppressAutoHyphens/>
              <w:spacing w:line="240" w:lineRule="auto"/>
              <w:rPr>
                <w:szCs w:val="23"/>
                <w:lang w:val="en-US"/>
              </w:rPr>
            </w:pPr>
            <w:r w:rsidRPr="00664DAB">
              <w:rPr>
                <w:szCs w:val="23"/>
                <w:lang w:val="en-US"/>
              </w:rPr>
              <w:t xml:space="preserve">Can you see the </w:t>
            </w:r>
            <w:proofErr w:type="gramStart"/>
            <w:r>
              <w:rPr>
                <w:szCs w:val="23"/>
                <w:lang w:val="en-US"/>
              </w:rPr>
              <w:t>levelled out</w:t>
            </w:r>
            <w:proofErr w:type="gramEnd"/>
            <w:r>
              <w:rPr>
                <w:szCs w:val="23"/>
                <w:lang w:val="en-US"/>
              </w:rPr>
              <w:t xml:space="preserve"> amounts </w:t>
            </w:r>
            <w:r w:rsidRPr="00664DAB">
              <w:rPr>
                <w:szCs w:val="23"/>
                <w:lang w:val="en-US"/>
              </w:rPr>
              <w:t>in your image</w:t>
            </w:r>
            <w:r>
              <w:rPr>
                <w:szCs w:val="23"/>
                <w:lang w:val="en-US"/>
              </w:rPr>
              <w:t xml:space="preserve"> from </w:t>
            </w:r>
            <w:r w:rsidRPr="00664DAB">
              <w:rPr>
                <w:rStyle w:val="berschrift3Zchn"/>
                <w:color w:val="32867A"/>
                <w:sz w:val="23"/>
                <w:szCs w:val="23"/>
                <w:lang w:val="en-US"/>
              </w:rPr>
              <w:t>a)</w:t>
            </w:r>
            <w:r w:rsidRPr="00664DAB">
              <w:rPr>
                <w:szCs w:val="23"/>
                <w:lang w:val="en-US"/>
              </w:rPr>
              <w:t>?</w:t>
            </w:r>
          </w:p>
          <w:p w14:paraId="6EAE7272" w14:textId="77777777" w:rsidR="002C63D7" w:rsidRPr="00664DAB" w:rsidRDefault="002C63D7" w:rsidP="0021197B">
            <w:pPr>
              <w:pStyle w:val="Listenabsatz"/>
              <w:suppressAutoHyphens/>
              <w:spacing w:line="240" w:lineRule="auto"/>
              <w:rPr>
                <w:szCs w:val="23"/>
                <w:lang w:val="en-US"/>
              </w:rPr>
            </w:pPr>
            <w:r>
              <w:rPr>
                <w:szCs w:val="23"/>
                <w:lang w:val="en-US"/>
              </w:rPr>
              <w:t xml:space="preserve">The other German word is </w:t>
            </w:r>
            <w:proofErr w:type="spellStart"/>
            <w:r w:rsidRPr="00664DAB">
              <w:rPr>
                <w:rFonts w:ascii="Comic Sans MS" w:hAnsi="Comic Sans MS"/>
                <w:b/>
                <w:bCs/>
                <w:szCs w:val="23"/>
                <w:lang w:val="en-US"/>
              </w:rPr>
              <w:t>ungerade</w:t>
            </w:r>
            <w:proofErr w:type="spellEnd"/>
            <w:r>
              <w:rPr>
                <w:szCs w:val="23"/>
                <w:lang w:val="en-US"/>
              </w:rPr>
              <w:t>, what do you think that means?</w:t>
            </w:r>
          </w:p>
          <w:p w14:paraId="35697341" w14:textId="77777777" w:rsidR="002C63D7" w:rsidRPr="00664DAB" w:rsidRDefault="002C63D7" w:rsidP="0021197B">
            <w:pPr>
              <w:suppressAutoHyphens/>
              <w:spacing w:line="240" w:lineRule="auto"/>
              <w:jc w:val="left"/>
              <w:rPr>
                <w:szCs w:val="23"/>
                <w:lang w:val="en-US"/>
              </w:rPr>
            </w:pPr>
            <w:r w:rsidRPr="00664DAB">
              <w:rPr>
                <w:szCs w:val="23"/>
                <w:lang w:val="en-US"/>
              </w:rPr>
              <w:t xml:space="preserve"> </w:t>
            </w:r>
          </w:p>
        </w:tc>
      </w:tr>
    </w:tbl>
    <w:p w14:paraId="626125F8" w14:textId="77777777" w:rsidR="002C63D7" w:rsidRPr="00664DAB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  <w:r w:rsidRPr="00664DAB">
        <w:rPr>
          <w:lang w:val="en-US"/>
        </w:rPr>
        <w:br w:type="page"/>
      </w:r>
    </w:p>
    <w:p w14:paraId="43FA783B" w14:textId="77777777" w:rsidR="002C63D7" w:rsidRPr="00664DAB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2C63D7" w:rsidRPr="00954ECD" w14:paraId="05E1D301" w14:textId="77777777" w:rsidTr="0021197B">
        <w:trPr>
          <w:trHeight w:val="386"/>
        </w:trPr>
        <w:tc>
          <w:tcPr>
            <w:tcW w:w="600" w:type="dxa"/>
          </w:tcPr>
          <w:p w14:paraId="7AE340CD" w14:textId="77777777" w:rsidR="002C63D7" w:rsidRPr="00422658" w:rsidRDefault="002C63D7" w:rsidP="002C63D7">
            <w:pPr>
              <w:pStyle w:val="berschrift2"/>
            </w:pPr>
            <w:r w:rsidRPr="00422658">
              <w:t>4</w:t>
            </w:r>
          </w:p>
        </w:tc>
        <w:tc>
          <w:tcPr>
            <w:tcW w:w="8470" w:type="dxa"/>
            <w:gridSpan w:val="2"/>
          </w:tcPr>
          <w:p w14:paraId="7B3A02B6" w14:textId="77777777" w:rsidR="002C63D7" w:rsidRPr="00664DAB" w:rsidRDefault="002C63D7" w:rsidP="002C63D7">
            <w:pPr>
              <w:pStyle w:val="berschrift2"/>
            </w:pPr>
            <w:r w:rsidRPr="00664DAB">
              <w:t>Odd and even numbers – Part 2</w:t>
            </w:r>
          </w:p>
          <w:p w14:paraId="7B870543" w14:textId="77777777" w:rsidR="002C63D7" w:rsidRPr="00664DAB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  <w:r w:rsidRPr="00422658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708ADC8E" wp14:editId="1A3C35E4">
                      <wp:simplePos x="0" y="0"/>
                      <wp:positionH relativeFrom="column">
                        <wp:posOffset>4650195</wp:posOffset>
                      </wp:positionH>
                      <wp:positionV relativeFrom="paragraph">
                        <wp:posOffset>77311</wp:posOffset>
                      </wp:positionV>
                      <wp:extent cx="561114" cy="1334671"/>
                      <wp:effectExtent l="12700" t="0" r="10795" b="12065"/>
                      <wp:wrapNone/>
                      <wp:docPr id="39" name="Gruppieren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1E1EC9-5B3F-D75D-05E7-5E579FF0A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114" cy="1334671"/>
                                <a:chOff x="888251" y="9468"/>
                                <a:chExt cx="660520" cy="1442181"/>
                              </a:xfrm>
                            </wpg:grpSpPr>
                            <wps:wsp>
                              <wps:cNvPr id="2094287861" name="Oval 2094287861">
                                <a:extLst>
                                  <a:ext uri="{FF2B5EF4-FFF2-40B4-BE49-F238E27FC236}">
                                    <a16:creationId xmlns:a16="http://schemas.microsoft.com/office/drawing/2014/main" id="{CF4F5D14-A665-011A-CA5C-674F9FC3C04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28194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125575" name="Oval 1251125575">
                                <a:extLst>
                                  <a:ext uri="{FF2B5EF4-FFF2-40B4-BE49-F238E27FC236}">
                                    <a16:creationId xmlns:a16="http://schemas.microsoft.com/office/drawing/2014/main" id="{CD40375E-E2FD-085C-ECA4-93E1DDE086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543030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630895" name="Oval 928630895">
                                <a:extLst>
                                  <a:ext uri="{FF2B5EF4-FFF2-40B4-BE49-F238E27FC236}">
                                    <a16:creationId xmlns:a16="http://schemas.microsoft.com/office/drawing/2014/main" id="{910DF8A4-2824-02E0-E146-D72134C20BF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80411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998285" name="Oval 203998285">
                                <a:extLst>
                                  <a:ext uri="{FF2B5EF4-FFF2-40B4-BE49-F238E27FC236}">
                                    <a16:creationId xmlns:a16="http://schemas.microsoft.com/office/drawing/2014/main" id="{A1A53A79-6B24-1E9B-C297-8E10850FE9B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106520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8599979" name="Oval 1428599979">
                                <a:extLst>
                                  <a:ext uri="{FF2B5EF4-FFF2-40B4-BE49-F238E27FC236}">
                                    <a16:creationId xmlns:a16="http://schemas.microsoft.com/office/drawing/2014/main" id="{123E02BC-AF15-C50C-D2A6-EB45E187C2D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28309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578861" name="Oval 1782578861">
                                <a:extLst>
                                  <a:ext uri="{FF2B5EF4-FFF2-40B4-BE49-F238E27FC236}">
                                    <a16:creationId xmlns:a16="http://schemas.microsoft.com/office/drawing/2014/main" id="{A029D2D1-F039-AEED-C2AD-594C4E0BD44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544176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0044291" name="Oval 1610044291">
                                <a:extLst>
                                  <a:ext uri="{FF2B5EF4-FFF2-40B4-BE49-F238E27FC236}">
                                    <a16:creationId xmlns:a16="http://schemas.microsoft.com/office/drawing/2014/main" id="{8EE5C06D-4765-4B58-9E7E-0C96664F149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80526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8669540" name="Oval 2098669540">
                                <a:extLst>
                                  <a:ext uri="{FF2B5EF4-FFF2-40B4-BE49-F238E27FC236}">
                                    <a16:creationId xmlns:a16="http://schemas.microsoft.com/office/drawing/2014/main" id="{138372F0-B5D2-0D72-E087-A58570D98B0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1066347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3394960" name="Freihandform 1483394960">
                                <a:extLst>
                                  <a:ext uri="{FF2B5EF4-FFF2-40B4-BE49-F238E27FC236}">
                                    <a16:creationId xmlns:a16="http://schemas.microsoft.com/office/drawing/2014/main" id="{42A20B68-C8BD-A274-EB47-3808ECAA77FE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888251" y="173720"/>
                                  <a:ext cx="345813" cy="1277929"/>
                                </a:xfrm>
                                <a:custGeom>
                                  <a:avLst/>
                                  <a:gdLst>
                                    <a:gd name="connsiteX0" fmla="*/ 34071 w 345813"/>
                                    <a:gd name="connsiteY0" fmla="*/ 102802 h 1277929"/>
                                    <a:gd name="connsiteX1" fmla="*/ 23250 w 345813"/>
                                    <a:gd name="connsiteY1" fmla="*/ 1147058 h 1277929"/>
                                    <a:gd name="connsiteX2" fmla="*/ 299193 w 345813"/>
                                    <a:gd name="connsiteY2" fmla="*/ 1136236 h 1277929"/>
                                    <a:gd name="connsiteX3" fmla="*/ 320836 w 345813"/>
                                    <a:gd name="connsiteY3" fmla="*/ 0 h 12779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45813" h="1277929">
                                      <a:moveTo>
                                        <a:pt x="34071" y="102802"/>
                                      </a:moveTo>
                                      <a:cubicBezTo>
                                        <a:pt x="6567" y="538810"/>
                                        <a:pt x="-20937" y="974819"/>
                                        <a:pt x="23250" y="1147058"/>
                                      </a:cubicBezTo>
                                      <a:cubicBezTo>
                                        <a:pt x="67437" y="1319297"/>
                                        <a:pt x="249595" y="1327412"/>
                                        <a:pt x="299193" y="1136236"/>
                                      </a:cubicBezTo>
                                      <a:cubicBezTo>
                                        <a:pt x="348791" y="945060"/>
                                        <a:pt x="363219" y="172239"/>
                                        <a:pt x="32083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01854916" name="Freihandform 1401854916">
                                <a:extLst>
                                  <a:ext uri="{FF2B5EF4-FFF2-40B4-BE49-F238E27FC236}">
                                    <a16:creationId xmlns:a16="http://schemas.microsoft.com/office/drawing/2014/main" id="{D663205F-029A-40C4-4D86-B3E81F6C6FD3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929460" y="122424"/>
                                  <a:ext cx="292175" cy="156870"/>
                                </a:xfrm>
                                <a:custGeom>
                                  <a:avLst/>
                                  <a:gdLst>
                                    <a:gd name="connsiteX0" fmla="*/ 0 w 292175"/>
                                    <a:gd name="connsiteY0" fmla="*/ 156870 h 156870"/>
                                    <a:gd name="connsiteX1" fmla="*/ 48696 w 292175"/>
                                    <a:gd name="connsiteY1" fmla="*/ 5372 h 156870"/>
                                    <a:gd name="connsiteX2" fmla="*/ 292175 w 292175"/>
                                    <a:gd name="connsiteY2" fmla="*/ 48657 h 1568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92175" h="156870">
                                      <a:moveTo>
                                        <a:pt x="0" y="156870"/>
                                      </a:moveTo>
                                      <a:cubicBezTo>
                                        <a:pt x="0" y="90138"/>
                                        <a:pt x="0" y="23407"/>
                                        <a:pt x="48696" y="5372"/>
                                      </a:cubicBezTo>
                                      <a:cubicBezTo>
                                        <a:pt x="97392" y="-12663"/>
                                        <a:pt x="194783" y="17997"/>
                                        <a:pt x="292175" y="486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523135" name="Freihandform 324523135">
                                <a:extLst>
                                  <a:ext uri="{FF2B5EF4-FFF2-40B4-BE49-F238E27FC236}">
                                    <a16:creationId xmlns:a16="http://schemas.microsoft.com/office/drawing/2014/main" id="{37A392DE-1922-69BA-3CD1-9B5E407429AF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1214066" y="199295"/>
                                  <a:ext cx="334705" cy="1158486"/>
                                </a:xfrm>
                                <a:custGeom>
                                  <a:avLst/>
                                  <a:gdLst>
                                    <a:gd name="connsiteX0" fmla="*/ 155477 w 334705"/>
                                    <a:gd name="connsiteY0" fmla="*/ 1221135 h 1293234"/>
                                    <a:gd name="connsiteX1" fmla="*/ 317797 w 334705"/>
                                    <a:gd name="connsiteY1" fmla="*/ 1139975 h 1293234"/>
                                    <a:gd name="connsiteX2" fmla="*/ 301565 w 334705"/>
                                    <a:gd name="connsiteY2" fmla="*/ 117362 h 1293234"/>
                                    <a:gd name="connsiteX3" fmla="*/ 68907 w 334705"/>
                                    <a:gd name="connsiteY3" fmla="*/ 139005 h 1293234"/>
                                    <a:gd name="connsiteX4" fmla="*/ 9390 w 334705"/>
                                    <a:gd name="connsiteY4" fmla="*/ 1161618 h 1293234"/>
                                    <a:gd name="connsiteX5" fmla="*/ 236637 w 334705"/>
                                    <a:gd name="connsiteY5" fmla="*/ 1248188 h 12932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334705" h="1293234">
                                      <a:moveTo>
                                        <a:pt x="155477" y="1221135"/>
                                      </a:moveTo>
                                      <a:cubicBezTo>
                                        <a:pt x="224463" y="1272536"/>
                                        <a:pt x="293449" y="1323937"/>
                                        <a:pt x="317797" y="1139975"/>
                                      </a:cubicBezTo>
                                      <a:cubicBezTo>
                                        <a:pt x="342145" y="956013"/>
                                        <a:pt x="343047" y="284190"/>
                                        <a:pt x="301565" y="117362"/>
                                      </a:cubicBezTo>
                                      <a:cubicBezTo>
                                        <a:pt x="260083" y="-49466"/>
                                        <a:pt x="117603" y="-35038"/>
                                        <a:pt x="68907" y="139005"/>
                                      </a:cubicBezTo>
                                      <a:cubicBezTo>
                                        <a:pt x="20211" y="313048"/>
                                        <a:pt x="-18565" y="976754"/>
                                        <a:pt x="9390" y="1161618"/>
                                      </a:cubicBezTo>
                                      <a:cubicBezTo>
                                        <a:pt x="37345" y="1346482"/>
                                        <a:pt x="136991" y="1297335"/>
                                        <a:pt x="236637" y="12481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71344367" name="Oval 1571344367">
                                <a:extLst>
                                  <a:ext uri="{FF2B5EF4-FFF2-40B4-BE49-F238E27FC236}">
                                    <a16:creationId xmlns:a16="http://schemas.microsoft.com/office/drawing/2014/main" id="{DF9D2FAB-3059-1CD4-0FF7-7252C0AB018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9468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F1C44E" id="Gruppieren 38" o:spid="_x0000_s1026" style="position:absolute;margin-left:366.15pt;margin-top:6.1pt;width:44.2pt;height:105.1pt;z-index:251688960;mso-width-relative:margin;mso-height-relative:margin" coordorigin="8882,94" coordsize="6605,14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">
                      <v:oval id="Oval 2094287861" o:spid="_x0000_s1027" style="position:absolute;left:9920;top:2819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" fillcolor="black [3213]" stroked="f"/>
                      <v:oval id="Oval 1251125575" o:spid="_x0000_s1028" style="position:absolute;left:9920;top:5430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" fillcolor="black [3213]" stroked="f"/>
                      <v:oval id="Oval 928630895" o:spid="_x0000_s1029" style="position:absolute;left:9920;top:8041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" fillcolor="black [3213]" stroked="f"/>
                      <v:oval id="Oval 203998285" o:spid="_x0000_s1030" style="position:absolute;left:9920;top:10652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" fillcolor="black [3213]" stroked="f"/>
                      <v:oval id="Oval 1428599979" o:spid="_x0000_s1031" style="position:absolute;left:13025;top:2830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" fillcolor="black [3213]" stroked="f"/>
                      <v:oval id="Oval 1782578861" o:spid="_x0000_s1032" style="position:absolute;left:13025;top:5441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" fillcolor="black [3213]" stroked="f"/>
                      <v:oval id="Oval 1610044291" o:spid="_x0000_s1033" style="position:absolute;left:13025;top:8052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" fillcolor="black [3213]" stroked="f"/>
                      <v:oval id="Oval 2098669540" o:spid="_x0000_s1034" style="position:absolute;left:13025;top:10663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" fillcolor="black [3213]" stroked="f"/>
                      <v:shape id="Freihandform 1483394960" o:spid="_x0000_s1035" style="position:absolute;left:8882;top:1737;width:3458;height:12779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" path="m34071,102802c6567,538810,-20937,974819,23250,1147058v44187,172239,226345,180354,275943,-10822c348791,945060,363219,172239,320836,e" filled="f" strokecolor="#6093bf" strokeweight="2.25pt">
                        <v:path arrowok="t" o:connecttype="custom" o:connectlocs="34071,102802;23250,1147058;299193,1136236;320836,0" o:connectangles="0,0,0,0"/>
                      </v:shape>
                      <v:shape id="Freihandform 1401854916" o:spid="_x0000_s1036" style="position:absolute;left:9294;top:1224;width:2922;height:1568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" path="m,156870c,90138,,23407,48696,5372,97392,-12663,194783,17997,292175,48657e" filled="f" strokecolor="#6093bf" strokeweight="1.5pt">
                        <v:path arrowok="t" o:connecttype="custom" o:connectlocs="0,156870;48696,5372;292175,48657" o:connectangles="0,0,0"/>
                      </v:shape>
                      <v:shape id="Freihandform 324523135" o:spid="_x0000_s1037" style="position:absolute;left:12140;top:1992;width:3347;height:11585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<v:path arrowok="t" o:connecttype="custom" o:connectlocs="155477,1093899;317797,1021196;301565,105134;68907,124521;9390,1040584;236637,1118134" o:connectangles="0,0,0,0,0,0"/>
                      </v:shape>
                      <v:oval id="Oval 1571344367" o:spid="_x0000_s1038" style="position:absolute;left:13025;top:94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" fillcolor="black [3213]" stroked="f"/>
                    </v:group>
                  </w:pict>
                </mc:Fallback>
              </mc:AlternateContent>
            </w:r>
          </w:p>
        </w:tc>
      </w:tr>
      <w:tr w:rsidR="002C63D7" w:rsidRPr="00954ECD" w14:paraId="5275E726" w14:textId="77777777" w:rsidTr="0021197B">
        <w:trPr>
          <w:trHeight w:val="386"/>
        </w:trPr>
        <w:tc>
          <w:tcPr>
            <w:tcW w:w="600" w:type="dxa"/>
          </w:tcPr>
          <w:p w14:paraId="436883FC" w14:textId="77777777" w:rsidR="002C63D7" w:rsidRPr="00664DAB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1B9C4459" w14:textId="77777777" w:rsidR="002C63D7" w:rsidRPr="00422658" w:rsidRDefault="002C63D7" w:rsidP="002C63D7">
            <w:pPr>
              <w:pStyle w:val="berschriftTeilaufgaben"/>
            </w:pPr>
            <w:r w:rsidRPr="00422658">
              <w:t>a)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54F6D017" w14:textId="77777777" w:rsidR="002C63D7" w:rsidRPr="00664DAB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  <w:r w:rsidRPr="00664DAB">
              <w:rPr>
                <w:lang w:val="en-US"/>
              </w:rPr>
              <w:t xml:space="preserve">Kenan has drawn this </w:t>
            </w:r>
            <w:r>
              <w:rPr>
                <w:lang w:val="en-US"/>
              </w:rPr>
              <w:t>image</w:t>
            </w:r>
            <w:r w:rsidRPr="00664DAB">
              <w:rPr>
                <w:lang w:val="en-US"/>
              </w:rPr>
              <w:t xml:space="preserve"> for the number 9. </w:t>
            </w:r>
          </w:p>
          <w:p w14:paraId="1B99E051" w14:textId="77777777" w:rsidR="002C63D7" w:rsidRPr="00664DAB" w:rsidRDefault="002C63D7" w:rsidP="0021197B">
            <w:pPr>
              <w:pStyle w:val="Listenabsatz"/>
              <w:suppressAutoHyphens/>
              <w:spacing w:line="240" w:lineRule="auto"/>
              <w:rPr>
                <w:lang w:val="en-US"/>
              </w:rPr>
            </w:pPr>
            <w:r w:rsidRPr="00664DAB">
              <w:rPr>
                <w:lang w:val="en-US"/>
              </w:rPr>
              <w:t xml:space="preserve">How </w:t>
            </w:r>
            <w:r>
              <w:rPr>
                <w:lang w:val="en-US"/>
              </w:rPr>
              <w:t xml:space="preserve">does this image show </w:t>
            </w:r>
            <w:r w:rsidRPr="00664DAB">
              <w:rPr>
                <w:lang w:val="en-US"/>
              </w:rPr>
              <w:t>that 9 is odd?</w:t>
            </w:r>
          </w:p>
          <w:p w14:paraId="793F54B8" w14:textId="77777777" w:rsidR="002C63D7" w:rsidRPr="00664DAB" w:rsidRDefault="002C63D7" w:rsidP="0021197B">
            <w:pPr>
              <w:pStyle w:val="Listenabsatz"/>
              <w:suppressAutoHyphens/>
              <w:spacing w:line="240" w:lineRule="auto"/>
              <w:rPr>
                <w:lang w:val="en-US"/>
              </w:rPr>
            </w:pPr>
            <w:r w:rsidRPr="00664DAB">
              <w:rPr>
                <w:lang w:val="en-US"/>
              </w:rPr>
              <w:t xml:space="preserve">Draw similar </w:t>
            </w:r>
            <w:r>
              <w:rPr>
                <w:lang w:val="en-US"/>
              </w:rPr>
              <w:t xml:space="preserve">images </w:t>
            </w:r>
            <w:r w:rsidRPr="00664DAB">
              <w:rPr>
                <w:lang w:val="en-US"/>
              </w:rPr>
              <w:t xml:space="preserve">for the numbers 4 and 5. </w:t>
            </w:r>
          </w:p>
          <w:p w14:paraId="0DA21A1F" w14:textId="77777777" w:rsidR="002C63D7" w:rsidRPr="00664DAB" w:rsidRDefault="002C63D7" w:rsidP="0021197B">
            <w:pPr>
              <w:pStyle w:val="Listenabsatz"/>
              <w:suppressAutoHyphens/>
              <w:spacing w:line="240" w:lineRule="auto"/>
              <w:rPr>
                <w:lang w:val="en-US"/>
              </w:rPr>
            </w:pPr>
            <w:r w:rsidRPr="00664DAB">
              <w:rPr>
                <w:lang w:val="en-US"/>
              </w:rPr>
              <w:t xml:space="preserve">How can you see that they are </w:t>
            </w:r>
            <w:proofErr w:type="spellStart"/>
            <w:r w:rsidRPr="00664DAB">
              <w:rPr>
                <w:rFonts w:ascii="Comic Sans MS" w:hAnsi="Comic Sans MS"/>
                <w:b/>
                <w:bCs/>
                <w:sz w:val="21"/>
                <w:szCs w:val="16"/>
                <w:lang w:val="en-US"/>
              </w:rPr>
              <w:t>gerade</w:t>
            </w:r>
            <w:proofErr w:type="spellEnd"/>
            <w:r w:rsidRPr="00664DAB">
              <w:rPr>
                <w:rFonts w:ascii="Comic Sans MS" w:hAnsi="Comic Sans MS"/>
                <w:b/>
                <w:bCs/>
                <w:sz w:val="21"/>
                <w:szCs w:val="16"/>
                <w:lang w:val="en-US"/>
              </w:rPr>
              <w:t xml:space="preserve"> / </w:t>
            </w:r>
            <w:proofErr w:type="spellStart"/>
            <w:r w:rsidRPr="00664DAB">
              <w:rPr>
                <w:rFonts w:ascii="Comic Sans MS" w:hAnsi="Comic Sans MS"/>
                <w:b/>
                <w:bCs/>
                <w:sz w:val="21"/>
                <w:szCs w:val="16"/>
                <w:lang w:val="en-US"/>
              </w:rPr>
              <w:t>ungerade</w:t>
            </w:r>
            <w:proofErr w:type="spellEnd"/>
            <w:r w:rsidRPr="00664DAB">
              <w:rPr>
                <w:lang w:val="en-US"/>
              </w:rPr>
              <w:t>?</w:t>
            </w:r>
          </w:p>
          <w:p w14:paraId="1ED0D3BB" w14:textId="77777777" w:rsidR="002C63D7" w:rsidRPr="00664DAB" w:rsidRDefault="002C63D7" w:rsidP="0021197B">
            <w:pPr>
              <w:pStyle w:val="Listenabsatz"/>
              <w:suppressAutoHyphens/>
              <w:spacing w:line="240" w:lineRule="auto"/>
              <w:jc w:val="left"/>
              <w:rPr>
                <w:lang w:val="en-US"/>
              </w:rPr>
            </w:pPr>
            <w:r w:rsidRPr="00664DAB">
              <w:rPr>
                <w:lang w:val="en-US"/>
              </w:rPr>
              <w:t xml:space="preserve">Can you use this to explain what </w:t>
            </w:r>
            <w:proofErr w:type="spellStart"/>
            <w:r w:rsidRPr="00664DAB">
              <w:rPr>
                <w:rFonts w:ascii="Comic Sans MS" w:hAnsi="Comic Sans MS"/>
                <w:b/>
                <w:bCs/>
                <w:sz w:val="21"/>
                <w:szCs w:val="16"/>
                <w:lang w:val="en-US"/>
              </w:rPr>
              <w:t>gerade</w:t>
            </w:r>
            <w:proofErr w:type="spellEnd"/>
            <w:r w:rsidRPr="00664DAB">
              <w:rPr>
                <w:rFonts w:ascii="Comic Sans MS" w:hAnsi="Comic Sans MS"/>
                <w:b/>
                <w:bCs/>
                <w:sz w:val="21"/>
                <w:szCs w:val="16"/>
                <w:lang w:val="en-US"/>
              </w:rPr>
              <w:t xml:space="preserve"> / </w:t>
            </w:r>
            <w:proofErr w:type="spellStart"/>
            <w:r w:rsidRPr="00664DAB">
              <w:rPr>
                <w:rFonts w:ascii="Comic Sans MS" w:hAnsi="Comic Sans MS"/>
                <w:b/>
                <w:bCs/>
                <w:sz w:val="21"/>
                <w:szCs w:val="16"/>
                <w:lang w:val="en-US"/>
              </w:rPr>
              <w:t>ungerade</w:t>
            </w:r>
            <w:proofErr w:type="spellEnd"/>
            <w:r w:rsidRPr="00664DAB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br/>
            </w:r>
            <w:r w:rsidRPr="00780C3E">
              <w:rPr>
                <w:lang w:val="en-US"/>
              </w:rPr>
              <w:t>and the English term</w:t>
            </w:r>
            <w:r>
              <w:rPr>
                <w:b/>
                <w:bCs/>
                <w:lang w:val="en-US"/>
              </w:rPr>
              <w:t xml:space="preserve"> </w:t>
            </w:r>
            <w:r w:rsidRPr="00664DAB">
              <w:rPr>
                <w:rFonts w:ascii="Comic Sans MS" w:hAnsi="Comic Sans MS"/>
                <w:b/>
                <w:bCs/>
                <w:sz w:val="21"/>
                <w:szCs w:val="16"/>
                <w:lang w:val="en-US"/>
              </w:rPr>
              <w:t>even</w:t>
            </w:r>
            <w:r>
              <w:rPr>
                <w:b/>
                <w:bCs/>
                <w:lang w:val="en-US"/>
              </w:rPr>
              <w:t xml:space="preserve"> </w:t>
            </w:r>
            <w:r w:rsidRPr="00664DAB">
              <w:rPr>
                <w:lang w:val="en-US"/>
              </w:rPr>
              <w:t>mean?</w:t>
            </w:r>
          </w:p>
          <w:p w14:paraId="4C5776D0" w14:textId="77777777" w:rsidR="002C63D7" w:rsidRPr="00422658" w:rsidRDefault="002C63D7" w:rsidP="0021197B">
            <w:pPr>
              <w:pStyle w:val="Listenabsatz"/>
              <w:numPr>
                <w:ilvl w:val="0"/>
                <w:numId w:val="0"/>
              </w:numPr>
              <w:suppressAutoHyphens/>
              <w:spacing w:line="240" w:lineRule="auto"/>
              <w:ind w:left="360"/>
              <w:jc w:val="left"/>
              <w:rPr>
                <w:lang w:val="en-US"/>
              </w:rPr>
            </w:pPr>
          </w:p>
        </w:tc>
      </w:tr>
      <w:tr w:rsidR="002C63D7" w:rsidRPr="00422658" w14:paraId="4BCEF875" w14:textId="77777777" w:rsidTr="0021197B">
        <w:trPr>
          <w:trHeight w:val="386"/>
        </w:trPr>
        <w:tc>
          <w:tcPr>
            <w:tcW w:w="600" w:type="dxa"/>
          </w:tcPr>
          <w:p w14:paraId="103171A0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  <w:r w:rsidRPr="00422658">
              <w:rPr>
                <w:noProof/>
                <w:lang w:val="en-US"/>
              </w:rPr>
              <w:drawing>
                <wp:inline distT="0" distB="0" distL="0" distR="0" wp14:anchorId="12EC1A83" wp14:editId="3C39AC0E">
                  <wp:extent cx="381000" cy="381000"/>
                  <wp:effectExtent l="0" t="0" r="0" b="0"/>
                  <wp:docPr id="54328030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53E0D247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72EFCEBF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74DB773C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27A30C2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44AD54F9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48A1ADC5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7D944C2F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D3B9D50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30ED1AB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A8E4B29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1FE64D05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61258C96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788F332D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8AB39A3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422658" w14:paraId="6651566A" w14:textId="77777777" w:rsidTr="0021197B">
        <w:trPr>
          <w:trHeight w:val="386"/>
        </w:trPr>
        <w:tc>
          <w:tcPr>
            <w:tcW w:w="600" w:type="dxa"/>
          </w:tcPr>
          <w:p w14:paraId="5E1E7CF7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52ACEF1D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270E7F65" w14:textId="77777777" w:rsidR="00EF1FCF" w:rsidRDefault="00EF1FCF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4F5E0E24" w14:textId="7CB7824B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  <w:r w:rsidRPr="00422658">
              <w:rPr>
                <w:rFonts w:cs="Calibri"/>
                <w:noProof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53ED3E1D" wp14:editId="4F74BB25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62230</wp:posOffset>
                  </wp:positionV>
                  <wp:extent cx="1798955" cy="1949450"/>
                  <wp:effectExtent l="0" t="0" r="0" b="0"/>
                  <wp:wrapNone/>
                  <wp:docPr id="48083969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1B18A-41D8-FBE1-05E6-23898064A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839692" name="Picture 6">
                            <a:extLst>
                              <a:ext uri="{FF2B5EF4-FFF2-40B4-BE49-F238E27FC236}">
                                <a16:creationId xmlns:a16="http://schemas.microsoft.com/office/drawing/2014/main" id="{52B1B18A-41D8-FBE1-05E6-23898064A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63D7" w:rsidRPr="00954ECD" w14:paraId="551CA78E" w14:textId="77777777" w:rsidTr="0021197B">
        <w:trPr>
          <w:trHeight w:val="386"/>
        </w:trPr>
        <w:tc>
          <w:tcPr>
            <w:tcW w:w="600" w:type="dxa"/>
          </w:tcPr>
          <w:p w14:paraId="596D0A75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4736FE33" w14:textId="77777777" w:rsidR="002C63D7" w:rsidRPr="00422658" w:rsidRDefault="002C63D7" w:rsidP="002C63D7">
            <w:pPr>
              <w:pStyle w:val="berschrift3"/>
            </w:pPr>
            <w:r w:rsidRPr="00422658">
              <w:t>b)</w:t>
            </w:r>
          </w:p>
        </w:tc>
        <w:tc>
          <w:tcPr>
            <w:tcW w:w="8111" w:type="dxa"/>
          </w:tcPr>
          <w:p w14:paraId="23C2C03F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lang w:val="en-US"/>
              </w:rPr>
            </w:pPr>
            <w:r w:rsidRPr="00780C3E">
              <w:rPr>
                <w:lang w:val="en-US"/>
              </w:rPr>
              <w:t xml:space="preserve">In Turkish, even numbers are called </w:t>
            </w:r>
            <w:proofErr w:type="spellStart"/>
            <w:r w:rsidRPr="00422658">
              <w:rPr>
                <w:rFonts w:ascii="Comic Sans MS" w:hAnsi="Comic Sans MS"/>
                <w:b/>
                <w:bCs/>
                <w:sz w:val="21"/>
                <w:lang w:val="en-US"/>
              </w:rPr>
              <w:t>çift</w:t>
            </w:r>
            <w:proofErr w:type="spellEnd"/>
            <w:r w:rsidRPr="00422658">
              <w:rPr>
                <w:rFonts w:ascii="Comic Sans MS" w:hAnsi="Comic Sans MS"/>
                <w:b/>
                <w:bCs/>
                <w:sz w:val="21"/>
                <w:lang w:val="en-US"/>
              </w:rPr>
              <w:t xml:space="preserve"> </w:t>
            </w:r>
            <w:proofErr w:type="spellStart"/>
            <w:r w:rsidRPr="00422658">
              <w:rPr>
                <w:rFonts w:ascii="Comic Sans MS" w:hAnsi="Comic Sans MS"/>
                <w:b/>
                <w:bCs/>
                <w:sz w:val="21"/>
                <w:lang w:val="en-US"/>
              </w:rPr>
              <w:t>sayılar</w:t>
            </w:r>
            <w:proofErr w:type="spellEnd"/>
            <w:r w:rsidRPr="00422658">
              <w:rPr>
                <w:lang w:val="en-US"/>
              </w:rPr>
              <w:t xml:space="preserve">, </w:t>
            </w:r>
            <w:r>
              <w:rPr>
                <w:lang w:val="en-US"/>
              </w:rPr>
              <w:br/>
              <w:t xml:space="preserve">which literally </w:t>
            </w:r>
            <w:proofErr w:type="gramStart"/>
            <w:r>
              <w:rPr>
                <w:lang w:val="en-US"/>
              </w:rPr>
              <w:t xml:space="preserve">means </w:t>
            </w:r>
            <w:r>
              <w:rPr>
                <w:rFonts w:ascii="Comic Sans MS" w:hAnsi="Comic Sans MS"/>
                <w:b/>
                <w:bCs/>
                <w:sz w:val="21"/>
                <w:lang w:val="en-US"/>
              </w:rPr>
              <w:t>”couple</w:t>
            </w:r>
            <w:proofErr w:type="gramEnd"/>
            <w:r>
              <w:rPr>
                <w:rFonts w:ascii="Comic Sans MS" w:hAnsi="Comic Sans MS"/>
                <w:b/>
                <w:bCs/>
                <w:sz w:val="21"/>
                <w:lang w:val="en-US"/>
              </w:rPr>
              <w:t xml:space="preserve"> number”.</w:t>
            </w:r>
          </w:p>
          <w:p w14:paraId="015602F0" w14:textId="77777777" w:rsidR="002C63D7" w:rsidRPr="00422658" w:rsidRDefault="002C63D7" w:rsidP="0021197B">
            <w:pPr>
              <w:pStyle w:val="Listenabsatz"/>
              <w:suppressAutoHyphens/>
              <w:spacing w:line="240" w:lineRule="auto"/>
              <w:jc w:val="left"/>
              <w:rPr>
                <w:lang w:val="en-US"/>
              </w:rPr>
            </w:pPr>
            <w:r w:rsidRPr="00422658">
              <w:rPr>
                <w:lang w:val="en-US"/>
              </w:rPr>
              <w:t>E</w:t>
            </w:r>
            <w:r>
              <w:rPr>
                <w:lang w:val="en-US"/>
              </w:rPr>
              <w:t xml:space="preserve">xplain what </w:t>
            </w:r>
            <w:r>
              <w:rPr>
                <w:rFonts w:ascii="Comic Sans MS" w:hAnsi="Comic Sans MS"/>
                <w:b/>
                <w:bCs/>
                <w:sz w:val="21"/>
                <w:lang w:val="en-US"/>
              </w:rPr>
              <w:t>couples</w:t>
            </w:r>
            <w:r w:rsidRPr="00422658">
              <w:rPr>
                <w:rFonts w:ascii="Comic Sans MS" w:hAnsi="Comic Sans MS"/>
                <w:b/>
                <w:bCs/>
                <w:sz w:val="21"/>
                <w:lang w:val="en-US"/>
              </w:rPr>
              <w:t xml:space="preserve"> </w:t>
            </w:r>
            <w:r>
              <w:rPr>
                <w:lang w:val="en-US"/>
              </w:rPr>
              <w:t xml:space="preserve">have to do with even numbers. </w:t>
            </w:r>
          </w:p>
          <w:p w14:paraId="5BBB60B1" w14:textId="77777777" w:rsidR="002C63D7" w:rsidRPr="00664DAB" w:rsidRDefault="002C63D7" w:rsidP="0021197B">
            <w:pPr>
              <w:pStyle w:val="Listenabsatz"/>
              <w:suppressAutoHyphens/>
              <w:spacing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Can you draw another dot image similar to Kenan’s, </w:t>
            </w:r>
            <w:r>
              <w:rPr>
                <w:lang w:val="en-US"/>
              </w:rPr>
              <w:br/>
              <w:t xml:space="preserve">for </w:t>
            </w:r>
            <w:r>
              <w:rPr>
                <w:rFonts w:ascii="Comic Sans MS" w:hAnsi="Comic Sans MS"/>
                <w:b/>
                <w:bCs/>
                <w:sz w:val="21"/>
                <w:lang w:val="en-US"/>
              </w:rPr>
              <w:t>couple numbers</w:t>
            </w:r>
            <w:r w:rsidRPr="00780C3E">
              <w:rPr>
                <w:lang w:val="en-US"/>
              </w:rPr>
              <w:t>?</w:t>
            </w:r>
          </w:p>
          <w:p w14:paraId="3E794649" w14:textId="77777777" w:rsidR="002C63D7" w:rsidRPr="00422658" w:rsidRDefault="002C63D7" w:rsidP="0021197B">
            <w:pPr>
              <w:pStyle w:val="Listenabsatz"/>
              <w:suppressAutoHyphens/>
              <w:spacing w:line="240" w:lineRule="auto"/>
              <w:jc w:val="left"/>
              <w:rPr>
                <w:lang w:val="en-US"/>
              </w:rPr>
            </w:pPr>
            <w:r w:rsidRPr="00664DAB">
              <w:rPr>
                <w:lang w:val="en-US"/>
              </w:rPr>
              <w:t>What is different to Kenan</w:t>
            </w:r>
            <w:r>
              <w:rPr>
                <w:lang w:val="en-US"/>
              </w:rPr>
              <w:t xml:space="preserve">’s image </w:t>
            </w:r>
            <w:r w:rsidRPr="00422658">
              <w:rPr>
                <w:lang w:val="en-US"/>
              </w:rPr>
              <w:t xml:space="preserve">in </w:t>
            </w:r>
            <w:r w:rsidRPr="00422658">
              <w:rPr>
                <w:b/>
                <w:bCs/>
                <w:color w:val="32867A"/>
                <w:lang w:val="en-US"/>
              </w:rPr>
              <w:t>a)</w:t>
            </w:r>
            <w:r w:rsidRPr="00422658">
              <w:rPr>
                <w:lang w:val="en-US"/>
              </w:rPr>
              <w:t>?</w:t>
            </w:r>
          </w:p>
          <w:p w14:paraId="4D8A379C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lang w:val="en-US"/>
              </w:rPr>
            </w:pPr>
          </w:p>
          <w:p w14:paraId="4A843463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lang w:val="en-US"/>
              </w:rPr>
            </w:pPr>
          </w:p>
          <w:p w14:paraId="4CDA9633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lang w:val="en-US"/>
              </w:rPr>
            </w:pPr>
          </w:p>
          <w:p w14:paraId="78C1135E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="Comic Sans MS" w:hAnsi="Comic Sans MS"/>
                <w:b/>
                <w:bCs/>
                <w:sz w:val="21"/>
                <w:lang w:val="en-US"/>
              </w:rPr>
            </w:pPr>
          </w:p>
          <w:p w14:paraId="2210EC1F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7E3F152F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</w:tr>
    </w:tbl>
    <w:p w14:paraId="4754D99D" w14:textId="77777777" w:rsidR="002C63D7" w:rsidRPr="00422658" w:rsidRDefault="002C63D7" w:rsidP="002C63D7">
      <w:pPr>
        <w:suppressAutoHyphens/>
        <w:spacing w:line="240" w:lineRule="auto"/>
        <w:rPr>
          <w:b/>
          <w:bCs/>
          <w:lang w:val="en-US"/>
        </w:rPr>
      </w:pPr>
    </w:p>
    <w:p w14:paraId="1D2D2C83" w14:textId="77777777" w:rsidR="002C63D7" w:rsidRPr="00422658" w:rsidRDefault="002C63D7" w:rsidP="002C63D7">
      <w:pPr>
        <w:suppressAutoHyphens/>
        <w:spacing w:line="240" w:lineRule="auto"/>
        <w:rPr>
          <w:b/>
          <w:bCs/>
          <w:lang w:val="en-US"/>
        </w:rPr>
      </w:pPr>
    </w:p>
    <w:p w14:paraId="69115436" w14:textId="77777777" w:rsidR="002C63D7" w:rsidRPr="00422658" w:rsidRDefault="002C63D7" w:rsidP="002C63D7">
      <w:pPr>
        <w:suppressAutoHyphens/>
        <w:spacing w:line="240" w:lineRule="auto"/>
        <w:rPr>
          <w:b/>
          <w:bCs/>
          <w:lang w:val="en-US"/>
        </w:rPr>
      </w:pPr>
    </w:p>
    <w:p w14:paraId="58D8856A" w14:textId="77777777" w:rsidR="002C63D7" w:rsidRDefault="002C63D7" w:rsidP="002C63D7">
      <w:pPr>
        <w:suppressAutoHyphens/>
        <w:spacing w:line="240" w:lineRule="auto"/>
        <w:rPr>
          <w:b/>
          <w:bCs/>
          <w:lang w:val="en-US"/>
        </w:rPr>
      </w:pPr>
    </w:p>
    <w:p w14:paraId="349FCA7D" w14:textId="77777777" w:rsidR="009A40FE" w:rsidRDefault="009A40FE" w:rsidP="002C63D7">
      <w:pPr>
        <w:suppressAutoHyphens/>
        <w:spacing w:line="240" w:lineRule="auto"/>
        <w:rPr>
          <w:b/>
          <w:bCs/>
          <w:lang w:val="en-US"/>
        </w:rPr>
      </w:pPr>
    </w:p>
    <w:p w14:paraId="25AF7F24" w14:textId="77777777" w:rsidR="009A40FE" w:rsidRDefault="009A40FE" w:rsidP="002C63D7">
      <w:pPr>
        <w:suppressAutoHyphens/>
        <w:spacing w:line="240" w:lineRule="auto"/>
        <w:rPr>
          <w:b/>
          <w:bCs/>
          <w:lang w:val="en-US"/>
        </w:rPr>
      </w:pPr>
    </w:p>
    <w:p w14:paraId="08E9873A" w14:textId="77777777" w:rsidR="009A40FE" w:rsidRDefault="009A40FE" w:rsidP="002C63D7">
      <w:pPr>
        <w:suppressAutoHyphens/>
        <w:spacing w:line="240" w:lineRule="auto"/>
        <w:rPr>
          <w:b/>
          <w:bCs/>
          <w:lang w:val="en-US"/>
        </w:rPr>
      </w:pPr>
    </w:p>
    <w:p w14:paraId="4082D6FF" w14:textId="77777777" w:rsidR="009A40FE" w:rsidRDefault="009A40FE" w:rsidP="002C63D7">
      <w:pPr>
        <w:suppressAutoHyphens/>
        <w:spacing w:line="240" w:lineRule="auto"/>
        <w:rPr>
          <w:b/>
          <w:bCs/>
          <w:lang w:val="en-US"/>
        </w:rPr>
      </w:pPr>
    </w:p>
    <w:p w14:paraId="792E8DB8" w14:textId="77777777" w:rsidR="009A40FE" w:rsidRDefault="009A40FE" w:rsidP="002C63D7">
      <w:pPr>
        <w:suppressAutoHyphens/>
        <w:spacing w:line="240" w:lineRule="auto"/>
        <w:rPr>
          <w:b/>
          <w:bCs/>
          <w:lang w:val="en-US"/>
        </w:rPr>
      </w:pPr>
    </w:p>
    <w:p w14:paraId="317825D2" w14:textId="77777777" w:rsidR="009A40FE" w:rsidRPr="00422658" w:rsidRDefault="009A40FE" w:rsidP="002C63D7">
      <w:pPr>
        <w:suppressAutoHyphens/>
        <w:spacing w:line="240" w:lineRule="auto"/>
        <w:rPr>
          <w:b/>
          <w:bCs/>
          <w:lang w:val="en-US"/>
        </w:rPr>
      </w:pPr>
    </w:p>
    <w:p w14:paraId="05831FA2" w14:textId="77777777" w:rsidR="002C63D7" w:rsidRPr="00422658" w:rsidRDefault="002C63D7" w:rsidP="002C63D7">
      <w:pPr>
        <w:suppressAutoHyphens/>
        <w:spacing w:line="240" w:lineRule="auto"/>
        <w:rPr>
          <w:b/>
          <w:bCs/>
          <w:lang w:val="en-US"/>
        </w:rPr>
      </w:pPr>
    </w:p>
    <w:p w14:paraId="3FE65351" w14:textId="25D87AB9" w:rsidR="00ED4DFB" w:rsidRPr="00ED4DFB" w:rsidRDefault="00ED4DFB" w:rsidP="009A40FE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  <w:lang w:val="en-US"/>
        </w:rPr>
      </w:pPr>
      <w:r w:rsidRPr="00ED4DFB">
        <w:rPr>
          <w:b/>
          <w:bCs/>
          <w:color w:val="808080"/>
          <w:sz w:val="12"/>
          <w:szCs w:val="12"/>
          <w:lang w:val="en-US"/>
        </w:rPr>
        <w:t xml:space="preserve">Sources of photo on this page (partially not part of the CC-BY-SA license) </w:t>
      </w:r>
    </w:p>
    <w:p w14:paraId="0217167B" w14:textId="77777777" w:rsidR="00ED4DFB" w:rsidRPr="00ED4DFB" w:rsidRDefault="00ED4DFB" w:rsidP="009A40FE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  <w:lang w:val="en-US"/>
        </w:rPr>
      </w:pPr>
      <w:r w:rsidRPr="00ED4DFB">
        <w:rPr>
          <w:rFonts w:cs="Calibri"/>
          <w:color w:val="7F7F7F" w:themeColor="text1" w:themeTint="80"/>
          <w:sz w:val="12"/>
          <w:szCs w:val="12"/>
          <w:lang w:val="en-US"/>
        </w:rPr>
        <w:t>Dancing pairs:</w:t>
      </w:r>
      <w:r w:rsidRPr="00ED4DFB">
        <w:rPr>
          <w:rStyle w:val="apple-converted-space"/>
          <w:rFonts w:cs="Calibri"/>
          <w:color w:val="7F7F7F" w:themeColor="text1" w:themeTint="80"/>
          <w:sz w:val="12"/>
          <w:szCs w:val="12"/>
          <w:lang w:val="en-US"/>
        </w:rPr>
        <w:t> </w:t>
      </w:r>
      <w:r>
        <w:fldChar w:fldCharType="begin"/>
      </w:r>
      <w:r w:rsidRPr="00954ECD">
        <w:rPr>
          <w:lang w:val="en-US"/>
        </w:rPr>
        <w:instrText>HYPERLINK "https://de.freepik.com/vektoren-kostenlos/leute-tanzen_4012052.htm" \l "fromView=keyword&amp;page=3&amp;position=50&amp;uuid=2b1ab5d5-178c-4a7b-bc14-cc06b75c3e6e"</w:instrText>
      </w:r>
      <w:r>
        <w:fldChar w:fldCharType="separate"/>
      </w:r>
      <w:r w:rsidRPr="006D29A4">
        <w:rPr>
          <w:rStyle w:val="Hyperlink"/>
          <w:rFonts w:cs="Calibri"/>
          <w:color w:val="7F7F7F" w:themeColor="text1" w:themeTint="80"/>
          <w:sz w:val="12"/>
          <w:szCs w:val="12"/>
          <w:u w:val="none"/>
          <w:lang w:val="en-US"/>
        </w:rPr>
        <w:t>https://de.freepik.com/vektoren-kostenlos/leute-tanzen_4012052.htm#fromView=keyword&amp;page=3&amp;position=50&amp;uuid=2b1ab5d5-178c-4a7b-bc14-cc06b75c3e6e</w:t>
      </w:r>
      <w:r>
        <w:fldChar w:fldCharType="end"/>
      </w:r>
    </w:p>
    <w:p w14:paraId="12614174" w14:textId="7981F1AD" w:rsidR="002C63D7" w:rsidRPr="00422658" w:rsidRDefault="00ED4DFB" w:rsidP="00ED4DFB">
      <w:pPr>
        <w:jc w:val="left"/>
        <w:rPr>
          <w:b/>
          <w:bCs/>
          <w:lang w:val="en-US"/>
        </w:rPr>
      </w:pPr>
      <w:r w:rsidRPr="00ED4DFB">
        <w:rPr>
          <w:rFonts w:cs="Calibri"/>
          <w:color w:val="7F7F7F" w:themeColor="text1" w:themeTint="80"/>
          <w:sz w:val="12"/>
          <w:szCs w:val="12"/>
          <w:lang w:val="en-US"/>
        </w:rPr>
        <w:t> </w:t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4003"/>
        <w:gridCol w:w="283"/>
        <w:gridCol w:w="3825"/>
      </w:tblGrid>
      <w:tr w:rsidR="002C63D7" w:rsidRPr="00954ECD" w14:paraId="5B7BCBA0" w14:textId="77777777" w:rsidTr="0021197B">
        <w:trPr>
          <w:trHeight w:val="386"/>
        </w:trPr>
        <w:tc>
          <w:tcPr>
            <w:tcW w:w="600" w:type="dxa"/>
          </w:tcPr>
          <w:p w14:paraId="254177D1" w14:textId="77777777" w:rsidR="002C63D7" w:rsidRPr="00422658" w:rsidRDefault="002C63D7" w:rsidP="002C63D7">
            <w:pPr>
              <w:pStyle w:val="berschrift2"/>
            </w:pPr>
            <w:r w:rsidRPr="00422658">
              <w:lastRenderedPageBreak/>
              <w:t>5</w:t>
            </w:r>
          </w:p>
        </w:tc>
        <w:tc>
          <w:tcPr>
            <w:tcW w:w="8470" w:type="dxa"/>
            <w:gridSpan w:val="4"/>
          </w:tcPr>
          <w:p w14:paraId="5B9E4964" w14:textId="77777777" w:rsidR="002C63D7" w:rsidRPr="000D094F" w:rsidRDefault="002C63D7" w:rsidP="002C63D7">
            <w:pPr>
              <w:pStyle w:val="berschrift2"/>
            </w:pPr>
            <w:r w:rsidRPr="000D094F">
              <w:t>Od</w:t>
            </w:r>
            <w:r>
              <w:t>d</w:t>
            </w:r>
            <w:r w:rsidRPr="000D094F">
              <w:t xml:space="preserve"> and even numbers – Part 3</w:t>
            </w:r>
          </w:p>
          <w:p w14:paraId="62727192" w14:textId="77777777" w:rsidR="002C63D7" w:rsidRPr="000D094F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954ECD" w14:paraId="5B42E4F1" w14:textId="77777777" w:rsidTr="0021197B">
        <w:trPr>
          <w:trHeight w:val="955"/>
        </w:trPr>
        <w:tc>
          <w:tcPr>
            <w:tcW w:w="600" w:type="dxa"/>
          </w:tcPr>
          <w:p w14:paraId="373F8DF2" w14:textId="77777777" w:rsidR="002C63D7" w:rsidRPr="000D094F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  <w:p w14:paraId="1C354812" w14:textId="77777777" w:rsidR="002C63D7" w:rsidRPr="000D094F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  <w:tc>
          <w:tcPr>
            <w:tcW w:w="359" w:type="dxa"/>
          </w:tcPr>
          <w:p w14:paraId="431A9522" w14:textId="77777777" w:rsidR="002C63D7" w:rsidRPr="000D094F" w:rsidRDefault="002C63D7" w:rsidP="002C63D7">
            <w:pPr>
              <w:pStyle w:val="berschrift3"/>
            </w:pPr>
          </w:p>
        </w:tc>
        <w:tc>
          <w:tcPr>
            <w:tcW w:w="8111" w:type="dxa"/>
            <w:gridSpan w:val="3"/>
            <w:tcBorders>
              <w:bottom w:val="single" w:sz="6" w:space="0" w:color="A6A6A6" w:themeColor="background1" w:themeShade="A6"/>
            </w:tcBorders>
          </w:tcPr>
          <w:p w14:paraId="6DD814D6" w14:textId="154D15B5" w:rsidR="002C63D7" w:rsidRPr="00664DAB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  <w:r w:rsidRPr="00664DAB">
              <w:rPr>
                <w:lang w:val="en-US"/>
              </w:rPr>
              <w:t>In mathematics, even numbers are defined as thos</w:t>
            </w:r>
            <w:r>
              <w:rPr>
                <w:lang w:val="en-US"/>
              </w:rPr>
              <w:t>e</w:t>
            </w:r>
            <w:r w:rsidRPr="00664DAB">
              <w:rPr>
                <w:lang w:val="en-US"/>
              </w:rPr>
              <w:t xml:space="preserve"> which can be divided by 2 </w:t>
            </w:r>
            <w:r>
              <w:rPr>
                <w:lang w:val="en-US"/>
              </w:rPr>
              <w:br/>
            </w:r>
            <w:r w:rsidRPr="00664DAB">
              <w:rPr>
                <w:lang w:val="en-US"/>
              </w:rPr>
              <w:t xml:space="preserve">without </w:t>
            </w:r>
            <w:r>
              <w:rPr>
                <w:lang w:val="en-US"/>
              </w:rPr>
              <w:t>any remainders</w:t>
            </w:r>
            <w:r w:rsidRPr="00664DAB">
              <w:rPr>
                <w:lang w:val="en-US"/>
              </w:rPr>
              <w:t>. This technical definition i</w:t>
            </w:r>
            <w:r>
              <w:rPr>
                <w:lang w:val="en-US"/>
              </w:rPr>
              <w:t>s</w:t>
            </w:r>
            <w:r w:rsidRPr="00664DAB">
              <w:rPr>
                <w:lang w:val="en-US"/>
              </w:rPr>
              <w:t xml:space="preserve"> the same in all countries. But how we understand </w:t>
            </w:r>
            <w:r w:rsidR="00012291">
              <w:rPr>
                <w:lang w:val="en-US"/>
              </w:rPr>
              <w:t xml:space="preserve">and visualize </w:t>
            </w:r>
            <w:r w:rsidRPr="00664DAB">
              <w:rPr>
                <w:lang w:val="en-US"/>
              </w:rPr>
              <w:t>divi</w:t>
            </w:r>
            <w:r w:rsidR="00605A79">
              <w:rPr>
                <w:lang w:val="en-US"/>
              </w:rPr>
              <w:t>sibility</w:t>
            </w:r>
            <w:r w:rsidRPr="00664DAB">
              <w:rPr>
                <w:lang w:val="en-US"/>
              </w:rPr>
              <w:t xml:space="preserve"> by 2</w:t>
            </w:r>
            <w:r w:rsidR="00012291">
              <w:rPr>
                <w:lang w:val="en-US"/>
              </w:rPr>
              <w:t xml:space="preserve">, this differs </w:t>
            </w:r>
            <w:r w:rsidRPr="00664DAB">
              <w:rPr>
                <w:lang w:val="en-US"/>
              </w:rPr>
              <w:t xml:space="preserve">in different languages: </w:t>
            </w:r>
          </w:p>
          <w:p w14:paraId="7916F408" w14:textId="5EF4CD67" w:rsidR="002C63D7" w:rsidRDefault="002C63D7" w:rsidP="0021197B">
            <w:pPr>
              <w:suppressAutoHyphens/>
              <w:spacing w:line="240" w:lineRule="auto"/>
              <w:rPr>
                <w:sz w:val="11"/>
                <w:szCs w:val="10"/>
                <w:lang w:val="en-US"/>
              </w:rPr>
            </w:pPr>
            <w:r w:rsidRPr="00422658">
              <w:rPr>
                <w:sz w:val="11"/>
                <w:szCs w:val="10"/>
                <w:lang w:val="en-US"/>
              </w:rPr>
              <w:t xml:space="preserve">  </w:t>
            </w:r>
          </w:p>
          <w:p w14:paraId="1CA19729" w14:textId="2E74A496" w:rsidR="002C63D7" w:rsidRDefault="002C63D7" w:rsidP="0021197B">
            <w:pPr>
              <w:suppressAutoHyphens/>
              <w:spacing w:line="240" w:lineRule="auto"/>
              <w:rPr>
                <w:sz w:val="11"/>
                <w:szCs w:val="10"/>
                <w:lang w:val="en-US"/>
              </w:rPr>
            </w:pPr>
          </w:p>
          <w:p w14:paraId="15A44DA1" w14:textId="4BDACB69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  <w:r w:rsidRPr="00422658">
              <w:rPr>
                <w:rFonts w:asciiTheme="majorHAnsi" w:hAnsiTheme="majorHAnsi" w:cstheme="majorHAnsi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04A76CFB" wp14:editId="4A82398E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74224</wp:posOffset>
                      </wp:positionV>
                      <wp:extent cx="742950" cy="857250"/>
                      <wp:effectExtent l="25400" t="25400" r="19050" b="19050"/>
                      <wp:wrapNone/>
                      <wp:docPr id="451123811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857250"/>
                                <a:chOff x="0" y="0"/>
                                <a:chExt cx="847521" cy="919104"/>
                              </a:xfrm>
                            </wpg:grpSpPr>
                            <wpg:grpSp>
                              <wpg:cNvPr id="30" name="Gruppieren 29">
                                <a:extLst>
                                  <a:ext uri="{FF2B5EF4-FFF2-40B4-BE49-F238E27FC236}">
                                    <a16:creationId xmlns:a16="http://schemas.microsoft.com/office/drawing/2014/main" id="{AA66F48C-E784-26E8-AC2F-02FA63B2A61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744" y="100682"/>
                                  <a:ext cx="803777" cy="818422"/>
                                  <a:chOff x="0" y="117711"/>
                                  <a:chExt cx="1565962" cy="1441666"/>
                                </a:xfrm>
                              </wpg:grpSpPr>
                              <wps:wsp>
                                <wps:cNvPr id="1458293387" name="Oval 1458293387">
                                  <a:extLst>
                                    <a:ext uri="{FF2B5EF4-FFF2-40B4-BE49-F238E27FC236}">
                                      <a16:creationId xmlns:a16="http://schemas.microsoft.com/office/drawing/2014/main" id="{FAD98BD6-0574-7832-CED0-B91359368B2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356310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2363043" name="Oval 1932363043">
                                  <a:extLst>
                                    <a:ext uri="{FF2B5EF4-FFF2-40B4-BE49-F238E27FC236}">
                                      <a16:creationId xmlns:a16="http://schemas.microsoft.com/office/drawing/2014/main" id="{5CEAB7E5-392A-C286-B53C-0102B258A02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6" y="617395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9075521" name="Oval 1129075521">
                                  <a:extLst>
                                    <a:ext uri="{FF2B5EF4-FFF2-40B4-BE49-F238E27FC236}">
                                      <a16:creationId xmlns:a16="http://schemas.microsoft.com/office/drawing/2014/main" id="{C458B194-2134-556E-1A06-8C377D0D9BC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878480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5781796" name="Oval 1605781796">
                                  <a:extLst>
                                    <a:ext uri="{FF2B5EF4-FFF2-40B4-BE49-F238E27FC236}">
                                      <a16:creationId xmlns:a16="http://schemas.microsoft.com/office/drawing/2014/main" id="{4D696641-2463-B37F-E7EB-CC27BD78E99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1139567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797634" name="Oval 1939797634">
                                  <a:extLst>
                                    <a:ext uri="{FF2B5EF4-FFF2-40B4-BE49-F238E27FC236}">
                                      <a16:creationId xmlns:a16="http://schemas.microsoft.com/office/drawing/2014/main" id="{7CB29240-88E3-973D-56F6-854D803EB88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357457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139779" name="Oval 1867139779">
                                  <a:extLst>
                                    <a:ext uri="{FF2B5EF4-FFF2-40B4-BE49-F238E27FC236}">
                                      <a16:creationId xmlns:a16="http://schemas.microsoft.com/office/drawing/2014/main" id="{19589737-2524-9E82-BF01-1BCBE96F2DD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618540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1232007" name="Oval 1541232007">
                                  <a:extLst>
                                    <a:ext uri="{FF2B5EF4-FFF2-40B4-BE49-F238E27FC236}">
                                      <a16:creationId xmlns:a16="http://schemas.microsoft.com/office/drawing/2014/main" id="{AF0B5514-7E9F-8B2D-B7AC-92AAEBC4E2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879626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5182330" name="Oval 935182330">
                                  <a:extLst>
                                    <a:ext uri="{FF2B5EF4-FFF2-40B4-BE49-F238E27FC236}">
                                      <a16:creationId xmlns:a16="http://schemas.microsoft.com/office/drawing/2014/main" id="{4E2AEC05-CD8F-623C-8EE1-7041BD115D4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1140711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564866" name="Freihandform 477564866">
                                  <a:extLst>
                                    <a:ext uri="{FF2B5EF4-FFF2-40B4-BE49-F238E27FC236}">
                                      <a16:creationId xmlns:a16="http://schemas.microsoft.com/office/drawing/2014/main" id="{FC83C2CA-F8B1-39BD-4A69-6AE2B885D73F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0" y="248085"/>
                                    <a:ext cx="345813" cy="1277929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28004840" name="Freihandform 928004840">
                                  <a:extLst>
                                    <a:ext uri="{FF2B5EF4-FFF2-40B4-BE49-F238E27FC236}">
                                      <a16:creationId xmlns:a16="http://schemas.microsoft.com/office/drawing/2014/main" id="{EE0E1A5D-49E5-255C-ABAB-4DF422BC8C0D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41209" y="196789"/>
                                    <a:ext cx="292175" cy="156870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66609065" name="Freihandform 1766609065">
                                  <a:extLst>
                                    <a:ext uri="{FF2B5EF4-FFF2-40B4-BE49-F238E27FC236}">
                                      <a16:creationId xmlns:a16="http://schemas.microsoft.com/office/drawing/2014/main" id="{19E43725-9A02-768E-2340-655B44F35B91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346302" y="173270"/>
                                    <a:ext cx="345813" cy="1277927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9432885" name="Freihandform 209432885">
                                  <a:extLst>
                                    <a:ext uri="{FF2B5EF4-FFF2-40B4-BE49-F238E27FC236}">
                                      <a16:creationId xmlns:a16="http://schemas.microsoft.com/office/drawing/2014/main" id="{7BFABDB6-89DB-394A-0DD0-A1135C97A0AD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387510" y="1290107"/>
                                    <a:ext cx="292175" cy="179999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99514962" name="Oval 1099514962">
                                  <a:extLst>
                                    <a:ext uri="{FF2B5EF4-FFF2-40B4-BE49-F238E27FC236}">
                                      <a16:creationId xmlns:a16="http://schemas.microsoft.com/office/drawing/2014/main" id="{48B66086-A71F-A913-B2DC-A17044887D4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389673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509482" name="Oval 537509482">
                                  <a:extLst>
                                    <a:ext uri="{FF2B5EF4-FFF2-40B4-BE49-F238E27FC236}">
                                      <a16:creationId xmlns:a16="http://schemas.microsoft.com/office/drawing/2014/main" id="{6693F48C-765B-C933-DA6A-FD5413F9FAA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650758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0020918" name="Oval 1230020918">
                                  <a:extLst>
                                    <a:ext uri="{FF2B5EF4-FFF2-40B4-BE49-F238E27FC236}">
                                      <a16:creationId xmlns:a16="http://schemas.microsoft.com/office/drawing/2014/main" id="{8B24B3D2-C14F-566E-1685-6867C6F5E4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911842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79588" name="Oval 17879588">
                                  <a:extLst>
                                    <a:ext uri="{FF2B5EF4-FFF2-40B4-BE49-F238E27FC236}">
                                      <a16:creationId xmlns:a16="http://schemas.microsoft.com/office/drawing/2014/main" id="{60448546-7F04-E3A9-F3DF-08C26136440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1172929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282473" name="Oval 1241282473">
                                  <a:extLst>
                                    <a:ext uri="{FF2B5EF4-FFF2-40B4-BE49-F238E27FC236}">
                                      <a16:creationId xmlns:a16="http://schemas.microsoft.com/office/drawing/2014/main" id="{993C6759-B0B8-5515-94ED-904BAB491A7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390819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0835833" name="Oval 490835833">
                                  <a:extLst>
                                    <a:ext uri="{FF2B5EF4-FFF2-40B4-BE49-F238E27FC236}">
                                      <a16:creationId xmlns:a16="http://schemas.microsoft.com/office/drawing/2014/main" id="{F6B3F05E-49F9-6453-1297-7BD86ADABA2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651904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394108" name="Oval 552394108">
                                  <a:extLst>
                                    <a:ext uri="{FF2B5EF4-FFF2-40B4-BE49-F238E27FC236}">
                                      <a16:creationId xmlns:a16="http://schemas.microsoft.com/office/drawing/2014/main" id="{D2643909-0A87-C081-6807-808CF8434E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912989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102191" name="Oval 1690102191">
                                  <a:extLst>
                                    <a:ext uri="{FF2B5EF4-FFF2-40B4-BE49-F238E27FC236}">
                                      <a16:creationId xmlns:a16="http://schemas.microsoft.com/office/drawing/2014/main" id="{A184C523-88E7-91E1-F4BE-0DE15B8A96D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1174076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172016" name="Freihandform 398172016">
                                  <a:extLst>
                                    <a:ext uri="{FF2B5EF4-FFF2-40B4-BE49-F238E27FC236}">
                                      <a16:creationId xmlns:a16="http://schemas.microsoft.com/office/drawing/2014/main" id="{92EF21ED-6F1E-8D39-26AA-2DCE8FB56B4A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888251" y="281448"/>
                                    <a:ext cx="345813" cy="1277929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41386006" name="Freihandform 741386006">
                                  <a:extLst>
                                    <a:ext uri="{FF2B5EF4-FFF2-40B4-BE49-F238E27FC236}">
                                      <a16:creationId xmlns:a16="http://schemas.microsoft.com/office/drawing/2014/main" id="{99B1107F-CE70-9E78-B50C-887488A117FA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929460" y="230152"/>
                                    <a:ext cx="292175" cy="156870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40029106" name="Freihandform 1640029106">
                                  <a:extLst>
                                    <a:ext uri="{FF2B5EF4-FFF2-40B4-BE49-F238E27FC236}">
                                      <a16:creationId xmlns:a16="http://schemas.microsoft.com/office/drawing/2014/main" id="{DDCFD6E5-4AD6-548C-5755-69293EED4B41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1231257" y="303867"/>
                                    <a:ext cx="334705" cy="1158486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80172493" name="Oval 780172493">
                                  <a:extLst>
                                    <a:ext uri="{FF2B5EF4-FFF2-40B4-BE49-F238E27FC236}">
                                      <a16:creationId xmlns:a16="http://schemas.microsoft.com/office/drawing/2014/main" id="{B2FCFA9E-E622-7F72-8FEA-7434329F6C9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117711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7" name="Freihandform 116">
                                <a:extLst>
                                  <a:ext uri="{FF2B5EF4-FFF2-40B4-BE49-F238E27FC236}">
                                    <a16:creationId xmlns:a16="http://schemas.microsoft.com/office/drawing/2014/main" id="{C8A1DC61-06D3-7A5C-3468-57DF0ABB4446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477896" y="0"/>
                                  <a:ext cx="342900" cy="250190"/>
                                </a:xfrm>
                                <a:custGeom>
                                  <a:avLst/>
                                  <a:gdLst>
                                    <a:gd name="connsiteX0" fmla="*/ 0 w 1019331"/>
                                    <a:gd name="connsiteY0" fmla="*/ 689547 h 689547"/>
                                    <a:gd name="connsiteX1" fmla="*/ 1019331 w 1019331"/>
                                    <a:gd name="connsiteY1" fmla="*/ 0 h 6895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019331" h="689547">
                                      <a:moveTo>
                                        <a:pt x="0" y="689547"/>
                                      </a:moveTo>
                                      <a:lnTo>
                                        <a:pt x="10193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 cap="rnd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8" name="Freihandform 117">
                                <a:extLst>
                                  <a:ext uri="{FF2B5EF4-FFF2-40B4-BE49-F238E27FC236}">
                                    <a16:creationId xmlns:a16="http://schemas.microsoft.com/office/drawing/2014/main" id="{71151448-6F31-E78D-DCD5-68625004D289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0" y="112889"/>
                                  <a:ext cx="409575" cy="0"/>
                                </a:xfrm>
                                <a:custGeom>
                                  <a:avLst/>
                                  <a:gdLst>
                                    <a:gd name="connsiteX0" fmla="*/ 0 w 1019331"/>
                                    <a:gd name="connsiteY0" fmla="*/ 689547 h 689547"/>
                                    <a:gd name="connsiteX1" fmla="*/ 1019331 w 1019331"/>
                                    <a:gd name="connsiteY1" fmla="*/ 0 h 6895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019331" h="689547">
                                      <a:moveTo>
                                        <a:pt x="0" y="689547"/>
                                      </a:moveTo>
                                      <a:lnTo>
                                        <a:pt x="10193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 cap="rnd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ECA9E1" id="Gruppieren 9" o:spid="_x0000_s1026" style="position:absolute;margin-left:134.95pt;margin-top:5.85pt;width:58.5pt;height:67.5pt;z-index:251693056;mso-width-relative:margin;mso-height-relative:margin" coordsize="8475,9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">
                      <v:group id="Gruppieren 29" o:spid="_x0000_s1027" style="position:absolute;left:437;top:1006;width:8038;height:8185" coordorigin=",1177" coordsize="15659,14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    <v:oval id="Oval 1458293387" o:spid="_x0000_s1028" style="position:absolute;left:1037;top:3563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" fillcolor="black [3213]" stroked="f"/>
                        <v:oval id="Oval 1932363043" o:spid="_x0000_s1029" style="position:absolute;left:1037;top:6173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" fillcolor="black [3213]" stroked="f"/>
                        <v:oval id="Oval 1129075521" o:spid="_x0000_s1030" style="position:absolute;left:1037;top:8784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" fillcolor="black [3213]" stroked="f"/>
                        <v:oval id="Oval 1605781796" o:spid="_x0000_s1031" style="position:absolute;left:1037;top:11395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" fillcolor="black [3213]" stroked="f"/>
                        <v:oval id="Oval 1939797634" o:spid="_x0000_s1032" style="position:absolute;left:4142;top:3574;width:1841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" fillcolor="black [3213]" stroked="f"/>
                        <v:oval id="Oval 1867139779" o:spid="_x0000_s1033" style="position:absolute;left:4142;top:6185;width:1841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" fillcolor="black [3213]" stroked="f"/>
                        <v:oval id="Oval 1541232007" o:spid="_x0000_s1034" style="position:absolute;left:4142;top:8796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" fillcolor="black [3213]" stroked="f"/>
                        <v:oval id="Oval 935182330" o:spid="_x0000_s1035" style="position:absolute;left:4142;top:11407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" fillcolor="black [3213]" stroked="f"/>
                        <v:shape id="Freihandform 477564866" o:spid="_x0000_s1036" style="position:absolute;top:2480;width:3458;height:12780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8;299193,1136236;320836,0" o:connectangles="0,0,0,0"/>
                        </v:shape>
                        <v:shape id="Freihandform 928004840" o:spid="_x0000_s1037" style="position:absolute;left:412;top:1967;width:2921;height:1569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" path="m,156870c,90138,,23407,48696,5372,97392,-12663,194783,17997,292175,48657e" filled="f" strokecolor="#6093bf" strokeweight="1.5pt">
                          <v:path arrowok="t" o:connecttype="custom" o:connectlocs="0,156870;48696,5372;292175,48657" o:connectangles="0,0,0"/>
                        </v:shape>
                        <v:shape id="Freihandform 1766609065" o:spid="_x0000_s1038" style="position:absolute;left:3463;top:1732;width:3458;height:12779;flip:y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6;299193,1136234;320836,0" o:connectangles="0,0,0,0"/>
                        </v:shape>
                        <v:shape id="Freihandform 209432885" o:spid="_x0000_s1039" style="position:absolute;left:3875;top:12901;width:2921;height:1800;flip:y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" path="m,156870c,90138,,23407,48696,5372,97392,-12663,194783,17997,292175,48657e" filled="f" strokecolor="#6093bf" strokeweight="1.5pt">
                          <v:path arrowok="t" o:connecttype="custom" o:connectlocs="0,179999;48696,6164;292175,55831" o:connectangles="0,0,0"/>
                        </v:shape>
                        <v:oval id="Oval 1099514962" o:spid="_x0000_s1040" style="position:absolute;left:9920;top:3896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" fillcolor="black [3213]" stroked="f"/>
                        <v:oval id="Oval 537509482" o:spid="_x0000_s1041" style="position:absolute;left:9920;top:6507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" fillcolor="black [3213]" stroked="f"/>
                        <v:oval id="Oval 1230020918" o:spid="_x0000_s1042" style="position:absolute;left:9920;top:9118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" fillcolor="black [3213]" stroked="f"/>
                        <v:oval id="Oval 17879588" o:spid="_x0000_s1043" style="position:absolute;left:9920;top:11729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" fillcolor="black [3213]" stroked="f"/>
                        <v:oval id="Oval 1241282473" o:spid="_x0000_s1044" style="position:absolute;left:13025;top:3908;width:184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" fillcolor="black [3213]" stroked="f"/>
                        <v:oval id="Oval 490835833" o:spid="_x0000_s1045" style="position:absolute;left:13025;top:6519;width:184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" fillcolor="black [3213]" stroked="f"/>
                        <v:oval id="Oval 552394108" o:spid="_x0000_s1046" style="position:absolute;left:13025;top:9129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" fillcolor="black [3213]" stroked="f"/>
                        <v:oval id="Oval 1690102191" o:spid="_x0000_s1047" style="position:absolute;left:13025;top:11740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" fillcolor="black [3213]" stroked="f"/>
                        <v:shape id="Freihandform 398172016" o:spid="_x0000_s1048" style="position:absolute;left:8882;top:2814;width:3458;height:12779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8;299193,1136236;320836,0" o:connectangles="0,0,0,0"/>
                        </v:shape>
                        <v:shape id="Freihandform 741386006" o:spid="_x0000_s1049" style="position:absolute;left:9294;top:2301;width:2922;height:1569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" path="m,156870c,90138,,23407,48696,5372,97392,-12663,194783,17997,292175,48657e" filled="f" strokecolor="#6093bf" strokeweight="1.5pt">
                          <v:path arrowok="t" o:connecttype="custom" o:connectlocs="0,156870;48696,5372;292175,48657" o:connectangles="0,0,0"/>
                        </v:shape>
                        <v:shape id="Freihandform 1640029106" o:spid="_x0000_s1050" style="position:absolute;left:12312;top:3038;width:3347;height:11585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155477,1093899;317797,1021196;301565,105134;68907,124521;9390,1040584;236637,1118134" o:connectangles="0,0,0,0,0,0"/>
                        </v:shape>
                        <v:oval id="Oval 780172493" o:spid="_x0000_s1051" style="position:absolute;left:13025;top:1177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" fillcolor="#c00000" stroked="f"/>
                      </v:group>
                      <v:shape id="Freihandform 116" o:spid="_x0000_s1052" style="position:absolute;left:4778;width:3429;height:2501;visibility:visible;mso-wrap-style:square;v-text-anchor:top" coordsize="1019331,689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" path="m,689547l1019331,e" filled="f" strokecolor="#c00000" strokeweight="4.5pt">
                        <v:stroke endcap="round"/>
                        <v:path arrowok="t" o:connecttype="custom" o:connectlocs="0,250190;342900,0" o:connectangles="0,0"/>
                      </v:shape>
                      <v:shape id="Freihandform 117" o:spid="_x0000_s1053" style="position:absolute;top:1128;width:4095;height:0;visibility:visible;mso-wrap-style:square;v-text-anchor:top" coordsize="1019331,689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" path="m,689547l1019331,e" filled="f" strokecolor="#6093bf" strokeweight="4.5pt">
                        <v:stroke endcap="round"/>
                        <v:path arrowok="t" o:connecttype="custom" o:connectlocs="0,1;409575,0" o:connectangles="0,0"/>
                      </v:shape>
                    </v:group>
                  </w:pict>
                </mc:Fallback>
              </mc:AlternateContent>
            </w:r>
          </w:p>
        </w:tc>
      </w:tr>
      <w:tr w:rsidR="002C63D7" w:rsidRPr="00012291" w14:paraId="3FD55604" w14:textId="77777777" w:rsidTr="0021197B">
        <w:trPr>
          <w:trHeight w:val="386"/>
        </w:trPr>
        <w:tc>
          <w:tcPr>
            <w:tcW w:w="600" w:type="dxa"/>
          </w:tcPr>
          <w:p w14:paraId="3055C805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65E732D1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7195754F" w14:textId="77777777" w:rsidR="002C63D7" w:rsidRPr="00664DAB" w:rsidRDefault="002C63D7" w:rsidP="0021197B">
            <w:pPr>
              <w:pStyle w:val="berschrift6"/>
              <w:suppressAutoHyphens/>
              <w:spacing w:line="240" w:lineRule="auto"/>
              <w:ind w:left="85"/>
              <w:rPr>
                <w:rFonts w:asciiTheme="majorHAnsi" w:hAnsiTheme="majorHAnsi" w:cstheme="majorHAnsi"/>
                <w:sz w:val="23"/>
                <w:szCs w:val="23"/>
                <w:lang w:val="en-US"/>
              </w:rPr>
            </w:pPr>
            <w:r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Levelled</w:t>
            </w:r>
            <w:r w:rsidRPr="00664DAB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 xml:space="preserve"> number</w:t>
            </w:r>
          </w:p>
          <w:p w14:paraId="0DC23B6F" w14:textId="77777777" w:rsidR="002C63D7" w:rsidRPr="00422658" w:rsidRDefault="002C63D7" w:rsidP="0021197B">
            <w:pPr>
              <w:suppressAutoHyphens/>
              <w:spacing w:line="240" w:lineRule="auto"/>
              <w:ind w:left="85"/>
              <w:jc w:val="left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 xml:space="preserve">A number is even if it can </w:t>
            </w:r>
            <w:r>
              <w:rPr>
                <w:rFonts w:asciiTheme="majorHAnsi" w:hAnsiTheme="majorHAnsi" w:cstheme="majorHAnsi"/>
                <w:lang w:val="en-US"/>
              </w:rPr>
              <w:br/>
              <w:t xml:space="preserve">be split into two equally </w:t>
            </w:r>
            <w:r>
              <w:rPr>
                <w:rFonts w:asciiTheme="majorHAnsi" w:hAnsiTheme="majorHAnsi" w:cstheme="majorHAnsi"/>
                <w:lang w:val="en-US"/>
              </w:rPr>
              <w:br/>
              <w:t>large groups</w:t>
            </w:r>
            <w:r w:rsidRPr="00422658">
              <w:rPr>
                <w:rFonts w:asciiTheme="majorHAnsi" w:hAnsiTheme="majorHAnsi" w:cstheme="majorHAnsi"/>
                <w:lang w:val="en-US"/>
              </w:rPr>
              <w:t>.</w:t>
            </w:r>
          </w:p>
          <w:p w14:paraId="6F6EBBCE" w14:textId="77777777" w:rsidR="002C63D7" w:rsidRPr="00422658" w:rsidRDefault="002C63D7" w:rsidP="0021197B">
            <w:pPr>
              <w:suppressAutoHyphens/>
              <w:spacing w:line="240" w:lineRule="auto"/>
              <w:ind w:left="85"/>
              <w:jc w:val="left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="Bradley Hand" w:hAnsi="Bradley Hand" w:cstheme="majorHAnsi"/>
                <w:color w:val="0070C0"/>
                <w:lang w:val="en-US"/>
              </w:rPr>
              <w:t xml:space="preserve">Then the bar is not </w:t>
            </w:r>
            <w:r w:rsidRPr="00664DAB">
              <w:rPr>
                <w:rFonts w:ascii="Bradley Hand" w:hAnsi="Bradley Hand" w:cstheme="majorHAnsi"/>
                <w:color w:val="C00000"/>
                <w:lang w:val="en-US"/>
              </w:rPr>
              <w:t>uneven</w:t>
            </w:r>
            <w:r>
              <w:rPr>
                <w:rFonts w:ascii="Bradley Hand" w:hAnsi="Bradley Hand" w:cstheme="majorHAnsi"/>
                <w:color w:val="0070C0"/>
                <w:lang w:val="en-US"/>
              </w:rPr>
              <w:t xml:space="preserve">, </w:t>
            </w:r>
            <w:r>
              <w:rPr>
                <w:rFonts w:ascii="Bradley Hand" w:hAnsi="Bradley Hand" w:cstheme="majorHAnsi"/>
                <w:color w:val="0070C0"/>
                <w:lang w:val="en-US"/>
              </w:rPr>
              <w:br/>
              <w:t xml:space="preserve">but levelled out, that means it is even. </w:t>
            </w: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0627CDAB" w14:textId="77777777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4009C7F4" w14:textId="77777777" w:rsidR="002C63D7" w:rsidRPr="00664DAB" w:rsidRDefault="002C63D7" w:rsidP="0021197B">
            <w:pPr>
              <w:pStyle w:val="berschrift6"/>
              <w:suppressAutoHyphens/>
              <w:spacing w:line="240" w:lineRule="auto"/>
              <w:rPr>
                <w:rFonts w:asciiTheme="majorHAnsi" w:hAnsiTheme="majorHAnsi" w:cstheme="majorHAnsi"/>
                <w:sz w:val="23"/>
                <w:szCs w:val="23"/>
                <w:lang w:val="en-US"/>
              </w:rPr>
            </w:pPr>
            <w:r w:rsidRPr="00422658">
              <w:rPr>
                <w:rFonts w:asciiTheme="majorHAnsi" w:hAnsiTheme="majorHAnsi" w:cstheme="majorHAnsi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4C3C67C3" wp14:editId="44657E34">
                      <wp:simplePos x="0" y="0"/>
                      <wp:positionH relativeFrom="column">
                        <wp:posOffset>1596655</wp:posOffset>
                      </wp:positionH>
                      <wp:positionV relativeFrom="paragraph">
                        <wp:posOffset>83586</wp:posOffset>
                      </wp:positionV>
                      <wp:extent cx="784225" cy="728980"/>
                      <wp:effectExtent l="12700" t="0" r="15875" b="7620"/>
                      <wp:wrapNone/>
                      <wp:docPr id="88" name="Gruppieren 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B26F7A-D6D2-98C1-DF19-656A71180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225" cy="728980"/>
                                <a:chOff x="0" y="0"/>
                                <a:chExt cx="1571465" cy="1305062"/>
                              </a:xfrm>
                            </wpg:grpSpPr>
                            <wpg:grpSp>
                              <wpg:cNvPr id="2035213530" name="Gruppieren 2035213530">
                                <a:extLst>
                                  <a:ext uri="{FF2B5EF4-FFF2-40B4-BE49-F238E27FC236}">
                                    <a16:creationId xmlns:a16="http://schemas.microsoft.com/office/drawing/2014/main" id="{CE0CED27-FFEF-4048-AB6A-01BC026528B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4237" y="0"/>
                                  <a:ext cx="1507228" cy="1305062"/>
                                  <a:chOff x="64237" y="0"/>
                                  <a:chExt cx="1507228" cy="1305062"/>
                                </a:xfrm>
                              </wpg:grpSpPr>
                              <wps:wsp>
                                <wps:cNvPr id="389004305" name="Oval 389004305">
                                  <a:extLst>
                                    <a:ext uri="{FF2B5EF4-FFF2-40B4-BE49-F238E27FC236}">
                                      <a16:creationId xmlns:a16="http://schemas.microsoft.com/office/drawing/2014/main" id="{76D502B8-09AF-78D2-3C69-821864CB530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24858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6692527" name="Oval 1906692527">
                                  <a:extLst>
                                    <a:ext uri="{FF2B5EF4-FFF2-40B4-BE49-F238E27FC236}">
                                      <a16:creationId xmlns:a16="http://schemas.microsoft.com/office/drawing/2014/main" id="{58540607-9674-E80D-0784-79840C634E7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50966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108591" name="Oval 408108591">
                                  <a:extLst>
                                    <a:ext uri="{FF2B5EF4-FFF2-40B4-BE49-F238E27FC236}">
                                      <a16:creationId xmlns:a16="http://schemas.microsoft.com/office/drawing/2014/main" id="{5EA4EC7D-DA88-95BF-86D4-EECEC4C8882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770752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5282377" name="Oval 1695282377">
                                  <a:extLst>
                                    <a:ext uri="{FF2B5EF4-FFF2-40B4-BE49-F238E27FC236}">
                                      <a16:creationId xmlns:a16="http://schemas.microsoft.com/office/drawing/2014/main" id="{90E32897-3DAF-C282-3C06-6D310F81612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1031839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8186536" name="Oval 1028186536">
                                  <a:extLst>
                                    <a:ext uri="{FF2B5EF4-FFF2-40B4-BE49-F238E27FC236}">
                                      <a16:creationId xmlns:a16="http://schemas.microsoft.com/office/drawing/2014/main" id="{6DCC3471-A5F9-D82F-AC66-7B71F6CA39B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249728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067572" name="Oval 1554067572">
                                  <a:extLst>
                                    <a:ext uri="{FF2B5EF4-FFF2-40B4-BE49-F238E27FC236}">
                                      <a16:creationId xmlns:a16="http://schemas.microsoft.com/office/drawing/2014/main" id="{51250F3F-75F8-ABE9-812D-FFC66146078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51081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634640" name="Oval 1813634640">
                                  <a:extLst>
                                    <a:ext uri="{FF2B5EF4-FFF2-40B4-BE49-F238E27FC236}">
                                      <a16:creationId xmlns:a16="http://schemas.microsoft.com/office/drawing/2014/main" id="{CA187360-B4C4-A30F-B336-6E5D05C402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771899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3416841" name="Oval 243416841">
                                  <a:extLst>
                                    <a:ext uri="{FF2B5EF4-FFF2-40B4-BE49-F238E27FC236}">
                                      <a16:creationId xmlns:a16="http://schemas.microsoft.com/office/drawing/2014/main" id="{FA22D0F7-B106-D28F-2AE6-CFF45DCDE05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1032984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586630" name="Oval 608586630">
                                  <a:extLst>
                                    <a:ext uri="{FF2B5EF4-FFF2-40B4-BE49-F238E27FC236}">
                                      <a16:creationId xmlns:a16="http://schemas.microsoft.com/office/drawing/2014/main" id="{8045F88D-D3F7-E78F-5DDD-5596A9FFDE2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28194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398923" name="Oval 285398923">
                                  <a:extLst>
                                    <a:ext uri="{FF2B5EF4-FFF2-40B4-BE49-F238E27FC236}">
                                      <a16:creationId xmlns:a16="http://schemas.microsoft.com/office/drawing/2014/main" id="{1832FBEF-0D32-2D82-197E-6D4707CB10A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543031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598562" name="Oval 1729598562">
                                  <a:extLst>
                                    <a:ext uri="{FF2B5EF4-FFF2-40B4-BE49-F238E27FC236}">
                                      <a16:creationId xmlns:a16="http://schemas.microsoft.com/office/drawing/2014/main" id="{269E8164-C0A8-1373-0B0C-96FA764C84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804114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764368" name="Oval 2059764368">
                                  <a:extLst>
                                    <a:ext uri="{FF2B5EF4-FFF2-40B4-BE49-F238E27FC236}">
                                      <a16:creationId xmlns:a16="http://schemas.microsoft.com/office/drawing/2014/main" id="{3B84D269-2402-D9BE-0A7F-0C3E54D4AD0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1065201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4234155" name="Oval 1654234155">
                                  <a:extLst>
                                    <a:ext uri="{FF2B5EF4-FFF2-40B4-BE49-F238E27FC236}">
                                      <a16:creationId xmlns:a16="http://schemas.microsoft.com/office/drawing/2014/main" id="{05BDF099-87CF-76FB-D505-F744C47479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28309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0329702" name="Oval 420329702">
                                  <a:extLst>
                                    <a:ext uri="{FF2B5EF4-FFF2-40B4-BE49-F238E27FC236}">
                                      <a16:creationId xmlns:a16="http://schemas.microsoft.com/office/drawing/2014/main" id="{56217562-0539-58AA-8BE5-AAC58BCFDC6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54417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381875" name="Oval 787381875">
                                  <a:extLst>
                                    <a:ext uri="{FF2B5EF4-FFF2-40B4-BE49-F238E27FC236}">
                                      <a16:creationId xmlns:a16="http://schemas.microsoft.com/office/drawing/2014/main" id="{C011F4F7-8C67-D60D-9A1E-20D2ADD6632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805261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144378" name="Oval 1882144378">
                                  <a:extLst>
                                    <a:ext uri="{FF2B5EF4-FFF2-40B4-BE49-F238E27FC236}">
                                      <a16:creationId xmlns:a16="http://schemas.microsoft.com/office/drawing/2014/main" id="{37F8AFCF-9475-6AF7-04D1-B55A2D41A69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1066347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8608986" name="Freihandform 1518608986">
                                  <a:extLst>
                                    <a:ext uri="{FF2B5EF4-FFF2-40B4-BE49-F238E27FC236}">
                                      <a16:creationId xmlns:a16="http://schemas.microsoft.com/office/drawing/2014/main" id="{FD6EC62E-606A-7280-1E78-262BAF03A259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943663" y="188109"/>
                                    <a:ext cx="627801" cy="301964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29340379" name="Oval 1029340379">
                                  <a:extLst>
                                    <a:ext uri="{FF2B5EF4-FFF2-40B4-BE49-F238E27FC236}">
                                      <a16:creationId xmlns:a16="http://schemas.microsoft.com/office/drawing/2014/main" id="{E5AFF2B8-DB11-B14B-FDBC-A46A908E921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0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5825171" name="Freihandform 685825171">
                                  <a:extLst>
                                    <a:ext uri="{FF2B5EF4-FFF2-40B4-BE49-F238E27FC236}">
                                      <a16:creationId xmlns:a16="http://schemas.microsoft.com/office/drawing/2014/main" id="{0F235C3C-3677-592C-ECE9-2D0EA37C7BA5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943664" y="770615"/>
                                    <a:ext cx="627801" cy="227860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73791248" name="Freihandform 2073791248">
                                  <a:extLst>
                                    <a:ext uri="{FF2B5EF4-FFF2-40B4-BE49-F238E27FC236}">
                                      <a16:creationId xmlns:a16="http://schemas.microsoft.com/office/drawing/2014/main" id="{1984920C-936C-818D-D370-0ECF4D438115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985591" y="1028713"/>
                                    <a:ext cx="585874" cy="276349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3317267" name="Freihandform 1173317267">
                                  <a:extLst>
                                    <a:ext uri="{FF2B5EF4-FFF2-40B4-BE49-F238E27FC236}">
                                      <a16:creationId xmlns:a16="http://schemas.microsoft.com/office/drawing/2014/main" id="{6BD28CB5-8161-C78C-0BD9-F934BF53A8B4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89088" y="167045"/>
                                    <a:ext cx="585874" cy="276348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16933458" name="Freihandform 1116933458">
                                  <a:extLst>
                                    <a:ext uri="{FF2B5EF4-FFF2-40B4-BE49-F238E27FC236}">
                                      <a16:creationId xmlns:a16="http://schemas.microsoft.com/office/drawing/2014/main" id="{EE0D406E-36BA-76F5-6729-DA1C9C767294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64237" y="714929"/>
                                    <a:ext cx="622315" cy="280533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  <a:gd name="connsiteX0" fmla="*/ 173108 w 355523"/>
                                      <a:gd name="connsiteY0" fmla="*/ 1240720 h 1312819"/>
                                      <a:gd name="connsiteX1" fmla="*/ 335428 w 355523"/>
                                      <a:gd name="connsiteY1" fmla="*/ 1159560 h 1312819"/>
                                      <a:gd name="connsiteX2" fmla="*/ 319196 w 355523"/>
                                      <a:gd name="connsiteY2" fmla="*/ 136947 h 1312819"/>
                                      <a:gd name="connsiteX3" fmla="*/ 30874 w 355523"/>
                                      <a:gd name="connsiteY3" fmla="*/ 123517 h 1312819"/>
                                      <a:gd name="connsiteX4" fmla="*/ 27021 w 355523"/>
                                      <a:gd name="connsiteY4" fmla="*/ 1181203 h 1312819"/>
                                      <a:gd name="connsiteX5" fmla="*/ 254268 w 355523"/>
                                      <a:gd name="connsiteY5" fmla="*/ 1267773 h 1312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55523" h="1312819">
                                        <a:moveTo>
                                          <a:pt x="173108" y="1240720"/>
                                        </a:moveTo>
                                        <a:cubicBezTo>
                                          <a:pt x="242094" y="1292121"/>
                                          <a:pt x="311080" y="1343522"/>
                                          <a:pt x="335428" y="1159560"/>
                                        </a:cubicBezTo>
                                        <a:cubicBezTo>
                                          <a:pt x="359776" y="975598"/>
                                          <a:pt x="369955" y="309621"/>
                                          <a:pt x="319196" y="136947"/>
                                        </a:cubicBezTo>
                                        <a:cubicBezTo>
                                          <a:pt x="268437" y="-35727"/>
                                          <a:pt x="79570" y="-50526"/>
                                          <a:pt x="30874" y="123517"/>
                                        </a:cubicBezTo>
                                        <a:cubicBezTo>
                                          <a:pt x="-17822" y="297560"/>
                                          <a:pt x="-934" y="996339"/>
                                          <a:pt x="27021" y="1181203"/>
                                        </a:cubicBezTo>
                                        <a:cubicBezTo>
                                          <a:pt x="54976" y="1366067"/>
                                          <a:pt x="154622" y="1316920"/>
                                          <a:pt x="254268" y="126777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60108841" name="Freihandform 60108841">
                                <a:extLst>
                                  <a:ext uri="{FF2B5EF4-FFF2-40B4-BE49-F238E27FC236}">
                                    <a16:creationId xmlns:a16="http://schemas.microsoft.com/office/drawing/2014/main" id="{91608BF3-4D13-564D-613F-5A0BB4EAF696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0" y="1000422"/>
                                  <a:ext cx="710161" cy="269716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4405441" name="Freihandform 1034405441">
                                <a:extLst>
                                  <a:ext uri="{FF2B5EF4-FFF2-40B4-BE49-F238E27FC236}">
                                    <a16:creationId xmlns:a16="http://schemas.microsoft.com/office/drawing/2014/main" id="{D59C986E-C23E-B91B-89B5-EBCEA0A0D0BF}"/>
                                  </a:ext>
                                </a:extLst>
                              </wps:cNvPr>
                              <wps:cNvSpPr/>
                              <wps:spPr bwMode="auto">
                                <a:xfrm flipH="1">
                                  <a:off x="44103" y="474672"/>
                                  <a:ext cx="710159" cy="231113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09204581" name="Freihandform 1109204581">
                                <a:extLst>
                                  <a:ext uri="{FF2B5EF4-FFF2-40B4-BE49-F238E27FC236}">
                                    <a16:creationId xmlns:a16="http://schemas.microsoft.com/office/drawing/2014/main" id="{7E6A88E3-B7A2-DFC5-580A-4D170D48B938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934008" y="485783"/>
                                  <a:ext cx="627801" cy="274116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78824D" id="Gruppieren 87" o:spid="_x0000_s1026" style="position:absolute;margin-left:125.7pt;margin-top:6.6pt;width:61.75pt;height:57.4pt;z-index:251694080;mso-width-relative:margin;mso-height-relative:margin" coordsize="15714,13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">
                      <v:group id="Gruppieren 2035213530" o:spid="_x0000_s1027" style="position:absolute;left:642;width:15072;height:13050" coordorigin="642" coordsize="15072,13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">
                        <v:oval id="Oval 389004305" o:spid="_x0000_s1028" style="position:absolute;left:1159;top:2485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" fillcolor="black [3213]" stroked="f"/>
                        <v:oval id="Oval 1906692527" o:spid="_x0000_s1029" style="position:absolute;left:1159;top:5096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" fillcolor="black [3213]" stroked="f"/>
                        <v:oval id="Oval 408108591" o:spid="_x0000_s1030" style="position:absolute;left:1159;top:7707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" fillcolor="black [3213]" stroked="f"/>
                        <v:oval id="Oval 1695282377" o:spid="_x0000_s1031" style="position:absolute;left:1159;top:10318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" fillcolor="black [3213]" stroked="f"/>
                        <v:oval id="Oval 1028186536" o:spid="_x0000_s1032" style="position:absolute;left:4264;top:2497;width:1660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" fillcolor="black [3213]" stroked="f"/>
                        <v:oval id="Oval 1554067572" o:spid="_x0000_s1033" style="position:absolute;left:4264;top:5108;width:1660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" fillcolor="black [3213]" stroked="f"/>
                        <v:oval id="Oval 1813634640" o:spid="_x0000_s1034" style="position:absolute;left:4264;top:7718;width:1660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" fillcolor="black [3213]" stroked="f"/>
                        <v:oval id="Oval 243416841" o:spid="_x0000_s1035" style="position:absolute;left:4264;top:10329;width:1660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" fillcolor="black [3213]" stroked="f"/>
                        <v:oval id="Oval 608586630" o:spid="_x0000_s1036" style="position:absolute;left:10042;top:2819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" fillcolor="black [3213]" stroked="f"/>
                        <v:oval id="Oval 285398923" o:spid="_x0000_s1037" style="position:absolute;left:10042;top:5430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" fillcolor="black [3213]" stroked="f"/>
                        <v:oval id="Oval 1729598562" o:spid="_x0000_s1038" style="position:absolute;left:10042;top:8041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" fillcolor="black [3213]" stroked="f"/>
                        <v:oval id="Oval 2059764368" o:spid="_x0000_s1039" style="position:absolute;left:10042;top:10652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" fillcolor="black [3213]" stroked="f"/>
                        <v:oval id="Oval 1654234155" o:spid="_x0000_s1040" style="position:absolute;left:13147;top:2830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" fillcolor="black [3213]" stroked="f"/>
                        <v:oval id="Oval 420329702" o:spid="_x0000_s1041" style="position:absolute;left:13147;top:5441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" fillcolor="black [3213]" stroked="f"/>
                        <v:oval id="Oval 787381875" o:spid="_x0000_s1042" style="position:absolute;left:13147;top:8052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" fillcolor="black [3213]" stroked="f"/>
                        <v:oval id="Oval 1882144378" o:spid="_x0000_s1043" style="position:absolute;left:13147;top:10663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" fillcolor="black [3213]" stroked="f"/>
                        <v:shape id="Freihandform 1518608986" o:spid="_x0000_s1044" style="position:absolute;left:9436;top:1881;width:6278;height:3019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91626,285129;596087,266179;565641,27403;129248,32457;17613,271232;443856,291446" o:connectangles="0,0,0,0,0,0"/>
                        </v:shape>
                        <v:oval id="Oval 1029340379" o:spid="_x0000_s1045" style="position:absolute;left:13147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" fillcolor="#c00000" stroked="f"/>
                        <v:shape id="Freihandform 685825171" o:spid="_x0000_s1046" style="position:absolute;left:9436;top:7706;width:6278;height:2278;flip: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91626,215157;596087,200857;565641,20678;129248,24492;17613,204670;443856,219923" o:connectangles="0,0,0,0,0,0"/>
                        </v:shape>
                        <v:shape id="Freihandform 2073791248" o:spid="_x0000_s1047" style="position:absolute;left:9855;top:10287;width:5859;height:2763;flip:x 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72150,260942;556278,243599;527865,25079;120616,29704;16436,248224;414214,266723" o:connectangles="0,0,0,0,0,0"/>
                        </v:shape>
                        <v:shape id="Freihandform 1173317267" o:spid="_x0000_s1048" style="position:absolute;left:890;top:1670;width:5859;height:2763;flip:x 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72150,260941;556278,243598;527865,25079;120616,29704;16436,248223;414214,266722" o:connectangles="0,0,0,0,0,0"/>
                        </v:shape>
                        <v:shape id="Freihandform 1116933458" o:spid="_x0000_s1049" style="position:absolute;left:642;top:7149;width:6223;height:2805;flip:x y;visibility:visible;mso-wrap-style:square;v-text-anchor:top" coordsize="355523,1312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" path="m173108,1240720v68986,51401,137972,102802,162320,-81160c359776,975598,369955,309621,319196,136947,268437,-35727,79570,-50526,30874,123517,-17822,297560,-934,996339,27021,1181203v27955,184864,127601,135717,227247,86570e" filled="f" strokecolor="#6093bf" strokeweight="1.5pt">
                          <v:path arrowok="t" o:connecttype="custom" o:connectlocs="303012,265126;587140,247783;558727,29264;54043,26394;47298,252408;445076,270907" o:connectangles="0,0,0,0,0,0"/>
                        </v:shape>
                      </v:group>
                      <v:shape id="Freihandform 60108841" o:spid="_x0000_s1050" style="position:absolute;top:10004;width:7101;height:2697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7476,29756;162388,239558;634578,245552;649568,23761;27476,29756" o:connectangles="0,0,0,0,0"/>
                      </v:shape>
                      <v:shape id="Freihandform 1034405441" o:spid="_x0000_s1051" style="position:absolute;left:441;top:4746;width:7101;height:2311;flip:x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7476,25497;162388,205272;634576,210408;649566,20360;27476,25497" o:connectangles="0,0,0,0,0"/>
                      </v:shape>
                      <v:shape id="Freihandform 1109204581" o:spid="_x0000_s1052" style="position:absolute;left:9340;top:4857;width:6278;height:2741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4290,30241;143555,243466;560984,249558;574235,24149;24290,30241" o:connectangles="0,0,0,0,0"/>
                      </v:shape>
                    </v:group>
                  </w:pict>
                </mc:Fallback>
              </mc:AlternateContent>
            </w:r>
            <w:r w:rsidRPr="00664DAB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Pair number</w:t>
            </w:r>
          </w:p>
          <w:p w14:paraId="5248A345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 xml:space="preserve">A number is even if it </w:t>
            </w:r>
            <w:r>
              <w:rPr>
                <w:rFonts w:asciiTheme="majorHAnsi" w:hAnsiTheme="majorHAnsi" w:cstheme="majorHAnsi"/>
                <w:lang w:val="en-US"/>
              </w:rPr>
              <w:br/>
              <w:t xml:space="preserve">can be split into pairs, </w:t>
            </w:r>
            <w:r>
              <w:rPr>
                <w:rFonts w:asciiTheme="majorHAnsi" w:hAnsiTheme="majorHAnsi" w:cstheme="majorHAnsi"/>
                <w:lang w:val="en-US"/>
              </w:rPr>
              <w:br/>
              <w:t xml:space="preserve">i.e., groups of 2. </w:t>
            </w:r>
          </w:p>
          <w:p w14:paraId="47AC80C8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="Bradley Hand" w:hAnsi="Bradley Hand" w:cstheme="majorHAnsi"/>
                <w:color w:val="0070C0"/>
                <w:lang w:val="en-US"/>
              </w:rPr>
              <w:t xml:space="preserve">Then, there is no sad </w:t>
            </w:r>
            <w:r>
              <w:rPr>
                <w:rFonts w:ascii="Bradley Hand" w:hAnsi="Bradley Hand" w:cstheme="majorHAnsi"/>
                <w:color w:val="0070C0"/>
                <w:lang w:val="en-US"/>
              </w:rPr>
              <w:br/>
            </w:r>
            <w:r>
              <w:rPr>
                <w:rFonts w:ascii="Bradley Hand" w:hAnsi="Bradley Hand" w:cstheme="majorHAnsi"/>
                <w:color w:val="C00000"/>
                <w:lang w:val="en-US"/>
              </w:rPr>
              <w:t>single</w:t>
            </w:r>
            <w:r>
              <w:rPr>
                <w:rFonts w:ascii="Bradley Hand" w:hAnsi="Bradley Hand" w:cstheme="majorHAnsi"/>
                <w:color w:val="0070C0"/>
                <w:lang w:val="en-US"/>
              </w:rPr>
              <w:t xml:space="preserve"> unit.</w:t>
            </w:r>
          </w:p>
        </w:tc>
      </w:tr>
      <w:tr w:rsidR="002C63D7" w:rsidRPr="00012291" w14:paraId="63798DE8" w14:textId="77777777" w:rsidTr="0021197B">
        <w:trPr>
          <w:trHeight w:val="386"/>
        </w:trPr>
        <w:tc>
          <w:tcPr>
            <w:tcW w:w="600" w:type="dxa"/>
          </w:tcPr>
          <w:p w14:paraId="7651BDBA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38E88673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B7AC99C" w14:textId="77777777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40954BB9" w14:textId="77777777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3A86E12F" w14:textId="77777777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012291" w14:paraId="6E2F8EEE" w14:textId="77777777" w:rsidTr="0021197B">
        <w:trPr>
          <w:trHeight w:val="386"/>
        </w:trPr>
        <w:tc>
          <w:tcPr>
            <w:tcW w:w="600" w:type="dxa"/>
          </w:tcPr>
          <w:p w14:paraId="4945E236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1903FECC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9528F08" w14:textId="77777777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7F460536" w14:textId="77777777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3C42EA9E" w14:textId="77777777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012291" w14:paraId="00D30AF2" w14:textId="77777777" w:rsidTr="0021197B">
        <w:trPr>
          <w:trHeight w:val="386"/>
        </w:trPr>
        <w:tc>
          <w:tcPr>
            <w:tcW w:w="600" w:type="dxa"/>
          </w:tcPr>
          <w:p w14:paraId="318B3101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43E3C675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14416134" w14:textId="77777777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2B3AD48B" w14:textId="77777777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AF8AB5F" w14:textId="77777777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012291" w14:paraId="244975A3" w14:textId="77777777" w:rsidTr="0021197B">
        <w:trPr>
          <w:trHeight w:val="386"/>
        </w:trPr>
        <w:tc>
          <w:tcPr>
            <w:tcW w:w="600" w:type="dxa"/>
          </w:tcPr>
          <w:p w14:paraId="3B579891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2A84C46D" w14:textId="77777777" w:rsidR="002C63D7" w:rsidRPr="00422658" w:rsidRDefault="002C63D7" w:rsidP="002C63D7">
            <w:pPr>
              <w:pStyle w:val="berschrift3"/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</w:tcBorders>
          </w:tcPr>
          <w:p w14:paraId="78FF09EA" w14:textId="77777777" w:rsidR="002C63D7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  <w:p w14:paraId="42704F0E" w14:textId="77777777" w:rsidR="006D29A4" w:rsidRPr="006D29A4" w:rsidRDefault="006D29A4" w:rsidP="006D29A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</w:tcBorders>
          </w:tcPr>
          <w:p w14:paraId="6995B489" w14:textId="77777777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</w:tcBorders>
          </w:tcPr>
          <w:p w14:paraId="2F3BCD8D" w14:textId="5FD8F855" w:rsidR="002C63D7" w:rsidRPr="00422658" w:rsidRDefault="002C63D7" w:rsidP="0021197B">
            <w:pPr>
              <w:pStyle w:val="berschrift6"/>
              <w:suppressAutoHyphens/>
              <w:spacing w:line="240" w:lineRule="auto"/>
              <w:rPr>
                <w:lang w:val="en-US"/>
              </w:rPr>
            </w:pPr>
          </w:p>
        </w:tc>
      </w:tr>
      <w:tr w:rsidR="002C63D7" w:rsidRPr="00932C8C" w14:paraId="63302A82" w14:textId="77777777" w:rsidTr="0021197B">
        <w:trPr>
          <w:trHeight w:val="386"/>
        </w:trPr>
        <w:tc>
          <w:tcPr>
            <w:tcW w:w="600" w:type="dxa"/>
          </w:tcPr>
          <w:p w14:paraId="3132B8C5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01E72D25" w14:textId="77777777" w:rsidR="002C63D7" w:rsidRPr="00422658" w:rsidRDefault="002C63D7" w:rsidP="002C63D7">
            <w:pPr>
              <w:pStyle w:val="berschrift3"/>
            </w:pPr>
            <w:r w:rsidRPr="00422658">
              <w:t>a)</w:t>
            </w:r>
          </w:p>
        </w:tc>
        <w:tc>
          <w:tcPr>
            <w:tcW w:w="8111" w:type="dxa"/>
            <w:gridSpan w:val="3"/>
          </w:tcPr>
          <w:p w14:paraId="1CCE8EF9" w14:textId="77777777" w:rsidR="002C63D7" w:rsidRDefault="002C63D7" w:rsidP="0021197B">
            <w:pPr>
              <w:suppressAutoHyphens/>
              <w:spacing w:after="120" w:line="240" w:lineRule="auto"/>
              <w:jc w:val="left"/>
              <w:rPr>
                <w:lang w:val="en-US"/>
              </w:rPr>
            </w:pPr>
            <w:r w:rsidRPr="00422658">
              <w:rPr>
                <w:lang w:val="en-US"/>
              </w:rPr>
              <w:t>E</w:t>
            </w:r>
            <w:r>
              <w:rPr>
                <w:lang w:val="en-US"/>
              </w:rPr>
              <w:t xml:space="preserve">xplain again the difference between </w:t>
            </w:r>
            <w:r w:rsidRPr="000D094F">
              <w:rPr>
                <w:rFonts w:ascii="Comic Sans MS" w:hAnsi="Comic Sans MS"/>
                <w:b/>
                <w:bCs/>
                <w:sz w:val="20"/>
                <w:szCs w:val="18"/>
                <w:lang w:val="en-US"/>
              </w:rPr>
              <w:t>level</w:t>
            </w:r>
            <w:r>
              <w:rPr>
                <w:rFonts w:ascii="Comic Sans MS" w:hAnsi="Comic Sans MS"/>
                <w:b/>
                <w:bCs/>
                <w:sz w:val="20"/>
                <w:szCs w:val="18"/>
                <w:lang w:val="en-US"/>
              </w:rPr>
              <w:t>led</w:t>
            </w:r>
            <w:r w:rsidRPr="000D094F">
              <w:rPr>
                <w:rFonts w:ascii="Comic Sans MS" w:hAnsi="Comic Sans MS"/>
                <w:b/>
                <w:bCs/>
                <w:sz w:val="20"/>
                <w:szCs w:val="18"/>
                <w:lang w:val="en-US"/>
              </w:rPr>
              <w:t xml:space="preserve"> numbers </w:t>
            </w:r>
            <w:r w:rsidRPr="00780C3E">
              <w:rPr>
                <w:lang w:val="en-US"/>
              </w:rPr>
              <w:t>and</w:t>
            </w:r>
            <w:r w:rsidRPr="000D094F">
              <w:rPr>
                <w:rFonts w:ascii="Comic Sans MS" w:hAnsi="Comic Sans MS"/>
                <w:b/>
                <w:bCs/>
                <w:sz w:val="20"/>
                <w:szCs w:val="18"/>
                <w:lang w:val="en-US"/>
              </w:rPr>
              <w:t xml:space="preserve"> pair numbers</w:t>
            </w:r>
            <w:r>
              <w:rPr>
                <w:lang w:val="en-US"/>
              </w:rPr>
              <w:t xml:space="preserve">. </w:t>
            </w:r>
            <w:r>
              <w:rPr>
                <w:lang w:val="en-US"/>
              </w:rPr>
              <w:br/>
              <w:t xml:space="preserve">Which description do you prefer? </w:t>
            </w:r>
          </w:p>
          <w:p w14:paraId="1CBB942C" w14:textId="77777777" w:rsidR="006D29A4" w:rsidRPr="00422658" w:rsidRDefault="006D29A4" w:rsidP="0021197B">
            <w:pPr>
              <w:suppressAutoHyphens/>
              <w:spacing w:after="120" w:line="240" w:lineRule="auto"/>
              <w:jc w:val="left"/>
              <w:rPr>
                <w:lang w:val="en-US"/>
              </w:rPr>
            </w:pPr>
          </w:p>
        </w:tc>
      </w:tr>
      <w:tr w:rsidR="002C63D7" w:rsidRPr="00012291" w14:paraId="53ED6E94" w14:textId="77777777" w:rsidTr="0021197B">
        <w:trPr>
          <w:trHeight w:val="386"/>
        </w:trPr>
        <w:tc>
          <w:tcPr>
            <w:tcW w:w="600" w:type="dxa"/>
          </w:tcPr>
          <w:p w14:paraId="49DBBBDB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  <w:r w:rsidRPr="0042265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BD8D16B" wp14:editId="57E6CF56">
                      <wp:simplePos x="0" y="0"/>
                      <wp:positionH relativeFrom="column">
                        <wp:posOffset>341516</wp:posOffset>
                      </wp:positionH>
                      <wp:positionV relativeFrom="paragraph">
                        <wp:posOffset>851450</wp:posOffset>
                      </wp:positionV>
                      <wp:extent cx="6401265" cy="1283970"/>
                      <wp:effectExtent l="0" t="0" r="0" b="0"/>
                      <wp:wrapNone/>
                      <wp:docPr id="7611717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1265" cy="1283970"/>
                                <a:chOff x="-153193" y="0"/>
                                <a:chExt cx="6401558" cy="1284013"/>
                              </a:xfrm>
                            </wpg:grpSpPr>
                            <wpg:grpSp>
                              <wpg:cNvPr id="224540345" name="Gruppieren 10"/>
                              <wpg:cNvGrpSpPr/>
                              <wpg:grpSpPr>
                                <a:xfrm>
                                  <a:off x="-153193" y="306888"/>
                                  <a:ext cx="1019175" cy="817097"/>
                                  <a:chOff x="-153193" y="0"/>
                                  <a:chExt cx="1019175" cy="817174"/>
                                </a:xfrm>
                              </wpg:grpSpPr>
                              <wps:wsp>
                                <wps:cNvPr id="607487965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590785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76A20F" w14:textId="77777777" w:rsidR="002C63D7" w:rsidRPr="00DF584B" w:rsidRDefault="002C63D7" w:rsidP="002C63D7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 w:rsidRPr="00D320A6">
                                        <w:t>partall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903621" name="Textfeld 1"/>
                                <wps:cNvSpPr txBox="1"/>
                                <wps:spPr>
                                  <a:xfrm>
                                    <a:off x="-153193" y="398670"/>
                                    <a:ext cx="1019175" cy="418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60F344" w14:textId="77777777" w:rsidR="002C63D7" w:rsidRPr="00D3701A" w:rsidRDefault="002C63D7" w:rsidP="002C63D7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proofErr w:type="spellStart"/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Norwegian</w:t>
                                      </w:r>
                                      <w:proofErr w:type="spellEnd"/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for</w:t>
                                      </w:r>
                                      <w:proofErr w:type="spellEnd"/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     “pair </w:t>
                                      </w:r>
                                      <w:proofErr w:type="spellStart"/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number</w:t>
                                      </w:r>
                                      <w:proofErr w:type="spellEnd"/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“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828035779" name="Gruppieren 10"/>
                              <wpg:cNvGrpSpPr/>
                              <wpg:grpSpPr>
                                <a:xfrm>
                                  <a:off x="734779" y="206680"/>
                                  <a:ext cx="1018540" cy="861863"/>
                                  <a:chOff x="-97947" y="15134"/>
                                  <a:chExt cx="1018540" cy="862696"/>
                                </a:xfrm>
                              </wpg:grpSpPr>
                              <wps:wsp>
                                <wps:cNvPr id="1542493392" name="Abgerundete rechteckige Legende 13"/>
                                <wps:cNvSpPr/>
                                <wps:spPr>
                                  <a:xfrm>
                                    <a:off x="-83973" y="15134"/>
                                    <a:ext cx="953070" cy="342053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6B3FB7" w14:textId="77777777" w:rsidR="002C63D7" w:rsidRPr="00DF584B" w:rsidRDefault="002C63D7" w:rsidP="002C63D7">
                                      <w:pPr>
                                        <w:pStyle w:val="berschrift6"/>
                                        <w:jc w:val="center"/>
                                      </w:pPr>
                                      <w:r>
                                        <w:t>gerade Zahl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0869272" name="Textfeld 1"/>
                                <wps:cNvSpPr txBox="1"/>
                                <wps:spPr>
                                  <a:xfrm>
                                    <a:off x="-97947" y="458961"/>
                                    <a:ext cx="1018540" cy="418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6F07A5" w14:textId="77777777" w:rsidR="002C63D7" w:rsidRPr="009D2051" w:rsidRDefault="002C63D7" w:rsidP="002C63D7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  <w:lang w:val="en-US"/>
                                        </w:rPr>
                                      </w:pPr>
                                      <w:r w:rsidRPr="009D2051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(German for </w:t>
                                      </w:r>
                                      <w:r w:rsidRPr="009D2051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“</w:t>
                                      </w:r>
                                      <w:r w:rsidRPr="009D2051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levelled out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”</w:t>
                                      </w:r>
                                      <w:r w:rsidRPr="009D2051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714486109" name="Gruppieren 10"/>
                              <wpg:cNvGrpSpPr/>
                              <wpg:grpSpPr>
                                <a:xfrm>
                                  <a:off x="1461900" y="501041"/>
                                  <a:ext cx="1035013" cy="782972"/>
                                  <a:chOff x="90311" y="0"/>
                                  <a:chExt cx="1035127" cy="783157"/>
                                </a:xfrm>
                              </wpg:grpSpPr>
                              <wps:wsp>
                                <wps:cNvPr id="1338989426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967082" cy="304800"/>
                                  </a:xfrm>
                                  <a:prstGeom prst="wedgeRoundRectCallout">
                                    <a:avLst>
                                      <a:gd name="adj1" fmla="val 427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3140CB5" w14:textId="77777777" w:rsidR="002C63D7" w:rsidRPr="00DF584B" w:rsidRDefault="002C63D7" w:rsidP="002C63D7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>
                                        <w:t>even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number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942844" name="Textfeld 1"/>
                                <wps:cNvSpPr txBox="1"/>
                                <wps:spPr>
                                  <a:xfrm>
                                    <a:off x="106150" y="364593"/>
                                    <a:ext cx="1019288" cy="418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3AD73A" w14:textId="77777777" w:rsidR="002C63D7" w:rsidRPr="000D094F" w:rsidRDefault="002C63D7" w:rsidP="002C63D7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  <w:lang w:val="en-US"/>
                                        </w:rPr>
                                      </w:pPr>
                                      <w:r w:rsidRPr="000D094F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Pr="000D094F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(English for 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br/>
                                      </w:r>
                                      <w:r w:rsidRPr="000D094F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“levelled out “)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555721183" name="Gruppieren 10"/>
                              <wpg:cNvGrpSpPr/>
                              <wpg:grpSpPr>
                                <a:xfrm>
                                  <a:off x="2388933" y="250521"/>
                                  <a:ext cx="888059" cy="993403"/>
                                  <a:chOff x="90311" y="0"/>
                                  <a:chExt cx="888059" cy="993515"/>
                                </a:xfrm>
                              </wpg:grpSpPr>
                              <wps:wsp>
                                <wps:cNvPr id="1672778073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888059" cy="343299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9519DFC" w14:textId="77777777" w:rsidR="002C63D7" w:rsidRPr="00DF584B" w:rsidRDefault="002C63D7" w:rsidP="002C63D7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 w:rsidRPr="00742847">
                                        <w:rPr>
                                          <w:sz w:val="21"/>
                                        </w:rPr>
                                        <w:t>ç</w:t>
                                      </w:r>
                                      <w:r w:rsidRPr="00FB7B8A">
                                        <w:rPr>
                                          <w:sz w:val="21"/>
                                        </w:rPr>
                                        <w:t>ift</w:t>
                                      </w:r>
                                      <w:proofErr w:type="spellEnd"/>
                                      <w:r w:rsidRPr="00FB7B8A">
                                        <w:rPr>
                                          <w:sz w:val="21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B7B8A">
                                        <w:rPr>
                                          <w:sz w:val="21"/>
                                        </w:rPr>
                                        <w:t>sayılar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389736" name="Textfeld 1"/>
                                <wps:cNvSpPr txBox="1"/>
                                <wps:spPr>
                                  <a:xfrm>
                                    <a:off x="183493" y="414330"/>
                                    <a:ext cx="783590" cy="579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03478B" w14:textId="77777777" w:rsidR="002C63D7" w:rsidRPr="000D094F" w:rsidRDefault="002C63D7" w:rsidP="002C63D7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  <w:lang w:val="en-US"/>
                                        </w:rPr>
                                      </w:pPr>
                                      <w:r w:rsidRPr="000D094F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Pr="000D094F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(Turkish for </w:t>
                                      </w:r>
                                      <w:r w:rsidRPr="000D094F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br/>
                                        <w:t>“couple number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”</w:t>
                                      </w:r>
                                      <w:r w:rsidRPr="000D094F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874015625" name="Gruppieren 10"/>
                              <wpg:cNvGrpSpPr/>
                              <wpg:grpSpPr>
                                <a:xfrm>
                                  <a:off x="3130837" y="450937"/>
                                  <a:ext cx="1019175" cy="779141"/>
                                  <a:chOff x="-380729" y="-52901"/>
                                  <a:chExt cx="1019175" cy="779680"/>
                                </a:xfrm>
                              </wpg:grpSpPr>
                              <wps:wsp>
                                <wps:cNvPr id="347546599" name="Abgerundete rechteckige Legende 13"/>
                                <wps:cNvSpPr/>
                                <wps:spPr>
                                  <a:xfrm>
                                    <a:off x="-268648" y="-52901"/>
                                    <a:ext cx="880534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F02F9A3" w14:textId="77777777" w:rsidR="002C63D7" w:rsidRPr="00DF584B" w:rsidRDefault="002C63D7" w:rsidP="002C63D7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>
                                        <w:t>número</w:t>
                                      </w:r>
                                      <w:proofErr w:type="spellEnd"/>
                                      <w:r>
                                        <w:t xml:space="preserve"> par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2347306" name="Textfeld 1"/>
                                <wps:cNvSpPr txBox="1"/>
                                <wps:spPr>
                                  <a:xfrm>
                                    <a:off x="-380729" y="308025"/>
                                    <a:ext cx="1019175" cy="418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292F76" w14:textId="77777777" w:rsidR="002C63D7" w:rsidRPr="000D094F" w:rsidRDefault="002C63D7" w:rsidP="002C63D7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  <w:lang w:val="en-US"/>
                                        </w:rPr>
                                      </w:pPr>
                                      <w:r w:rsidRPr="000D094F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Pr="000D094F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(Spanish for “number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 w:rsidRPr="000D094F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pair“</w:t>
                                      </w:r>
                                      <w:proofErr w:type="gramEnd"/>
                                      <w:r w:rsidRPr="000D094F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243225361" name="Abgerundete rechteckige Legende 7"/>
                              <wps:cNvSpPr/>
                              <wps:spPr>
                                <a:xfrm>
                                  <a:off x="4070959" y="0"/>
                                  <a:ext cx="1535430" cy="655320"/>
                                </a:xfrm>
                                <a:prstGeom prst="wedgeRoundRectCallout">
                                  <a:avLst>
                                    <a:gd name="adj1" fmla="val -12463"/>
                                    <a:gd name="adj2" fmla="val 72965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A10F88" w14:textId="77777777" w:rsidR="002C63D7" w:rsidRDefault="002C63D7" w:rsidP="002C63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360081" name="Textfeld 1"/>
                              <wps:cNvSpPr txBox="1"/>
                              <wps:spPr>
                                <a:xfrm>
                                  <a:off x="4437980" y="782275"/>
                                  <a:ext cx="1810385" cy="258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AED5D8" w14:textId="77777777" w:rsidR="002C63D7" w:rsidRPr="00D3701A" w:rsidRDefault="002C63D7" w:rsidP="002C63D7">
                                    <w:pPr>
                                      <w:jc w:val="left"/>
                                      <w:rPr>
                                        <w:color w:val="808080"/>
                                        <w:sz w:val="22"/>
                                        <w:szCs w:val="21"/>
                                      </w:rPr>
                                    </w:pPr>
                                    <w:r w:rsidRPr="003D3815">
                                      <w:rPr>
                                        <w:b/>
                                        <w:bCs/>
                                        <w:color w:val="808080"/>
                                        <w:sz w:val="22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3D3815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Other languages?</w:t>
                                    </w:r>
                                    <w:r w:rsidRPr="003D3815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BD8D16B" id="_x0000_s1069" style="position:absolute;margin-left:26.9pt;margin-top:67.05pt;width:504.05pt;height:101.1pt;z-index:251695104;mso-width-relative:margin" coordorigin="-1531" coordsize="64015,12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">
                      <v:group id="Gruppieren 10" o:spid="_x0000_s1070" style="position:absolute;left:-1531;top:3068;width:10190;height:8171" coordorigin="-1531" coordsize="10191,8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">
                        <v:shape id="_x0000_s1071" type="#_x0000_t62" style="position:absolute;left:903;width:5907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0476A20F" w14:textId="77777777" w:rsidR="002C63D7" w:rsidRPr="00DF584B" w:rsidRDefault="002C63D7" w:rsidP="002C63D7">
                                <w:pPr>
                                  <w:pStyle w:val="berschrift6"/>
                                  <w:jc w:val="center"/>
                                </w:pPr>
                                <w:proofErr w:type="spellStart"/>
                                <w:r w:rsidRPr="00D320A6">
                                  <w:t>partall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72" type="#_x0000_t202" style="position:absolute;left:-1531;top:3986;width:10190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" filled="f" stroked="f" strokeweight=".5pt">
                          <v:textbox style="mso-fit-shape-to-text:t">
                            <w:txbxContent>
                              <w:p w14:paraId="1960F344" w14:textId="77777777" w:rsidR="002C63D7" w:rsidRPr="00D3701A" w:rsidRDefault="002C63D7" w:rsidP="002C63D7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Norwegian</w:t>
                                </w:r>
                                <w:proofErr w:type="spellEnd"/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for</w:t>
                                </w:r>
                                <w:proofErr w:type="spellEnd"/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    “pair </w:t>
                                </w:r>
                                <w:proofErr w:type="spellStart"/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number</w:t>
                                </w:r>
                                <w:proofErr w:type="spellEnd"/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“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3" style="position:absolute;left:7347;top:2066;width:10186;height:8619" coordorigin="-979,151" coordsize="10185,86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">
                        <v:shape id="_x0000_s1074" type="#_x0000_t62" style="position:absolute;left:-839;top:151;width:9529;height:34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" adj="2359,28684" fillcolor="white [3212]" strokecolor="gray [1629]">
                          <v:textbox inset="2mm,1mm,1mm,2mm">
                            <w:txbxContent>
                              <w:p w14:paraId="2A6B3FB7" w14:textId="77777777" w:rsidR="002C63D7" w:rsidRPr="00DF584B" w:rsidRDefault="002C63D7" w:rsidP="002C63D7">
                                <w:pPr>
                                  <w:pStyle w:val="berschrift6"/>
                                  <w:jc w:val="center"/>
                                </w:pPr>
                                <w:r>
                                  <w:t>gerade Zahl</w:t>
                                </w:r>
                              </w:p>
                            </w:txbxContent>
                          </v:textbox>
                        </v:shape>
                        <v:shape id="_x0000_s1075" type="#_x0000_t202" style="position:absolute;left:-979;top:4589;width:10184;height:41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" filled="f" stroked="f" strokeweight=".5pt">
                          <v:textbox style="mso-fit-shape-to-text:t">
                            <w:txbxContent>
                              <w:p w14:paraId="6C6F07A5" w14:textId="77777777" w:rsidR="002C63D7" w:rsidRPr="009D2051" w:rsidRDefault="002C63D7" w:rsidP="002C63D7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  <w:lang w:val="en-US"/>
                                  </w:rPr>
                                </w:pPr>
                                <w:r w:rsidRPr="009D2051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 xml:space="preserve">(German for </w:t>
                                </w:r>
                                <w:r w:rsidRPr="009D2051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br/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“</w:t>
                                </w:r>
                                <w:r w:rsidRPr="009D2051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levelled out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”</w:t>
                                </w:r>
                                <w:r w:rsidRPr="009D2051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6" style="position:absolute;left:14619;top:5010;width:10350;height:7830" coordorigin="903" coordsize="10351,7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">
                        <v:shape id="_x0000_s1077" type="#_x0000_t62" style="position:absolute;left:903;width:9670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" adj="10892,28684" fillcolor="white [3212]" strokecolor="gray [1629]">
                          <v:textbox inset="2mm,1mm,1mm,2mm">
                            <w:txbxContent>
                              <w:p w14:paraId="63140CB5" w14:textId="77777777" w:rsidR="002C63D7" w:rsidRPr="00DF584B" w:rsidRDefault="002C63D7" w:rsidP="002C63D7">
                                <w:pPr>
                                  <w:pStyle w:val="berschrift6"/>
                                  <w:jc w:val="center"/>
                                </w:pPr>
                                <w:proofErr w:type="spellStart"/>
                                <w:r>
                                  <w:t>even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number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78" type="#_x0000_t202" style="position:absolute;left:1061;top:3645;width:10193;height:41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" filled="f" stroked="f" strokeweight=".5pt">
                          <v:textbox style="mso-fit-shape-to-text:t">
                            <w:txbxContent>
                              <w:p w14:paraId="763AD73A" w14:textId="77777777" w:rsidR="002C63D7" w:rsidRPr="000D094F" w:rsidRDefault="002C63D7" w:rsidP="002C63D7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  <w:lang w:val="en-US"/>
                                  </w:rPr>
                                </w:pPr>
                                <w:r w:rsidRPr="000D094F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  <w:lang w:val="en-US"/>
                                  </w:rPr>
                                  <w:t xml:space="preserve"> </w:t>
                                </w:r>
                                <w:r w:rsidRPr="000D094F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 xml:space="preserve">(English for 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br/>
                                </w:r>
                                <w:r w:rsidRPr="000D094F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“levelled out “)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9" style="position:absolute;left:23889;top:2505;width:8880;height:9934" coordorigin="903" coordsize="8880,9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">
                        <v:shape id="_x0000_s1080" type="#_x0000_t62" style="position:absolute;left:903;width:8880;height:34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59519DFC" w14:textId="77777777" w:rsidR="002C63D7" w:rsidRPr="00DF584B" w:rsidRDefault="002C63D7" w:rsidP="002C63D7">
                                <w:pPr>
                                  <w:pStyle w:val="berschrift6"/>
                                  <w:jc w:val="center"/>
                                </w:pPr>
                                <w:proofErr w:type="spellStart"/>
                                <w:r w:rsidRPr="00742847">
                                  <w:rPr>
                                    <w:sz w:val="21"/>
                                  </w:rPr>
                                  <w:t>ç</w:t>
                                </w:r>
                                <w:r w:rsidRPr="00FB7B8A">
                                  <w:rPr>
                                    <w:sz w:val="21"/>
                                  </w:rPr>
                                  <w:t>ift</w:t>
                                </w:r>
                                <w:proofErr w:type="spellEnd"/>
                                <w:r w:rsidRPr="00FB7B8A">
                                  <w:rPr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FB7B8A">
                                  <w:rPr>
                                    <w:sz w:val="21"/>
                                  </w:rPr>
                                  <w:t>sayılar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81" type="#_x0000_t202" style="position:absolute;left:1834;top:4143;width:7836;height:5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" filled="f" stroked="f" strokeweight=".5pt">
                          <v:textbox style="mso-fit-shape-to-text:t">
                            <w:txbxContent>
                              <w:p w14:paraId="0603478B" w14:textId="77777777" w:rsidR="002C63D7" w:rsidRPr="000D094F" w:rsidRDefault="002C63D7" w:rsidP="002C63D7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  <w:lang w:val="en-US"/>
                                  </w:rPr>
                                </w:pPr>
                                <w:r w:rsidRPr="000D094F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  <w:lang w:val="en-US"/>
                                  </w:rPr>
                                  <w:t xml:space="preserve"> </w:t>
                                </w:r>
                                <w:r w:rsidRPr="000D094F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 xml:space="preserve">(Turkish for </w:t>
                                </w:r>
                                <w:r w:rsidRPr="000D094F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br/>
                                  <w:t>“couple number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”</w:t>
                                </w:r>
                                <w:r w:rsidRPr="000D094F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82" style="position:absolute;left:31308;top:4509;width:10192;height:7791" coordorigin="-3807,-529" coordsize="10191,7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">
                        <v:shape id="_x0000_s1083" type="#_x0000_t62" style="position:absolute;left:-2686;top:-529;width:8804;height:30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0F02F9A3" w14:textId="77777777" w:rsidR="002C63D7" w:rsidRPr="00DF584B" w:rsidRDefault="002C63D7" w:rsidP="002C63D7">
                                <w:pPr>
                                  <w:pStyle w:val="berschrift6"/>
                                  <w:jc w:val="center"/>
                                </w:pPr>
                                <w:proofErr w:type="spellStart"/>
                                <w:r>
                                  <w:t>número</w:t>
                                </w:r>
                                <w:proofErr w:type="spellEnd"/>
                                <w:r>
                                  <w:t xml:space="preserve"> par</w:t>
                                </w:r>
                              </w:p>
                            </w:txbxContent>
                          </v:textbox>
                        </v:shape>
                        <v:shape id="_x0000_s1084" type="#_x0000_t202" style="position:absolute;left:-3807;top:3080;width:10191;height:4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" filled="f" stroked="f" strokeweight=".5pt">
                          <v:textbox style="mso-fit-shape-to-text:t">
                            <w:txbxContent>
                              <w:p w14:paraId="40292F76" w14:textId="77777777" w:rsidR="002C63D7" w:rsidRPr="000D094F" w:rsidRDefault="002C63D7" w:rsidP="002C63D7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  <w:lang w:val="en-US"/>
                                  </w:rPr>
                                </w:pPr>
                                <w:r w:rsidRPr="000D094F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  <w:lang w:val="en-US"/>
                                  </w:rPr>
                                  <w:t xml:space="preserve"> </w:t>
                                </w:r>
                                <w:r w:rsidRPr="000D094F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(Spanish for “number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 w:rsidRPr="000D094F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pair“</w:t>
                                </w:r>
                                <w:proofErr w:type="gramEnd"/>
                                <w:r w:rsidRPr="000D094F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85" type="#_x0000_t62" style="position:absolute;left:40709;width:15354;height:65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" adj="8108,26560" fillcolor="white [3212]" strokecolor="#7f7f7f [1612]">
                        <v:textbox>
                          <w:txbxContent>
                            <w:p w14:paraId="53A10F88" w14:textId="77777777" w:rsidR="002C63D7" w:rsidRDefault="002C63D7" w:rsidP="002C63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86" type="#_x0000_t202" style="position:absolute;left:44379;top:7822;width:18104;height:25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" filled="f" stroked="f" strokeweight=".5pt">
                        <v:textbox style="mso-fit-shape-to-text:t">
                          <w:txbxContent>
                            <w:p w14:paraId="27AED5D8" w14:textId="77777777" w:rsidR="002C63D7" w:rsidRPr="00D3701A" w:rsidRDefault="002C63D7" w:rsidP="002C63D7">
                              <w:pPr>
                                <w:jc w:val="left"/>
                                <w:rPr>
                                  <w:color w:val="808080"/>
                                  <w:sz w:val="22"/>
                                  <w:szCs w:val="21"/>
                                </w:rPr>
                              </w:pPr>
                              <w:r w:rsidRPr="003D3815">
                                <w:rPr>
                                  <w:b/>
                                  <w:bCs/>
                                  <w:color w:val="808080"/>
                                  <w:sz w:val="22"/>
                                  <w:szCs w:val="21"/>
                                </w:rPr>
                                <w:t xml:space="preserve"> </w:t>
                              </w:r>
                              <w:r w:rsidRPr="003D3815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Other languages?</w:t>
                              </w:r>
                              <w:r w:rsidRPr="003D3815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14:paraId="0DC2995A" w14:textId="77777777" w:rsidR="002C63D7" w:rsidRPr="00422658" w:rsidRDefault="002C63D7" w:rsidP="002C63D7">
            <w:pPr>
              <w:pStyle w:val="berschrift3"/>
            </w:pPr>
            <w:r w:rsidRPr="00422658">
              <w:t>b)</w:t>
            </w:r>
          </w:p>
        </w:tc>
        <w:tc>
          <w:tcPr>
            <w:tcW w:w="8111" w:type="dxa"/>
            <w:gridSpan w:val="3"/>
          </w:tcPr>
          <w:p w14:paraId="7D81CE89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Fill in the terms from different languages into the right columns. </w:t>
            </w:r>
            <w:r>
              <w:rPr>
                <w:lang w:val="en-US"/>
              </w:rPr>
              <w:br/>
              <w:t xml:space="preserve">Which goes better with the </w:t>
            </w:r>
            <w:r w:rsidRPr="000D094F"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  <w:t>level</w:t>
            </w:r>
            <w:r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  <w:t>led</w:t>
            </w:r>
            <w:r w:rsidRPr="000D094F"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  <w:t xml:space="preserve"> number</w:t>
            </w:r>
            <w:r w:rsidRPr="00780C3E">
              <w:rPr>
                <w:lang w:val="en-US"/>
              </w:rPr>
              <w:t xml:space="preserve">, which better with the </w:t>
            </w:r>
            <w:r w:rsidRPr="000D094F">
              <w:rPr>
                <w:rFonts w:ascii="Comic Sans MS" w:hAnsi="Comic Sans MS"/>
                <w:b/>
                <w:bCs/>
                <w:sz w:val="21"/>
                <w:szCs w:val="20"/>
                <w:lang w:val="en-US"/>
              </w:rPr>
              <w:t>pair number</w:t>
            </w:r>
            <w:r>
              <w:rPr>
                <w:lang w:val="en-US"/>
              </w:rPr>
              <w:t xml:space="preserve">? </w:t>
            </w:r>
            <w:r w:rsidRPr="00422658">
              <w:rPr>
                <w:lang w:val="en-US"/>
              </w:rPr>
              <w:br/>
            </w:r>
            <w:r>
              <w:rPr>
                <w:lang w:val="en-US"/>
              </w:rPr>
              <w:t>Which further terms do you know or can you find in a dictionary?</w:t>
            </w:r>
          </w:p>
          <w:p w14:paraId="77DD4A7D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7F7F8CD3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5B4A7EC0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</w:tc>
      </w:tr>
      <w:tr w:rsidR="002C63D7" w:rsidRPr="00012291" w14:paraId="5F81B441" w14:textId="77777777" w:rsidTr="0021197B">
        <w:trPr>
          <w:trHeight w:val="386"/>
        </w:trPr>
        <w:tc>
          <w:tcPr>
            <w:tcW w:w="600" w:type="dxa"/>
          </w:tcPr>
          <w:p w14:paraId="56B81402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6EE46E4F" w14:textId="77777777" w:rsidR="002C63D7" w:rsidRPr="00422658" w:rsidRDefault="002C63D7" w:rsidP="002C63D7">
            <w:pPr>
              <w:pStyle w:val="berschrift3"/>
            </w:pPr>
          </w:p>
          <w:p w14:paraId="4C68C7E2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6AC8F441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A4F4292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0DB9B688" w14:textId="77777777" w:rsidR="002C63D7" w:rsidRPr="00422658" w:rsidRDefault="002C63D7" w:rsidP="0021197B">
            <w:pPr>
              <w:suppressAutoHyphens/>
              <w:spacing w:after="120" w:line="240" w:lineRule="auto"/>
              <w:rPr>
                <w:lang w:val="en-US"/>
              </w:rPr>
            </w:pPr>
          </w:p>
        </w:tc>
        <w:tc>
          <w:tcPr>
            <w:tcW w:w="8111" w:type="dxa"/>
            <w:gridSpan w:val="3"/>
          </w:tcPr>
          <w:p w14:paraId="289C2A91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0A19C822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1A1F7075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432A0382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3DD5653F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3E9A059E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35D64F2C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79A81D7A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417FD100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</w:tc>
      </w:tr>
    </w:tbl>
    <w:p w14:paraId="3053D4FE" w14:textId="77777777" w:rsidR="00EF1FCF" w:rsidRPr="009D6F5B" w:rsidRDefault="00EF1FCF">
      <w:pPr>
        <w:rPr>
          <w:lang w:val="en-US"/>
        </w:rPr>
      </w:pPr>
      <w:r w:rsidRPr="009D6F5B">
        <w:rPr>
          <w:b/>
          <w:bCs/>
          <w:lang w:val="en-US"/>
        </w:rPr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EF1FCF" w:rsidRPr="00012291" w14:paraId="307DFACD" w14:textId="77777777" w:rsidTr="00EF1FCF">
        <w:trPr>
          <w:trHeight w:val="64"/>
        </w:trPr>
        <w:tc>
          <w:tcPr>
            <w:tcW w:w="600" w:type="dxa"/>
          </w:tcPr>
          <w:p w14:paraId="502A9A57" w14:textId="77777777" w:rsidR="00EF1FCF" w:rsidRPr="00422658" w:rsidRDefault="00EF1FCF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0D6FCAE2" w14:textId="77777777" w:rsidR="00EF1FCF" w:rsidRPr="00422658" w:rsidRDefault="00EF1FCF" w:rsidP="002C63D7">
            <w:pPr>
              <w:pStyle w:val="berschrift3"/>
              <w:rPr>
                <w:rFonts w:cs="Calibri"/>
              </w:rPr>
            </w:pPr>
          </w:p>
        </w:tc>
        <w:tc>
          <w:tcPr>
            <w:tcW w:w="8111" w:type="dxa"/>
          </w:tcPr>
          <w:p w14:paraId="14C6FA53" w14:textId="77777777" w:rsidR="00EF1FCF" w:rsidRPr="000D094F" w:rsidRDefault="00EF1FCF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</w:tc>
      </w:tr>
      <w:tr w:rsidR="002C63D7" w:rsidRPr="00012291" w14:paraId="3141635F" w14:textId="77777777" w:rsidTr="0021197B">
        <w:trPr>
          <w:trHeight w:val="4744"/>
        </w:trPr>
        <w:tc>
          <w:tcPr>
            <w:tcW w:w="600" w:type="dxa"/>
          </w:tcPr>
          <w:p w14:paraId="0DED17DA" w14:textId="77777777" w:rsidR="002C63D7" w:rsidRPr="00422658" w:rsidRDefault="002C63D7" w:rsidP="0021197B">
            <w:pPr>
              <w:pStyle w:val="berschrift1"/>
              <w:suppressAutoHyphens/>
              <w:rPr>
                <w:noProof/>
                <w:lang w:val="en-US"/>
              </w:rPr>
            </w:pPr>
          </w:p>
          <w:p w14:paraId="5BB8D1CC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C556383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2D781B7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30981D40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6A6FCEF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F42511D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0E2E9BC8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D1AFDC2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7F85B47E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476A4EBE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45BAA5C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5BA3755E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28DA9135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  <w:p w14:paraId="640173F8" w14:textId="77777777" w:rsidR="002C63D7" w:rsidRPr="00422658" w:rsidRDefault="002C63D7" w:rsidP="0021197B">
            <w:pPr>
              <w:suppressAutoHyphens/>
              <w:spacing w:line="240" w:lineRule="auto"/>
              <w:rPr>
                <w:lang w:val="en-US"/>
              </w:rPr>
            </w:pPr>
          </w:p>
        </w:tc>
        <w:tc>
          <w:tcPr>
            <w:tcW w:w="359" w:type="dxa"/>
          </w:tcPr>
          <w:p w14:paraId="26CAE981" w14:textId="77777777" w:rsidR="002C63D7" w:rsidRPr="00422658" w:rsidRDefault="002C63D7" w:rsidP="002C63D7">
            <w:pPr>
              <w:pStyle w:val="berschrift3"/>
            </w:pPr>
            <w:r w:rsidRPr="00422658">
              <w:rPr>
                <w:rFonts w:cs="Calibri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CACEB6F" wp14:editId="20D0EF52">
                      <wp:simplePos x="0" y="0"/>
                      <wp:positionH relativeFrom="column">
                        <wp:posOffset>16814</wp:posOffset>
                      </wp:positionH>
                      <wp:positionV relativeFrom="paragraph">
                        <wp:posOffset>1718945</wp:posOffset>
                      </wp:positionV>
                      <wp:extent cx="1141095" cy="581660"/>
                      <wp:effectExtent l="0" t="0" r="1905" b="8890"/>
                      <wp:wrapNone/>
                      <wp:docPr id="1711289525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09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26F16" w14:textId="77777777" w:rsidR="002C63D7" w:rsidRPr="00742847" w:rsidRDefault="002C63D7" w:rsidP="002C63D7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B: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Couples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dance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CEB6F" id="Textfeld 11" o:spid="_x0000_s1087" type="#_x0000_t202" style="position:absolute;left:0;text-align:left;margin-left:1.3pt;margin-top:135.35pt;width:89.85pt;height:45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" filled="f" stroked="f">
                      <v:textbox inset="0,1mm,0,0">
                        <w:txbxContent>
                          <w:p w14:paraId="55D26F16" w14:textId="77777777" w:rsidR="002C63D7" w:rsidRPr="00742847" w:rsidRDefault="002C63D7" w:rsidP="002C63D7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B: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Couples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dance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2658">
              <w:t>c</w:t>
            </w:r>
            <w:r w:rsidRPr="00422658">
              <w:rPr>
                <w:rFonts w:cs="Calibri"/>
              </w:rPr>
              <w:t xml:space="preserve"> </w:t>
            </w:r>
            <w:r w:rsidRPr="00422658">
              <w:t>)</w:t>
            </w:r>
          </w:p>
        </w:tc>
        <w:tc>
          <w:tcPr>
            <w:tcW w:w="8111" w:type="dxa"/>
          </w:tcPr>
          <w:p w14:paraId="516CCFBB" w14:textId="0B282F73" w:rsidR="002C63D7" w:rsidRPr="000D094F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  <w:r w:rsidRPr="000D094F">
              <w:rPr>
                <w:lang w:val="en-US"/>
              </w:rPr>
              <w:t>Which situation ma</w:t>
            </w:r>
            <w:r>
              <w:rPr>
                <w:lang w:val="en-US"/>
              </w:rPr>
              <w:t>t</w:t>
            </w:r>
            <w:r w:rsidRPr="000D094F">
              <w:rPr>
                <w:lang w:val="en-US"/>
              </w:rPr>
              <w:t xml:space="preserve">ches better with the </w:t>
            </w:r>
            <w:r w:rsidRPr="000D094F">
              <w:rPr>
                <w:rStyle w:val="berschrift6Zchn"/>
                <w:lang w:val="en-US"/>
              </w:rPr>
              <w:t>level</w:t>
            </w:r>
            <w:r>
              <w:rPr>
                <w:rStyle w:val="berschrift6Zchn"/>
                <w:lang w:val="en-US"/>
              </w:rPr>
              <w:t>led</w:t>
            </w:r>
            <w:r w:rsidRPr="000D094F">
              <w:rPr>
                <w:rStyle w:val="berschrift6Zchn"/>
                <w:lang w:val="en-US"/>
              </w:rPr>
              <w:t xml:space="preserve"> number</w:t>
            </w:r>
            <w:r w:rsidRPr="000D094F">
              <w:rPr>
                <w:lang w:val="en-US"/>
              </w:rPr>
              <w:t xml:space="preserve"> / the </w:t>
            </w:r>
            <w:r w:rsidRPr="000D094F">
              <w:rPr>
                <w:rStyle w:val="berschrift6Zchn"/>
                <w:lang w:val="en-US"/>
              </w:rPr>
              <w:t>pair number</w:t>
            </w:r>
            <w:r w:rsidRPr="000D094F">
              <w:rPr>
                <w:lang w:val="en-US"/>
              </w:rPr>
              <w:t xml:space="preserve">, </w:t>
            </w:r>
            <w:r w:rsidRPr="000D094F">
              <w:rPr>
                <w:lang w:val="en-US"/>
              </w:rPr>
              <w:br/>
              <w:t xml:space="preserve">which one to both? </w:t>
            </w:r>
          </w:p>
          <w:p w14:paraId="566A18EA" w14:textId="77777777" w:rsidR="002C63D7" w:rsidRPr="000D094F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  <w:r w:rsidRPr="00422658">
              <w:rPr>
                <w:noProof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0A79E925" wp14:editId="01F1E77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149408</wp:posOffset>
                  </wp:positionV>
                  <wp:extent cx="1331595" cy="1092200"/>
                  <wp:effectExtent l="0" t="0" r="1905" b="0"/>
                  <wp:wrapNone/>
                  <wp:docPr id="914450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450259" name=""/>
                          <pic:cNvPicPr/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2658">
              <w:rPr>
                <w:rFonts w:cs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4899F7" wp14:editId="54477040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659130</wp:posOffset>
                      </wp:positionV>
                      <wp:extent cx="1141095" cy="581660"/>
                      <wp:effectExtent l="0" t="0" r="1905" b="2540"/>
                      <wp:wrapNone/>
                      <wp:docPr id="1713474098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09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C4E63C" w14:textId="77777777" w:rsidR="002C63D7" w:rsidRPr="00742847" w:rsidRDefault="002C63D7" w:rsidP="002C63D7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C: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Chess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competition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899F7" id="_x0000_s1088" type="#_x0000_t202" style="position:absolute;margin-left:129.85pt;margin-top:51.9pt;width:89.85pt;height:4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" filled="f" stroked="f">
                      <v:textbox inset="0,1mm,0,0">
                        <w:txbxContent>
                          <w:p w14:paraId="68C4E63C" w14:textId="77777777" w:rsidR="002C63D7" w:rsidRPr="00742847" w:rsidRDefault="002C63D7" w:rsidP="002C63D7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C: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Chess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competition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2658">
              <w:rPr>
                <w:rFonts w:cs="Calibri"/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53AA17B9" wp14:editId="3F5CF132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1090454</wp:posOffset>
                  </wp:positionV>
                  <wp:extent cx="1616710" cy="1623695"/>
                  <wp:effectExtent l="0" t="0" r="0" b="1905"/>
                  <wp:wrapNone/>
                  <wp:docPr id="1768893365" name="Grafik 1" descr="Ein Bild, das Mobiliar, Im Haus, Szene, Zimm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893365" name="Grafik 1" descr="Ein Bild, das Mobiliar, Im Haus, Szene, Zimmer enthält.&#10;&#10;Automatisch generierte Beschreibu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4ABCFF" w14:textId="1FB11609" w:rsidR="002C63D7" w:rsidRPr="000D094F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  <w:r w:rsidRPr="00422658">
              <w:rPr>
                <w:rFonts w:cs="Calibri"/>
                <w:noProof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7B606A6C" wp14:editId="67A72724">
                  <wp:simplePos x="0" y="0"/>
                  <wp:positionH relativeFrom="column">
                    <wp:posOffset>325668</wp:posOffset>
                  </wp:positionH>
                  <wp:positionV relativeFrom="paragraph">
                    <wp:posOffset>1200341</wp:posOffset>
                  </wp:positionV>
                  <wp:extent cx="1263433" cy="1363980"/>
                  <wp:effectExtent l="0" t="0" r="0" b="0"/>
                  <wp:wrapNone/>
                  <wp:docPr id="1895030993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1B18A-41D8-FBE1-05E6-23898064A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030993" name="Picture 6">
                            <a:extLst>
                              <a:ext uri="{FF2B5EF4-FFF2-40B4-BE49-F238E27FC236}">
                                <a16:creationId xmlns:a16="http://schemas.microsoft.com/office/drawing/2014/main" id="{52B1B18A-41D8-FBE1-05E6-23898064A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3433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2658">
              <w:rPr>
                <w:rFonts w:cs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C6A8A13" wp14:editId="4E3FDE1B">
                      <wp:simplePos x="0" y="0"/>
                      <wp:positionH relativeFrom="column">
                        <wp:posOffset>3551242</wp:posOffset>
                      </wp:positionH>
                      <wp:positionV relativeFrom="paragraph">
                        <wp:posOffset>452503</wp:posOffset>
                      </wp:positionV>
                      <wp:extent cx="1141110" cy="581890"/>
                      <wp:effectExtent l="0" t="0" r="1905" b="8890"/>
                      <wp:wrapNone/>
                      <wp:docPr id="405689876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110" cy="58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34DA66" w14:textId="77777777" w:rsidR="002C63D7" w:rsidRPr="00742847" w:rsidRDefault="002C63D7" w:rsidP="002C63D7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D: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Cable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car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A8A13" id="_x0000_s1089" type="#_x0000_t202" style="position:absolute;margin-left:279.65pt;margin-top:35.65pt;width:89.85pt;height:4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" filled="f" stroked="f">
                      <v:textbox inset="0,1mm,0,0">
                        <w:txbxContent>
                          <w:p w14:paraId="7A34DA66" w14:textId="77777777" w:rsidR="002C63D7" w:rsidRPr="00742847" w:rsidRDefault="002C63D7" w:rsidP="002C63D7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D: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Cable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car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2658">
              <w:rPr>
                <w:rFonts w:cs="Calibri"/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03389E89" wp14:editId="2E269063">
                  <wp:simplePos x="0" y="0"/>
                  <wp:positionH relativeFrom="column">
                    <wp:posOffset>3505922</wp:posOffset>
                  </wp:positionH>
                  <wp:positionV relativeFrom="paragraph">
                    <wp:posOffset>889050</wp:posOffset>
                  </wp:positionV>
                  <wp:extent cx="1496640" cy="1621768"/>
                  <wp:effectExtent l="0" t="0" r="8890" b="0"/>
                  <wp:wrapNone/>
                  <wp:docPr id="44500036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00363" name="Grafik 2"/>
                          <pic:cNvPicPr/>
                        </pic:nvPicPr>
                        <pic:blipFill rotWithShape="1">
                          <a:blip r:embed="rId5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6640" cy="162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2658">
              <w:rPr>
                <w:rFonts w:cs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87DFCA9" wp14:editId="3452AFF2">
                      <wp:simplePos x="0" y="0"/>
                      <wp:positionH relativeFrom="column">
                        <wp:posOffset>411819</wp:posOffset>
                      </wp:positionH>
                      <wp:positionV relativeFrom="paragraph">
                        <wp:posOffset>457957</wp:posOffset>
                      </wp:positionV>
                      <wp:extent cx="845820" cy="581660"/>
                      <wp:effectExtent l="0" t="0" r="5080" b="2540"/>
                      <wp:wrapNone/>
                      <wp:docPr id="1126203508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820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0C1EF" w14:textId="77777777" w:rsidR="002C63D7" w:rsidRPr="000D094F" w:rsidRDefault="002C63D7" w:rsidP="002C63D7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D094F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Situation A: </w:t>
                                  </w:r>
                                  <w:r w:rsidRPr="000D094F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br/>
                                    <w:t xml:space="preserve">Bridge with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br/>
                                  </w:r>
                                  <w:r w:rsidRPr="000D094F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building bricks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DFCA9" id="_x0000_s1090" type="#_x0000_t202" style="position:absolute;margin-left:32.45pt;margin-top:36.05pt;width:66.6pt;height:45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" filled="f" stroked="f">
                      <v:textbox inset="0,1mm,0,0">
                        <w:txbxContent>
                          <w:p w14:paraId="45E0C1EF" w14:textId="77777777" w:rsidR="002C63D7" w:rsidRPr="000D094F" w:rsidRDefault="002C63D7" w:rsidP="002C63D7">
                            <w:pPr>
                              <w:jc w:val="lef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D094F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Situation A: </w:t>
                            </w:r>
                            <w:r w:rsidRPr="000D094F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Bridge with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0D094F">
                              <w:rPr>
                                <w:sz w:val="18"/>
                                <w:szCs w:val="18"/>
                                <w:lang w:val="en-US"/>
                              </w:rPr>
                              <w:t>building bricks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094F">
              <w:rPr>
                <w:rFonts w:cs="Calibri"/>
                <w:noProof/>
                <w:lang w:val="en-US"/>
              </w:rPr>
              <w:t xml:space="preserve"> </w:t>
            </w:r>
          </w:p>
        </w:tc>
      </w:tr>
    </w:tbl>
    <w:p w14:paraId="348DFA18" w14:textId="77777777" w:rsidR="002C63D7" w:rsidRDefault="002C63D7" w:rsidP="002C63D7">
      <w:pPr>
        <w:suppressAutoHyphens/>
        <w:spacing w:line="240" w:lineRule="auto"/>
        <w:rPr>
          <w:lang w:val="en-US"/>
        </w:rPr>
      </w:pPr>
    </w:p>
    <w:p w14:paraId="45C0489B" w14:textId="77777777" w:rsidR="002C63D7" w:rsidRDefault="002C63D7" w:rsidP="002C63D7">
      <w:pPr>
        <w:suppressAutoHyphens/>
        <w:spacing w:line="240" w:lineRule="auto"/>
        <w:rPr>
          <w:lang w:val="en-US"/>
        </w:rPr>
      </w:pPr>
    </w:p>
    <w:p w14:paraId="7CAE2CA2" w14:textId="77777777" w:rsidR="002C63D7" w:rsidRPr="000D094F" w:rsidRDefault="002C63D7" w:rsidP="002C63D7">
      <w:pPr>
        <w:suppressAutoHyphens/>
        <w:spacing w:line="240" w:lineRule="auto"/>
        <w:rPr>
          <w:lang w:val="en-US"/>
        </w:rPr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2C63D7" w:rsidRPr="00012291" w14:paraId="1884465A" w14:textId="77777777" w:rsidTr="0021197B">
        <w:trPr>
          <w:trHeight w:val="386"/>
        </w:trPr>
        <w:tc>
          <w:tcPr>
            <w:tcW w:w="600" w:type="dxa"/>
            <w:tcBorders>
              <w:top w:val="nil"/>
              <w:left w:val="nil"/>
              <w:bottom w:val="nil"/>
            </w:tcBorders>
          </w:tcPr>
          <w:p w14:paraId="40F34A3F" w14:textId="77777777" w:rsidR="002C63D7" w:rsidRPr="000D094F" w:rsidRDefault="002C63D7" w:rsidP="0021197B">
            <w:pPr>
              <w:suppressAutoHyphens/>
              <w:spacing w:line="240" w:lineRule="auto"/>
              <w:jc w:val="left"/>
              <w:rPr>
                <w:noProof/>
                <w:lang w:val="en-US"/>
              </w:rPr>
            </w:pPr>
          </w:p>
          <w:p w14:paraId="5074356B" w14:textId="77777777" w:rsidR="002C63D7" w:rsidRPr="000D094F" w:rsidRDefault="002C63D7" w:rsidP="0021197B">
            <w:pPr>
              <w:suppressAutoHyphens/>
              <w:spacing w:line="240" w:lineRule="auto"/>
              <w:jc w:val="left"/>
              <w:rPr>
                <w:noProof/>
                <w:lang w:val="en-US"/>
              </w:rPr>
            </w:pPr>
          </w:p>
          <w:p w14:paraId="15321E3E" w14:textId="77777777" w:rsidR="002C63D7" w:rsidRPr="000D094F" w:rsidRDefault="002C63D7" w:rsidP="0021197B">
            <w:pPr>
              <w:suppressAutoHyphens/>
              <w:spacing w:line="240" w:lineRule="auto"/>
              <w:jc w:val="left"/>
              <w:rPr>
                <w:noProof/>
                <w:lang w:val="en-US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14:paraId="3EBEF83B" w14:textId="77777777" w:rsidR="002C63D7" w:rsidRPr="00422658" w:rsidRDefault="002C63D7" w:rsidP="002C63D7">
            <w:pPr>
              <w:pStyle w:val="berschrift3"/>
            </w:pPr>
            <w:r w:rsidRPr="00422658">
              <w:t>d)</w:t>
            </w:r>
          </w:p>
        </w:tc>
        <w:tc>
          <w:tcPr>
            <w:tcW w:w="8111" w:type="dxa"/>
            <w:tcBorders>
              <w:top w:val="nil"/>
              <w:left w:val="nil"/>
              <w:bottom w:val="single" w:sz="8" w:space="0" w:color="A6A6A6" w:themeColor="background1" w:themeShade="A6"/>
              <w:right w:val="nil"/>
            </w:tcBorders>
          </w:tcPr>
          <w:p w14:paraId="3F45C2C1" w14:textId="77777777" w:rsidR="002C63D7" w:rsidRPr="000D094F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  <w:r w:rsidRPr="000D094F">
              <w:rPr>
                <w:lang w:val="en-US"/>
              </w:rPr>
              <w:t xml:space="preserve">What did you learn about even and odd numbers today? </w:t>
            </w:r>
          </w:p>
          <w:p w14:paraId="636EA1F0" w14:textId="77777777" w:rsidR="002C63D7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  <w:r w:rsidRPr="000D094F">
              <w:rPr>
                <w:lang w:val="en-US"/>
              </w:rPr>
              <w:t>What did you learn about</w:t>
            </w:r>
            <w:r>
              <w:rPr>
                <w:lang w:val="en-US"/>
              </w:rPr>
              <w:t xml:space="preserve"> how</w:t>
            </w:r>
            <w:r w:rsidRPr="000D094F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multiple </w:t>
            </w:r>
            <w:r w:rsidRPr="000D094F">
              <w:rPr>
                <w:lang w:val="en-US"/>
              </w:rPr>
              <w:t>languages and words</w:t>
            </w:r>
            <w:r>
              <w:rPr>
                <w:lang w:val="en-US"/>
              </w:rPr>
              <w:t xml:space="preserve"> can help you understand mathematics</w:t>
            </w:r>
            <w:r w:rsidRPr="000D094F">
              <w:rPr>
                <w:lang w:val="en-US"/>
              </w:rPr>
              <w:t>?</w:t>
            </w:r>
          </w:p>
          <w:p w14:paraId="724D3F5A" w14:textId="77777777" w:rsidR="009A40FE" w:rsidRPr="00422658" w:rsidRDefault="009A40FE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</w:tc>
      </w:tr>
      <w:tr w:rsidR="002C63D7" w:rsidRPr="00422658" w14:paraId="61C8EF72" w14:textId="77777777" w:rsidTr="0021197B">
        <w:trPr>
          <w:trHeight w:val="38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258B9854" w14:textId="77777777" w:rsidR="002C63D7" w:rsidRPr="00422658" w:rsidRDefault="002C63D7" w:rsidP="0021197B">
            <w:pPr>
              <w:suppressAutoHyphens/>
              <w:spacing w:line="240" w:lineRule="auto"/>
              <w:rPr>
                <w:noProof/>
                <w:lang w:val="en-US"/>
              </w:rPr>
            </w:pPr>
            <w:r w:rsidRPr="00422658">
              <w:rPr>
                <w:noProof/>
                <w:lang w:val="en-US"/>
              </w:rPr>
              <w:drawing>
                <wp:inline distT="0" distB="0" distL="0" distR="0" wp14:anchorId="63349481" wp14:editId="0B8A5E38">
                  <wp:extent cx="381000" cy="381000"/>
                  <wp:effectExtent l="0" t="0" r="0" b="0"/>
                  <wp:docPr id="4561151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775F99BE" w14:textId="77777777" w:rsidR="002C63D7" w:rsidRPr="00422658" w:rsidRDefault="002C63D7" w:rsidP="002C63D7">
            <w:pPr>
              <w:pStyle w:val="berschrift2"/>
            </w:pPr>
          </w:p>
        </w:tc>
        <w:tc>
          <w:tcPr>
            <w:tcW w:w="811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999F5F3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127D42B9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6A7565B5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34CBBAEE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06CEFEB4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4E0DE262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05B29CC7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3035233C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01957D55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5EF5D2C2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17A3551D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70050968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0C46CCC0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13299FDE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3EE6D161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37FB45E3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  <w:p w14:paraId="3DB4F287" w14:textId="77777777" w:rsidR="002C63D7" w:rsidRPr="00422658" w:rsidRDefault="002C63D7" w:rsidP="0021197B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</w:tc>
      </w:tr>
    </w:tbl>
    <w:p w14:paraId="7496D069" w14:textId="77777777" w:rsidR="002C63D7" w:rsidRDefault="002C63D7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6DE76056" w14:textId="77777777" w:rsidR="009A40FE" w:rsidRDefault="009A40FE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7ACC74D5" w14:textId="77777777" w:rsidR="009A40FE" w:rsidRDefault="009A40FE" w:rsidP="002C63D7">
      <w:pPr>
        <w:suppressAutoHyphens/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031B168E" w14:textId="77777777" w:rsidR="00E958C5" w:rsidRDefault="00E958C5" w:rsidP="00E958C5">
      <w:pPr>
        <w:rPr>
          <w:rFonts w:ascii="Times New Roman" w:hAnsi="Times New Roman"/>
          <w:sz w:val="24"/>
          <w:szCs w:val="24"/>
        </w:rPr>
      </w:pPr>
    </w:p>
    <w:p w14:paraId="4278F3E2" w14:textId="77777777" w:rsidR="009A40FE" w:rsidRDefault="009A40FE" w:rsidP="00E958C5">
      <w:pPr>
        <w:rPr>
          <w:rFonts w:ascii="Times New Roman" w:hAnsi="Times New Roman"/>
          <w:sz w:val="24"/>
          <w:szCs w:val="24"/>
        </w:rPr>
      </w:pPr>
    </w:p>
    <w:p w14:paraId="47FB67EB" w14:textId="77777777" w:rsidR="00ED4DFB" w:rsidRPr="009A40FE" w:rsidRDefault="00ED4DFB" w:rsidP="009A40FE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  <w:lang w:val="en-US"/>
        </w:rPr>
      </w:pPr>
      <w:r w:rsidRPr="009A40FE">
        <w:rPr>
          <w:b/>
          <w:bCs/>
          <w:color w:val="808080"/>
          <w:sz w:val="12"/>
          <w:szCs w:val="12"/>
          <w:lang w:val="en-US"/>
        </w:rPr>
        <w:t xml:space="preserve">Sources of photos on this page (partially not part of the CC-BY-SA license) </w:t>
      </w:r>
    </w:p>
    <w:p w14:paraId="5128B546" w14:textId="77777777" w:rsidR="00ED4DFB" w:rsidRPr="009A40FE" w:rsidRDefault="00ED4DFB" w:rsidP="009A40FE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  <w:lang w:val="en-US"/>
        </w:rPr>
      </w:pPr>
      <w:r w:rsidRPr="009A40FE">
        <w:rPr>
          <w:rFonts w:cs="Calibri"/>
          <w:color w:val="7F7F7F" w:themeColor="text1" w:themeTint="80"/>
          <w:sz w:val="12"/>
          <w:szCs w:val="12"/>
          <w:lang w:val="en-US"/>
        </w:rPr>
        <w:t>Bridge: Self-produced</w:t>
      </w:r>
    </w:p>
    <w:p w14:paraId="12CE8C19" w14:textId="77777777" w:rsidR="00ED4DFB" w:rsidRPr="009A40FE" w:rsidRDefault="00ED4DFB" w:rsidP="009A40FE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  <w:lang w:val="en-US"/>
        </w:rPr>
      </w:pPr>
      <w:r w:rsidRPr="009A40FE">
        <w:rPr>
          <w:rFonts w:cs="Calibri"/>
          <w:color w:val="7F7F7F" w:themeColor="text1" w:themeTint="80"/>
          <w:sz w:val="12"/>
          <w:szCs w:val="12"/>
          <w:lang w:val="en-US"/>
        </w:rPr>
        <w:t>Dancing pairs:</w:t>
      </w:r>
      <w:r w:rsidRPr="009A40FE">
        <w:rPr>
          <w:rStyle w:val="apple-converted-space"/>
          <w:rFonts w:cs="Calibri"/>
          <w:color w:val="7F7F7F" w:themeColor="text1" w:themeTint="80"/>
          <w:sz w:val="12"/>
          <w:szCs w:val="12"/>
          <w:lang w:val="en-US"/>
        </w:rPr>
        <w:t> </w:t>
      </w:r>
      <w:hyperlink r:id="rId51" w:anchor="fromView=keyword&amp;page=3&amp;position=50&amp;uuid=2b1ab5d5-178c-4a7b-bc14-cc06b75c3e6e" w:history="1">
        <w:r w:rsidRPr="009A40FE">
          <w:rPr>
            <w:rStyle w:val="Hyperlink"/>
            <w:rFonts w:cs="Calibri"/>
            <w:color w:val="7F7F7F" w:themeColor="text1" w:themeTint="80"/>
            <w:sz w:val="12"/>
            <w:szCs w:val="12"/>
            <w:u w:val="none"/>
            <w:lang w:val="en-US"/>
          </w:rPr>
          <w:t>https://de.freepik.com/vektoren-kostenlos/leute-tanzen_4012052.htm#fromView=keyword&amp;page=3&amp;position=50&amp;uuid=2b1ab5d5-178c-4a7b-bc14-cc06b75c3e6e</w:t>
        </w:r>
      </w:hyperlink>
    </w:p>
    <w:p w14:paraId="169FBADA" w14:textId="1FBEBC8C" w:rsidR="00ED4DFB" w:rsidRPr="009A40FE" w:rsidRDefault="00ED4DFB" w:rsidP="009A40FE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color w:val="808080"/>
          <w:sz w:val="12"/>
          <w:szCs w:val="12"/>
          <w:lang w:val="en-US"/>
        </w:rPr>
      </w:pPr>
      <w:r w:rsidRPr="009A40FE">
        <w:rPr>
          <w:rFonts w:cs="Calibri"/>
          <w:color w:val="7F7F7F" w:themeColor="text1" w:themeTint="80"/>
          <w:sz w:val="12"/>
          <w:szCs w:val="12"/>
          <w:lang w:val="en-US"/>
        </w:rPr>
        <w:t>Chess competition</w:t>
      </w:r>
      <w:r w:rsidRPr="009A40FE">
        <w:rPr>
          <w:color w:val="808080"/>
          <w:sz w:val="12"/>
          <w:szCs w:val="12"/>
          <w:lang w:val="en-US"/>
        </w:rPr>
        <w:t>: AI-</w:t>
      </w:r>
      <w:r w:rsidR="00DF6A37">
        <w:rPr>
          <w:color w:val="808080"/>
          <w:sz w:val="12"/>
          <w:szCs w:val="12"/>
          <w:lang w:val="en-US"/>
        </w:rPr>
        <w:t>g</w:t>
      </w:r>
      <w:r w:rsidRPr="009A40FE">
        <w:rPr>
          <w:color w:val="808080"/>
          <w:sz w:val="12"/>
          <w:szCs w:val="12"/>
          <w:lang w:val="en-US"/>
        </w:rPr>
        <w:t xml:space="preserve">enerated by DALL-E. </w:t>
      </w:r>
      <w:r w:rsidR="00D26FE8">
        <w:rPr>
          <w:color w:val="808080"/>
          <w:sz w:val="12"/>
          <w:szCs w:val="12"/>
          <w:lang w:val="en-US"/>
        </w:rPr>
        <w:t>School-related, p</w:t>
      </w:r>
      <w:r w:rsidRPr="009A40FE">
        <w:rPr>
          <w:color w:val="808080"/>
          <w:sz w:val="12"/>
          <w:szCs w:val="12"/>
          <w:lang w:val="en-US"/>
        </w:rPr>
        <w:t>ersonal and commercial use allowed.</w:t>
      </w:r>
    </w:p>
    <w:p w14:paraId="623D5793" w14:textId="4F7FCF8B" w:rsidR="003151C1" w:rsidRPr="005C1669" w:rsidRDefault="00ED4DFB" w:rsidP="009A40FE">
      <w:pPr>
        <w:ind w:left="852"/>
        <w:jc w:val="left"/>
        <w:rPr>
          <w:lang w:val="en-US"/>
        </w:rPr>
      </w:pPr>
      <w:r w:rsidRPr="009A40FE">
        <w:rPr>
          <w:rFonts w:cs="Calibri"/>
          <w:color w:val="7F7F7F" w:themeColor="text1" w:themeTint="80"/>
          <w:sz w:val="12"/>
          <w:szCs w:val="12"/>
          <w:lang w:val="en-US"/>
        </w:rPr>
        <w:t>Cable car:</w:t>
      </w:r>
      <w:r w:rsidRPr="009A40FE">
        <w:rPr>
          <w:rStyle w:val="apple-converted-space"/>
          <w:rFonts w:cs="Calibri"/>
          <w:color w:val="7F7F7F" w:themeColor="text1" w:themeTint="80"/>
          <w:sz w:val="12"/>
          <w:szCs w:val="12"/>
          <w:lang w:val="en-US"/>
        </w:rPr>
        <w:t> </w:t>
      </w:r>
      <w:hyperlink r:id="rId52" w:anchor="fromView=keyword&amp;page=1&amp;position=4&amp;uuid=ab02d566-695f-4d82-b11c-d9536bd9caa1" w:history="1">
        <w:r w:rsidRPr="009A40FE">
          <w:rPr>
            <w:rStyle w:val="Hyperlink"/>
            <w:rFonts w:cs="Calibri"/>
            <w:color w:val="7F7F7F" w:themeColor="text1" w:themeTint="80"/>
            <w:sz w:val="12"/>
            <w:szCs w:val="12"/>
            <w:u w:val="none"/>
            <w:lang w:val="en-US"/>
          </w:rPr>
          <w:t>https://de.freepik.com/fotos-kostenlos/vertikales-bild-von-seilbahnen-auf-einem-bergpark_12651421.htm#fromView=keyword&amp;page=1&amp;position=4&amp;uuid=ab02d566-695f-4d82-b11c-d9536bd9caa1</w:t>
        </w:r>
      </w:hyperlink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33514D" w:rsidRPr="00012291" w14:paraId="64133D64" w14:textId="77777777" w:rsidTr="00377CFD">
        <w:trPr>
          <w:trHeight w:val="64"/>
        </w:trPr>
        <w:tc>
          <w:tcPr>
            <w:tcW w:w="600" w:type="dxa"/>
          </w:tcPr>
          <w:p w14:paraId="2D0585DD" w14:textId="34D3255B" w:rsidR="0033514D" w:rsidRPr="003151C1" w:rsidRDefault="0033514D" w:rsidP="003151C1">
            <w:pPr>
              <w:pStyle w:val="berschrift2"/>
            </w:pPr>
            <w:r w:rsidRPr="003151C1">
              <w:lastRenderedPageBreak/>
              <w:t>6</w:t>
            </w:r>
          </w:p>
        </w:tc>
        <w:tc>
          <w:tcPr>
            <w:tcW w:w="8470" w:type="dxa"/>
            <w:gridSpan w:val="2"/>
          </w:tcPr>
          <w:p w14:paraId="09484A7D" w14:textId="113300FD" w:rsidR="0033514D" w:rsidRPr="003151C1" w:rsidRDefault="0033514D" w:rsidP="003151C1">
            <w:pPr>
              <w:pStyle w:val="berschrift2"/>
            </w:pPr>
            <w:r w:rsidRPr="003151C1">
              <w:t>Odd and even numbers – Part 4: Sum of odd number</w:t>
            </w:r>
          </w:p>
          <w:p w14:paraId="7579FE07" w14:textId="77777777" w:rsidR="0033514D" w:rsidRPr="003151C1" w:rsidRDefault="0033514D" w:rsidP="00C66F4D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</w:tc>
      </w:tr>
      <w:tr w:rsidR="003151C1" w:rsidRPr="000D094F" w14:paraId="79EF6662" w14:textId="77777777" w:rsidTr="00C66F4D">
        <w:trPr>
          <w:trHeight w:val="64"/>
        </w:trPr>
        <w:tc>
          <w:tcPr>
            <w:tcW w:w="600" w:type="dxa"/>
          </w:tcPr>
          <w:p w14:paraId="20F57FA6" w14:textId="77777777" w:rsidR="003151C1" w:rsidRPr="00422658" w:rsidRDefault="003151C1" w:rsidP="003151C1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052ECB04" w14:textId="6DC2F86B" w:rsidR="003151C1" w:rsidRPr="00422658" w:rsidRDefault="003151C1" w:rsidP="003151C1">
            <w:pPr>
              <w:pStyle w:val="berschrift3"/>
              <w:rPr>
                <w:rFonts w:cs="Calibri"/>
              </w:rPr>
            </w:pPr>
            <w:r>
              <w:rPr>
                <w:rFonts w:cs="Calibri"/>
              </w:rPr>
              <w:t>a)</w:t>
            </w:r>
          </w:p>
        </w:tc>
        <w:tc>
          <w:tcPr>
            <w:tcW w:w="8111" w:type="dxa"/>
          </w:tcPr>
          <w:p w14:paraId="42A083C2" w14:textId="53522FE1" w:rsidR="003151C1" w:rsidRPr="003151C1" w:rsidRDefault="003151C1" w:rsidP="003151C1">
            <w:pPr>
              <w:spacing w:line="240" w:lineRule="auto"/>
              <w:rPr>
                <w:lang w:val="en-US"/>
              </w:rPr>
            </w:pPr>
            <w:r w:rsidRPr="003151C1">
              <w:rPr>
                <w:lang w:val="en-US"/>
              </w:rPr>
              <w:t>When you take the sum of two odd numbers: What will you get? Even or odd? </w:t>
            </w:r>
            <w:r>
              <w:rPr>
                <w:lang w:val="en-US"/>
              </w:rPr>
              <w:t>Why?</w:t>
            </w:r>
          </w:p>
          <w:p w14:paraId="6F2F0568" w14:textId="77777777" w:rsidR="003151C1" w:rsidRPr="003151C1" w:rsidRDefault="003151C1" w:rsidP="003151C1">
            <w:pPr>
              <w:spacing w:line="240" w:lineRule="auto"/>
              <w:rPr>
                <w:lang w:val="en-US"/>
              </w:rPr>
            </w:pPr>
          </w:p>
        </w:tc>
      </w:tr>
      <w:tr w:rsidR="003151C1" w:rsidRPr="00012291" w14:paraId="2E25EB94" w14:textId="77777777" w:rsidTr="00C66F4D">
        <w:trPr>
          <w:trHeight w:val="64"/>
        </w:trPr>
        <w:tc>
          <w:tcPr>
            <w:tcW w:w="600" w:type="dxa"/>
          </w:tcPr>
          <w:p w14:paraId="60026588" w14:textId="77777777" w:rsidR="003151C1" w:rsidRPr="00422658" w:rsidRDefault="003151C1" w:rsidP="003151C1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56FDF190" w14:textId="67767766" w:rsidR="003151C1" w:rsidRPr="00422658" w:rsidRDefault="003151C1" w:rsidP="003151C1">
            <w:pPr>
              <w:pStyle w:val="berschrift3"/>
              <w:rPr>
                <w:rFonts w:cs="Calibri"/>
              </w:rPr>
            </w:pPr>
            <w:r>
              <w:rPr>
                <w:rFonts w:cs="Calibri"/>
              </w:rPr>
              <w:t>b)</w:t>
            </w:r>
          </w:p>
        </w:tc>
        <w:tc>
          <w:tcPr>
            <w:tcW w:w="8111" w:type="dxa"/>
          </w:tcPr>
          <w:p w14:paraId="263F22E3" w14:textId="3F9F4120" w:rsidR="003151C1" w:rsidRDefault="003151C1" w:rsidP="003151C1">
            <w:pPr>
              <w:spacing w:line="240" w:lineRule="auto"/>
              <w:rPr>
                <w:lang w:val="en-US"/>
              </w:rPr>
            </w:pPr>
            <w:r w:rsidRPr="003151C1">
              <w:rPr>
                <w:lang w:val="en-US"/>
              </w:rPr>
              <w:t>Below you can see the explanation of an Albanian</w:t>
            </w:r>
            <w:r>
              <w:rPr>
                <w:lang w:val="en-US"/>
              </w:rPr>
              <w:t>-speaking</w:t>
            </w:r>
            <w:r w:rsidRPr="003151C1">
              <w:rPr>
                <w:lang w:val="en-US"/>
              </w:rPr>
              <w:t xml:space="preserve"> student</w:t>
            </w:r>
            <w:r>
              <w:rPr>
                <w:lang w:val="en-US"/>
              </w:rPr>
              <w:t>, Tarik</w:t>
            </w:r>
            <w:r w:rsidRPr="003151C1">
              <w:rPr>
                <w:lang w:val="en-US"/>
              </w:rPr>
              <w:t xml:space="preserve">. </w:t>
            </w:r>
          </w:p>
          <w:p w14:paraId="7A0A6341" w14:textId="41C4640D" w:rsidR="003151C1" w:rsidRPr="003151C1" w:rsidRDefault="003151C1" w:rsidP="003151C1">
            <w:pPr>
              <w:pStyle w:val="Listenabsatz"/>
              <w:spacing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Can you explain what Tarik </w:t>
            </w:r>
            <w:r w:rsidRPr="003151C1">
              <w:rPr>
                <w:lang w:val="en-US"/>
              </w:rPr>
              <w:t xml:space="preserve">was </w:t>
            </w:r>
            <w:r>
              <w:rPr>
                <w:lang w:val="en-US"/>
              </w:rPr>
              <w:t>drawing</w:t>
            </w:r>
            <w:r w:rsidRPr="003151C1">
              <w:rPr>
                <w:lang w:val="en-US"/>
              </w:rPr>
              <w:t xml:space="preserve">? </w:t>
            </w:r>
            <w:r>
              <w:rPr>
                <w:lang w:val="en-US"/>
              </w:rPr>
              <w:br/>
            </w:r>
            <w:r w:rsidRPr="003151C1">
              <w:rPr>
                <w:lang w:val="en-US"/>
              </w:rPr>
              <w:t>Which parts of the argument can you understand without knowing Albanian? </w:t>
            </w:r>
          </w:p>
          <w:p w14:paraId="67291560" w14:textId="403924A2" w:rsidR="003151C1" w:rsidRPr="003151C1" w:rsidRDefault="003151C1" w:rsidP="003151C1">
            <w:pPr>
              <w:pStyle w:val="Listenabsatz"/>
              <w:spacing w:line="240" w:lineRule="auto"/>
              <w:rPr>
                <w:lang w:val="en-US"/>
              </w:rPr>
            </w:pPr>
            <w:r w:rsidRPr="003151C1">
              <w:rPr>
                <w:lang w:val="en-US"/>
              </w:rPr>
              <w:t xml:space="preserve"> Tip: The </w:t>
            </w:r>
            <w:r>
              <w:rPr>
                <w:lang w:val="en-US"/>
              </w:rPr>
              <w:t xml:space="preserve">Albanian </w:t>
            </w:r>
            <w:r w:rsidRPr="003151C1">
              <w:rPr>
                <w:lang w:val="en-US"/>
              </w:rPr>
              <w:t xml:space="preserve">word </w:t>
            </w:r>
            <w:proofErr w:type="spellStart"/>
            <w:r w:rsidRPr="003151C1">
              <w:rPr>
                <w:lang w:val="en-US"/>
              </w:rPr>
              <w:t>çift</w:t>
            </w:r>
            <w:proofErr w:type="spellEnd"/>
            <w:r w:rsidRPr="003151C1">
              <w:rPr>
                <w:lang w:val="en-US"/>
              </w:rPr>
              <w:t xml:space="preserve"> means pair</w:t>
            </w:r>
            <w:r>
              <w:rPr>
                <w:lang w:val="en-US"/>
              </w:rPr>
              <w:t>, as in Turkish</w:t>
            </w:r>
            <w:r w:rsidRPr="003151C1">
              <w:rPr>
                <w:lang w:val="en-US"/>
              </w:rPr>
              <w:t>. </w:t>
            </w:r>
          </w:p>
        </w:tc>
      </w:tr>
      <w:tr w:rsidR="003151C1" w:rsidRPr="00012291" w14:paraId="4B6CB3E1" w14:textId="77777777" w:rsidTr="00C66F4D">
        <w:trPr>
          <w:trHeight w:val="64"/>
        </w:trPr>
        <w:tc>
          <w:tcPr>
            <w:tcW w:w="600" w:type="dxa"/>
          </w:tcPr>
          <w:p w14:paraId="5323E857" w14:textId="77777777" w:rsidR="003151C1" w:rsidRPr="00422658" w:rsidRDefault="003151C1" w:rsidP="003151C1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23954526" w14:textId="77777777" w:rsidR="003151C1" w:rsidRPr="00422658" w:rsidRDefault="003151C1" w:rsidP="003151C1">
            <w:pPr>
              <w:pStyle w:val="berschrift3"/>
              <w:rPr>
                <w:rFonts w:cs="Calibri"/>
              </w:rPr>
            </w:pPr>
          </w:p>
        </w:tc>
        <w:tc>
          <w:tcPr>
            <w:tcW w:w="8111" w:type="dxa"/>
          </w:tcPr>
          <w:p w14:paraId="308A79BA" w14:textId="77777777" w:rsidR="003151C1" w:rsidRPr="003151C1" w:rsidRDefault="003151C1" w:rsidP="003151C1">
            <w:pPr>
              <w:suppressAutoHyphens/>
              <w:spacing w:line="240" w:lineRule="auto"/>
              <w:jc w:val="left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3151C1" w:rsidRPr="00954ECD" w14:paraId="0C3F5212" w14:textId="77777777" w:rsidTr="00C66F4D">
        <w:trPr>
          <w:trHeight w:val="64"/>
        </w:trPr>
        <w:tc>
          <w:tcPr>
            <w:tcW w:w="600" w:type="dxa"/>
          </w:tcPr>
          <w:p w14:paraId="5000B557" w14:textId="77777777" w:rsidR="003151C1" w:rsidRPr="00422658" w:rsidRDefault="003151C1" w:rsidP="003151C1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4639A08C" w14:textId="77777777" w:rsidR="003151C1" w:rsidRPr="00422658" w:rsidRDefault="003151C1" w:rsidP="003151C1">
            <w:pPr>
              <w:pStyle w:val="berschrift3"/>
              <w:rPr>
                <w:rFonts w:cs="Calibri"/>
              </w:rPr>
            </w:pPr>
          </w:p>
        </w:tc>
        <w:tc>
          <w:tcPr>
            <w:tcW w:w="8111" w:type="dxa"/>
          </w:tcPr>
          <w:p w14:paraId="2BD101D0" w14:textId="7B33BAE5" w:rsidR="003151C1" w:rsidRPr="003151C1" w:rsidRDefault="003151C1" w:rsidP="002374F3">
            <w:pPr>
              <w:ind w:left="284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  Tarik’s argument that the sum of two odd numbers is…                                    </w:t>
            </w:r>
            <w:r w:rsidRPr="003151C1">
              <w:rPr>
                <w:lang w:val="en-US"/>
              </w:rPr>
              <w:fldChar w:fldCharType="begin"/>
            </w:r>
            <w:r w:rsidRPr="003151C1">
              <w:rPr>
                <w:lang w:val="en-US"/>
              </w:rPr>
              <w:instrText xml:space="preserve"> INCLUDEPICTURE "/Users/susanneprediger/Library/Group Containers/UBF8T346G9.ms/WebArchiveCopyPasteTempFiles/com.microsoft.Word/ABg71MtVDPXsAAAAAElFTkSuQmCC" \* MERGEFORMATINET </w:instrText>
            </w:r>
            <w:r w:rsidRPr="003151C1">
              <w:rPr>
                <w:lang w:val="en-US"/>
              </w:rPr>
              <w:fldChar w:fldCharType="separate"/>
            </w:r>
            <w:r w:rsidRPr="003151C1">
              <w:rPr>
                <w:noProof/>
                <w:lang w:val="en-US"/>
              </w:rPr>
              <w:drawing>
                <wp:inline distT="0" distB="0" distL="0" distR="0" wp14:anchorId="62CC14E9" wp14:editId="1F744B2D">
                  <wp:extent cx="3897443" cy="3106168"/>
                  <wp:effectExtent l="0" t="0" r="1905" b="5715"/>
                  <wp:docPr id="397485213" name="Grafik 115" descr="A picture containing 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text, white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346" cy="313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1C1">
              <w:rPr>
                <w:lang w:val="en-US"/>
              </w:rPr>
              <w:fldChar w:fldCharType="end"/>
            </w:r>
          </w:p>
        </w:tc>
      </w:tr>
      <w:tr w:rsidR="003151C1" w:rsidRPr="00954ECD" w14:paraId="4B3E8367" w14:textId="77777777" w:rsidTr="00C66F4D">
        <w:trPr>
          <w:trHeight w:val="64"/>
        </w:trPr>
        <w:tc>
          <w:tcPr>
            <w:tcW w:w="600" w:type="dxa"/>
          </w:tcPr>
          <w:p w14:paraId="7E9E413F" w14:textId="77777777" w:rsidR="003151C1" w:rsidRPr="00422658" w:rsidRDefault="003151C1" w:rsidP="003151C1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183A1955" w14:textId="77777777" w:rsidR="003151C1" w:rsidRPr="00422658" w:rsidRDefault="003151C1" w:rsidP="003151C1">
            <w:pPr>
              <w:pStyle w:val="berschrift3"/>
              <w:rPr>
                <w:rFonts w:cs="Calibri"/>
              </w:rPr>
            </w:pPr>
          </w:p>
        </w:tc>
        <w:tc>
          <w:tcPr>
            <w:tcW w:w="8111" w:type="dxa"/>
          </w:tcPr>
          <w:p w14:paraId="07EA86B5" w14:textId="77777777" w:rsidR="003151C1" w:rsidRPr="003151C1" w:rsidRDefault="003151C1" w:rsidP="003151C1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</w:tc>
      </w:tr>
      <w:tr w:rsidR="003151C1" w:rsidRPr="00012291" w14:paraId="4C626742" w14:textId="77777777" w:rsidTr="00C66F4D">
        <w:trPr>
          <w:trHeight w:val="64"/>
        </w:trPr>
        <w:tc>
          <w:tcPr>
            <w:tcW w:w="600" w:type="dxa"/>
          </w:tcPr>
          <w:p w14:paraId="74E60F83" w14:textId="77777777" w:rsidR="003151C1" w:rsidRPr="00422658" w:rsidRDefault="003151C1" w:rsidP="003151C1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38EE1A30" w14:textId="61BA9530" w:rsidR="003151C1" w:rsidRPr="00422658" w:rsidRDefault="003151C1" w:rsidP="003151C1">
            <w:pPr>
              <w:pStyle w:val="berschrift3"/>
              <w:rPr>
                <w:rFonts w:cs="Calibri"/>
              </w:rPr>
            </w:pPr>
            <w:r>
              <w:rPr>
                <w:rFonts w:cs="Calibri"/>
              </w:rPr>
              <w:t>c)</w:t>
            </w:r>
          </w:p>
        </w:tc>
        <w:tc>
          <w:tcPr>
            <w:tcW w:w="8111" w:type="dxa"/>
          </w:tcPr>
          <w:p w14:paraId="216F782F" w14:textId="54A4E07D" w:rsidR="003151C1" w:rsidRPr="003151C1" w:rsidRDefault="003151C1" w:rsidP="00CD2325">
            <w:pPr>
              <w:spacing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Tarik has argued for 5</w:t>
            </w:r>
            <w:r w:rsidR="002374F3">
              <w:rPr>
                <w:lang w:val="en-US"/>
              </w:rPr>
              <w:t xml:space="preserve"> </w:t>
            </w:r>
            <w:r>
              <w:rPr>
                <w:lang w:val="en-US"/>
              </w:rPr>
              <w:t>+</w:t>
            </w:r>
            <w:r w:rsidR="002374F3">
              <w:rPr>
                <w:lang w:val="en-US"/>
              </w:rPr>
              <w:t xml:space="preserve"> </w:t>
            </w:r>
            <w:r>
              <w:rPr>
                <w:lang w:val="en-US"/>
              </w:rPr>
              <w:t>7. Can you generalize the argument for other odd numbers?</w:t>
            </w:r>
            <w:r>
              <w:rPr>
                <w:lang w:val="en-US"/>
              </w:rPr>
              <w:br/>
            </w:r>
            <w:r w:rsidR="002374F3">
              <w:rPr>
                <w:lang w:val="en-US"/>
              </w:rPr>
              <w:t>And t</w:t>
            </w:r>
            <w:r>
              <w:rPr>
                <w:lang w:val="en-US"/>
              </w:rPr>
              <w:t xml:space="preserve">o any odd numbers, </w:t>
            </w:r>
            <w:r w:rsidRPr="003151C1">
              <w:rPr>
                <w:lang w:val="en-US"/>
              </w:rPr>
              <w:t xml:space="preserve">no matter which two numbers you choose? </w:t>
            </w:r>
          </w:p>
        </w:tc>
      </w:tr>
      <w:tr w:rsidR="003151C1" w:rsidRPr="00012291" w14:paraId="3355EEF5" w14:textId="77777777" w:rsidTr="00C66F4D">
        <w:trPr>
          <w:trHeight w:val="64"/>
        </w:trPr>
        <w:tc>
          <w:tcPr>
            <w:tcW w:w="600" w:type="dxa"/>
          </w:tcPr>
          <w:p w14:paraId="44A9FC59" w14:textId="77777777" w:rsidR="003151C1" w:rsidRPr="00422658" w:rsidRDefault="003151C1" w:rsidP="003151C1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4842C4B6" w14:textId="77777777" w:rsidR="003151C1" w:rsidRPr="00422658" w:rsidRDefault="003151C1" w:rsidP="003151C1">
            <w:pPr>
              <w:pStyle w:val="berschrift3"/>
              <w:rPr>
                <w:rFonts w:cs="Calibri"/>
              </w:rPr>
            </w:pPr>
          </w:p>
        </w:tc>
        <w:tc>
          <w:tcPr>
            <w:tcW w:w="8111" w:type="dxa"/>
          </w:tcPr>
          <w:p w14:paraId="448166EA" w14:textId="77777777" w:rsidR="003151C1" w:rsidRPr="003151C1" w:rsidRDefault="003151C1" w:rsidP="003151C1">
            <w:pPr>
              <w:suppressAutoHyphens/>
              <w:spacing w:line="240" w:lineRule="auto"/>
              <w:jc w:val="left"/>
              <w:rPr>
                <w:lang w:val="en-US"/>
              </w:rPr>
            </w:pPr>
          </w:p>
        </w:tc>
      </w:tr>
      <w:tr w:rsidR="003151C1" w:rsidRPr="00012291" w14:paraId="784850DA" w14:textId="77777777" w:rsidTr="00C66F4D">
        <w:trPr>
          <w:trHeight w:val="64"/>
        </w:trPr>
        <w:tc>
          <w:tcPr>
            <w:tcW w:w="600" w:type="dxa"/>
          </w:tcPr>
          <w:p w14:paraId="541A17AB" w14:textId="77777777" w:rsidR="003151C1" w:rsidRPr="00422658" w:rsidRDefault="003151C1" w:rsidP="003151C1">
            <w:pPr>
              <w:pStyle w:val="berschrift1"/>
              <w:suppressAutoHyphens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080AE0BA" w14:textId="6E1E692B" w:rsidR="003151C1" w:rsidRPr="00422658" w:rsidRDefault="003151C1" w:rsidP="003151C1">
            <w:pPr>
              <w:pStyle w:val="berschrift3"/>
              <w:rPr>
                <w:rFonts w:cs="Calibri"/>
              </w:rPr>
            </w:pPr>
            <w:r>
              <w:rPr>
                <w:rFonts w:cs="Calibri"/>
              </w:rPr>
              <w:t>d)</w:t>
            </w:r>
          </w:p>
        </w:tc>
        <w:tc>
          <w:tcPr>
            <w:tcW w:w="8111" w:type="dxa"/>
          </w:tcPr>
          <w:p w14:paraId="245BFEBD" w14:textId="63EFD295" w:rsidR="003151C1" w:rsidRPr="003151C1" w:rsidRDefault="003151C1" w:rsidP="0033514D">
            <w:pPr>
              <w:spacing w:line="240" w:lineRule="auto"/>
              <w:jc w:val="left"/>
              <w:rPr>
                <w:lang w:val="en-US"/>
              </w:rPr>
            </w:pPr>
            <w:r w:rsidRPr="003151C1">
              <w:rPr>
                <w:lang w:val="en-US"/>
              </w:rPr>
              <w:t xml:space="preserve">Based on </w:t>
            </w:r>
            <w:r w:rsidR="00CD2325">
              <w:rPr>
                <w:lang w:val="en-US"/>
              </w:rPr>
              <w:t>Tarik’</w:t>
            </w:r>
            <w:r w:rsidRPr="003151C1">
              <w:rPr>
                <w:lang w:val="en-US"/>
              </w:rPr>
              <w:t xml:space="preserve">s drawings and the Arabic idea of describing odd numbers as single numbers, write a text in </w:t>
            </w:r>
            <w:r w:rsidR="00CD2325">
              <w:rPr>
                <w:lang w:val="en-US"/>
              </w:rPr>
              <w:t xml:space="preserve">one of your languages </w:t>
            </w:r>
            <w:r w:rsidRPr="003151C1">
              <w:rPr>
                <w:lang w:val="en-US"/>
              </w:rPr>
              <w:t>that explains why the sum of two odd numbers is always an even number, no matter which two odd numbers you choose. </w:t>
            </w:r>
          </w:p>
        </w:tc>
      </w:tr>
    </w:tbl>
    <w:p w14:paraId="56005D7D" w14:textId="63E7A408" w:rsidR="003151C1" w:rsidRPr="003151C1" w:rsidRDefault="003151C1">
      <w:pPr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4127D935" w14:textId="77777777" w:rsidR="003151C1" w:rsidRPr="005C1669" w:rsidRDefault="003151C1" w:rsidP="003151C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C1669">
        <w:rPr>
          <w:rStyle w:val="eop"/>
          <w:rFonts w:cs="Calibri"/>
          <w:szCs w:val="23"/>
          <w:lang w:val="en-US"/>
        </w:rPr>
        <w:t> </w:t>
      </w:r>
    </w:p>
    <w:p w14:paraId="183448F6" w14:textId="0B9EBFDE" w:rsidR="003151C1" w:rsidRPr="005C1669" w:rsidRDefault="003151C1" w:rsidP="003151C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3151C1">
        <w:rPr>
          <w:rStyle w:val="eop"/>
          <w:rFonts w:cs="Calibri"/>
          <w:sz w:val="28"/>
          <w:szCs w:val="28"/>
          <w:lang w:val="en-US"/>
        </w:rPr>
        <w:t> </w:t>
      </w:r>
      <w:r w:rsidRPr="005C1669">
        <w:rPr>
          <w:rStyle w:val="eop"/>
          <w:rFonts w:cs="Calibri"/>
          <w:szCs w:val="23"/>
          <w:lang w:val="en-US"/>
        </w:rPr>
        <w:t> </w:t>
      </w:r>
    </w:p>
    <w:p w14:paraId="28DFC50F" w14:textId="77777777" w:rsidR="003151C1" w:rsidRPr="005C1669" w:rsidRDefault="003151C1" w:rsidP="003151C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C1669">
        <w:rPr>
          <w:rStyle w:val="eop"/>
          <w:rFonts w:cs="Calibri"/>
          <w:szCs w:val="23"/>
          <w:lang w:val="en-US"/>
        </w:rPr>
        <w:t> </w:t>
      </w:r>
    </w:p>
    <w:p w14:paraId="70F192A5" w14:textId="77777777" w:rsidR="003151C1" w:rsidRPr="005C1669" w:rsidRDefault="003151C1" w:rsidP="003151C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C1669">
        <w:rPr>
          <w:rStyle w:val="eop"/>
          <w:rFonts w:cs="Calibri"/>
          <w:szCs w:val="23"/>
          <w:lang w:val="en-US"/>
        </w:rPr>
        <w:t> </w:t>
      </w:r>
    </w:p>
    <w:p w14:paraId="7E93A8DE" w14:textId="77777777" w:rsidR="003151C1" w:rsidRPr="005C1669" w:rsidRDefault="003151C1" w:rsidP="003151C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cs="Calibri"/>
          <w:szCs w:val="23"/>
          <w:lang w:val="en-US"/>
        </w:rPr>
      </w:pPr>
      <w:r w:rsidRPr="005C1669">
        <w:rPr>
          <w:rStyle w:val="eop"/>
          <w:rFonts w:cs="Calibri"/>
          <w:szCs w:val="23"/>
          <w:lang w:val="en-US"/>
        </w:rPr>
        <w:t> </w:t>
      </w:r>
    </w:p>
    <w:p w14:paraId="534939DB" w14:textId="77777777" w:rsidR="0033514D" w:rsidRPr="005C1669" w:rsidRDefault="0033514D" w:rsidP="003151C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cs="Calibri"/>
          <w:szCs w:val="23"/>
          <w:lang w:val="en-US"/>
        </w:rPr>
      </w:pPr>
    </w:p>
    <w:p w14:paraId="511ED1D0" w14:textId="77777777" w:rsidR="003151C1" w:rsidRPr="005C1669" w:rsidRDefault="003151C1" w:rsidP="003151C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cs="Calibri"/>
          <w:szCs w:val="23"/>
          <w:lang w:val="en-US"/>
        </w:rPr>
      </w:pPr>
    </w:p>
    <w:p w14:paraId="77793E32" w14:textId="77777777" w:rsidR="003151C1" w:rsidRPr="005C1669" w:rsidRDefault="003151C1" w:rsidP="003151C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cs="Calibri"/>
          <w:szCs w:val="23"/>
          <w:lang w:val="en-US"/>
        </w:rPr>
      </w:pPr>
    </w:p>
    <w:p w14:paraId="0FAB56BA" w14:textId="77777777" w:rsidR="003151C1" w:rsidRPr="005C1669" w:rsidRDefault="003151C1" w:rsidP="003151C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cs="Calibri"/>
          <w:szCs w:val="23"/>
          <w:lang w:val="en-US"/>
        </w:rPr>
      </w:pPr>
    </w:p>
    <w:p w14:paraId="73E7BEF0" w14:textId="77777777" w:rsidR="003151C1" w:rsidRPr="005C1669" w:rsidRDefault="003151C1" w:rsidP="003151C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14:paraId="185DB6EA" w14:textId="77777777" w:rsidR="00327886" w:rsidRPr="005C1669" w:rsidRDefault="00327886" w:rsidP="003151C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14:paraId="14282EAC" w14:textId="77777777" w:rsidR="003151C1" w:rsidRDefault="003151C1" w:rsidP="003151C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cs="Calibri"/>
          <w:szCs w:val="23"/>
          <w:lang w:val="en-US"/>
        </w:rPr>
      </w:pPr>
      <w:r w:rsidRPr="003151C1">
        <w:rPr>
          <w:rStyle w:val="eop"/>
          <w:rFonts w:cs="Calibri"/>
          <w:szCs w:val="23"/>
          <w:lang w:val="en-US"/>
        </w:rPr>
        <w:t> </w:t>
      </w:r>
    </w:p>
    <w:p w14:paraId="66A3B9C5" w14:textId="77777777" w:rsidR="003151C1" w:rsidRDefault="003151C1" w:rsidP="003151C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cs="Calibri"/>
          <w:szCs w:val="23"/>
          <w:lang w:val="en-US"/>
        </w:rPr>
      </w:pPr>
    </w:p>
    <w:p w14:paraId="1D262851" w14:textId="77777777" w:rsidR="00327886" w:rsidRDefault="00327886" w:rsidP="003151C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cs="Calibri"/>
          <w:szCs w:val="23"/>
          <w:lang w:val="en-US"/>
        </w:rPr>
      </w:pPr>
    </w:p>
    <w:p w14:paraId="45EDD136" w14:textId="2D2C97A1" w:rsidR="00E958C5" w:rsidRPr="009D6F5B" w:rsidRDefault="00327886" w:rsidP="0033514D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lang w:val="en-US"/>
        </w:rPr>
      </w:pPr>
      <w:r>
        <w:rPr>
          <w:b/>
          <w:bCs/>
          <w:color w:val="808080"/>
          <w:sz w:val="12"/>
          <w:szCs w:val="12"/>
          <w:lang w:val="en-US"/>
        </w:rPr>
        <w:t xml:space="preserve">Scan </w:t>
      </w:r>
      <w:r w:rsidR="003151C1" w:rsidRPr="009A40FE">
        <w:rPr>
          <w:b/>
          <w:bCs/>
          <w:color w:val="808080"/>
          <w:sz w:val="12"/>
          <w:szCs w:val="12"/>
          <w:lang w:val="en-US"/>
        </w:rPr>
        <w:t>on this page not part of the CC-BY-SA license</w:t>
      </w:r>
    </w:p>
    <w:sectPr w:rsidR="00E958C5" w:rsidRPr="009D6F5B" w:rsidSect="00FB66CC">
      <w:pgSz w:w="11906" w:h="16838"/>
      <w:pgMar w:top="1418" w:right="1418" w:bottom="816" w:left="1418" w:header="176" w:footer="22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9B848" w14:textId="77777777" w:rsidR="00A057E0" w:rsidRDefault="00A057E0" w:rsidP="00141537">
      <w:r>
        <w:separator/>
      </w:r>
    </w:p>
  </w:endnote>
  <w:endnote w:type="continuationSeparator" w:id="0">
    <w:p w14:paraId="2BD7F274" w14:textId="77777777" w:rsidR="00A057E0" w:rsidRDefault="00A057E0" w:rsidP="00141537">
      <w:r>
        <w:continuationSeparator/>
      </w:r>
    </w:p>
  </w:endnote>
  <w:endnote w:type="continuationNotice" w:id="1">
    <w:p w14:paraId="568C295E" w14:textId="77777777" w:rsidR="00A057E0" w:rsidRDefault="00A057E0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3E38" w14:textId="77777777" w:rsidR="00003BA3" w:rsidRDefault="00003BA3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5ED9F78" w14:textId="77777777" w:rsidR="00003BA3" w:rsidRDefault="00003BA3" w:rsidP="00141537">
    <w:pPr>
      <w:pStyle w:val="Fuzeile"/>
      <w:rPr>
        <w:rStyle w:val="Seitenzahl"/>
      </w:rPr>
    </w:pPr>
  </w:p>
  <w:p w14:paraId="280B901E" w14:textId="77777777" w:rsidR="00003BA3" w:rsidRDefault="00003BA3" w:rsidP="00141537">
    <w:pPr>
      <w:pStyle w:val="Fuzeile"/>
    </w:pPr>
  </w:p>
  <w:p w14:paraId="5EA49A5A" w14:textId="77777777" w:rsidR="00003BA3" w:rsidRDefault="00003BA3" w:rsidP="00141537"/>
  <w:p w14:paraId="6BC24529" w14:textId="77777777" w:rsidR="00003BA3" w:rsidRDefault="00003BA3" w:rsidP="00141537"/>
  <w:p w14:paraId="16E42744" w14:textId="77777777" w:rsidR="00003BA3" w:rsidRDefault="00003BA3" w:rsidP="00141537"/>
  <w:p w14:paraId="49C3086F" w14:textId="77777777" w:rsidR="00003BA3" w:rsidRDefault="00003BA3"/>
  <w:p w14:paraId="5A277505" w14:textId="77777777" w:rsidR="00003BA3" w:rsidRDefault="00003BA3"/>
  <w:p w14:paraId="36C133D5" w14:textId="77777777" w:rsidR="00003BA3" w:rsidRDefault="00003B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37E0B" w14:textId="51CBBD27" w:rsidR="00003BA3" w:rsidRPr="009D6F5B" w:rsidRDefault="00003BA3" w:rsidP="001A6226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6"/>
        <w:lang w:val="en-US"/>
      </w:rPr>
    </w:pPr>
    <w:r w:rsidRPr="009D6F5B">
      <w:rPr>
        <w:rFonts w:eastAsia="MS Mincho"/>
        <w:color w:val="808080"/>
        <w:sz w:val="16"/>
        <w:lang w:val="en-US"/>
      </w:rPr>
      <w:t xml:space="preserve">  </w:t>
    </w:r>
  </w:p>
  <w:p w14:paraId="6224ED97" w14:textId="79FC1A60" w:rsidR="00570988" w:rsidRPr="000918B9" w:rsidRDefault="00570988" w:rsidP="00570988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3"/>
        <w:szCs w:val="20"/>
        <w:lang w:val="en-US"/>
      </w:rPr>
    </w:pPr>
    <w:r w:rsidRPr="008531E6">
      <w:rPr>
        <w:noProof/>
        <w:sz w:val="21"/>
        <w:szCs w:val="20"/>
      </w:rPr>
      <w:drawing>
        <wp:inline distT="0" distB="0" distL="0" distR="0" wp14:anchorId="4CB2BDE5" wp14:editId="002BD562">
          <wp:extent cx="498801" cy="175098"/>
          <wp:effectExtent l="0" t="0" r="0" b="3175"/>
          <wp:docPr id="405749171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040" cy="180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70988">
      <w:rPr>
        <w:rFonts w:eastAsia="MS Mincho"/>
        <w:color w:val="808080"/>
        <w:sz w:val="13"/>
        <w:szCs w:val="20"/>
        <w:lang w:val="en-US"/>
      </w:rPr>
      <w:t xml:space="preserve">   Uribe, Prediger et al. (2025). Unpack</w:t>
    </w:r>
    <w:r>
      <w:rPr>
        <w:rFonts w:eastAsia="MS Mincho"/>
        <w:color w:val="808080"/>
        <w:sz w:val="13"/>
        <w:szCs w:val="20"/>
        <w:lang w:val="en-US"/>
      </w:rPr>
      <w:t>i</w:t>
    </w:r>
    <w:r w:rsidRPr="00570988">
      <w:rPr>
        <w:rFonts w:eastAsia="MS Mincho"/>
        <w:color w:val="808080"/>
        <w:sz w:val="13"/>
        <w:szCs w:val="20"/>
        <w:lang w:val="en-US"/>
      </w:rPr>
      <w:t xml:space="preserve">ng </w:t>
    </w:r>
    <w:r w:rsidR="000918B9">
      <w:rPr>
        <w:rFonts w:eastAsia="MS Mincho"/>
        <w:color w:val="808080"/>
        <w:sz w:val="13"/>
        <w:szCs w:val="20"/>
        <w:lang w:val="en-US"/>
      </w:rPr>
      <w:t xml:space="preserve">mathematical </w:t>
    </w:r>
    <w:r w:rsidRPr="00570988">
      <w:rPr>
        <w:rFonts w:eastAsia="MS Mincho"/>
        <w:color w:val="808080"/>
        <w:sz w:val="13"/>
        <w:szCs w:val="20"/>
        <w:lang w:val="en-US"/>
      </w:rPr>
      <w:t xml:space="preserve">concepts. </w:t>
    </w:r>
    <w:r w:rsidRPr="000918B9">
      <w:rPr>
        <w:rFonts w:eastAsia="MS Mincho"/>
        <w:color w:val="808080"/>
        <w:sz w:val="13"/>
        <w:szCs w:val="20"/>
        <w:lang w:val="en-US"/>
      </w:rPr>
      <w:t>sima.dzlm.de/um/multiple-languages</w:t>
    </w:r>
  </w:p>
  <w:p w14:paraId="71674502" w14:textId="77777777" w:rsidR="00003BA3" w:rsidRPr="000918B9" w:rsidRDefault="00003BA3" w:rsidP="001A6226">
    <w:pPr>
      <w:pStyle w:val="Fuzeile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C345A" w14:textId="1C183514" w:rsidR="00003BA3" w:rsidRPr="002305AB" w:rsidRDefault="00003BA3" w:rsidP="00045B15">
    <w:pPr>
      <w:tabs>
        <w:tab w:val="center" w:pos="4536"/>
        <w:tab w:val="left" w:pos="5782"/>
      </w:tabs>
      <w:spacing w:line="240" w:lineRule="auto"/>
      <w:rPr>
        <w:rFonts w:eastAsia="MS Mincho"/>
        <w:color w:val="808080"/>
        <w:sz w:val="16"/>
      </w:rPr>
    </w:pPr>
    <w:r w:rsidRPr="002305AB">
      <w:rPr>
        <w:rFonts w:eastAsia="MS Mincho"/>
        <w:color w:val="808080"/>
        <w:sz w:val="16"/>
      </w:rPr>
      <w:t xml:space="preserve">  </w:t>
    </w:r>
  </w:p>
  <w:p w14:paraId="34914FD1" w14:textId="77777777" w:rsidR="00003BA3" w:rsidRDefault="00003BA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F06E5" w14:textId="77777777" w:rsidR="00A057E0" w:rsidRDefault="00A057E0" w:rsidP="00141537">
      <w:r>
        <w:separator/>
      </w:r>
    </w:p>
  </w:footnote>
  <w:footnote w:type="continuationSeparator" w:id="0">
    <w:p w14:paraId="547E660D" w14:textId="77777777" w:rsidR="00A057E0" w:rsidRDefault="00A057E0" w:rsidP="00141537">
      <w:r>
        <w:continuationSeparator/>
      </w:r>
    </w:p>
  </w:footnote>
  <w:footnote w:type="continuationNotice" w:id="1">
    <w:p w14:paraId="6300875F" w14:textId="77777777" w:rsidR="00A057E0" w:rsidRDefault="00A057E0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1CD37" w14:textId="77777777" w:rsidR="00003BA3" w:rsidRDefault="00003BA3" w:rsidP="000544F4">
    <w:pPr>
      <w:pStyle w:val="Kopfzeile"/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94AABF1" w14:textId="77777777" w:rsidR="00003BA3" w:rsidRDefault="00003BA3" w:rsidP="000426B8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48"/>
      <w:gridCol w:w="3022"/>
    </w:tblGrid>
    <w:tr w:rsidR="00DD0123" w14:paraId="32045759" w14:textId="77777777" w:rsidTr="00DD0123">
      <w:trPr>
        <w:trHeight w:val="720"/>
      </w:trPr>
      <w:tc>
        <w:tcPr>
          <w:tcW w:w="3334" w:type="pct"/>
          <w:vAlign w:val="bottom"/>
        </w:tcPr>
        <w:p w14:paraId="0E96E960" w14:textId="30BD4A78" w:rsidR="00DD0123" w:rsidRDefault="002C63D7" w:rsidP="00DD0123">
          <w:pPr>
            <w:pStyle w:val="Kopfzeile"/>
            <w:jc w:val="left"/>
            <w:rPr>
              <w:color w:val="4F81BD" w:themeColor="accent1"/>
            </w:rPr>
          </w:pPr>
          <w:proofErr w:type="spellStart"/>
          <w:r>
            <w:rPr>
              <w:color w:val="0E2B8E"/>
            </w:rPr>
            <w:t>Unpacking</w:t>
          </w:r>
          <w:proofErr w:type="spellEnd"/>
          <w:r>
            <w:rPr>
              <w:color w:val="0E2B8E"/>
            </w:rPr>
            <w:t xml:space="preserve"> </w:t>
          </w:r>
          <w:proofErr w:type="spellStart"/>
          <w:r>
            <w:rPr>
              <w:color w:val="0E2B8E"/>
            </w:rPr>
            <w:t>concepts</w:t>
          </w:r>
          <w:proofErr w:type="spellEnd"/>
        </w:p>
      </w:tc>
      <w:tc>
        <w:tcPr>
          <w:tcW w:w="1666" w:type="pct"/>
          <w:vAlign w:val="bottom"/>
        </w:tcPr>
        <w:p w14:paraId="4E83D161" w14:textId="77777777" w:rsidR="00DD0123" w:rsidRDefault="00DD0123" w:rsidP="00DD0123">
          <w:pPr>
            <w:pStyle w:val="Kopfzeile"/>
            <w:jc w:val="right"/>
            <w:rPr>
              <w:color w:val="4F81BD" w:themeColor="accent1"/>
            </w:rPr>
          </w:pPr>
          <w:r w:rsidRPr="00DD0123">
            <w:rPr>
              <w:color w:val="0E2B8E"/>
              <w:sz w:val="24"/>
              <w:szCs w:val="24"/>
            </w:rPr>
            <w:fldChar w:fldCharType="begin"/>
          </w:r>
          <w:r w:rsidRPr="00DD0123">
            <w:rPr>
              <w:color w:val="0E2B8E"/>
              <w:sz w:val="24"/>
              <w:szCs w:val="24"/>
            </w:rPr>
            <w:instrText>PAGE   \* MERGEFORMAT</w:instrText>
          </w:r>
          <w:r w:rsidRPr="00DD0123">
            <w:rPr>
              <w:color w:val="0E2B8E"/>
              <w:sz w:val="24"/>
              <w:szCs w:val="24"/>
            </w:rPr>
            <w:fldChar w:fldCharType="separate"/>
          </w:r>
          <w:r w:rsidRPr="00DD0123">
            <w:rPr>
              <w:color w:val="0E2B8E"/>
              <w:sz w:val="24"/>
              <w:szCs w:val="24"/>
            </w:rPr>
            <w:t>0</w:t>
          </w:r>
          <w:r w:rsidRPr="00DD0123">
            <w:rPr>
              <w:color w:val="0E2B8E"/>
              <w:sz w:val="24"/>
              <w:szCs w:val="24"/>
            </w:rPr>
            <w:fldChar w:fldCharType="end"/>
          </w:r>
        </w:p>
      </w:tc>
    </w:tr>
  </w:tbl>
  <w:p w14:paraId="2D83D4DF" w14:textId="65A3E866" w:rsidR="00003BA3" w:rsidRDefault="00003BA3" w:rsidP="00AD218A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CD32D" w14:textId="77777777" w:rsidR="00003BA3" w:rsidRDefault="00003BA3" w:rsidP="00465D39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21647">
      <w:rPr>
        <w:rStyle w:val="Seitenzahl"/>
        <w:noProof/>
      </w:rPr>
      <w:t>0</w:t>
    </w:r>
    <w:r>
      <w:rPr>
        <w:rStyle w:val="Seitenzahl"/>
      </w:rPr>
      <w:fldChar w:fldCharType="end"/>
    </w:r>
  </w:p>
  <w:p w14:paraId="2EDE366C" w14:textId="77777777" w:rsidR="00003BA3" w:rsidRDefault="00003BA3" w:rsidP="001A62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4C943AD"/>
    <w:multiLevelType w:val="hybridMultilevel"/>
    <w:tmpl w:val="F724E38A"/>
    <w:lvl w:ilvl="0" w:tplc="BB4CD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32C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C1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A0F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668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C06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F64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FEA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46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952E42"/>
    <w:multiLevelType w:val="hybridMultilevel"/>
    <w:tmpl w:val="1E96D064"/>
    <w:lvl w:ilvl="0" w:tplc="057EEDEC">
      <w:start w:val="1"/>
      <w:numFmt w:val="bullet"/>
      <w:pStyle w:val="Table-Grey-Itemiz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D25257"/>
    <w:multiLevelType w:val="hybridMultilevel"/>
    <w:tmpl w:val="3CA03A0A"/>
    <w:lvl w:ilvl="0" w:tplc="1DB6338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D77D60"/>
    <w:multiLevelType w:val="hybridMultilevel"/>
    <w:tmpl w:val="624A3EF8"/>
    <w:lvl w:ilvl="0" w:tplc="0A781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BCF4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D0D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8E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8C0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82C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47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AB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E6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2870AC"/>
    <w:multiLevelType w:val="hybridMultilevel"/>
    <w:tmpl w:val="7250F548"/>
    <w:lvl w:ilvl="0" w:tplc="732E4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A4F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BE1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B6A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B2C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8E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5E9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082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528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3F66D49"/>
    <w:multiLevelType w:val="hybridMultilevel"/>
    <w:tmpl w:val="BE2AE32E"/>
    <w:lvl w:ilvl="0" w:tplc="DDA23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22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D8E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065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0B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0A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2F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29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14C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5F3BDE"/>
    <w:multiLevelType w:val="hybridMultilevel"/>
    <w:tmpl w:val="8D5CA2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603866"/>
    <w:multiLevelType w:val="hybridMultilevel"/>
    <w:tmpl w:val="9E1ABDF2"/>
    <w:lvl w:ilvl="0" w:tplc="86E20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ACEB2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542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102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82A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66F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E7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63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AB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0EE738E"/>
    <w:multiLevelType w:val="hybridMultilevel"/>
    <w:tmpl w:val="B63EEFCE"/>
    <w:lvl w:ilvl="0" w:tplc="64D84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2AE61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266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E0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800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F43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4F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64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AC9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2" w15:restartNumberingAfterBreak="0">
    <w:nsid w:val="2B5D42DA"/>
    <w:multiLevelType w:val="multilevel"/>
    <w:tmpl w:val="BF3AB7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514A67"/>
    <w:multiLevelType w:val="hybridMultilevel"/>
    <w:tmpl w:val="0F00C5C0"/>
    <w:lvl w:ilvl="0" w:tplc="061E1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DEA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6B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565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564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2E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163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089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326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B7411EF"/>
    <w:multiLevelType w:val="hybridMultilevel"/>
    <w:tmpl w:val="786A16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FF54BC"/>
    <w:multiLevelType w:val="hybridMultilevel"/>
    <w:tmpl w:val="CA141F74"/>
    <w:lvl w:ilvl="0" w:tplc="229C2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E02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ECD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32F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8AC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84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4C8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80A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EEA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E9D1772"/>
    <w:multiLevelType w:val="hybridMultilevel"/>
    <w:tmpl w:val="55F63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911974"/>
    <w:multiLevelType w:val="multilevel"/>
    <w:tmpl w:val="6AA49B7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524D7E"/>
    <w:multiLevelType w:val="hybridMultilevel"/>
    <w:tmpl w:val="3A1834A8"/>
    <w:lvl w:ilvl="0" w:tplc="9E0A7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BA6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9C6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24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23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6C0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65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14C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BEB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E981E13"/>
    <w:multiLevelType w:val="hybridMultilevel"/>
    <w:tmpl w:val="E4F4F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F5B6C"/>
    <w:multiLevelType w:val="multilevel"/>
    <w:tmpl w:val="F29CCEA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8849141">
    <w:abstractNumId w:val="0"/>
  </w:num>
  <w:num w:numId="2" w16cid:durableId="1167476870">
    <w:abstractNumId w:val="4"/>
  </w:num>
  <w:num w:numId="3" w16cid:durableId="735204545">
    <w:abstractNumId w:val="11"/>
  </w:num>
  <w:num w:numId="4" w16cid:durableId="1064721818">
    <w:abstractNumId w:val="9"/>
  </w:num>
  <w:num w:numId="5" w16cid:durableId="728501262">
    <w:abstractNumId w:val="6"/>
  </w:num>
  <w:num w:numId="6" w16cid:durableId="1001004807">
    <w:abstractNumId w:val="15"/>
  </w:num>
  <w:num w:numId="7" w16cid:durableId="831989404">
    <w:abstractNumId w:val="10"/>
  </w:num>
  <w:num w:numId="8" w16cid:durableId="695809060">
    <w:abstractNumId w:val="13"/>
  </w:num>
  <w:num w:numId="9" w16cid:durableId="1926454365">
    <w:abstractNumId w:val="7"/>
  </w:num>
  <w:num w:numId="10" w16cid:durableId="2120024098">
    <w:abstractNumId w:val="18"/>
  </w:num>
  <w:num w:numId="11" w16cid:durableId="315691912">
    <w:abstractNumId w:val="2"/>
  </w:num>
  <w:num w:numId="12" w16cid:durableId="893741078">
    <w:abstractNumId w:val="5"/>
  </w:num>
  <w:num w:numId="13" w16cid:durableId="2091199255">
    <w:abstractNumId w:val="8"/>
  </w:num>
  <w:num w:numId="14" w16cid:durableId="1143037025">
    <w:abstractNumId w:val="16"/>
  </w:num>
  <w:num w:numId="15" w16cid:durableId="492064632">
    <w:abstractNumId w:val="3"/>
  </w:num>
  <w:num w:numId="16" w16cid:durableId="1300646736">
    <w:abstractNumId w:val="19"/>
  </w:num>
  <w:num w:numId="17" w16cid:durableId="954944568">
    <w:abstractNumId w:val="14"/>
  </w:num>
  <w:num w:numId="18" w16cid:durableId="485171861">
    <w:abstractNumId w:val="12"/>
  </w:num>
  <w:num w:numId="19" w16cid:durableId="1148590638">
    <w:abstractNumId w:val="20"/>
  </w:num>
  <w:num w:numId="20" w16cid:durableId="640113693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en-US" w:vendorID="64" w:dllVersion="0" w:nlCheck="1" w:checkStyle="0"/>
  <w:activeWritingStyle w:appName="MSWord" w:lang="nb-NO" w:vendorID="64" w:dllVersion="4096" w:nlCheck="1" w:checkStyle="0"/>
  <w:proofState w:spelling="clean" w:grammar="clean"/>
  <w:attachedTemplate r:id="rId1"/>
  <w:linkStyles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D1FB4"/>
    <w:rsid w:val="000001FB"/>
    <w:rsid w:val="000012DD"/>
    <w:rsid w:val="000031F4"/>
    <w:rsid w:val="00003BA3"/>
    <w:rsid w:val="00003CA7"/>
    <w:rsid w:val="00003D94"/>
    <w:rsid w:val="00003DD6"/>
    <w:rsid w:val="00005028"/>
    <w:rsid w:val="0000663D"/>
    <w:rsid w:val="00006A63"/>
    <w:rsid w:val="00006B52"/>
    <w:rsid w:val="00007A08"/>
    <w:rsid w:val="000116F0"/>
    <w:rsid w:val="00011B3C"/>
    <w:rsid w:val="00012106"/>
    <w:rsid w:val="00012291"/>
    <w:rsid w:val="00012B10"/>
    <w:rsid w:val="00013465"/>
    <w:rsid w:val="000134DE"/>
    <w:rsid w:val="00013532"/>
    <w:rsid w:val="000146A4"/>
    <w:rsid w:val="00014729"/>
    <w:rsid w:val="00014B71"/>
    <w:rsid w:val="00015870"/>
    <w:rsid w:val="0001679C"/>
    <w:rsid w:val="00016B57"/>
    <w:rsid w:val="00016CDC"/>
    <w:rsid w:val="00017633"/>
    <w:rsid w:val="000179A2"/>
    <w:rsid w:val="000227F7"/>
    <w:rsid w:val="00023C01"/>
    <w:rsid w:val="00023FCD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400FE"/>
    <w:rsid w:val="00040B82"/>
    <w:rsid w:val="00040CAC"/>
    <w:rsid w:val="00040D6D"/>
    <w:rsid w:val="000418CA"/>
    <w:rsid w:val="00041AEE"/>
    <w:rsid w:val="000426B8"/>
    <w:rsid w:val="00043D61"/>
    <w:rsid w:val="000454BB"/>
    <w:rsid w:val="00045B15"/>
    <w:rsid w:val="00046B9D"/>
    <w:rsid w:val="00046F1C"/>
    <w:rsid w:val="00050FFB"/>
    <w:rsid w:val="00051E91"/>
    <w:rsid w:val="00052CB5"/>
    <w:rsid w:val="00053DA5"/>
    <w:rsid w:val="0005443B"/>
    <w:rsid w:val="000544F4"/>
    <w:rsid w:val="00054C3F"/>
    <w:rsid w:val="00055319"/>
    <w:rsid w:val="00055323"/>
    <w:rsid w:val="00055466"/>
    <w:rsid w:val="00055519"/>
    <w:rsid w:val="00055838"/>
    <w:rsid w:val="00055F22"/>
    <w:rsid w:val="00056AF4"/>
    <w:rsid w:val="00056B3F"/>
    <w:rsid w:val="00056C72"/>
    <w:rsid w:val="0005762A"/>
    <w:rsid w:val="00060616"/>
    <w:rsid w:val="00061F2A"/>
    <w:rsid w:val="00063985"/>
    <w:rsid w:val="00063D41"/>
    <w:rsid w:val="00063D75"/>
    <w:rsid w:val="0006567A"/>
    <w:rsid w:val="000678AE"/>
    <w:rsid w:val="0006796F"/>
    <w:rsid w:val="00067E5E"/>
    <w:rsid w:val="00072163"/>
    <w:rsid w:val="00072C75"/>
    <w:rsid w:val="00073E5C"/>
    <w:rsid w:val="0007454E"/>
    <w:rsid w:val="000754F6"/>
    <w:rsid w:val="000759BF"/>
    <w:rsid w:val="00076570"/>
    <w:rsid w:val="00076B10"/>
    <w:rsid w:val="00077096"/>
    <w:rsid w:val="000801AA"/>
    <w:rsid w:val="0008027D"/>
    <w:rsid w:val="000802A8"/>
    <w:rsid w:val="000826E6"/>
    <w:rsid w:val="0008358D"/>
    <w:rsid w:val="000849B7"/>
    <w:rsid w:val="00086303"/>
    <w:rsid w:val="00090B0A"/>
    <w:rsid w:val="00091761"/>
    <w:rsid w:val="000918B9"/>
    <w:rsid w:val="00091E42"/>
    <w:rsid w:val="0009244B"/>
    <w:rsid w:val="00093C7B"/>
    <w:rsid w:val="00094458"/>
    <w:rsid w:val="00094F0E"/>
    <w:rsid w:val="000953BC"/>
    <w:rsid w:val="00095590"/>
    <w:rsid w:val="00095CC5"/>
    <w:rsid w:val="00096B85"/>
    <w:rsid w:val="00096FC5"/>
    <w:rsid w:val="0009708A"/>
    <w:rsid w:val="000A252F"/>
    <w:rsid w:val="000A330C"/>
    <w:rsid w:val="000A3D4D"/>
    <w:rsid w:val="000A3FF0"/>
    <w:rsid w:val="000A5EBC"/>
    <w:rsid w:val="000A5F16"/>
    <w:rsid w:val="000A7452"/>
    <w:rsid w:val="000A7C05"/>
    <w:rsid w:val="000B00C9"/>
    <w:rsid w:val="000B0261"/>
    <w:rsid w:val="000B056E"/>
    <w:rsid w:val="000B08C6"/>
    <w:rsid w:val="000B0A1B"/>
    <w:rsid w:val="000B13E4"/>
    <w:rsid w:val="000B1629"/>
    <w:rsid w:val="000B2CAB"/>
    <w:rsid w:val="000B4452"/>
    <w:rsid w:val="000B4696"/>
    <w:rsid w:val="000B5C61"/>
    <w:rsid w:val="000B6659"/>
    <w:rsid w:val="000C0265"/>
    <w:rsid w:val="000C18B9"/>
    <w:rsid w:val="000C2251"/>
    <w:rsid w:val="000C27AB"/>
    <w:rsid w:val="000C28C4"/>
    <w:rsid w:val="000C2EDB"/>
    <w:rsid w:val="000C473F"/>
    <w:rsid w:val="000C4CB3"/>
    <w:rsid w:val="000C50B7"/>
    <w:rsid w:val="000C530D"/>
    <w:rsid w:val="000C6301"/>
    <w:rsid w:val="000C6EB0"/>
    <w:rsid w:val="000D0705"/>
    <w:rsid w:val="000D094F"/>
    <w:rsid w:val="000D153B"/>
    <w:rsid w:val="000D2321"/>
    <w:rsid w:val="000D2A96"/>
    <w:rsid w:val="000D35C5"/>
    <w:rsid w:val="000D3858"/>
    <w:rsid w:val="000D3879"/>
    <w:rsid w:val="000D5572"/>
    <w:rsid w:val="000D5ACC"/>
    <w:rsid w:val="000D5BA9"/>
    <w:rsid w:val="000D5EC9"/>
    <w:rsid w:val="000D7211"/>
    <w:rsid w:val="000D79CF"/>
    <w:rsid w:val="000D7A4F"/>
    <w:rsid w:val="000D7E5F"/>
    <w:rsid w:val="000E0261"/>
    <w:rsid w:val="000E0955"/>
    <w:rsid w:val="000E1C49"/>
    <w:rsid w:val="000E208F"/>
    <w:rsid w:val="000E35FC"/>
    <w:rsid w:val="000E381F"/>
    <w:rsid w:val="000E42D8"/>
    <w:rsid w:val="000E634E"/>
    <w:rsid w:val="000E652D"/>
    <w:rsid w:val="000E69AC"/>
    <w:rsid w:val="000E7250"/>
    <w:rsid w:val="000E7E48"/>
    <w:rsid w:val="000E7F24"/>
    <w:rsid w:val="000F0481"/>
    <w:rsid w:val="000F154B"/>
    <w:rsid w:val="000F1958"/>
    <w:rsid w:val="000F1B18"/>
    <w:rsid w:val="000F27F1"/>
    <w:rsid w:val="000F2B04"/>
    <w:rsid w:val="000F2F69"/>
    <w:rsid w:val="000F327B"/>
    <w:rsid w:val="000F34FB"/>
    <w:rsid w:val="000F3B4B"/>
    <w:rsid w:val="000F582B"/>
    <w:rsid w:val="000F5A81"/>
    <w:rsid w:val="000F5C0B"/>
    <w:rsid w:val="000F6101"/>
    <w:rsid w:val="000F63CE"/>
    <w:rsid w:val="000F71DD"/>
    <w:rsid w:val="000F7868"/>
    <w:rsid w:val="000F790C"/>
    <w:rsid w:val="001005A9"/>
    <w:rsid w:val="00100AF7"/>
    <w:rsid w:val="00101944"/>
    <w:rsid w:val="00101B2E"/>
    <w:rsid w:val="00101E15"/>
    <w:rsid w:val="00105528"/>
    <w:rsid w:val="001065E3"/>
    <w:rsid w:val="00106AD1"/>
    <w:rsid w:val="00106C87"/>
    <w:rsid w:val="001107D0"/>
    <w:rsid w:val="00110B02"/>
    <w:rsid w:val="0011158D"/>
    <w:rsid w:val="00111B53"/>
    <w:rsid w:val="0011414E"/>
    <w:rsid w:val="00114227"/>
    <w:rsid w:val="00114461"/>
    <w:rsid w:val="00114675"/>
    <w:rsid w:val="001147D7"/>
    <w:rsid w:val="00114AE0"/>
    <w:rsid w:val="00115594"/>
    <w:rsid w:val="00115F65"/>
    <w:rsid w:val="00116056"/>
    <w:rsid w:val="00116949"/>
    <w:rsid w:val="00116B17"/>
    <w:rsid w:val="00116E60"/>
    <w:rsid w:val="0012144F"/>
    <w:rsid w:val="00121559"/>
    <w:rsid w:val="00122BEC"/>
    <w:rsid w:val="0012401D"/>
    <w:rsid w:val="001241FE"/>
    <w:rsid w:val="00124695"/>
    <w:rsid w:val="00124EEC"/>
    <w:rsid w:val="00126696"/>
    <w:rsid w:val="0012736D"/>
    <w:rsid w:val="00127A61"/>
    <w:rsid w:val="00130FAB"/>
    <w:rsid w:val="00135F6A"/>
    <w:rsid w:val="001361AB"/>
    <w:rsid w:val="001363FF"/>
    <w:rsid w:val="00137855"/>
    <w:rsid w:val="00140C32"/>
    <w:rsid w:val="00140D75"/>
    <w:rsid w:val="00141537"/>
    <w:rsid w:val="00141614"/>
    <w:rsid w:val="00141AB3"/>
    <w:rsid w:val="00141BB9"/>
    <w:rsid w:val="0014286D"/>
    <w:rsid w:val="0014313F"/>
    <w:rsid w:val="0014318B"/>
    <w:rsid w:val="001432AF"/>
    <w:rsid w:val="0014471F"/>
    <w:rsid w:val="00144C90"/>
    <w:rsid w:val="001451D4"/>
    <w:rsid w:val="001459A5"/>
    <w:rsid w:val="00145A64"/>
    <w:rsid w:val="001463E6"/>
    <w:rsid w:val="0014757A"/>
    <w:rsid w:val="00147B1F"/>
    <w:rsid w:val="001503C5"/>
    <w:rsid w:val="00150DDD"/>
    <w:rsid w:val="00151A6A"/>
    <w:rsid w:val="00151BCC"/>
    <w:rsid w:val="00151C56"/>
    <w:rsid w:val="00152870"/>
    <w:rsid w:val="00152A8B"/>
    <w:rsid w:val="00152B64"/>
    <w:rsid w:val="00153D08"/>
    <w:rsid w:val="00154770"/>
    <w:rsid w:val="00155BCE"/>
    <w:rsid w:val="001565E5"/>
    <w:rsid w:val="00156991"/>
    <w:rsid w:val="0015729E"/>
    <w:rsid w:val="001578A4"/>
    <w:rsid w:val="0016012B"/>
    <w:rsid w:val="00161108"/>
    <w:rsid w:val="001618A4"/>
    <w:rsid w:val="001618BA"/>
    <w:rsid w:val="00162702"/>
    <w:rsid w:val="001635CF"/>
    <w:rsid w:val="0016587F"/>
    <w:rsid w:val="001700BD"/>
    <w:rsid w:val="0017022A"/>
    <w:rsid w:val="0017097E"/>
    <w:rsid w:val="001713E9"/>
    <w:rsid w:val="001721C9"/>
    <w:rsid w:val="00173DCE"/>
    <w:rsid w:val="00173E1F"/>
    <w:rsid w:val="00174AF5"/>
    <w:rsid w:val="001757F8"/>
    <w:rsid w:val="0017639C"/>
    <w:rsid w:val="001801A7"/>
    <w:rsid w:val="00180270"/>
    <w:rsid w:val="001804BF"/>
    <w:rsid w:val="00180929"/>
    <w:rsid w:val="00181451"/>
    <w:rsid w:val="001819FE"/>
    <w:rsid w:val="00182333"/>
    <w:rsid w:val="00182BA1"/>
    <w:rsid w:val="00182F51"/>
    <w:rsid w:val="00183CC4"/>
    <w:rsid w:val="001847A0"/>
    <w:rsid w:val="001848F1"/>
    <w:rsid w:val="00184CDF"/>
    <w:rsid w:val="0018519B"/>
    <w:rsid w:val="00186352"/>
    <w:rsid w:val="00187261"/>
    <w:rsid w:val="00187B41"/>
    <w:rsid w:val="00190C29"/>
    <w:rsid w:val="00190D8C"/>
    <w:rsid w:val="0019137E"/>
    <w:rsid w:val="00191559"/>
    <w:rsid w:val="0019193A"/>
    <w:rsid w:val="00192D39"/>
    <w:rsid w:val="00192F0C"/>
    <w:rsid w:val="00193F95"/>
    <w:rsid w:val="0019506F"/>
    <w:rsid w:val="001956CE"/>
    <w:rsid w:val="00195B30"/>
    <w:rsid w:val="0019610F"/>
    <w:rsid w:val="001A29B5"/>
    <w:rsid w:val="001A34A0"/>
    <w:rsid w:val="001A48D3"/>
    <w:rsid w:val="001A5395"/>
    <w:rsid w:val="001A6226"/>
    <w:rsid w:val="001A71C7"/>
    <w:rsid w:val="001A7391"/>
    <w:rsid w:val="001A7D91"/>
    <w:rsid w:val="001B1498"/>
    <w:rsid w:val="001B2187"/>
    <w:rsid w:val="001B3D41"/>
    <w:rsid w:val="001B4D73"/>
    <w:rsid w:val="001B5D4A"/>
    <w:rsid w:val="001B656A"/>
    <w:rsid w:val="001B713B"/>
    <w:rsid w:val="001B7504"/>
    <w:rsid w:val="001C1127"/>
    <w:rsid w:val="001C14A7"/>
    <w:rsid w:val="001C3075"/>
    <w:rsid w:val="001C31B4"/>
    <w:rsid w:val="001C3DBE"/>
    <w:rsid w:val="001C6398"/>
    <w:rsid w:val="001C685C"/>
    <w:rsid w:val="001D0130"/>
    <w:rsid w:val="001D051E"/>
    <w:rsid w:val="001D0FE5"/>
    <w:rsid w:val="001D13FB"/>
    <w:rsid w:val="001D46BF"/>
    <w:rsid w:val="001D4ACF"/>
    <w:rsid w:val="001D4E36"/>
    <w:rsid w:val="001D553C"/>
    <w:rsid w:val="001D668C"/>
    <w:rsid w:val="001D67FF"/>
    <w:rsid w:val="001D6831"/>
    <w:rsid w:val="001D72BC"/>
    <w:rsid w:val="001D746C"/>
    <w:rsid w:val="001E0131"/>
    <w:rsid w:val="001E0208"/>
    <w:rsid w:val="001E051A"/>
    <w:rsid w:val="001E0B70"/>
    <w:rsid w:val="001E0C3C"/>
    <w:rsid w:val="001E0E09"/>
    <w:rsid w:val="001E1923"/>
    <w:rsid w:val="001E1B3B"/>
    <w:rsid w:val="001E3417"/>
    <w:rsid w:val="001E34E6"/>
    <w:rsid w:val="001E3C9E"/>
    <w:rsid w:val="001E7015"/>
    <w:rsid w:val="001E7156"/>
    <w:rsid w:val="001E7C16"/>
    <w:rsid w:val="001E7DF6"/>
    <w:rsid w:val="001F0AC2"/>
    <w:rsid w:val="001F1589"/>
    <w:rsid w:val="001F28D4"/>
    <w:rsid w:val="001F2CEF"/>
    <w:rsid w:val="001F3736"/>
    <w:rsid w:val="001F4519"/>
    <w:rsid w:val="001F489B"/>
    <w:rsid w:val="001F4B96"/>
    <w:rsid w:val="001F530D"/>
    <w:rsid w:val="00200ABF"/>
    <w:rsid w:val="0020102A"/>
    <w:rsid w:val="002046B3"/>
    <w:rsid w:val="00204C51"/>
    <w:rsid w:val="00204CFD"/>
    <w:rsid w:val="00204E78"/>
    <w:rsid w:val="0020582A"/>
    <w:rsid w:val="00206726"/>
    <w:rsid w:val="00206AFD"/>
    <w:rsid w:val="00206B7D"/>
    <w:rsid w:val="002074E5"/>
    <w:rsid w:val="00207F3C"/>
    <w:rsid w:val="00213122"/>
    <w:rsid w:val="002142AA"/>
    <w:rsid w:val="00215153"/>
    <w:rsid w:val="002161B0"/>
    <w:rsid w:val="00217DAB"/>
    <w:rsid w:val="00220EB7"/>
    <w:rsid w:val="00223AD9"/>
    <w:rsid w:val="00223E9F"/>
    <w:rsid w:val="00230563"/>
    <w:rsid w:val="00230AD0"/>
    <w:rsid w:val="00230CE3"/>
    <w:rsid w:val="00230E65"/>
    <w:rsid w:val="00232477"/>
    <w:rsid w:val="00233398"/>
    <w:rsid w:val="0023424A"/>
    <w:rsid w:val="002346DD"/>
    <w:rsid w:val="00234BE4"/>
    <w:rsid w:val="00235A20"/>
    <w:rsid w:val="00235D11"/>
    <w:rsid w:val="002374F3"/>
    <w:rsid w:val="0023765A"/>
    <w:rsid w:val="002404CF"/>
    <w:rsid w:val="002412F3"/>
    <w:rsid w:val="00241BEC"/>
    <w:rsid w:val="002468F4"/>
    <w:rsid w:val="0024747F"/>
    <w:rsid w:val="0024766E"/>
    <w:rsid w:val="002502C7"/>
    <w:rsid w:val="00251D4F"/>
    <w:rsid w:val="002523D3"/>
    <w:rsid w:val="00253E84"/>
    <w:rsid w:val="00254D74"/>
    <w:rsid w:val="00256E15"/>
    <w:rsid w:val="00257374"/>
    <w:rsid w:val="002578D5"/>
    <w:rsid w:val="00257A7E"/>
    <w:rsid w:val="00260932"/>
    <w:rsid w:val="00262C89"/>
    <w:rsid w:val="00264014"/>
    <w:rsid w:val="002647ED"/>
    <w:rsid w:val="00265274"/>
    <w:rsid w:val="00265A42"/>
    <w:rsid w:val="00266360"/>
    <w:rsid w:val="00271363"/>
    <w:rsid w:val="00271459"/>
    <w:rsid w:val="00271C17"/>
    <w:rsid w:val="00271C27"/>
    <w:rsid w:val="00273154"/>
    <w:rsid w:val="002732F8"/>
    <w:rsid w:val="00273E71"/>
    <w:rsid w:val="00274DFC"/>
    <w:rsid w:val="00274FB6"/>
    <w:rsid w:val="00275A12"/>
    <w:rsid w:val="00275CDD"/>
    <w:rsid w:val="00276011"/>
    <w:rsid w:val="0027765E"/>
    <w:rsid w:val="00277E95"/>
    <w:rsid w:val="0028028A"/>
    <w:rsid w:val="0028060F"/>
    <w:rsid w:val="00280AD6"/>
    <w:rsid w:val="00280F94"/>
    <w:rsid w:val="00281188"/>
    <w:rsid w:val="00281294"/>
    <w:rsid w:val="00282620"/>
    <w:rsid w:val="0028326A"/>
    <w:rsid w:val="002843F6"/>
    <w:rsid w:val="0028445F"/>
    <w:rsid w:val="00285677"/>
    <w:rsid w:val="002861D3"/>
    <w:rsid w:val="00290A73"/>
    <w:rsid w:val="00293B91"/>
    <w:rsid w:val="00294BEC"/>
    <w:rsid w:val="002959CD"/>
    <w:rsid w:val="002964CF"/>
    <w:rsid w:val="002965BF"/>
    <w:rsid w:val="002967D7"/>
    <w:rsid w:val="00297396"/>
    <w:rsid w:val="00297584"/>
    <w:rsid w:val="002A0B25"/>
    <w:rsid w:val="002A0F18"/>
    <w:rsid w:val="002A1B71"/>
    <w:rsid w:val="002A2443"/>
    <w:rsid w:val="002A2AFE"/>
    <w:rsid w:val="002A45E6"/>
    <w:rsid w:val="002A4D0E"/>
    <w:rsid w:val="002A5204"/>
    <w:rsid w:val="002A53F1"/>
    <w:rsid w:val="002A6698"/>
    <w:rsid w:val="002A762D"/>
    <w:rsid w:val="002A7672"/>
    <w:rsid w:val="002A76C5"/>
    <w:rsid w:val="002B06D4"/>
    <w:rsid w:val="002B0862"/>
    <w:rsid w:val="002B0B4B"/>
    <w:rsid w:val="002B2461"/>
    <w:rsid w:val="002B3B3A"/>
    <w:rsid w:val="002B3DBB"/>
    <w:rsid w:val="002B539E"/>
    <w:rsid w:val="002B5466"/>
    <w:rsid w:val="002B651C"/>
    <w:rsid w:val="002B6E4F"/>
    <w:rsid w:val="002C0D40"/>
    <w:rsid w:val="002C1B15"/>
    <w:rsid w:val="002C22A4"/>
    <w:rsid w:val="002C31F8"/>
    <w:rsid w:val="002C5297"/>
    <w:rsid w:val="002C63D7"/>
    <w:rsid w:val="002C7399"/>
    <w:rsid w:val="002D0572"/>
    <w:rsid w:val="002D06AD"/>
    <w:rsid w:val="002D08FF"/>
    <w:rsid w:val="002D2581"/>
    <w:rsid w:val="002D2E70"/>
    <w:rsid w:val="002D37F6"/>
    <w:rsid w:val="002D4596"/>
    <w:rsid w:val="002D5561"/>
    <w:rsid w:val="002D58B5"/>
    <w:rsid w:val="002D5A50"/>
    <w:rsid w:val="002D5B41"/>
    <w:rsid w:val="002E134E"/>
    <w:rsid w:val="002E2E7D"/>
    <w:rsid w:val="002E3406"/>
    <w:rsid w:val="002E34D4"/>
    <w:rsid w:val="002E46A3"/>
    <w:rsid w:val="002E51E5"/>
    <w:rsid w:val="002E5856"/>
    <w:rsid w:val="002E5B7F"/>
    <w:rsid w:val="002E6A01"/>
    <w:rsid w:val="002E6FF3"/>
    <w:rsid w:val="002F002F"/>
    <w:rsid w:val="002F1899"/>
    <w:rsid w:val="002F1964"/>
    <w:rsid w:val="002F1A3E"/>
    <w:rsid w:val="002F2DF5"/>
    <w:rsid w:val="002F33B2"/>
    <w:rsid w:val="002F3528"/>
    <w:rsid w:val="002F3E6B"/>
    <w:rsid w:val="002F402E"/>
    <w:rsid w:val="002F42DE"/>
    <w:rsid w:val="002F5BAC"/>
    <w:rsid w:val="002F64BA"/>
    <w:rsid w:val="002F68FB"/>
    <w:rsid w:val="002F69C6"/>
    <w:rsid w:val="002F78B1"/>
    <w:rsid w:val="00300481"/>
    <w:rsid w:val="00303493"/>
    <w:rsid w:val="00303A90"/>
    <w:rsid w:val="0030533A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51C1"/>
    <w:rsid w:val="0031559D"/>
    <w:rsid w:val="00315A51"/>
    <w:rsid w:val="00315B98"/>
    <w:rsid w:val="00316A1B"/>
    <w:rsid w:val="0031715F"/>
    <w:rsid w:val="00317F7C"/>
    <w:rsid w:val="00320A03"/>
    <w:rsid w:val="003224C5"/>
    <w:rsid w:val="00323008"/>
    <w:rsid w:val="00323C3D"/>
    <w:rsid w:val="00324048"/>
    <w:rsid w:val="003257DE"/>
    <w:rsid w:val="00325D39"/>
    <w:rsid w:val="00327571"/>
    <w:rsid w:val="00327886"/>
    <w:rsid w:val="00331904"/>
    <w:rsid w:val="0033253B"/>
    <w:rsid w:val="003328B9"/>
    <w:rsid w:val="003338CC"/>
    <w:rsid w:val="00334EB2"/>
    <w:rsid w:val="0033514D"/>
    <w:rsid w:val="0033622B"/>
    <w:rsid w:val="0033690A"/>
    <w:rsid w:val="00336CCF"/>
    <w:rsid w:val="00337AD4"/>
    <w:rsid w:val="00340315"/>
    <w:rsid w:val="00340337"/>
    <w:rsid w:val="00340F77"/>
    <w:rsid w:val="0034131B"/>
    <w:rsid w:val="00341948"/>
    <w:rsid w:val="003420B4"/>
    <w:rsid w:val="00342281"/>
    <w:rsid w:val="00342284"/>
    <w:rsid w:val="003431F1"/>
    <w:rsid w:val="00343E74"/>
    <w:rsid w:val="00345915"/>
    <w:rsid w:val="00346694"/>
    <w:rsid w:val="003478C8"/>
    <w:rsid w:val="00350628"/>
    <w:rsid w:val="0035149A"/>
    <w:rsid w:val="00352411"/>
    <w:rsid w:val="003532AF"/>
    <w:rsid w:val="00354265"/>
    <w:rsid w:val="0035496B"/>
    <w:rsid w:val="00355D27"/>
    <w:rsid w:val="00356154"/>
    <w:rsid w:val="0035686E"/>
    <w:rsid w:val="00361C07"/>
    <w:rsid w:val="00361F8F"/>
    <w:rsid w:val="00361FEC"/>
    <w:rsid w:val="003623D3"/>
    <w:rsid w:val="00362AC4"/>
    <w:rsid w:val="0036326A"/>
    <w:rsid w:val="00363496"/>
    <w:rsid w:val="003646F4"/>
    <w:rsid w:val="0036549D"/>
    <w:rsid w:val="00365825"/>
    <w:rsid w:val="003662CE"/>
    <w:rsid w:val="0036672A"/>
    <w:rsid w:val="00367A9A"/>
    <w:rsid w:val="00370F22"/>
    <w:rsid w:val="003714C0"/>
    <w:rsid w:val="00371F9D"/>
    <w:rsid w:val="00373B25"/>
    <w:rsid w:val="003742BE"/>
    <w:rsid w:val="003752BA"/>
    <w:rsid w:val="00376225"/>
    <w:rsid w:val="003765D0"/>
    <w:rsid w:val="00376E38"/>
    <w:rsid w:val="00381085"/>
    <w:rsid w:val="003828D0"/>
    <w:rsid w:val="003829C3"/>
    <w:rsid w:val="00383DB6"/>
    <w:rsid w:val="00383FD0"/>
    <w:rsid w:val="003847D0"/>
    <w:rsid w:val="003857F5"/>
    <w:rsid w:val="00385DD1"/>
    <w:rsid w:val="00385F26"/>
    <w:rsid w:val="00387453"/>
    <w:rsid w:val="0039084F"/>
    <w:rsid w:val="00391B4E"/>
    <w:rsid w:val="00392F33"/>
    <w:rsid w:val="003939D4"/>
    <w:rsid w:val="00393D34"/>
    <w:rsid w:val="003953F3"/>
    <w:rsid w:val="00395D8D"/>
    <w:rsid w:val="00396CF5"/>
    <w:rsid w:val="003A02BC"/>
    <w:rsid w:val="003A04CC"/>
    <w:rsid w:val="003A0742"/>
    <w:rsid w:val="003A088C"/>
    <w:rsid w:val="003A2054"/>
    <w:rsid w:val="003A65C7"/>
    <w:rsid w:val="003A6E5E"/>
    <w:rsid w:val="003A6FAA"/>
    <w:rsid w:val="003B04DE"/>
    <w:rsid w:val="003B1380"/>
    <w:rsid w:val="003B1849"/>
    <w:rsid w:val="003B1B1B"/>
    <w:rsid w:val="003B2215"/>
    <w:rsid w:val="003B3EE4"/>
    <w:rsid w:val="003B5BB8"/>
    <w:rsid w:val="003B7294"/>
    <w:rsid w:val="003C09D0"/>
    <w:rsid w:val="003C1A1F"/>
    <w:rsid w:val="003C1E1F"/>
    <w:rsid w:val="003C20FE"/>
    <w:rsid w:val="003C359C"/>
    <w:rsid w:val="003C4124"/>
    <w:rsid w:val="003C4CA6"/>
    <w:rsid w:val="003C4E0C"/>
    <w:rsid w:val="003C5640"/>
    <w:rsid w:val="003C5D9D"/>
    <w:rsid w:val="003C68E9"/>
    <w:rsid w:val="003C6AE3"/>
    <w:rsid w:val="003D0151"/>
    <w:rsid w:val="003D1D84"/>
    <w:rsid w:val="003D27F5"/>
    <w:rsid w:val="003D29CA"/>
    <w:rsid w:val="003D3815"/>
    <w:rsid w:val="003D4142"/>
    <w:rsid w:val="003D43A3"/>
    <w:rsid w:val="003D4DD5"/>
    <w:rsid w:val="003D68D3"/>
    <w:rsid w:val="003E04C0"/>
    <w:rsid w:val="003E166C"/>
    <w:rsid w:val="003E1A93"/>
    <w:rsid w:val="003E22DF"/>
    <w:rsid w:val="003E3AE2"/>
    <w:rsid w:val="003E4978"/>
    <w:rsid w:val="003E5502"/>
    <w:rsid w:val="003F058C"/>
    <w:rsid w:val="003F1EA7"/>
    <w:rsid w:val="003F3C13"/>
    <w:rsid w:val="003F406D"/>
    <w:rsid w:val="003F4146"/>
    <w:rsid w:val="003F4274"/>
    <w:rsid w:val="003F51B7"/>
    <w:rsid w:val="003F696C"/>
    <w:rsid w:val="0040011A"/>
    <w:rsid w:val="0040043C"/>
    <w:rsid w:val="00400942"/>
    <w:rsid w:val="0040099E"/>
    <w:rsid w:val="004015A5"/>
    <w:rsid w:val="00401803"/>
    <w:rsid w:val="00401823"/>
    <w:rsid w:val="004019E0"/>
    <w:rsid w:val="0040287A"/>
    <w:rsid w:val="00402E53"/>
    <w:rsid w:val="00402F91"/>
    <w:rsid w:val="00403BAE"/>
    <w:rsid w:val="00403D17"/>
    <w:rsid w:val="00404F32"/>
    <w:rsid w:val="004050C1"/>
    <w:rsid w:val="00406909"/>
    <w:rsid w:val="00407BAE"/>
    <w:rsid w:val="00410224"/>
    <w:rsid w:val="00411216"/>
    <w:rsid w:val="00412B57"/>
    <w:rsid w:val="0041384E"/>
    <w:rsid w:val="00413C9B"/>
    <w:rsid w:val="0041427C"/>
    <w:rsid w:val="004155AC"/>
    <w:rsid w:val="00415818"/>
    <w:rsid w:val="00416FE8"/>
    <w:rsid w:val="00417815"/>
    <w:rsid w:val="00420E4C"/>
    <w:rsid w:val="00420FF8"/>
    <w:rsid w:val="00421546"/>
    <w:rsid w:val="00421A13"/>
    <w:rsid w:val="00422658"/>
    <w:rsid w:val="00424277"/>
    <w:rsid w:val="00424C7E"/>
    <w:rsid w:val="00424C81"/>
    <w:rsid w:val="00425AA3"/>
    <w:rsid w:val="00426B62"/>
    <w:rsid w:val="0043094A"/>
    <w:rsid w:val="004316E9"/>
    <w:rsid w:val="0043174D"/>
    <w:rsid w:val="00431C46"/>
    <w:rsid w:val="00431CA2"/>
    <w:rsid w:val="00432D7E"/>
    <w:rsid w:val="00432DC6"/>
    <w:rsid w:val="00433E5D"/>
    <w:rsid w:val="00434418"/>
    <w:rsid w:val="00434D74"/>
    <w:rsid w:val="00435295"/>
    <w:rsid w:val="00435DC6"/>
    <w:rsid w:val="00436830"/>
    <w:rsid w:val="00440280"/>
    <w:rsid w:val="00440695"/>
    <w:rsid w:val="004412FE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429"/>
    <w:rsid w:val="00454A2D"/>
    <w:rsid w:val="004550CF"/>
    <w:rsid w:val="00455A18"/>
    <w:rsid w:val="00456A46"/>
    <w:rsid w:val="0045705E"/>
    <w:rsid w:val="00457489"/>
    <w:rsid w:val="00461228"/>
    <w:rsid w:val="0046131A"/>
    <w:rsid w:val="00461729"/>
    <w:rsid w:val="0046199F"/>
    <w:rsid w:val="004622E9"/>
    <w:rsid w:val="004625B8"/>
    <w:rsid w:val="0046341E"/>
    <w:rsid w:val="004655D5"/>
    <w:rsid w:val="00465D1A"/>
    <w:rsid w:val="00465D39"/>
    <w:rsid w:val="00467035"/>
    <w:rsid w:val="004725FB"/>
    <w:rsid w:val="00473050"/>
    <w:rsid w:val="00474B4B"/>
    <w:rsid w:val="004764F4"/>
    <w:rsid w:val="00476B44"/>
    <w:rsid w:val="0048064B"/>
    <w:rsid w:val="00480671"/>
    <w:rsid w:val="00480EB3"/>
    <w:rsid w:val="004810B7"/>
    <w:rsid w:val="0048131B"/>
    <w:rsid w:val="00482582"/>
    <w:rsid w:val="004829AD"/>
    <w:rsid w:val="0048387C"/>
    <w:rsid w:val="00483FB2"/>
    <w:rsid w:val="00484750"/>
    <w:rsid w:val="00486E02"/>
    <w:rsid w:val="00487FA6"/>
    <w:rsid w:val="0049030C"/>
    <w:rsid w:val="0049102A"/>
    <w:rsid w:val="004913B6"/>
    <w:rsid w:val="00491796"/>
    <w:rsid w:val="004923C3"/>
    <w:rsid w:val="00492F8D"/>
    <w:rsid w:val="00493B6B"/>
    <w:rsid w:val="00493E12"/>
    <w:rsid w:val="0049440E"/>
    <w:rsid w:val="004948D2"/>
    <w:rsid w:val="004957CD"/>
    <w:rsid w:val="00497233"/>
    <w:rsid w:val="00497C32"/>
    <w:rsid w:val="004A00DD"/>
    <w:rsid w:val="004A1C13"/>
    <w:rsid w:val="004A22EC"/>
    <w:rsid w:val="004A25C7"/>
    <w:rsid w:val="004A32A2"/>
    <w:rsid w:val="004A3F2E"/>
    <w:rsid w:val="004A5098"/>
    <w:rsid w:val="004A5645"/>
    <w:rsid w:val="004A617F"/>
    <w:rsid w:val="004A7602"/>
    <w:rsid w:val="004A7759"/>
    <w:rsid w:val="004B007D"/>
    <w:rsid w:val="004B0590"/>
    <w:rsid w:val="004B0643"/>
    <w:rsid w:val="004B1CBF"/>
    <w:rsid w:val="004B2F90"/>
    <w:rsid w:val="004B3554"/>
    <w:rsid w:val="004B3599"/>
    <w:rsid w:val="004B4E8F"/>
    <w:rsid w:val="004B5A11"/>
    <w:rsid w:val="004B6E88"/>
    <w:rsid w:val="004B6F46"/>
    <w:rsid w:val="004B700D"/>
    <w:rsid w:val="004B7B86"/>
    <w:rsid w:val="004C1757"/>
    <w:rsid w:val="004C20FD"/>
    <w:rsid w:val="004C244A"/>
    <w:rsid w:val="004C332B"/>
    <w:rsid w:val="004C5107"/>
    <w:rsid w:val="004C525B"/>
    <w:rsid w:val="004C64DE"/>
    <w:rsid w:val="004C6809"/>
    <w:rsid w:val="004C7BF2"/>
    <w:rsid w:val="004D0129"/>
    <w:rsid w:val="004D017C"/>
    <w:rsid w:val="004D08A8"/>
    <w:rsid w:val="004D08BB"/>
    <w:rsid w:val="004D16D0"/>
    <w:rsid w:val="004D1F46"/>
    <w:rsid w:val="004D3D5F"/>
    <w:rsid w:val="004D750D"/>
    <w:rsid w:val="004E1015"/>
    <w:rsid w:val="004E1C3D"/>
    <w:rsid w:val="004E2B23"/>
    <w:rsid w:val="004E314C"/>
    <w:rsid w:val="004E3563"/>
    <w:rsid w:val="004E362B"/>
    <w:rsid w:val="004E3833"/>
    <w:rsid w:val="004E3970"/>
    <w:rsid w:val="004E5585"/>
    <w:rsid w:val="004E784A"/>
    <w:rsid w:val="004E7C09"/>
    <w:rsid w:val="004F09EB"/>
    <w:rsid w:val="004F286E"/>
    <w:rsid w:val="004F3DF1"/>
    <w:rsid w:val="004F4370"/>
    <w:rsid w:val="004F5942"/>
    <w:rsid w:val="004F7197"/>
    <w:rsid w:val="004F7AD5"/>
    <w:rsid w:val="00500A08"/>
    <w:rsid w:val="00500E39"/>
    <w:rsid w:val="00504D6E"/>
    <w:rsid w:val="00504DDA"/>
    <w:rsid w:val="005062AD"/>
    <w:rsid w:val="0050712B"/>
    <w:rsid w:val="00507981"/>
    <w:rsid w:val="00507A3A"/>
    <w:rsid w:val="0051206B"/>
    <w:rsid w:val="005121C1"/>
    <w:rsid w:val="0051240E"/>
    <w:rsid w:val="005127B8"/>
    <w:rsid w:val="005128A0"/>
    <w:rsid w:val="005139F2"/>
    <w:rsid w:val="00513DD7"/>
    <w:rsid w:val="00514194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4423"/>
    <w:rsid w:val="00524718"/>
    <w:rsid w:val="00524CF5"/>
    <w:rsid w:val="00524FB1"/>
    <w:rsid w:val="00530576"/>
    <w:rsid w:val="005305AB"/>
    <w:rsid w:val="0053063E"/>
    <w:rsid w:val="00532931"/>
    <w:rsid w:val="00535037"/>
    <w:rsid w:val="005350EA"/>
    <w:rsid w:val="005361BF"/>
    <w:rsid w:val="00537FD6"/>
    <w:rsid w:val="005406EC"/>
    <w:rsid w:val="005409D5"/>
    <w:rsid w:val="00540F33"/>
    <w:rsid w:val="005425AF"/>
    <w:rsid w:val="00543875"/>
    <w:rsid w:val="00543E93"/>
    <w:rsid w:val="0054401F"/>
    <w:rsid w:val="00544149"/>
    <w:rsid w:val="00544584"/>
    <w:rsid w:val="00544B0E"/>
    <w:rsid w:val="00544EBB"/>
    <w:rsid w:val="00545727"/>
    <w:rsid w:val="00546A14"/>
    <w:rsid w:val="00547362"/>
    <w:rsid w:val="005474AA"/>
    <w:rsid w:val="0054778F"/>
    <w:rsid w:val="0054795E"/>
    <w:rsid w:val="00550677"/>
    <w:rsid w:val="005530E4"/>
    <w:rsid w:val="00553444"/>
    <w:rsid w:val="00553C61"/>
    <w:rsid w:val="005557E6"/>
    <w:rsid w:val="00555F96"/>
    <w:rsid w:val="00556BC0"/>
    <w:rsid w:val="00556E85"/>
    <w:rsid w:val="00557F22"/>
    <w:rsid w:val="00560ABD"/>
    <w:rsid w:val="00560E3F"/>
    <w:rsid w:val="005629F5"/>
    <w:rsid w:val="00562F3A"/>
    <w:rsid w:val="00562FA5"/>
    <w:rsid w:val="0056307C"/>
    <w:rsid w:val="00563AD4"/>
    <w:rsid w:val="00563D60"/>
    <w:rsid w:val="00563F66"/>
    <w:rsid w:val="00565119"/>
    <w:rsid w:val="00565457"/>
    <w:rsid w:val="00565634"/>
    <w:rsid w:val="005663BF"/>
    <w:rsid w:val="00567444"/>
    <w:rsid w:val="005676D5"/>
    <w:rsid w:val="00570988"/>
    <w:rsid w:val="00571220"/>
    <w:rsid w:val="00571C92"/>
    <w:rsid w:val="00571D17"/>
    <w:rsid w:val="0057352C"/>
    <w:rsid w:val="00576172"/>
    <w:rsid w:val="00577152"/>
    <w:rsid w:val="005772FC"/>
    <w:rsid w:val="00580C17"/>
    <w:rsid w:val="00581BA1"/>
    <w:rsid w:val="00582D39"/>
    <w:rsid w:val="00583547"/>
    <w:rsid w:val="005844F3"/>
    <w:rsid w:val="005847D3"/>
    <w:rsid w:val="00584B2D"/>
    <w:rsid w:val="005855FA"/>
    <w:rsid w:val="0058583F"/>
    <w:rsid w:val="00585E04"/>
    <w:rsid w:val="005863FF"/>
    <w:rsid w:val="005868BC"/>
    <w:rsid w:val="00587540"/>
    <w:rsid w:val="005878D5"/>
    <w:rsid w:val="00590920"/>
    <w:rsid w:val="005920F1"/>
    <w:rsid w:val="005929CA"/>
    <w:rsid w:val="00592ABC"/>
    <w:rsid w:val="00592B6B"/>
    <w:rsid w:val="00593485"/>
    <w:rsid w:val="0059419A"/>
    <w:rsid w:val="00594E4B"/>
    <w:rsid w:val="00596435"/>
    <w:rsid w:val="005968BE"/>
    <w:rsid w:val="0059727E"/>
    <w:rsid w:val="005A1357"/>
    <w:rsid w:val="005A1420"/>
    <w:rsid w:val="005A1732"/>
    <w:rsid w:val="005A1CD1"/>
    <w:rsid w:val="005A2537"/>
    <w:rsid w:val="005A38AD"/>
    <w:rsid w:val="005A5A0B"/>
    <w:rsid w:val="005A5DD3"/>
    <w:rsid w:val="005A64A5"/>
    <w:rsid w:val="005A7185"/>
    <w:rsid w:val="005A7A77"/>
    <w:rsid w:val="005A7FC6"/>
    <w:rsid w:val="005B0724"/>
    <w:rsid w:val="005B17C3"/>
    <w:rsid w:val="005B1830"/>
    <w:rsid w:val="005B284B"/>
    <w:rsid w:val="005B3173"/>
    <w:rsid w:val="005B6454"/>
    <w:rsid w:val="005B74E5"/>
    <w:rsid w:val="005B7919"/>
    <w:rsid w:val="005C07B1"/>
    <w:rsid w:val="005C07C2"/>
    <w:rsid w:val="005C1345"/>
    <w:rsid w:val="005C1669"/>
    <w:rsid w:val="005C179F"/>
    <w:rsid w:val="005C2CBA"/>
    <w:rsid w:val="005C4099"/>
    <w:rsid w:val="005C4BF1"/>
    <w:rsid w:val="005C4CE7"/>
    <w:rsid w:val="005C5667"/>
    <w:rsid w:val="005C6105"/>
    <w:rsid w:val="005C6643"/>
    <w:rsid w:val="005C66E4"/>
    <w:rsid w:val="005C79F4"/>
    <w:rsid w:val="005D07E7"/>
    <w:rsid w:val="005D1C3B"/>
    <w:rsid w:val="005D3D27"/>
    <w:rsid w:val="005D5283"/>
    <w:rsid w:val="005D5E1F"/>
    <w:rsid w:val="005D62D2"/>
    <w:rsid w:val="005D6B4C"/>
    <w:rsid w:val="005E04B5"/>
    <w:rsid w:val="005E0A81"/>
    <w:rsid w:val="005E0C6F"/>
    <w:rsid w:val="005E17B4"/>
    <w:rsid w:val="005E1848"/>
    <w:rsid w:val="005E2821"/>
    <w:rsid w:val="005E2A7B"/>
    <w:rsid w:val="005E2AED"/>
    <w:rsid w:val="005E3549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374"/>
    <w:rsid w:val="005F23B1"/>
    <w:rsid w:val="005F2E0F"/>
    <w:rsid w:val="005F31EE"/>
    <w:rsid w:val="005F329B"/>
    <w:rsid w:val="005F3465"/>
    <w:rsid w:val="005F3BB1"/>
    <w:rsid w:val="005F3F6B"/>
    <w:rsid w:val="005F410E"/>
    <w:rsid w:val="005F4656"/>
    <w:rsid w:val="005F4910"/>
    <w:rsid w:val="005F7637"/>
    <w:rsid w:val="00600B6B"/>
    <w:rsid w:val="00601BAD"/>
    <w:rsid w:val="006025FC"/>
    <w:rsid w:val="006029E9"/>
    <w:rsid w:val="00602B7B"/>
    <w:rsid w:val="006035D3"/>
    <w:rsid w:val="00603730"/>
    <w:rsid w:val="00603F54"/>
    <w:rsid w:val="006042A5"/>
    <w:rsid w:val="006057E3"/>
    <w:rsid w:val="00605A79"/>
    <w:rsid w:val="00605C76"/>
    <w:rsid w:val="00605DF2"/>
    <w:rsid w:val="00605ECD"/>
    <w:rsid w:val="00610FC2"/>
    <w:rsid w:val="006116BC"/>
    <w:rsid w:val="00612EB9"/>
    <w:rsid w:val="006158C1"/>
    <w:rsid w:val="0061609F"/>
    <w:rsid w:val="00616E99"/>
    <w:rsid w:val="00617441"/>
    <w:rsid w:val="00617B0A"/>
    <w:rsid w:val="006207F4"/>
    <w:rsid w:val="006220F3"/>
    <w:rsid w:val="00622745"/>
    <w:rsid w:val="00622D83"/>
    <w:rsid w:val="00624150"/>
    <w:rsid w:val="006241F0"/>
    <w:rsid w:val="006244A8"/>
    <w:rsid w:val="006255E1"/>
    <w:rsid w:val="006256ED"/>
    <w:rsid w:val="00627BF8"/>
    <w:rsid w:val="0063025F"/>
    <w:rsid w:val="006302F7"/>
    <w:rsid w:val="00631085"/>
    <w:rsid w:val="00631340"/>
    <w:rsid w:val="00631588"/>
    <w:rsid w:val="00631BA1"/>
    <w:rsid w:val="00632134"/>
    <w:rsid w:val="006326B5"/>
    <w:rsid w:val="00632CBC"/>
    <w:rsid w:val="0063376B"/>
    <w:rsid w:val="00636773"/>
    <w:rsid w:val="00637F32"/>
    <w:rsid w:val="006407BB"/>
    <w:rsid w:val="00640C32"/>
    <w:rsid w:val="00641632"/>
    <w:rsid w:val="0064164D"/>
    <w:rsid w:val="00641A55"/>
    <w:rsid w:val="00641F95"/>
    <w:rsid w:val="00642758"/>
    <w:rsid w:val="00642C2F"/>
    <w:rsid w:val="006430CE"/>
    <w:rsid w:val="006446D1"/>
    <w:rsid w:val="00645D17"/>
    <w:rsid w:val="00647993"/>
    <w:rsid w:val="00650246"/>
    <w:rsid w:val="00650973"/>
    <w:rsid w:val="00651EB4"/>
    <w:rsid w:val="00653A51"/>
    <w:rsid w:val="006541D3"/>
    <w:rsid w:val="00654439"/>
    <w:rsid w:val="0065484A"/>
    <w:rsid w:val="0065487C"/>
    <w:rsid w:val="00655F8B"/>
    <w:rsid w:val="0065620F"/>
    <w:rsid w:val="00657981"/>
    <w:rsid w:val="00660274"/>
    <w:rsid w:val="00660470"/>
    <w:rsid w:val="00661C75"/>
    <w:rsid w:val="0066237B"/>
    <w:rsid w:val="00662B05"/>
    <w:rsid w:val="00663279"/>
    <w:rsid w:val="00664B0F"/>
    <w:rsid w:val="00664B83"/>
    <w:rsid w:val="00664DAB"/>
    <w:rsid w:val="0066501E"/>
    <w:rsid w:val="00665815"/>
    <w:rsid w:val="00670D19"/>
    <w:rsid w:val="00671572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C83"/>
    <w:rsid w:val="00682CC1"/>
    <w:rsid w:val="00683087"/>
    <w:rsid w:val="00683E7B"/>
    <w:rsid w:val="006840C7"/>
    <w:rsid w:val="00684698"/>
    <w:rsid w:val="006852C0"/>
    <w:rsid w:val="00686332"/>
    <w:rsid w:val="006869D5"/>
    <w:rsid w:val="00687466"/>
    <w:rsid w:val="006877E3"/>
    <w:rsid w:val="00690C68"/>
    <w:rsid w:val="006920CB"/>
    <w:rsid w:val="0069333E"/>
    <w:rsid w:val="0069456B"/>
    <w:rsid w:val="00694CC2"/>
    <w:rsid w:val="00696162"/>
    <w:rsid w:val="006963DB"/>
    <w:rsid w:val="00696672"/>
    <w:rsid w:val="006968D2"/>
    <w:rsid w:val="00697E36"/>
    <w:rsid w:val="00697EE7"/>
    <w:rsid w:val="006A042B"/>
    <w:rsid w:val="006A09B2"/>
    <w:rsid w:val="006A0C0E"/>
    <w:rsid w:val="006A146E"/>
    <w:rsid w:val="006A4819"/>
    <w:rsid w:val="006A5AA2"/>
    <w:rsid w:val="006A6261"/>
    <w:rsid w:val="006A6748"/>
    <w:rsid w:val="006A679B"/>
    <w:rsid w:val="006A7C53"/>
    <w:rsid w:val="006B005A"/>
    <w:rsid w:val="006B02F4"/>
    <w:rsid w:val="006B117E"/>
    <w:rsid w:val="006B157B"/>
    <w:rsid w:val="006B2CCB"/>
    <w:rsid w:val="006B4D13"/>
    <w:rsid w:val="006B5DBA"/>
    <w:rsid w:val="006B6C5B"/>
    <w:rsid w:val="006B798B"/>
    <w:rsid w:val="006B7F55"/>
    <w:rsid w:val="006C1A49"/>
    <w:rsid w:val="006C1E45"/>
    <w:rsid w:val="006C2E31"/>
    <w:rsid w:val="006C35D5"/>
    <w:rsid w:val="006C398A"/>
    <w:rsid w:val="006C43B8"/>
    <w:rsid w:val="006C4427"/>
    <w:rsid w:val="006C49B5"/>
    <w:rsid w:val="006C4D41"/>
    <w:rsid w:val="006C4F26"/>
    <w:rsid w:val="006C5383"/>
    <w:rsid w:val="006C53F1"/>
    <w:rsid w:val="006C5C7C"/>
    <w:rsid w:val="006C62E6"/>
    <w:rsid w:val="006C68E6"/>
    <w:rsid w:val="006D0132"/>
    <w:rsid w:val="006D05F1"/>
    <w:rsid w:val="006D142F"/>
    <w:rsid w:val="006D1448"/>
    <w:rsid w:val="006D273E"/>
    <w:rsid w:val="006D29A4"/>
    <w:rsid w:val="006D335F"/>
    <w:rsid w:val="006D3DB4"/>
    <w:rsid w:val="006D4812"/>
    <w:rsid w:val="006D4978"/>
    <w:rsid w:val="006D4C6B"/>
    <w:rsid w:val="006D635F"/>
    <w:rsid w:val="006D717E"/>
    <w:rsid w:val="006D76DE"/>
    <w:rsid w:val="006D7D3C"/>
    <w:rsid w:val="006E0500"/>
    <w:rsid w:val="006E0A77"/>
    <w:rsid w:val="006E1A01"/>
    <w:rsid w:val="006E4876"/>
    <w:rsid w:val="006E4A75"/>
    <w:rsid w:val="006E565B"/>
    <w:rsid w:val="006E5737"/>
    <w:rsid w:val="006E5CE3"/>
    <w:rsid w:val="006E66E2"/>
    <w:rsid w:val="006E7068"/>
    <w:rsid w:val="006E770A"/>
    <w:rsid w:val="006F00C9"/>
    <w:rsid w:val="006F0469"/>
    <w:rsid w:val="006F04B2"/>
    <w:rsid w:val="006F29B1"/>
    <w:rsid w:val="006F2DD3"/>
    <w:rsid w:val="006F3022"/>
    <w:rsid w:val="006F52BC"/>
    <w:rsid w:val="006F5440"/>
    <w:rsid w:val="006F555D"/>
    <w:rsid w:val="006F56BD"/>
    <w:rsid w:val="006F5ECC"/>
    <w:rsid w:val="006F63C2"/>
    <w:rsid w:val="006F70D1"/>
    <w:rsid w:val="006F7154"/>
    <w:rsid w:val="00700EA9"/>
    <w:rsid w:val="00700F39"/>
    <w:rsid w:val="007022B0"/>
    <w:rsid w:val="00702EEA"/>
    <w:rsid w:val="0070496F"/>
    <w:rsid w:val="00705AF9"/>
    <w:rsid w:val="00706002"/>
    <w:rsid w:val="00706319"/>
    <w:rsid w:val="0070715E"/>
    <w:rsid w:val="00707397"/>
    <w:rsid w:val="00707D52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380"/>
    <w:rsid w:val="0071484E"/>
    <w:rsid w:val="007153E1"/>
    <w:rsid w:val="00716A92"/>
    <w:rsid w:val="00717FD1"/>
    <w:rsid w:val="007202E9"/>
    <w:rsid w:val="0072040C"/>
    <w:rsid w:val="00720D75"/>
    <w:rsid w:val="00721BF3"/>
    <w:rsid w:val="0072294B"/>
    <w:rsid w:val="00724175"/>
    <w:rsid w:val="007248BD"/>
    <w:rsid w:val="007256A6"/>
    <w:rsid w:val="0072711A"/>
    <w:rsid w:val="0072776E"/>
    <w:rsid w:val="007300B5"/>
    <w:rsid w:val="00730796"/>
    <w:rsid w:val="00732678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24C7"/>
    <w:rsid w:val="00742847"/>
    <w:rsid w:val="00745189"/>
    <w:rsid w:val="00745200"/>
    <w:rsid w:val="00745F72"/>
    <w:rsid w:val="007465C6"/>
    <w:rsid w:val="00746A35"/>
    <w:rsid w:val="00746CC4"/>
    <w:rsid w:val="0075022A"/>
    <w:rsid w:val="00750569"/>
    <w:rsid w:val="00751D78"/>
    <w:rsid w:val="00752BD4"/>
    <w:rsid w:val="00753193"/>
    <w:rsid w:val="00753B2E"/>
    <w:rsid w:val="00754B2D"/>
    <w:rsid w:val="00755851"/>
    <w:rsid w:val="00755D77"/>
    <w:rsid w:val="007568D2"/>
    <w:rsid w:val="00756BF1"/>
    <w:rsid w:val="007570C8"/>
    <w:rsid w:val="0075768D"/>
    <w:rsid w:val="007612EC"/>
    <w:rsid w:val="00761DF9"/>
    <w:rsid w:val="00762977"/>
    <w:rsid w:val="00762CC8"/>
    <w:rsid w:val="00763536"/>
    <w:rsid w:val="0076376D"/>
    <w:rsid w:val="00763D65"/>
    <w:rsid w:val="00765447"/>
    <w:rsid w:val="00765885"/>
    <w:rsid w:val="00765E04"/>
    <w:rsid w:val="00765EFB"/>
    <w:rsid w:val="00767B41"/>
    <w:rsid w:val="00770BD5"/>
    <w:rsid w:val="00770EED"/>
    <w:rsid w:val="00771699"/>
    <w:rsid w:val="00771993"/>
    <w:rsid w:val="0077268A"/>
    <w:rsid w:val="007727FD"/>
    <w:rsid w:val="00772B60"/>
    <w:rsid w:val="00772D0C"/>
    <w:rsid w:val="00775C6F"/>
    <w:rsid w:val="00776CC7"/>
    <w:rsid w:val="00776ED9"/>
    <w:rsid w:val="0077773C"/>
    <w:rsid w:val="007807BE"/>
    <w:rsid w:val="00780C3E"/>
    <w:rsid w:val="007817C8"/>
    <w:rsid w:val="00782331"/>
    <w:rsid w:val="007843E3"/>
    <w:rsid w:val="00786104"/>
    <w:rsid w:val="00790490"/>
    <w:rsid w:val="007941D7"/>
    <w:rsid w:val="00794772"/>
    <w:rsid w:val="007969C3"/>
    <w:rsid w:val="0079790E"/>
    <w:rsid w:val="007A00B2"/>
    <w:rsid w:val="007A181B"/>
    <w:rsid w:val="007A300D"/>
    <w:rsid w:val="007A3C32"/>
    <w:rsid w:val="007A3E00"/>
    <w:rsid w:val="007A4FD1"/>
    <w:rsid w:val="007A51D9"/>
    <w:rsid w:val="007A55F7"/>
    <w:rsid w:val="007A5886"/>
    <w:rsid w:val="007A5A75"/>
    <w:rsid w:val="007A5B82"/>
    <w:rsid w:val="007A5D46"/>
    <w:rsid w:val="007A7089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B761A"/>
    <w:rsid w:val="007B7DEE"/>
    <w:rsid w:val="007C0031"/>
    <w:rsid w:val="007C0BA6"/>
    <w:rsid w:val="007C0C0B"/>
    <w:rsid w:val="007C2E97"/>
    <w:rsid w:val="007C45A4"/>
    <w:rsid w:val="007C5F83"/>
    <w:rsid w:val="007C6A73"/>
    <w:rsid w:val="007C71A0"/>
    <w:rsid w:val="007C74E2"/>
    <w:rsid w:val="007C7F01"/>
    <w:rsid w:val="007D3888"/>
    <w:rsid w:val="007D59D7"/>
    <w:rsid w:val="007D7242"/>
    <w:rsid w:val="007E0591"/>
    <w:rsid w:val="007E198C"/>
    <w:rsid w:val="007E1D6A"/>
    <w:rsid w:val="007E3127"/>
    <w:rsid w:val="007E3E6B"/>
    <w:rsid w:val="007E6371"/>
    <w:rsid w:val="007E64A0"/>
    <w:rsid w:val="007E66E5"/>
    <w:rsid w:val="007E718F"/>
    <w:rsid w:val="007E7570"/>
    <w:rsid w:val="007E7A78"/>
    <w:rsid w:val="007E7C31"/>
    <w:rsid w:val="007F0D89"/>
    <w:rsid w:val="007F0EEA"/>
    <w:rsid w:val="007F2B4D"/>
    <w:rsid w:val="007F30B7"/>
    <w:rsid w:val="007F4AA8"/>
    <w:rsid w:val="007F511A"/>
    <w:rsid w:val="007F5203"/>
    <w:rsid w:val="007F5462"/>
    <w:rsid w:val="007F553B"/>
    <w:rsid w:val="007F5541"/>
    <w:rsid w:val="007F5EA5"/>
    <w:rsid w:val="007F632C"/>
    <w:rsid w:val="007F6952"/>
    <w:rsid w:val="00801607"/>
    <w:rsid w:val="00803452"/>
    <w:rsid w:val="008054AB"/>
    <w:rsid w:val="00805765"/>
    <w:rsid w:val="00805946"/>
    <w:rsid w:val="00805AD8"/>
    <w:rsid w:val="00806857"/>
    <w:rsid w:val="0080733A"/>
    <w:rsid w:val="008076B0"/>
    <w:rsid w:val="00807DCD"/>
    <w:rsid w:val="00810136"/>
    <w:rsid w:val="00810A0F"/>
    <w:rsid w:val="0081101C"/>
    <w:rsid w:val="0081448C"/>
    <w:rsid w:val="00814529"/>
    <w:rsid w:val="008154C1"/>
    <w:rsid w:val="00815983"/>
    <w:rsid w:val="00815FC6"/>
    <w:rsid w:val="008160A9"/>
    <w:rsid w:val="00816B7A"/>
    <w:rsid w:val="008179FE"/>
    <w:rsid w:val="008202BC"/>
    <w:rsid w:val="00821647"/>
    <w:rsid w:val="00824274"/>
    <w:rsid w:val="00824960"/>
    <w:rsid w:val="008249B9"/>
    <w:rsid w:val="00824A72"/>
    <w:rsid w:val="00824F30"/>
    <w:rsid w:val="00825798"/>
    <w:rsid w:val="00825CF5"/>
    <w:rsid w:val="00826118"/>
    <w:rsid w:val="0082629D"/>
    <w:rsid w:val="00827279"/>
    <w:rsid w:val="0082767A"/>
    <w:rsid w:val="008279AD"/>
    <w:rsid w:val="00831019"/>
    <w:rsid w:val="0083138C"/>
    <w:rsid w:val="008316CF"/>
    <w:rsid w:val="00832A7A"/>
    <w:rsid w:val="00833A0C"/>
    <w:rsid w:val="00834CDD"/>
    <w:rsid w:val="00835B5E"/>
    <w:rsid w:val="0083602B"/>
    <w:rsid w:val="00837B27"/>
    <w:rsid w:val="00840EE3"/>
    <w:rsid w:val="00841485"/>
    <w:rsid w:val="0084162D"/>
    <w:rsid w:val="00841D10"/>
    <w:rsid w:val="008430D4"/>
    <w:rsid w:val="00843F33"/>
    <w:rsid w:val="008443D6"/>
    <w:rsid w:val="008443EC"/>
    <w:rsid w:val="00845059"/>
    <w:rsid w:val="0084539C"/>
    <w:rsid w:val="0084679C"/>
    <w:rsid w:val="00846880"/>
    <w:rsid w:val="00846B79"/>
    <w:rsid w:val="00846FB7"/>
    <w:rsid w:val="008477F7"/>
    <w:rsid w:val="00847F21"/>
    <w:rsid w:val="00851EDC"/>
    <w:rsid w:val="00852BF0"/>
    <w:rsid w:val="00854118"/>
    <w:rsid w:val="0085595F"/>
    <w:rsid w:val="00856577"/>
    <w:rsid w:val="00856C35"/>
    <w:rsid w:val="00856D0C"/>
    <w:rsid w:val="00856F92"/>
    <w:rsid w:val="0085778A"/>
    <w:rsid w:val="00857D2D"/>
    <w:rsid w:val="00857ED1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B64"/>
    <w:rsid w:val="008704A4"/>
    <w:rsid w:val="0087269F"/>
    <w:rsid w:val="00872B30"/>
    <w:rsid w:val="00874178"/>
    <w:rsid w:val="00874977"/>
    <w:rsid w:val="008753C4"/>
    <w:rsid w:val="00877F2E"/>
    <w:rsid w:val="00880B88"/>
    <w:rsid w:val="00880FF7"/>
    <w:rsid w:val="00881047"/>
    <w:rsid w:val="008827B7"/>
    <w:rsid w:val="008839D9"/>
    <w:rsid w:val="00883C09"/>
    <w:rsid w:val="0088601A"/>
    <w:rsid w:val="0088611A"/>
    <w:rsid w:val="008864C7"/>
    <w:rsid w:val="00886933"/>
    <w:rsid w:val="00886DB0"/>
    <w:rsid w:val="00887D7C"/>
    <w:rsid w:val="00887E48"/>
    <w:rsid w:val="008923AE"/>
    <w:rsid w:val="0089317C"/>
    <w:rsid w:val="00893D8A"/>
    <w:rsid w:val="00893DB2"/>
    <w:rsid w:val="00894529"/>
    <w:rsid w:val="0089520C"/>
    <w:rsid w:val="008A01B1"/>
    <w:rsid w:val="008A0391"/>
    <w:rsid w:val="008A1C08"/>
    <w:rsid w:val="008A241C"/>
    <w:rsid w:val="008A2CDE"/>
    <w:rsid w:val="008A4077"/>
    <w:rsid w:val="008A433F"/>
    <w:rsid w:val="008A4FFB"/>
    <w:rsid w:val="008A543E"/>
    <w:rsid w:val="008A684D"/>
    <w:rsid w:val="008A6D2D"/>
    <w:rsid w:val="008A79E1"/>
    <w:rsid w:val="008B15AC"/>
    <w:rsid w:val="008B217E"/>
    <w:rsid w:val="008B2A71"/>
    <w:rsid w:val="008B2EFC"/>
    <w:rsid w:val="008B3CB2"/>
    <w:rsid w:val="008B4416"/>
    <w:rsid w:val="008B5265"/>
    <w:rsid w:val="008B6B8C"/>
    <w:rsid w:val="008B7CCE"/>
    <w:rsid w:val="008C00B7"/>
    <w:rsid w:val="008C1106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532"/>
    <w:rsid w:val="008D2F0F"/>
    <w:rsid w:val="008D3719"/>
    <w:rsid w:val="008D50D9"/>
    <w:rsid w:val="008D5741"/>
    <w:rsid w:val="008D5A53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F0715"/>
    <w:rsid w:val="008F11BF"/>
    <w:rsid w:val="008F1B23"/>
    <w:rsid w:val="008F23B5"/>
    <w:rsid w:val="008F2A54"/>
    <w:rsid w:val="008F712E"/>
    <w:rsid w:val="008F7290"/>
    <w:rsid w:val="00900669"/>
    <w:rsid w:val="00901298"/>
    <w:rsid w:val="0090131A"/>
    <w:rsid w:val="009013E2"/>
    <w:rsid w:val="00901EE9"/>
    <w:rsid w:val="00904FC0"/>
    <w:rsid w:val="009055F8"/>
    <w:rsid w:val="00905657"/>
    <w:rsid w:val="00905C6B"/>
    <w:rsid w:val="00906733"/>
    <w:rsid w:val="009076A5"/>
    <w:rsid w:val="009125E2"/>
    <w:rsid w:val="00913B8F"/>
    <w:rsid w:val="00914A48"/>
    <w:rsid w:val="00914C3F"/>
    <w:rsid w:val="00914FF0"/>
    <w:rsid w:val="00916812"/>
    <w:rsid w:val="009171AD"/>
    <w:rsid w:val="00920D28"/>
    <w:rsid w:val="00920F95"/>
    <w:rsid w:val="009216C2"/>
    <w:rsid w:val="009222C8"/>
    <w:rsid w:val="009222F3"/>
    <w:rsid w:val="009228E3"/>
    <w:rsid w:val="00922DCD"/>
    <w:rsid w:val="009239D8"/>
    <w:rsid w:val="00925B3E"/>
    <w:rsid w:val="00927F78"/>
    <w:rsid w:val="00931C6D"/>
    <w:rsid w:val="00931D5C"/>
    <w:rsid w:val="00931DA3"/>
    <w:rsid w:val="00932C8C"/>
    <w:rsid w:val="00933154"/>
    <w:rsid w:val="00933E7D"/>
    <w:rsid w:val="009348ED"/>
    <w:rsid w:val="00936032"/>
    <w:rsid w:val="0093683B"/>
    <w:rsid w:val="009373DF"/>
    <w:rsid w:val="00937693"/>
    <w:rsid w:val="009379CF"/>
    <w:rsid w:val="00937A12"/>
    <w:rsid w:val="009400F3"/>
    <w:rsid w:val="0094033E"/>
    <w:rsid w:val="009406B0"/>
    <w:rsid w:val="0094161D"/>
    <w:rsid w:val="009427A9"/>
    <w:rsid w:val="00942B2D"/>
    <w:rsid w:val="00943A1F"/>
    <w:rsid w:val="0094425A"/>
    <w:rsid w:val="00945358"/>
    <w:rsid w:val="00946593"/>
    <w:rsid w:val="00946C63"/>
    <w:rsid w:val="00952829"/>
    <w:rsid w:val="00954ECD"/>
    <w:rsid w:val="009556C0"/>
    <w:rsid w:val="00955C4C"/>
    <w:rsid w:val="0095641F"/>
    <w:rsid w:val="009572D6"/>
    <w:rsid w:val="009578F9"/>
    <w:rsid w:val="00957DE6"/>
    <w:rsid w:val="00960043"/>
    <w:rsid w:val="00960061"/>
    <w:rsid w:val="009600D9"/>
    <w:rsid w:val="00962BC1"/>
    <w:rsid w:val="009637EA"/>
    <w:rsid w:val="0096417E"/>
    <w:rsid w:val="00964871"/>
    <w:rsid w:val="00966B76"/>
    <w:rsid w:val="00967577"/>
    <w:rsid w:val="00967711"/>
    <w:rsid w:val="009708E3"/>
    <w:rsid w:val="00970FA2"/>
    <w:rsid w:val="009725AB"/>
    <w:rsid w:val="00972744"/>
    <w:rsid w:val="00972BDF"/>
    <w:rsid w:val="00975B6C"/>
    <w:rsid w:val="00975C20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9012A"/>
    <w:rsid w:val="009915EA"/>
    <w:rsid w:val="00991CBC"/>
    <w:rsid w:val="00992A6C"/>
    <w:rsid w:val="00993247"/>
    <w:rsid w:val="009934EC"/>
    <w:rsid w:val="00994EFC"/>
    <w:rsid w:val="00995D8C"/>
    <w:rsid w:val="0099727A"/>
    <w:rsid w:val="009973A8"/>
    <w:rsid w:val="009A0202"/>
    <w:rsid w:val="009A0459"/>
    <w:rsid w:val="009A07BA"/>
    <w:rsid w:val="009A16C8"/>
    <w:rsid w:val="009A1B76"/>
    <w:rsid w:val="009A2B2B"/>
    <w:rsid w:val="009A3940"/>
    <w:rsid w:val="009A3954"/>
    <w:rsid w:val="009A40FE"/>
    <w:rsid w:val="009A4440"/>
    <w:rsid w:val="009A46E9"/>
    <w:rsid w:val="009A63A7"/>
    <w:rsid w:val="009A656F"/>
    <w:rsid w:val="009A6D85"/>
    <w:rsid w:val="009A70A2"/>
    <w:rsid w:val="009A79C0"/>
    <w:rsid w:val="009B03A7"/>
    <w:rsid w:val="009B064E"/>
    <w:rsid w:val="009B0D28"/>
    <w:rsid w:val="009B3806"/>
    <w:rsid w:val="009B3FAF"/>
    <w:rsid w:val="009B43C5"/>
    <w:rsid w:val="009B46DD"/>
    <w:rsid w:val="009B65E5"/>
    <w:rsid w:val="009B6AA9"/>
    <w:rsid w:val="009C0F34"/>
    <w:rsid w:val="009C193A"/>
    <w:rsid w:val="009C1E23"/>
    <w:rsid w:val="009C1F6A"/>
    <w:rsid w:val="009C215E"/>
    <w:rsid w:val="009C33C3"/>
    <w:rsid w:val="009C3D2A"/>
    <w:rsid w:val="009C3D77"/>
    <w:rsid w:val="009C468A"/>
    <w:rsid w:val="009C52CA"/>
    <w:rsid w:val="009C67D6"/>
    <w:rsid w:val="009C696A"/>
    <w:rsid w:val="009C6C41"/>
    <w:rsid w:val="009D06D4"/>
    <w:rsid w:val="009D0D40"/>
    <w:rsid w:val="009D14B0"/>
    <w:rsid w:val="009D1785"/>
    <w:rsid w:val="009D2051"/>
    <w:rsid w:val="009D36B9"/>
    <w:rsid w:val="009D3BE2"/>
    <w:rsid w:val="009D430C"/>
    <w:rsid w:val="009D46EF"/>
    <w:rsid w:val="009D5086"/>
    <w:rsid w:val="009D66E5"/>
    <w:rsid w:val="009D6F5B"/>
    <w:rsid w:val="009D729A"/>
    <w:rsid w:val="009E024C"/>
    <w:rsid w:val="009E06C8"/>
    <w:rsid w:val="009E0E28"/>
    <w:rsid w:val="009E12D3"/>
    <w:rsid w:val="009E1DE4"/>
    <w:rsid w:val="009E34A3"/>
    <w:rsid w:val="009E5FD2"/>
    <w:rsid w:val="009E64C1"/>
    <w:rsid w:val="009E6B1D"/>
    <w:rsid w:val="009E7463"/>
    <w:rsid w:val="009E77BE"/>
    <w:rsid w:val="009F1BEA"/>
    <w:rsid w:val="009F35A7"/>
    <w:rsid w:val="009F4868"/>
    <w:rsid w:val="009F49FC"/>
    <w:rsid w:val="009F4E57"/>
    <w:rsid w:val="009F57B5"/>
    <w:rsid w:val="009F5B3E"/>
    <w:rsid w:val="009F6237"/>
    <w:rsid w:val="009F73D3"/>
    <w:rsid w:val="009F7490"/>
    <w:rsid w:val="009F756A"/>
    <w:rsid w:val="00A0057A"/>
    <w:rsid w:val="00A00E3B"/>
    <w:rsid w:val="00A01D26"/>
    <w:rsid w:val="00A02056"/>
    <w:rsid w:val="00A04476"/>
    <w:rsid w:val="00A04991"/>
    <w:rsid w:val="00A057E0"/>
    <w:rsid w:val="00A06503"/>
    <w:rsid w:val="00A06F95"/>
    <w:rsid w:val="00A07221"/>
    <w:rsid w:val="00A07918"/>
    <w:rsid w:val="00A11292"/>
    <w:rsid w:val="00A1522A"/>
    <w:rsid w:val="00A1563B"/>
    <w:rsid w:val="00A16AAA"/>
    <w:rsid w:val="00A17F69"/>
    <w:rsid w:val="00A21442"/>
    <w:rsid w:val="00A21A1F"/>
    <w:rsid w:val="00A22B62"/>
    <w:rsid w:val="00A251C8"/>
    <w:rsid w:val="00A2654F"/>
    <w:rsid w:val="00A269E4"/>
    <w:rsid w:val="00A272A6"/>
    <w:rsid w:val="00A27384"/>
    <w:rsid w:val="00A27F35"/>
    <w:rsid w:val="00A3151C"/>
    <w:rsid w:val="00A31AAF"/>
    <w:rsid w:val="00A32523"/>
    <w:rsid w:val="00A332D7"/>
    <w:rsid w:val="00A3518A"/>
    <w:rsid w:val="00A35565"/>
    <w:rsid w:val="00A3612D"/>
    <w:rsid w:val="00A37329"/>
    <w:rsid w:val="00A379CE"/>
    <w:rsid w:val="00A4120A"/>
    <w:rsid w:val="00A42B6B"/>
    <w:rsid w:val="00A434B5"/>
    <w:rsid w:val="00A44CC8"/>
    <w:rsid w:val="00A452F3"/>
    <w:rsid w:val="00A46C7E"/>
    <w:rsid w:val="00A47FA4"/>
    <w:rsid w:val="00A50398"/>
    <w:rsid w:val="00A51066"/>
    <w:rsid w:val="00A51094"/>
    <w:rsid w:val="00A51C9F"/>
    <w:rsid w:val="00A51DBD"/>
    <w:rsid w:val="00A53EAB"/>
    <w:rsid w:val="00A5438A"/>
    <w:rsid w:val="00A543A8"/>
    <w:rsid w:val="00A54799"/>
    <w:rsid w:val="00A5521D"/>
    <w:rsid w:val="00A5568B"/>
    <w:rsid w:val="00A5633D"/>
    <w:rsid w:val="00A567A6"/>
    <w:rsid w:val="00A56926"/>
    <w:rsid w:val="00A56985"/>
    <w:rsid w:val="00A606EB"/>
    <w:rsid w:val="00A613FF"/>
    <w:rsid w:val="00A61A60"/>
    <w:rsid w:val="00A624A6"/>
    <w:rsid w:val="00A62C8C"/>
    <w:rsid w:val="00A6338C"/>
    <w:rsid w:val="00A64CDB"/>
    <w:rsid w:val="00A64D4A"/>
    <w:rsid w:val="00A65B86"/>
    <w:rsid w:val="00A70822"/>
    <w:rsid w:val="00A7107A"/>
    <w:rsid w:val="00A74857"/>
    <w:rsid w:val="00A75C67"/>
    <w:rsid w:val="00A77BA5"/>
    <w:rsid w:val="00A81553"/>
    <w:rsid w:val="00A8155A"/>
    <w:rsid w:val="00A83BD9"/>
    <w:rsid w:val="00A84308"/>
    <w:rsid w:val="00A856D6"/>
    <w:rsid w:val="00A85C0E"/>
    <w:rsid w:val="00A85F3A"/>
    <w:rsid w:val="00A86520"/>
    <w:rsid w:val="00A86A73"/>
    <w:rsid w:val="00A87692"/>
    <w:rsid w:val="00A876A9"/>
    <w:rsid w:val="00A90361"/>
    <w:rsid w:val="00A91279"/>
    <w:rsid w:val="00A91A65"/>
    <w:rsid w:val="00A9223A"/>
    <w:rsid w:val="00A92D85"/>
    <w:rsid w:val="00A95070"/>
    <w:rsid w:val="00A97F33"/>
    <w:rsid w:val="00AA00BD"/>
    <w:rsid w:val="00AA02A2"/>
    <w:rsid w:val="00AA0634"/>
    <w:rsid w:val="00AA23BB"/>
    <w:rsid w:val="00AA45F7"/>
    <w:rsid w:val="00AA56F3"/>
    <w:rsid w:val="00AA6C0B"/>
    <w:rsid w:val="00AA7CD2"/>
    <w:rsid w:val="00AB09B4"/>
    <w:rsid w:val="00AB0F5A"/>
    <w:rsid w:val="00AB1820"/>
    <w:rsid w:val="00AB2330"/>
    <w:rsid w:val="00AB37B3"/>
    <w:rsid w:val="00AB3A0C"/>
    <w:rsid w:val="00AB4D78"/>
    <w:rsid w:val="00AB52FC"/>
    <w:rsid w:val="00AB6698"/>
    <w:rsid w:val="00AB68C8"/>
    <w:rsid w:val="00AB7D5F"/>
    <w:rsid w:val="00AC00B6"/>
    <w:rsid w:val="00AC0AAA"/>
    <w:rsid w:val="00AC1F09"/>
    <w:rsid w:val="00AC2E67"/>
    <w:rsid w:val="00AC37A5"/>
    <w:rsid w:val="00AC3EA5"/>
    <w:rsid w:val="00AC4CA9"/>
    <w:rsid w:val="00AC53B2"/>
    <w:rsid w:val="00AC6063"/>
    <w:rsid w:val="00AC749B"/>
    <w:rsid w:val="00AD0363"/>
    <w:rsid w:val="00AD0FAD"/>
    <w:rsid w:val="00AD1354"/>
    <w:rsid w:val="00AD1956"/>
    <w:rsid w:val="00AD218A"/>
    <w:rsid w:val="00AD2AB2"/>
    <w:rsid w:val="00AD300A"/>
    <w:rsid w:val="00AD3142"/>
    <w:rsid w:val="00AD40B4"/>
    <w:rsid w:val="00AD4C9D"/>
    <w:rsid w:val="00AD4DC3"/>
    <w:rsid w:val="00AD775B"/>
    <w:rsid w:val="00AD7AD2"/>
    <w:rsid w:val="00AE1EF0"/>
    <w:rsid w:val="00AE38D4"/>
    <w:rsid w:val="00AE4D74"/>
    <w:rsid w:val="00AE73D1"/>
    <w:rsid w:val="00AF06B1"/>
    <w:rsid w:val="00AF1965"/>
    <w:rsid w:val="00AF1AC7"/>
    <w:rsid w:val="00AF252D"/>
    <w:rsid w:val="00AF2D12"/>
    <w:rsid w:val="00AF2EDE"/>
    <w:rsid w:val="00AF3137"/>
    <w:rsid w:val="00AF37E4"/>
    <w:rsid w:val="00AF3F88"/>
    <w:rsid w:val="00AF45D6"/>
    <w:rsid w:val="00AF4D13"/>
    <w:rsid w:val="00AF640F"/>
    <w:rsid w:val="00AF65DB"/>
    <w:rsid w:val="00AF78AC"/>
    <w:rsid w:val="00B007AE"/>
    <w:rsid w:val="00B018E5"/>
    <w:rsid w:val="00B01F90"/>
    <w:rsid w:val="00B02BA1"/>
    <w:rsid w:val="00B0466E"/>
    <w:rsid w:val="00B04674"/>
    <w:rsid w:val="00B046A9"/>
    <w:rsid w:val="00B047A0"/>
    <w:rsid w:val="00B05D43"/>
    <w:rsid w:val="00B07265"/>
    <w:rsid w:val="00B075B3"/>
    <w:rsid w:val="00B11F57"/>
    <w:rsid w:val="00B130CB"/>
    <w:rsid w:val="00B14205"/>
    <w:rsid w:val="00B16151"/>
    <w:rsid w:val="00B171C1"/>
    <w:rsid w:val="00B17225"/>
    <w:rsid w:val="00B17446"/>
    <w:rsid w:val="00B17A59"/>
    <w:rsid w:val="00B21FA8"/>
    <w:rsid w:val="00B223F4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39CF"/>
    <w:rsid w:val="00B368EF"/>
    <w:rsid w:val="00B36C6F"/>
    <w:rsid w:val="00B370A8"/>
    <w:rsid w:val="00B4030C"/>
    <w:rsid w:val="00B4087A"/>
    <w:rsid w:val="00B415B8"/>
    <w:rsid w:val="00B42675"/>
    <w:rsid w:val="00B428BA"/>
    <w:rsid w:val="00B44381"/>
    <w:rsid w:val="00B4465F"/>
    <w:rsid w:val="00B454B0"/>
    <w:rsid w:val="00B513C5"/>
    <w:rsid w:val="00B52393"/>
    <w:rsid w:val="00B534A4"/>
    <w:rsid w:val="00B5374B"/>
    <w:rsid w:val="00B54677"/>
    <w:rsid w:val="00B557E4"/>
    <w:rsid w:val="00B6022B"/>
    <w:rsid w:val="00B602F0"/>
    <w:rsid w:val="00B60C29"/>
    <w:rsid w:val="00B60E5A"/>
    <w:rsid w:val="00B61410"/>
    <w:rsid w:val="00B6291E"/>
    <w:rsid w:val="00B63567"/>
    <w:rsid w:val="00B6393F"/>
    <w:rsid w:val="00B6488A"/>
    <w:rsid w:val="00B64C90"/>
    <w:rsid w:val="00B66421"/>
    <w:rsid w:val="00B672EE"/>
    <w:rsid w:val="00B67BA9"/>
    <w:rsid w:val="00B7019D"/>
    <w:rsid w:val="00B7037D"/>
    <w:rsid w:val="00B7138B"/>
    <w:rsid w:val="00B7311C"/>
    <w:rsid w:val="00B770C4"/>
    <w:rsid w:val="00B77308"/>
    <w:rsid w:val="00B776F9"/>
    <w:rsid w:val="00B77C73"/>
    <w:rsid w:val="00B80E96"/>
    <w:rsid w:val="00B816F4"/>
    <w:rsid w:val="00B81F6C"/>
    <w:rsid w:val="00B857D7"/>
    <w:rsid w:val="00B8614B"/>
    <w:rsid w:val="00B8639E"/>
    <w:rsid w:val="00B876F2"/>
    <w:rsid w:val="00B90185"/>
    <w:rsid w:val="00B90262"/>
    <w:rsid w:val="00B93045"/>
    <w:rsid w:val="00B94CE6"/>
    <w:rsid w:val="00B95AF2"/>
    <w:rsid w:val="00B9784A"/>
    <w:rsid w:val="00B97969"/>
    <w:rsid w:val="00B97AD9"/>
    <w:rsid w:val="00B97E69"/>
    <w:rsid w:val="00BA0C0A"/>
    <w:rsid w:val="00BA18F5"/>
    <w:rsid w:val="00BA1B15"/>
    <w:rsid w:val="00BA1F69"/>
    <w:rsid w:val="00BA2286"/>
    <w:rsid w:val="00BA29C6"/>
    <w:rsid w:val="00BA410C"/>
    <w:rsid w:val="00BA4DAF"/>
    <w:rsid w:val="00BA6AA2"/>
    <w:rsid w:val="00BA74E0"/>
    <w:rsid w:val="00BB08BE"/>
    <w:rsid w:val="00BB0BE5"/>
    <w:rsid w:val="00BB0DF5"/>
    <w:rsid w:val="00BB13A6"/>
    <w:rsid w:val="00BB7040"/>
    <w:rsid w:val="00BC09C1"/>
    <w:rsid w:val="00BC0F9F"/>
    <w:rsid w:val="00BC2033"/>
    <w:rsid w:val="00BC20EF"/>
    <w:rsid w:val="00BC2230"/>
    <w:rsid w:val="00BC2EBD"/>
    <w:rsid w:val="00BC328C"/>
    <w:rsid w:val="00BC5685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6FA"/>
    <w:rsid w:val="00BD68A0"/>
    <w:rsid w:val="00BD7468"/>
    <w:rsid w:val="00BD7BDD"/>
    <w:rsid w:val="00BD7E00"/>
    <w:rsid w:val="00BE0047"/>
    <w:rsid w:val="00BE05A8"/>
    <w:rsid w:val="00BE0EBC"/>
    <w:rsid w:val="00BE1203"/>
    <w:rsid w:val="00BE206D"/>
    <w:rsid w:val="00BE32A5"/>
    <w:rsid w:val="00BE39B9"/>
    <w:rsid w:val="00BE4439"/>
    <w:rsid w:val="00BE4BB3"/>
    <w:rsid w:val="00BE5B07"/>
    <w:rsid w:val="00BE64C2"/>
    <w:rsid w:val="00BE6805"/>
    <w:rsid w:val="00BE6BA8"/>
    <w:rsid w:val="00BE7B4A"/>
    <w:rsid w:val="00BF108E"/>
    <w:rsid w:val="00BF2EB9"/>
    <w:rsid w:val="00BF35A1"/>
    <w:rsid w:val="00BF376B"/>
    <w:rsid w:val="00BF3B59"/>
    <w:rsid w:val="00BF59AA"/>
    <w:rsid w:val="00BF5DAB"/>
    <w:rsid w:val="00BF6A6B"/>
    <w:rsid w:val="00BF6D33"/>
    <w:rsid w:val="00BF751C"/>
    <w:rsid w:val="00C01826"/>
    <w:rsid w:val="00C01C2B"/>
    <w:rsid w:val="00C01DA4"/>
    <w:rsid w:val="00C02E54"/>
    <w:rsid w:val="00C040CD"/>
    <w:rsid w:val="00C04108"/>
    <w:rsid w:val="00C05447"/>
    <w:rsid w:val="00C05D04"/>
    <w:rsid w:val="00C06254"/>
    <w:rsid w:val="00C070C9"/>
    <w:rsid w:val="00C074FD"/>
    <w:rsid w:val="00C1004D"/>
    <w:rsid w:val="00C1202E"/>
    <w:rsid w:val="00C122A6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1307"/>
    <w:rsid w:val="00C22841"/>
    <w:rsid w:val="00C22C4D"/>
    <w:rsid w:val="00C23613"/>
    <w:rsid w:val="00C23AA2"/>
    <w:rsid w:val="00C25B31"/>
    <w:rsid w:val="00C25F17"/>
    <w:rsid w:val="00C261B3"/>
    <w:rsid w:val="00C263A9"/>
    <w:rsid w:val="00C26C22"/>
    <w:rsid w:val="00C26CCB"/>
    <w:rsid w:val="00C26E81"/>
    <w:rsid w:val="00C27716"/>
    <w:rsid w:val="00C27CE1"/>
    <w:rsid w:val="00C3022E"/>
    <w:rsid w:val="00C317D3"/>
    <w:rsid w:val="00C31F09"/>
    <w:rsid w:val="00C324D2"/>
    <w:rsid w:val="00C336BB"/>
    <w:rsid w:val="00C33A80"/>
    <w:rsid w:val="00C34F47"/>
    <w:rsid w:val="00C364FA"/>
    <w:rsid w:val="00C3729F"/>
    <w:rsid w:val="00C404C9"/>
    <w:rsid w:val="00C41F77"/>
    <w:rsid w:val="00C427D4"/>
    <w:rsid w:val="00C43DC9"/>
    <w:rsid w:val="00C44744"/>
    <w:rsid w:val="00C44D3C"/>
    <w:rsid w:val="00C46C79"/>
    <w:rsid w:val="00C472BC"/>
    <w:rsid w:val="00C4754B"/>
    <w:rsid w:val="00C47A6B"/>
    <w:rsid w:val="00C47BDF"/>
    <w:rsid w:val="00C502D4"/>
    <w:rsid w:val="00C5161F"/>
    <w:rsid w:val="00C526D5"/>
    <w:rsid w:val="00C530F0"/>
    <w:rsid w:val="00C554D7"/>
    <w:rsid w:val="00C56C83"/>
    <w:rsid w:val="00C60D7F"/>
    <w:rsid w:val="00C60F2C"/>
    <w:rsid w:val="00C62867"/>
    <w:rsid w:val="00C62DBB"/>
    <w:rsid w:val="00C63A1B"/>
    <w:rsid w:val="00C650EC"/>
    <w:rsid w:val="00C650F3"/>
    <w:rsid w:val="00C662C9"/>
    <w:rsid w:val="00C66C25"/>
    <w:rsid w:val="00C6746A"/>
    <w:rsid w:val="00C67479"/>
    <w:rsid w:val="00C71C53"/>
    <w:rsid w:val="00C71D3F"/>
    <w:rsid w:val="00C71DE8"/>
    <w:rsid w:val="00C72394"/>
    <w:rsid w:val="00C725B2"/>
    <w:rsid w:val="00C7357E"/>
    <w:rsid w:val="00C7388D"/>
    <w:rsid w:val="00C74640"/>
    <w:rsid w:val="00C75270"/>
    <w:rsid w:val="00C7698C"/>
    <w:rsid w:val="00C80145"/>
    <w:rsid w:val="00C80456"/>
    <w:rsid w:val="00C812CE"/>
    <w:rsid w:val="00C81D0B"/>
    <w:rsid w:val="00C81D1C"/>
    <w:rsid w:val="00C81EBF"/>
    <w:rsid w:val="00C822FD"/>
    <w:rsid w:val="00C8363B"/>
    <w:rsid w:val="00C837A0"/>
    <w:rsid w:val="00C83E03"/>
    <w:rsid w:val="00C8597B"/>
    <w:rsid w:val="00C916CF"/>
    <w:rsid w:val="00C945F5"/>
    <w:rsid w:val="00C94711"/>
    <w:rsid w:val="00C95C8D"/>
    <w:rsid w:val="00C966F5"/>
    <w:rsid w:val="00C96EC6"/>
    <w:rsid w:val="00C97487"/>
    <w:rsid w:val="00C9793B"/>
    <w:rsid w:val="00C97B68"/>
    <w:rsid w:val="00CA1398"/>
    <w:rsid w:val="00CA30A8"/>
    <w:rsid w:val="00CA48C7"/>
    <w:rsid w:val="00CA4925"/>
    <w:rsid w:val="00CA4BF6"/>
    <w:rsid w:val="00CA4C3B"/>
    <w:rsid w:val="00CA5C7B"/>
    <w:rsid w:val="00CA606A"/>
    <w:rsid w:val="00CA6CF0"/>
    <w:rsid w:val="00CA7A6E"/>
    <w:rsid w:val="00CB12AF"/>
    <w:rsid w:val="00CB16CD"/>
    <w:rsid w:val="00CB22B6"/>
    <w:rsid w:val="00CB3446"/>
    <w:rsid w:val="00CB360B"/>
    <w:rsid w:val="00CB36C4"/>
    <w:rsid w:val="00CB3978"/>
    <w:rsid w:val="00CB4084"/>
    <w:rsid w:val="00CB5389"/>
    <w:rsid w:val="00CB56F7"/>
    <w:rsid w:val="00CB6575"/>
    <w:rsid w:val="00CB7174"/>
    <w:rsid w:val="00CC06E8"/>
    <w:rsid w:val="00CC07AE"/>
    <w:rsid w:val="00CC0DB9"/>
    <w:rsid w:val="00CC20BF"/>
    <w:rsid w:val="00CC536B"/>
    <w:rsid w:val="00CC591B"/>
    <w:rsid w:val="00CD05F7"/>
    <w:rsid w:val="00CD090F"/>
    <w:rsid w:val="00CD0A9E"/>
    <w:rsid w:val="00CD1B03"/>
    <w:rsid w:val="00CD215C"/>
    <w:rsid w:val="00CD22FA"/>
    <w:rsid w:val="00CD2325"/>
    <w:rsid w:val="00CD2362"/>
    <w:rsid w:val="00CD32E0"/>
    <w:rsid w:val="00CD4F0E"/>
    <w:rsid w:val="00CD6244"/>
    <w:rsid w:val="00CD6822"/>
    <w:rsid w:val="00CD6D03"/>
    <w:rsid w:val="00CD7FE2"/>
    <w:rsid w:val="00CE0B9A"/>
    <w:rsid w:val="00CE113E"/>
    <w:rsid w:val="00CE30E6"/>
    <w:rsid w:val="00CE3199"/>
    <w:rsid w:val="00CE3D6E"/>
    <w:rsid w:val="00CE43FF"/>
    <w:rsid w:val="00CE51BF"/>
    <w:rsid w:val="00CE521F"/>
    <w:rsid w:val="00CE5A03"/>
    <w:rsid w:val="00CE67A5"/>
    <w:rsid w:val="00CE6930"/>
    <w:rsid w:val="00CE7643"/>
    <w:rsid w:val="00CE7FFE"/>
    <w:rsid w:val="00CF136A"/>
    <w:rsid w:val="00CF14DE"/>
    <w:rsid w:val="00CF2708"/>
    <w:rsid w:val="00CF3FEA"/>
    <w:rsid w:val="00CF468F"/>
    <w:rsid w:val="00CF4D34"/>
    <w:rsid w:val="00CF5F22"/>
    <w:rsid w:val="00CF701A"/>
    <w:rsid w:val="00CF7772"/>
    <w:rsid w:val="00D005D3"/>
    <w:rsid w:val="00D00F45"/>
    <w:rsid w:val="00D01528"/>
    <w:rsid w:val="00D025CD"/>
    <w:rsid w:val="00D02BA8"/>
    <w:rsid w:val="00D0421A"/>
    <w:rsid w:val="00D04277"/>
    <w:rsid w:val="00D04FC1"/>
    <w:rsid w:val="00D05055"/>
    <w:rsid w:val="00D05621"/>
    <w:rsid w:val="00D07DE3"/>
    <w:rsid w:val="00D07F2B"/>
    <w:rsid w:val="00D105A6"/>
    <w:rsid w:val="00D111DB"/>
    <w:rsid w:val="00D126E9"/>
    <w:rsid w:val="00D12802"/>
    <w:rsid w:val="00D14FED"/>
    <w:rsid w:val="00D171CF"/>
    <w:rsid w:val="00D20592"/>
    <w:rsid w:val="00D2153D"/>
    <w:rsid w:val="00D21690"/>
    <w:rsid w:val="00D21FCA"/>
    <w:rsid w:val="00D244D0"/>
    <w:rsid w:val="00D245CA"/>
    <w:rsid w:val="00D26251"/>
    <w:rsid w:val="00D26C13"/>
    <w:rsid w:val="00D26FE8"/>
    <w:rsid w:val="00D270DA"/>
    <w:rsid w:val="00D27C06"/>
    <w:rsid w:val="00D302E7"/>
    <w:rsid w:val="00D307AA"/>
    <w:rsid w:val="00D30B18"/>
    <w:rsid w:val="00D316D5"/>
    <w:rsid w:val="00D31EE9"/>
    <w:rsid w:val="00D32CD8"/>
    <w:rsid w:val="00D32E4B"/>
    <w:rsid w:val="00D336CD"/>
    <w:rsid w:val="00D3625C"/>
    <w:rsid w:val="00D3650D"/>
    <w:rsid w:val="00D378DB"/>
    <w:rsid w:val="00D40B11"/>
    <w:rsid w:val="00D44C99"/>
    <w:rsid w:val="00D44FC1"/>
    <w:rsid w:val="00D46911"/>
    <w:rsid w:val="00D46D4F"/>
    <w:rsid w:val="00D47D3E"/>
    <w:rsid w:val="00D50307"/>
    <w:rsid w:val="00D50CD1"/>
    <w:rsid w:val="00D5165C"/>
    <w:rsid w:val="00D53D87"/>
    <w:rsid w:val="00D53FC0"/>
    <w:rsid w:val="00D55C45"/>
    <w:rsid w:val="00D55E1F"/>
    <w:rsid w:val="00D60988"/>
    <w:rsid w:val="00D6276C"/>
    <w:rsid w:val="00D63C6D"/>
    <w:rsid w:val="00D64EB2"/>
    <w:rsid w:val="00D67139"/>
    <w:rsid w:val="00D67B50"/>
    <w:rsid w:val="00D67FC9"/>
    <w:rsid w:val="00D707F1"/>
    <w:rsid w:val="00D71277"/>
    <w:rsid w:val="00D71673"/>
    <w:rsid w:val="00D7234C"/>
    <w:rsid w:val="00D73F7F"/>
    <w:rsid w:val="00D750B6"/>
    <w:rsid w:val="00D75F70"/>
    <w:rsid w:val="00D7690F"/>
    <w:rsid w:val="00D77A47"/>
    <w:rsid w:val="00D808F2"/>
    <w:rsid w:val="00D80AAE"/>
    <w:rsid w:val="00D825C4"/>
    <w:rsid w:val="00D834CC"/>
    <w:rsid w:val="00D8450D"/>
    <w:rsid w:val="00D845D3"/>
    <w:rsid w:val="00D849E0"/>
    <w:rsid w:val="00D860FD"/>
    <w:rsid w:val="00D86828"/>
    <w:rsid w:val="00D87285"/>
    <w:rsid w:val="00D874E6"/>
    <w:rsid w:val="00D91CA9"/>
    <w:rsid w:val="00D91D23"/>
    <w:rsid w:val="00D925C5"/>
    <w:rsid w:val="00D92F23"/>
    <w:rsid w:val="00D93D3D"/>
    <w:rsid w:val="00D95292"/>
    <w:rsid w:val="00D965EF"/>
    <w:rsid w:val="00D97226"/>
    <w:rsid w:val="00D973C4"/>
    <w:rsid w:val="00D974EA"/>
    <w:rsid w:val="00DA0AE3"/>
    <w:rsid w:val="00DA1EC9"/>
    <w:rsid w:val="00DA3CA7"/>
    <w:rsid w:val="00DA4264"/>
    <w:rsid w:val="00DA5D90"/>
    <w:rsid w:val="00DB050D"/>
    <w:rsid w:val="00DB0737"/>
    <w:rsid w:val="00DB0A04"/>
    <w:rsid w:val="00DB0F64"/>
    <w:rsid w:val="00DB3769"/>
    <w:rsid w:val="00DB3D9E"/>
    <w:rsid w:val="00DB4C5D"/>
    <w:rsid w:val="00DC14EF"/>
    <w:rsid w:val="00DC1F00"/>
    <w:rsid w:val="00DC252C"/>
    <w:rsid w:val="00DC2DB6"/>
    <w:rsid w:val="00DC40AF"/>
    <w:rsid w:val="00DC4164"/>
    <w:rsid w:val="00DC49A0"/>
    <w:rsid w:val="00DC51ED"/>
    <w:rsid w:val="00DC5270"/>
    <w:rsid w:val="00DC5391"/>
    <w:rsid w:val="00DC5E3D"/>
    <w:rsid w:val="00DC610D"/>
    <w:rsid w:val="00DC7102"/>
    <w:rsid w:val="00DD0123"/>
    <w:rsid w:val="00DD2926"/>
    <w:rsid w:val="00DD3635"/>
    <w:rsid w:val="00DD4223"/>
    <w:rsid w:val="00DD4A37"/>
    <w:rsid w:val="00DD4B1B"/>
    <w:rsid w:val="00DD50E0"/>
    <w:rsid w:val="00DD58CE"/>
    <w:rsid w:val="00DD5DB5"/>
    <w:rsid w:val="00DD63DF"/>
    <w:rsid w:val="00DE0165"/>
    <w:rsid w:val="00DE092D"/>
    <w:rsid w:val="00DE0E3D"/>
    <w:rsid w:val="00DE2020"/>
    <w:rsid w:val="00DE388A"/>
    <w:rsid w:val="00DE53FC"/>
    <w:rsid w:val="00DE5E76"/>
    <w:rsid w:val="00DE62B6"/>
    <w:rsid w:val="00DE6B1D"/>
    <w:rsid w:val="00DE704E"/>
    <w:rsid w:val="00DF01B5"/>
    <w:rsid w:val="00DF0C41"/>
    <w:rsid w:val="00DF1189"/>
    <w:rsid w:val="00DF120B"/>
    <w:rsid w:val="00DF1736"/>
    <w:rsid w:val="00DF28EA"/>
    <w:rsid w:val="00DF3F52"/>
    <w:rsid w:val="00DF4699"/>
    <w:rsid w:val="00DF5395"/>
    <w:rsid w:val="00DF55A5"/>
    <w:rsid w:val="00DF584B"/>
    <w:rsid w:val="00DF6A37"/>
    <w:rsid w:val="00DF7486"/>
    <w:rsid w:val="00E00A5B"/>
    <w:rsid w:val="00E027BF"/>
    <w:rsid w:val="00E03117"/>
    <w:rsid w:val="00E03D4B"/>
    <w:rsid w:val="00E0574D"/>
    <w:rsid w:val="00E05FD5"/>
    <w:rsid w:val="00E05FEF"/>
    <w:rsid w:val="00E10E2D"/>
    <w:rsid w:val="00E110A6"/>
    <w:rsid w:val="00E118CA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5E57"/>
    <w:rsid w:val="00E267F3"/>
    <w:rsid w:val="00E26C00"/>
    <w:rsid w:val="00E277CA"/>
    <w:rsid w:val="00E2788D"/>
    <w:rsid w:val="00E27D1A"/>
    <w:rsid w:val="00E30200"/>
    <w:rsid w:val="00E30D86"/>
    <w:rsid w:val="00E31CD6"/>
    <w:rsid w:val="00E34CD3"/>
    <w:rsid w:val="00E3517D"/>
    <w:rsid w:val="00E35C31"/>
    <w:rsid w:val="00E36DC2"/>
    <w:rsid w:val="00E36F2C"/>
    <w:rsid w:val="00E37C9E"/>
    <w:rsid w:val="00E37E8B"/>
    <w:rsid w:val="00E37FCD"/>
    <w:rsid w:val="00E412AC"/>
    <w:rsid w:val="00E42C9F"/>
    <w:rsid w:val="00E43162"/>
    <w:rsid w:val="00E43FB0"/>
    <w:rsid w:val="00E441A1"/>
    <w:rsid w:val="00E44328"/>
    <w:rsid w:val="00E44DE1"/>
    <w:rsid w:val="00E451CC"/>
    <w:rsid w:val="00E4550E"/>
    <w:rsid w:val="00E45967"/>
    <w:rsid w:val="00E4658F"/>
    <w:rsid w:val="00E469FD"/>
    <w:rsid w:val="00E50375"/>
    <w:rsid w:val="00E52291"/>
    <w:rsid w:val="00E52BA5"/>
    <w:rsid w:val="00E54294"/>
    <w:rsid w:val="00E543EB"/>
    <w:rsid w:val="00E54423"/>
    <w:rsid w:val="00E545E3"/>
    <w:rsid w:val="00E5552C"/>
    <w:rsid w:val="00E55C45"/>
    <w:rsid w:val="00E57CC2"/>
    <w:rsid w:val="00E611DC"/>
    <w:rsid w:val="00E618F5"/>
    <w:rsid w:val="00E63C5A"/>
    <w:rsid w:val="00E63D68"/>
    <w:rsid w:val="00E648F1"/>
    <w:rsid w:val="00E64AB0"/>
    <w:rsid w:val="00E64C14"/>
    <w:rsid w:val="00E66D01"/>
    <w:rsid w:val="00E70682"/>
    <w:rsid w:val="00E725DF"/>
    <w:rsid w:val="00E7338E"/>
    <w:rsid w:val="00E7353C"/>
    <w:rsid w:val="00E75176"/>
    <w:rsid w:val="00E75740"/>
    <w:rsid w:val="00E76B5E"/>
    <w:rsid w:val="00E76F23"/>
    <w:rsid w:val="00E802E2"/>
    <w:rsid w:val="00E80865"/>
    <w:rsid w:val="00E81187"/>
    <w:rsid w:val="00E812E8"/>
    <w:rsid w:val="00E82117"/>
    <w:rsid w:val="00E82AEC"/>
    <w:rsid w:val="00E836F5"/>
    <w:rsid w:val="00E83D4F"/>
    <w:rsid w:val="00E8444B"/>
    <w:rsid w:val="00E8594A"/>
    <w:rsid w:val="00E85B10"/>
    <w:rsid w:val="00E85CEF"/>
    <w:rsid w:val="00E8603E"/>
    <w:rsid w:val="00E8604D"/>
    <w:rsid w:val="00E86FA4"/>
    <w:rsid w:val="00E875FF"/>
    <w:rsid w:val="00E92246"/>
    <w:rsid w:val="00E93E65"/>
    <w:rsid w:val="00E9447C"/>
    <w:rsid w:val="00E945FE"/>
    <w:rsid w:val="00E951B6"/>
    <w:rsid w:val="00E955E7"/>
    <w:rsid w:val="00E958C5"/>
    <w:rsid w:val="00E966FD"/>
    <w:rsid w:val="00E976CA"/>
    <w:rsid w:val="00EA0492"/>
    <w:rsid w:val="00EA2F2C"/>
    <w:rsid w:val="00EA2FF9"/>
    <w:rsid w:val="00EA3925"/>
    <w:rsid w:val="00EA4729"/>
    <w:rsid w:val="00EA5051"/>
    <w:rsid w:val="00EA6C81"/>
    <w:rsid w:val="00EA6F7B"/>
    <w:rsid w:val="00EA7902"/>
    <w:rsid w:val="00EB0A1B"/>
    <w:rsid w:val="00EB0BE7"/>
    <w:rsid w:val="00EB412F"/>
    <w:rsid w:val="00EB4C42"/>
    <w:rsid w:val="00EC0D68"/>
    <w:rsid w:val="00EC190A"/>
    <w:rsid w:val="00EC20BA"/>
    <w:rsid w:val="00EC27DB"/>
    <w:rsid w:val="00EC286A"/>
    <w:rsid w:val="00EC3D9F"/>
    <w:rsid w:val="00EC45E4"/>
    <w:rsid w:val="00EC5F32"/>
    <w:rsid w:val="00EC6D28"/>
    <w:rsid w:val="00EC7589"/>
    <w:rsid w:val="00EC7C96"/>
    <w:rsid w:val="00ED03D7"/>
    <w:rsid w:val="00ED0657"/>
    <w:rsid w:val="00ED2947"/>
    <w:rsid w:val="00ED4B1D"/>
    <w:rsid w:val="00ED4DFB"/>
    <w:rsid w:val="00ED6253"/>
    <w:rsid w:val="00ED7C48"/>
    <w:rsid w:val="00EE20B1"/>
    <w:rsid w:val="00EE2ABE"/>
    <w:rsid w:val="00EE2EC4"/>
    <w:rsid w:val="00EE4072"/>
    <w:rsid w:val="00EE41DD"/>
    <w:rsid w:val="00EE5F73"/>
    <w:rsid w:val="00EE75B0"/>
    <w:rsid w:val="00EE7E9E"/>
    <w:rsid w:val="00EF000E"/>
    <w:rsid w:val="00EF0D12"/>
    <w:rsid w:val="00EF0DA5"/>
    <w:rsid w:val="00EF11CB"/>
    <w:rsid w:val="00EF1FCF"/>
    <w:rsid w:val="00EF2C89"/>
    <w:rsid w:val="00EF3D5E"/>
    <w:rsid w:val="00EF4547"/>
    <w:rsid w:val="00EF5929"/>
    <w:rsid w:val="00EF5E42"/>
    <w:rsid w:val="00EF6104"/>
    <w:rsid w:val="00EF61D8"/>
    <w:rsid w:val="00EF6634"/>
    <w:rsid w:val="00EF6EE0"/>
    <w:rsid w:val="00F0074C"/>
    <w:rsid w:val="00F00F91"/>
    <w:rsid w:val="00F00FE3"/>
    <w:rsid w:val="00F012A5"/>
    <w:rsid w:val="00F01377"/>
    <w:rsid w:val="00F0154B"/>
    <w:rsid w:val="00F01AF2"/>
    <w:rsid w:val="00F0244D"/>
    <w:rsid w:val="00F02E1D"/>
    <w:rsid w:val="00F03B12"/>
    <w:rsid w:val="00F043A6"/>
    <w:rsid w:val="00F0513A"/>
    <w:rsid w:val="00F05BAE"/>
    <w:rsid w:val="00F072C9"/>
    <w:rsid w:val="00F075B5"/>
    <w:rsid w:val="00F10DA7"/>
    <w:rsid w:val="00F11809"/>
    <w:rsid w:val="00F12575"/>
    <w:rsid w:val="00F1365E"/>
    <w:rsid w:val="00F13780"/>
    <w:rsid w:val="00F138E5"/>
    <w:rsid w:val="00F13BBE"/>
    <w:rsid w:val="00F143EB"/>
    <w:rsid w:val="00F14F58"/>
    <w:rsid w:val="00F153D9"/>
    <w:rsid w:val="00F15486"/>
    <w:rsid w:val="00F17DD7"/>
    <w:rsid w:val="00F20786"/>
    <w:rsid w:val="00F2089E"/>
    <w:rsid w:val="00F20CA0"/>
    <w:rsid w:val="00F21260"/>
    <w:rsid w:val="00F21733"/>
    <w:rsid w:val="00F25CD1"/>
    <w:rsid w:val="00F25D9C"/>
    <w:rsid w:val="00F260F1"/>
    <w:rsid w:val="00F2749E"/>
    <w:rsid w:val="00F276D3"/>
    <w:rsid w:val="00F27977"/>
    <w:rsid w:val="00F300ED"/>
    <w:rsid w:val="00F30708"/>
    <w:rsid w:val="00F32328"/>
    <w:rsid w:val="00F328F7"/>
    <w:rsid w:val="00F3359F"/>
    <w:rsid w:val="00F34736"/>
    <w:rsid w:val="00F34933"/>
    <w:rsid w:val="00F34C32"/>
    <w:rsid w:val="00F35334"/>
    <w:rsid w:val="00F35BC7"/>
    <w:rsid w:val="00F4053A"/>
    <w:rsid w:val="00F41002"/>
    <w:rsid w:val="00F41AF1"/>
    <w:rsid w:val="00F41DC1"/>
    <w:rsid w:val="00F423BA"/>
    <w:rsid w:val="00F424FC"/>
    <w:rsid w:val="00F42B4B"/>
    <w:rsid w:val="00F432DE"/>
    <w:rsid w:val="00F43AB3"/>
    <w:rsid w:val="00F44FA6"/>
    <w:rsid w:val="00F45B5B"/>
    <w:rsid w:val="00F47251"/>
    <w:rsid w:val="00F50284"/>
    <w:rsid w:val="00F50A13"/>
    <w:rsid w:val="00F50AAA"/>
    <w:rsid w:val="00F50AFB"/>
    <w:rsid w:val="00F50E79"/>
    <w:rsid w:val="00F52696"/>
    <w:rsid w:val="00F5283D"/>
    <w:rsid w:val="00F529ED"/>
    <w:rsid w:val="00F52A2F"/>
    <w:rsid w:val="00F52C1F"/>
    <w:rsid w:val="00F52CEA"/>
    <w:rsid w:val="00F543B4"/>
    <w:rsid w:val="00F54BC7"/>
    <w:rsid w:val="00F54F87"/>
    <w:rsid w:val="00F5632E"/>
    <w:rsid w:val="00F577A5"/>
    <w:rsid w:val="00F60FAA"/>
    <w:rsid w:val="00F61D51"/>
    <w:rsid w:val="00F62B44"/>
    <w:rsid w:val="00F63142"/>
    <w:rsid w:val="00F6459D"/>
    <w:rsid w:val="00F65148"/>
    <w:rsid w:val="00F65611"/>
    <w:rsid w:val="00F65C1C"/>
    <w:rsid w:val="00F6609F"/>
    <w:rsid w:val="00F66C84"/>
    <w:rsid w:val="00F67341"/>
    <w:rsid w:val="00F67825"/>
    <w:rsid w:val="00F70931"/>
    <w:rsid w:val="00F71066"/>
    <w:rsid w:val="00F71CBD"/>
    <w:rsid w:val="00F71ECD"/>
    <w:rsid w:val="00F7423D"/>
    <w:rsid w:val="00F74A75"/>
    <w:rsid w:val="00F75272"/>
    <w:rsid w:val="00F76370"/>
    <w:rsid w:val="00F76ADB"/>
    <w:rsid w:val="00F77284"/>
    <w:rsid w:val="00F77518"/>
    <w:rsid w:val="00F80BF2"/>
    <w:rsid w:val="00F831C5"/>
    <w:rsid w:val="00F84F01"/>
    <w:rsid w:val="00F85D00"/>
    <w:rsid w:val="00F85D92"/>
    <w:rsid w:val="00F909CC"/>
    <w:rsid w:val="00F91160"/>
    <w:rsid w:val="00F9132A"/>
    <w:rsid w:val="00F913A8"/>
    <w:rsid w:val="00F92595"/>
    <w:rsid w:val="00F92F8D"/>
    <w:rsid w:val="00F93145"/>
    <w:rsid w:val="00F937A9"/>
    <w:rsid w:val="00F944E7"/>
    <w:rsid w:val="00F94971"/>
    <w:rsid w:val="00F9580E"/>
    <w:rsid w:val="00F96B3D"/>
    <w:rsid w:val="00F96B8F"/>
    <w:rsid w:val="00F96D63"/>
    <w:rsid w:val="00F976C6"/>
    <w:rsid w:val="00FA0324"/>
    <w:rsid w:val="00FA0617"/>
    <w:rsid w:val="00FA1B59"/>
    <w:rsid w:val="00FA623F"/>
    <w:rsid w:val="00FA631B"/>
    <w:rsid w:val="00FA6E82"/>
    <w:rsid w:val="00FA7937"/>
    <w:rsid w:val="00FA7CFF"/>
    <w:rsid w:val="00FA7DB4"/>
    <w:rsid w:val="00FB0A78"/>
    <w:rsid w:val="00FB1020"/>
    <w:rsid w:val="00FB1784"/>
    <w:rsid w:val="00FB36AD"/>
    <w:rsid w:val="00FB3A51"/>
    <w:rsid w:val="00FB4875"/>
    <w:rsid w:val="00FB66CC"/>
    <w:rsid w:val="00FB67D8"/>
    <w:rsid w:val="00FB694C"/>
    <w:rsid w:val="00FB7B8A"/>
    <w:rsid w:val="00FC1735"/>
    <w:rsid w:val="00FC2737"/>
    <w:rsid w:val="00FC37CC"/>
    <w:rsid w:val="00FC3829"/>
    <w:rsid w:val="00FC407F"/>
    <w:rsid w:val="00FC60AB"/>
    <w:rsid w:val="00FC62A1"/>
    <w:rsid w:val="00FC6B1C"/>
    <w:rsid w:val="00FC77D0"/>
    <w:rsid w:val="00FC7F67"/>
    <w:rsid w:val="00FD007A"/>
    <w:rsid w:val="00FD05C4"/>
    <w:rsid w:val="00FD0D18"/>
    <w:rsid w:val="00FD3077"/>
    <w:rsid w:val="00FD3B78"/>
    <w:rsid w:val="00FD3D48"/>
    <w:rsid w:val="00FD556F"/>
    <w:rsid w:val="00FD5F81"/>
    <w:rsid w:val="00FD66D1"/>
    <w:rsid w:val="00FD6984"/>
    <w:rsid w:val="00FD76E1"/>
    <w:rsid w:val="00FD7D48"/>
    <w:rsid w:val="00FE1FAB"/>
    <w:rsid w:val="00FE5802"/>
    <w:rsid w:val="00FE5CCF"/>
    <w:rsid w:val="00FE5E91"/>
    <w:rsid w:val="00FE7051"/>
    <w:rsid w:val="00FE78AF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58564"/>
  <w15:docId w15:val="{9B3A4CC7-DCCD-45E4-A624-E65E162E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 Klasse 5-7"/>
    <w:qFormat/>
    <w:rsid w:val="00230AD0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hAnsi="Calibri"/>
      <w:sz w:val="23"/>
      <w:szCs w:val="22"/>
    </w:rPr>
  </w:style>
  <w:style w:type="paragraph" w:styleId="berschrift1">
    <w:name w:val="heading 1"/>
    <w:aliases w:val="Überschrift 1 (Abschnitt"/>
    <w:next w:val="Standard"/>
    <w:link w:val="berschrift1Zchn"/>
    <w:qFormat/>
    <w:rsid w:val="0030533A"/>
    <w:pPr>
      <w:keepNext/>
      <w:outlineLvl w:val="0"/>
    </w:pPr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paragraph" w:styleId="berschrift2">
    <w:name w:val="heading 2"/>
    <w:aliases w:val="Überschrift 2 (Aufgaben),Überschrift 2;Überschrift 2 (Aufgaben)"/>
    <w:next w:val="Standard"/>
    <w:link w:val="berschrift2Zchn"/>
    <w:qFormat/>
    <w:rsid w:val="002C63D7"/>
    <w:pPr>
      <w:keepNext/>
      <w:suppressAutoHyphens/>
      <w:ind w:left="425" w:hanging="425"/>
      <w:outlineLvl w:val="1"/>
    </w:pPr>
    <w:rPr>
      <w:rFonts w:ascii="Calibri" w:hAnsi="Calibri" w:cs="Arial"/>
      <w:b/>
      <w:bCs/>
      <w:iCs/>
      <w:noProof/>
      <w:color w:val="1F497D" w:themeColor="text2"/>
      <w:sz w:val="28"/>
      <w:szCs w:val="36"/>
      <w:lang w:val="en-US"/>
    </w:rPr>
  </w:style>
  <w:style w:type="paragraph" w:styleId="berschrift3">
    <w:name w:val="heading 3"/>
    <w:basedOn w:val="berschrift2"/>
    <w:next w:val="Standard"/>
    <w:link w:val="berschrift3Zchn"/>
    <w:rsid w:val="0030533A"/>
    <w:pPr>
      <w:ind w:left="567" w:hanging="567"/>
      <w:outlineLvl w:val="2"/>
    </w:pPr>
    <w:rPr>
      <w:sz w:val="22"/>
    </w:rPr>
  </w:style>
  <w:style w:type="paragraph" w:styleId="berschrift4">
    <w:name w:val="heading 4"/>
    <w:basedOn w:val="Standard"/>
    <w:next w:val="Standard"/>
    <w:link w:val="berschrift4Zchn"/>
    <w:rsid w:val="0030533A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rsid w:val="0030533A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Standard"/>
    <w:next w:val="Standard"/>
    <w:link w:val="berschrift6Zchn"/>
    <w:rsid w:val="003D3815"/>
    <w:pPr>
      <w:kinsoku w:val="0"/>
      <w:jc w:val="left"/>
      <w:outlineLvl w:val="5"/>
    </w:pPr>
    <w:rPr>
      <w:rFonts w:ascii="Comic Sans MS" w:hAnsi="Comic Sans MS" w:cs="Calibri"/>
      <w:b/>
      <w:bCs/>
      <w:color w:val="000000"/>
      <w:kern w:val="24"/>
      <w:sz w:val="20"/>
      <w:szCs w:val="20"/>
    </w:rPr>
  </w:style>
  <w:style w:type="paragraph" w:styleId="berschrift7">
    <w:name w:val="heading 7"/>
    <w:basedOn w:val="Standard"/>
    <w:next w:val="Standard"/>
    <w:link w:val="berschrift7Zchn"/>
    <w:rsid w:val="0030533A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rsid w:val="0030533A"/>
    <w:pPr>
      <w:outlineLvl w:val="7"/>
    </w:pPr>
  </w:style>
  <w:style w:type="paragraph" w:styleId="berschrift9">
    <w:name w:val="heading 9"/>
    <w:basedOn w:val="Standard"/>
    <w:next w:val="Standard"/>
    <w:link w:val="berschrift9Zchn"/>
    <w:rsid w:val="0030533A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30533A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0533A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0533A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0533A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30533A"/>
    <w:rPr>
      <w:rFonts w:ascii="Calibri" w:hAnsi="Calibri"/>
      <w:b/>
      <w:color w:val="FFFFFF" w:themeColor="background1"/>
      <w:sz w:val="23"/>
      <w:szCs w:val="22"/>
    </w:rPr>
  </w:style>
  <w:style w:type="paragraph" w:styleId="Sprechblasentext">
    <w:name w:val="Balloon Text"/>
    <w:basedOn w:val="Standard"/>
    <w:link w:val="SprechblasentextZchn"/>
    <w:rsid w:val="0030533A"/>
    <w:pPr>
      <w:jc w:val="left"/>
    </w:pPr>
    <w:rPr>
      <w:color w:val="000000" w:themeColor="text1"/>
      <w:sz w:val="21"/>
    </w:rPr>
  </w:style>
  <w:style w:type="paragraph" w:styleId="Fuzeile">
    <w:name w:val="footer"/>
    <w:basedOn w:val="Standard"/>
    <w:link w:val="FuzeileZchn"/>
    <w:rsid w:val="0030533A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30533A"/>
    <w:rPr>
      <w:rFonts w:ascii="Calibri" w:hAnsi="Calibri" w:cs="Calibri"/>
      <w:b/>
      <w:bCs/>
      <w:color w:val="FFFFFF" w:themeColor="background1"/>
      <w:kern w:val="24"/>
      <w:sz w:val="28"/>
      <w:szCs w:val="30"/>
    </w:rPr>
  </w:style>
  <w:style w:type="paragraph" w:styleId="Listenabsatz">
    <w:name w:val="List Paragraph"/>
    <w:aliases w:val="4_Listenabsatz"/>
    <w:basedOn w:val="Standard"/>
    <w:link w:val="ListenabsatzZchn"/>
    <w:uiPriority w:val="34"/>
    <w:qFormat/>
    <w:rsid w:val="00932C8C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0533A"/>
    <w:rPr>
      <w:rFonts w:ascii="Calibri" w:hAnsi="Calibri"/>
      <w:sz w:val="23"/>
      <w:szCs w:val="20"/>
      <w:lang w:eastAsia="en-US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rsid w:val="002C63D7"/>
    <w:rPr>
      <w:rFonts w:ascii="Calibri" w:hAnsi="Calibri" w:cs="Arial"/>
      <w:b/>
      <w:bCs/>
      <w:iCs/>
      <w:noProof/>
      <w:color w:val="1F497D" w:themeColor="text2"/>
      <w:sz w:val="28"/>
      <w:szCs w:val="36"/>
      <w:lang w:val="en-US"/>
    </w:rPr>
  </w:style>
  <w:style w:type="character" w:customStyle="1" w:styleId="FuzeileZchn">
    <w:name w:val="Fußzeile Zchn"/>
    <w:basedOn w:val="Absatz-Standardschriftart"/>
    <w:link w:val="Fuzeile"/>
    <w:rsid w:val="0030533A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30533A"/>
    <w:rPr>
      <w:sz w:val="22"/>
      <w:szCs w:val="22"/>
    </w:rPr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rsid w:val="0030533A"/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30533A"/>
    <w:rPr>
      <w:rFonts w:ascii="Calibri" w:hAnsi="Calibri" w:cs="Arial"/>
      <w:b/>
      <w:bCs/>
      <w:iCs/>
      <w:noProof/>
      <w:color w:val="7F7F7F" w:themeColor="text1" w:themeTint="8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30533A"/>
    <w:rPr>
      <w:rFonts w:ascii="Calibri" w:hAnsi="Calibri"/>
      <w:i/>
      <w:sz w:val="23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30533A"/>
    <w:rPr>
      <w:rFonts w:ascii="Calibri" w:hAnsi="Calibri"/>
      <w:b/>
      <w:color w:val="FFFFFF" w:themeColor="background1"/>
      <w:sz w:val="23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3D3815"/>
    <w:rPr>
      <w:rFonts w:ascii="Comic Sans MS" w:hAnsi="Comic Sans MS" w:cs="Calibri"/>
      <w:b/>
      <w:bCs/>
      <w:color w:val="000000"/>
      <w:kern w:val="24"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rsid w:val="0030533A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30533A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30533A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30533A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link w:val="TabelleZchn"/>
    <w:qFormat/>
    <w:rsid w:val="0030533A"/>
    <w:rPr>
      <w:sz w:val="18"/>
    </w:rPr>
  </w:style>
  <w:style w:type="paragraph" w:customStyle="1" w:styleId="Tabellenaufzhlung">
    <w:name w:val="Tabellenaufzählung"/>
    <w:basedOn w:val="Tabelle"/>
    <w:qFormat/>
    <w:rsid w:val="0030533A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30533A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30533A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30533A"/>
    <w:pPr>
      <w:widowControl w:val="0"/>
      <w:tabs>
        <w:tab w:val="num" w:pos="0"/>
        <w:tab w:val="left" w:pos="7513"/>
      </w:tabs>
      <w:spacing w:line="480" w:lineRule="exact"/>
      <w:ind w:left="567" w:hanging="567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rsid w:val="0030533A"/>
    <w:pPr>
      <w:keepNext w:val="0"/>
      <w:keepLines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D73F7F"/>
    <w:pPr>
      <w:spacing w:line="240" w:lineRule="auto"/>
      <w:jc w:val="left"/>
    </w:pPr>
    <w:rPr>
      <w:rFonts w:ascii="Comic Sans MS" w:hAnsi="Comic Sans MS"/>
      <w:i/>
      <w:color w:val="548DD4" w:themeColor="text2" w:themeTint="99"/>
      <w:sz w:val="20"/>
    </w:rPr>
  </w:style>
  <w:style w:type="paragraph" w:customStyle="1" w:styleId="StadardHaengend">
    <w:name w:val="Stadard.Haengend"/>
    <w:basedOn w:val="Standard"/>
    <w:rsid w:val="00141537"/>
    <w:pPr>
      <w:ind w:left="276" w:hanging="276"/>
    </w:pPr>
  </w:style>
  <w:style w:type="paragraph" w:customStyle="1" w:styleId="Haengend-Standard">
    <w:name w:val="Haengend-Standard"/>
    <w:basedOn w:val="Standard"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semiHidden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character" w:styleId="Buchtitel">
    <w:name w:val="Book Title"/>
    <w:basedOn w:val="Absatz-Standardschriftart"/>
    <w:uiPriority w:val="33"/>
    <w:qFormat/>
    <w:rsid w:val="0030533A"/>
    <w:rPr>
      <w:b/>
      <w:bCs/>
      <w:i/>
      <w:iCs/>
      <w:spacing w:val="5"/>
    </w:rPr>
  </w:style>
  <w:style w:type="character" w:customStyle="1" w:styleId="TabelleZchn">
    <w:name w:val="Tabelle Zchn"/>
    <w:link w:val="Tabelle"/>
    <w:rsid w:val="004412FE"/>
    <w:rPr>
      <w:rFonts w:ascii="Calibri" w:hAnsi="Calibri"/>
      <w:sz w:val="18"/>
      <w:szCs w:val="22"/>
    </w:rPr>
  </w:style>
  <w:style w:type="paragraph" w:customStyle="1" w:styleId="Tabelle-rechts">
    <w:name w:val="Tabelle-rechts"/>
    <w:basedOn w:val="Tabelle"/>
    <w:qFormat/>
    <w:rsid w:val="004412FE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F937A9"/>
    <w:pPr>
      <w:overflowPunct/>
      <w:autoSpaceDE/>
      <w:autoSpaceDN/>
      <w:adjustRightInd/>
      <w:spacing w:line="280" w:lineRule="exact"/>
      <w:ind w:firstLine="284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F937A9"/>
  </w:style>
  <w:style w:type="paragraph" w:styleId="Untertitel">
    <w:name w:val="Subtitle"/>
    <w:basedOn w:val="Standard"/>
    <w:next w:val="Standard"/>
    <w:link w:val="UntertitelZchn"/>
    <w:rsid w:val="0030533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30533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link w:val="StandardKlasse8Zchn"/>
    <w:qFormat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5-7">
    <w:name w:val="Sprechblasen Klasse 5-7"/>
    <w:link w:val="SprechblasenKlasse5-7Zchn"/>
    <w:qFormat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tandardKlasse8Zchn">
    <w:name w:val="Standard Klasse 8+ Zchn"/>
    <w:basedOn w:val="Absatz-Standardschriftart"/>
    <w:link w:val="StandardKlasse8"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8">
    <w:name w:val="Sprechblasen Klasse 8+"/>
    <w:link w:val="SprechblasenKlasse8Zchn"/>
    <w:qFormat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prechblasenKlasse8Zchn">
    <w:name w:val="Sprechblasen Klasse 8+ Zchn"/>
    <w:basedOn w:val="SprechblasenKlasse5-7Zchn"/>
    <w:link w:val="SprechblasenKlasse8"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paragraph" w:customStyle="1" w:styleId="Titelseite-Impressum">
    <w:name w:val="Titelseite-Impressum"/>
    <w:basedOn w:val="Standard"/>
    <w:qFormat/>
    <w:rsid w:val="00465D39"/>
    <w:pPr>
      <w:spacing w:line="240" w:lineRule="auto"/>
      <w:jc w:val="left"/>
    </w:pPr>
    <w:rPr>
      <w:sz w:val="18"/>
    </w:rPr>
  </w:style>
  <w:style w:type="paragraph" w:customStyle="1" w:styleId="KommentarzurBildherkunft">
    <w:name w:val="Kommentar zur Bildherkunft"/>
    <w:basedOn w:val="Standard"/>
    <w:qFormat/>
    <w:rsid w:val="00E66D01"/>
    <w:pPr>
      <w:jc w:val="left"/>
    </w:pPr>
    <w:rPr>
      <w:b/>
      <w:color w:val="FFFFFF" w:themeColor="background1"/>
      <w:sz w:val="16"/>
      <w:szCs w:val="14"/>
    </w:rPr>
  </w:style>
  <w:style w:type="paragraph" w:customStyle="1" w:styleId="DialogAufgabeNummerV">
    <w:name w:val="Dialog_Aufgabe_Nummer_V"/>
    <w:link w:val="DialogAufgabeNummerVZchn"/>
    <w:uiPriority w:val="99"/>
    <w:rsid w:val="00135F6A"/>
    <w:pPr>
      <w:spacing w:line="270" w:lineRule="atLeast"/>
    </w:pPr>
    <w:rPr>
      <w:b/>
      <w:bCs/>
      <w:color w:val="008000"/>
      <w:sz w:val="22"/>
      <w:szCs w:val="20"/>
    </w:rPr>
  </w:style>
  <w:style w:type="character" w:customStyle="1" w:styleId="DialogAufgabeNummerVZchn">
    <w:name w:val="Dialog_Aufgabe_Nummer_V Zchn"/>
    <w:link w:val="DialogAufgabeNummerV"/>
    <w:uiPriority w:val="99"/>
    <w:locked/>
    <w:rsid w:val="00135F6A"/>
    <w:rPr>
      <w:b/>
      <w:bCs/>
      <w:color w:val="008000"/>
      <w:sz w:val="22"/>
      <w:szCs w:val="20"/>
    </w:rPr>
  </w:style>
  <w:style w:type="paragraph" w:customStyle="1" w:styleId="Text">
    <w:name w:val="Text"/>
    <w:basedOn w:val="Standard"/>
    <w:qFormat/>
    <w:rsid w:val="00356154"/>
    <w:pPr>
      <w:jc w:val="left"/>
    </w:pPr>
    <w:rPr>
      <w:color w:val="808080"/>
      <w:sz w:val="18"/>
      <w:szCs w:val="16"/>
    </w:rPr>
  </w:style>
  <w:style w:type="paragraph" w:customStyle="1" w:styleId="berschriftTeilaufgaben">
    <w:name w:val="Überschrift_Teilaufgaben"/>
    <w:basedOn w:val="berschrift3"/>
    <w:autoRedefine/>
    <w:qFormat/>
    <w:rsid w:val="006F3022"/>
  </w:style>
  <w:style w:type="character" w:styleId="Fett">
    <w:name w:val="Strong"/>
    <w:basedOn w:val="Absatz-Standardschriftart"/>
    <w:uiPriority w:val="22"/>
    <w:qFormat/>
    <w:rsid w:val="00FE5802"/>
    <w:rPr>
      <w:b/>
      <w:bCs/>
    </w:rPr>
  </w:style>
  <w:style w:type="character" w:customStyle="1" w:styleId="ListenabsatzZchn">
    <w:name w:val="Listenabsatz Zchn"/>
    <w:aliases w:val="4_Listenabsatz Zchn"/>
    <w:basedOn w:val="Absatz-Standardschriftart"/>
    <w:link w:val="Listenabsatz"/>
    <w:uiPriority w:val="34"/>
    <w:rsid w:val="00932C8C"/>
    <w:rPr>
      <w:rFonts w:ascii="Calibri" w:hAnsi="Calibri"/>
      <w:sz w:val="23"/>
      <w:szCs w:val="20"/>
    </w:rPr>
  </w:style>
  <w:style w:type="table" w:styleId="EinfacheTabelle2">
    <w:name w:val="Plain Table 2"/>
    <w:aliases w:val="Steckbrief"/>
    <w:basedOn w:val="NormaleTabelle"/>
    <w:uiPriority w:val="42"/>
    <w:rsid w:val="00932C8C"/>
    <w:rPr>
      <w:rFonts w:asciiTheme="minorHAnsi" w:eastAsiaTheme="minorHAnsi" w:hAnsiTheme="minorHAnsi" w:cstheme="minorBidi"/>
      <w:sz w:val="20"/>
      <w:szCs w:val="22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Theme="majorHAnsi" w:hAnsiTheme="majorHAnsi"/>
        <w:b w:val="0"/>
        <w:bCs/>
        <w:sz w:val="20"/>
      </w:rPr>
      <w:tblPr/>
      <w:tcPr>
        <w:tcBorders>
          <w:top w:val="single" w:sz="4" w:space="0" w:color="7F7F7F" w:themeColor="text1" w:themeTint="80"/>
          <w:left w:val="nil"/>
          <w:bottom w:val="single" w:sz="4" w:space="0" w:color="7F7F7F" w:themeColor="text1" w:themeTint="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asciiTheme="majorHAnsi" w:hAnsiTheme="majorHAnsi"/>
        <w:b w:val="0"/>
        <w:bCs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-Grey-Itemize">
    <w:name w:val="Table-Grey-Itemize"/>
    <w:basedOn w:val="Listenabsatz"/>
    <w:qFormat/>
    <w:rsid w:val="001E0208"/>
    <w:pPr>
      <w:numPr>
        <w:numId w:val="15"/>
      </w:numPr>
      <w:overflowPunct/>
      <w:autoSpaceDE/>
      <w:autoSpaceDN/>
      <w:adjustRightInd/>
      <w:spacing w:line="240" w:lineRule="auto"/>
      <w:ind w:left="284" w:hanging="284"/>
      <w:contextualSpacing/>
      <w:jc w:val="left"/>
      <w:textAlignment w:val="auto"/>
    </w:pPr>
    <w:rPr>
      <w:rFonts w:eastAsiaTheme="minorHAnsi" w:cstheme="minorBidi"/>
      <w:color w:val="808080"/>
      <w:sz w:val="20"/>
      <w:lang w:val="en-US" w:eastAsia="en-US"/>
    </w:rPr>
  </w:style>
  <w:style w:type="paragraph" w:customStyle="1" w:styleId="Table-grey">
    <w:name w:val="Table-grey"/>
    <w:basedOn w:val="Standard"/>
    <w:qFormat/>
    <w:rsid w:val="001E0208"/>
    <w:pPr>
      <w:spacing w:line="240" w:lineRule="auto"/>
    </w:pPr>
    <w:rPr>
      <w:rFonts w:eastAsiaTheme="minorHAnsi" w:cstheme="minorBidi"/>
      <w:color w:val="808080"/>
      <w:sz w:val="20"/>
      <w:szCs w:val="20"/>
      <w:lang w:val="en-US" w:eastAsia="en-US"/>
    </w:rPr>
  </w:style>
  <w:style w:type="paragraph" w:customStyle="1" w:styleId="Table-Headline">
    <w:name w:val="Table-Headline"/>
    <w:basedOn w:val="Table-Grey-Itemize"/>
    <w:qFormat/>
    <w:rsid w:val="00FA0324"/>
    <w:pPr>
      <w:numPr>
        <w:numId w:val="0"/>
      </w:numPr>
      <w:ind w:left="284" w:hanging="284"/>
    </w:pPr>
    <w:rPr>
      <w:b/>
      <w:bCs/>
      <w:color w:val="327A86"/>
    </w:rPr>
  </w:style>
  <w:style w:type="character" w:customStyle="1" w:styleId="apple-converted-space">
    <w:name w:val="apple-converted-space"/>
    <w:basedOn w:val="Absatz-Standardschriftart"/>
    <w:rsid w:val="00E958C5"/>
  </w:style>
  <w:style w:type="paragraph" w:customStyle="1" w:styleId="paragraph">
    <w:name w:val="paragraph"/>
    <w:basedOn w:val="Standard"/>
    <w:rsid w:val="003151C1"/>
    <w:pPr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3151C1"/>
  </w:style>
  <w:style w:type="character" w:customStyle="1" w:styleId="eop">
    <w:name w:val="eop"/>
    <w:basedOn w:val="Absatz-Standardschriftart"/>
    <w:rsid w:val="00315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8255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889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7053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598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40217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2806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6555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776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1817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59100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7437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527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103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005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7815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3512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3658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71104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677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9459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1265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0846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5011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1083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3298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7423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4311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406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5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8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4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4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2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2283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734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1324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123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5084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5966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8148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5214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5393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0925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3134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279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7744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1902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5348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429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5570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5387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678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6098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2094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0797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2869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header" Target="header3.xm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29.svg"/><Relationship Id="rId53" Type="http://schemas.openxmlformats.org/officeDocument/2006/relationships/image" Target="media/image3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hyperlink" Target="https://de.freepik.com/fotos-kostenlos/vertikales-bild-von-seilbahnen-auf-einem-bergpark_12651421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Relationship Id="rId27" Type="http://schemas.openxmlformats.org/officeDocument/2006/relationships/image" Target="media/image14.svg"/><Relationship Id="rId30" Type="http://schemas.openxmlformats.org/officeDocument/2006/relationships/image" Target="media/image17.sv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hyperlink" Target="https://de.freepik.com/vektoren-kostenlos/leute-tanzen_4012052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2.jpeg"/><Relationship Id="rId33" Type="http://schemas.openxmlformats.org/officeDocument/2006/relationships/image" Target="media/image20.jp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20" Type="http://schemas.openxmlformats.org/officeDocument/2006/relationships/footer" Target="footer2.xml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e\Uni\Mathematik\Arbeit%20IEEM\SiMa\Sima-Material-Template-181018_CF_Word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D110C4-EC7F-4B72-B4E8-87EA7683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D:\Dokumente\Uni\Mathematik\Arbeit IEEM\SiMa\Sima-Material-Template-181018_CF_WordVorlage.dotx</Template>
  <TotalTime>0</TotalTime>
  <Pages>12</Pages>
  <Words>2356</Words>
  <Characters>14850</Characters>
  <Application>Microsoft Office Word</Application>
  <DocSecurity>0</DocSecurity>
  <Lines>123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Exposee</vt:lpstr>
      <vt:lpstr>Exposee</vt:lpstr>
    </vt:vector>
  </TitlesOfParts>
  <Company>TL</Company>
  <LinksUpToDate>false</LinksUpToDate>
  <CharactersWithSpaces>17172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creator>TL</dc:creator>
  <cp:lastModifiedBy>Susanne Prediger</cp:lastModifiedBy>
  <cp:revision>3</cp:revision>
  <cp:lastPrinted>2024-12-06T20:16:00Z</cp:lastPrinted>
  <dcterms:created xsi:type="dcterms:W3CDTF">2025-02-21T13:15:00Z</dcterms:created>
  <dcterms:modified xsi:type="dcterms:W3CDTF">2025-02-21T13:54:00Z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