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72BC" w:rsidRDefault="00C472BC">
      <w:pPr>
        <w:rPr>
          <w:b/>
          <w:bCs/>
        </w:rPr>
      </w:pPr>
    </w:p>
    <w:p w:rsidR="00C472BC" w:rsidRDefault="00C472BC">
      <w:pPr>
        <w:rPr>
          <w:b/>
          <w:bCs/>
        </w:rPr>
      </w:pPr>
    </w:p>
    <w:p w:rsidR="001A6226" w:rsidRDefault="001A6226" w:rsidP="00420E4C">
      <w:pPr>
        <w:pStyle w:val="Titel"/>
        <w:rPr>
          <w:rFonts w:ascii="Calibri" w:hAnsi="Calibri"/>
          <w:b/>
          <w:sz w:val="52"/>
          <w:szCs w:val="52"/>
        </w:rPr>
      </w:pPr>
    </w:p>
    <w:p w:rsidR="00C472BC" w:rsidRPr="001D72BC" w:rsidRDefault="001D72BC" w:rsidP="00420E4C">
      <w:pPr>
        <w:pStyle w:val="Titel"/>
        <w:rPr>
          <w:rFonts w:ascii="Calibri" w:hAnsi="Calibri"/>
          <w:b/>
          <w:sz w:val="52"/>
          <w:szCs w:val="52"/>
        </w:rPr>
      </w:pPr>
      <w:r w:rsidRPr="001D72BC">
        <w:rPr>
          <w:rFonts w:ascii="Calibri" w:hAnsi="Calibri"/>
          <w:b/>
          <w:sz w:val="52"/>
          <w:szCs w:val="52"/>
        </w:rPr>
        <w:t>Volumen von Quadern –</w:t>
      </w:r>
    </w:p>
    <w:p w:rsidR="001D72BC" w:rsidRDefault="001D72BC" w:rsidP="001D72BC">
      <w:pPr>
        <w:rPr>
          <w:b/>
          <w:sz w:val="52"/>
          <w:szCs w:val="52"/>
        </w:rPr>
      </w:pPr>
      <w:r w:rsidRPr="001D72BC">
        <w:rPr>
          <w:b/>
          <w:sz w:val="52"/>
          <w:szCs w:val="52"/>
        </w:rPr>
        <w:t>Messen und Rechnen mit Würfeln</w:t>
      </w:r>
    </w:p>
    <w:p w:rsidR="009973A8" w:rsidRPr="001D72BC" w:rsidRDefault="00493E12" w:rsidP="001D72BC">
      <w:pPr>
        <w:rPr>
          <w:b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1635559</wp:posOffset>
            </wp:positionH>
            <wp:positionV relativeFrom="paragraph">
              <wp:posOffset>330572</wp:posOffset>
            </wp:positionV>
            <wp:extent cx="2074127" cy="1444571"/>
            <wp:effectExtent l="0" t="0" r="0" b="3810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rediger-Abb2-Michael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74127" cy="1444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3FF" w:rsidRDefault="001363FF" w:rsidP="001363FF"/>
    <w:p w:rsidR="001363FF" w:rsidRPr="001363FF" w:rsidRDefault="001363FF" w:rsidP="001363FF"/>
    <w:p w:rsidR="002468F4" w:rsidRDefault="002468F4" w:rsidP="00C472BC"/>
    <w:p w:rsidR="002468F4" w:rsidRDefault="002468F4" w:rsidP="00C472BC"/>
    <w:p w:rsidR="002468F4" w:rsidRDefault="002468F4" w:rsidP="00C472BC"/>
    <w:p w:rsidR="002468F4" w:rsidRDefault="00493E12" w:rsidP="00C472BC">
      <w:r>
        <w:rPr>
          <w:noProof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4335455</wp:posOffset>
            </wp:positionH>
            <wp:positionV relativeFrom="paragraph">
              <wp:posOffset>123252</wp:posOffset>
            </wp:positionV>
            <wp:extent cx="922299" cy="1605776"/>
            <wp:effectExtent l="0" t="0" r="5080" b="0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rediger-Abb2-Kai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2299" cy="1605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8F4" w:rsidRDefault="002468F4" w:rsidP="00C472BC"/>
    <w:p w:rsidR="002468F4" w:rsidRDefault="00493E12" w:rsidP="00C472BC">
      <w:r>
        <w:rPr>
          <w:b/>
          <w:noProof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158936</wp:posOffset>
            </wp:positionH>
            <wp:positionV relativeFrom="paragraph">
              <wp:posOffset>83139</wp:posOffset>
            </wp:positionV>
            <wp:extent cx="2566250" cy="1237289"/>
            <wp:effectExtent l="0" t="0" r="0" b="0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rediger-Abb2-Saskia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3920" cy="1240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73A8" w:rsidRDefault="009973A8" w:rsidP="00C472BC"/>
    <w:p w:rsidR="009973A8" w:rsidRDefault="009973A8" w:rsidP="00C472BC"/>
    <w:p w:rsidR="00406909" w:rsidRDefault="00406909" w:rsidP="00C472BC"/>
    <w:p w:rsidR="00465D39" w:rsidRDefault="00465D39" w:rsidP="00C472BC"/>
    <w:p w:rsidR="00465D39" w:rsidRDefault="00465D39" w:rsidP="00C472BC"/>
    <w:p w:rsidR="00406909" w:rsidRDefault="00406909" w:rsidP="00C472BC"/>
    <w:p w:rsidR="00504D6E" w:rsidRDefault="00504D6E" w:rsidP="00C472BC"/>
    <w:p w:rsidR="00493E12" w:rsidRDefault="00493E12" w:rsidP="00C472BC"/>
    <w:p w:rsidR="00493E12" w:rsidRDefault="00493E12" w:rsidP="00C472BC"/>
    <w:p w:rsidR="00493E12" w:rsidRDefault="00493E12" w:rsidP="00C472BC"/>
    <w:p w:rsidR="00493E12" w:rsidRDefault="00493E12" w:rsidP="00C472BC"/>
    <w:p w:rsidR="00493E12" w:rsidRDefault="00493E12" w:rsidP="00C472BC"/>
    <w:p w:rsidR="002468F4" w:rsidRDefault="006877E3" w:rsidP="009B65E5">
      <w:pPr>
        <w:tabs>
          <w:tab w:val="left" w:pos="2772"/>
        </w:tabs>
      </w:pPr>
      <w:r>
        <w:tab/>
      </w:r>
    </w:p>
    <w:tbl>
      <w:tblPr>
        <w:tblStyle w:val="Tabellenraster"/>
        <w:tblW w:w="9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359"/>
        <w:gridCol w:w="1002"/>
        <w:gridCol w:w="7109"/>
        <w:gridCol w:w="216"/>
      </w:tblGrid>
      <w:tr w:rsidR="001847A0" w:rsidTr="00E66D01">
        <w:trPr>
          <w:trHeight w:val="622"/>
        </w:trPr>
        <w:tc>
          <w:tcPr>
            <w:tcW w:w="1961" w:type="dxa"/>
            <w:gridSpan w:val="3"/>
          </w:tcPr>
          <w:p w:rsidR="001847A0" w:rsidRDefault="006877E3" w:rsidP="00815FC6">
            <w:pPr>
              <w:spacing w:line="240" w:lineRule="auto"/>
            </w:pPr>
            <w:r w:rsidRPr="00C039E9">
              <w:rPr>
                <w:noProof/>
              </w:rPr>
              <w:drawing>
                <wp:inline distT="0" distB="0" distL="0" distR="0" wp14:anchorId="1536DBB6">
                  <wp:extent cx="1040130" cy="365125"/>
                  <wp:effectExtent l="0" t="0" r="1270" b="3175"/>
                  <wp:docPr id="11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by-nc-sa_euro_icon.svg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5" w:type="dxa"/>
            <w:gridSpan w:val="2"/>
          </w:tcPr>
          <w:p w:rsidR="001847A0" w:rsidRPr="00465D39" w:rsidRDefault="001847A0" w:rsidP="00465D39">
            <w:pPr>
              <w:spacing w:line="240" w:lineRule="auto"/>
              <w:jc w:val="left"/>
              <w:rPr>
                <w:sz w:val="18"/>
              </w:rPr>
            </w:pPr>
            <w:r w:rsidRPr="00465D39">
              <w:rPr>
                <w:sz w:val="18"/>
              </w:rPr>
              <w:t>Dieses Material wurde durch Susanne Prediger</w:t>
            </w:r>
            <w:r w:rsidR="001D72BC" w:rsidRPr="00465D39">
              <w:rPr>
                <w:sz w:val="18"/>
              </w:rPr>
              <w:t xml:space="preserve"> und Claudia </w:t>
            </w:r>
            <w:proofErr w:type="spellStart"/>
            <w:r w:rsidR="001D72BC" w:rsidRPr="00465D39">
              <w:rPr>
                <w:sz w:val="18"/>
              </w:rPr>
              <w:t>Ademmer</w:t>
            </w:r>
            <w:proofErr w:type="spellEnd"/>
            <w:r w:rsidR="001D72BC" w:rsidRPr="00465D39">
              <w:rPr>
                <w:sz w:val="18"/>
              </w:rPr>
              <w:t xml:space="preserve"> </w:t>
            </w:r>
            <w:r w:rsidRPr="00465D39">
              <w:rPr>
                <w:sz w:val="18"/>
              </w:rPr>
              <w:t xml:space="preserve">konzipiert und kann unter der Creative </w:t>
            </w:r>
            <w:proofErr w:type="spellStart"/>
            <w:r w:rsidRPr="00465D39">
              <w:rPr>
                <w:sz w:val="18"/>
              </w:rPr>
              <w:t>Commons</w:t>
            </w:r>
            <w:proofErr w:type="spellEnd"/>
            <w:r w:rsidRPr="00465D39">
              <w:rPr>
                <w:sz w:val="18"/>
              </w:rPr>
              <w:t xml:space="preserve"> Lizenz </w:t>
            </w:r>
            <w:r w:rsidR="006877E3" w:rsidRPr="00465D39">
              <w:rPr>
                <w:sz w:val="18"/>
              </w:rPr>
              <w:t xml:space="preserve">4.0 International </w:t>
            </w:r>
            <w:r w:rsidRPr="00465D39">
              <w:rPr>
                <w:sz w:val="18"/>
              </w:rPr>
              <w:t>BY-SA</w:t>
            </w:r>
            <w:r w:rsidR="003A02BC">
              <w:rPr>
                <w:sz w:val="18"/>
              </w:rPr>
              <w:t xml:space="preserve"> (</w:t>
            </w:r>
            <w:r w:rsidRPr="00465D39">
              <w:rPr>
                <w:sz w:val="18"/>
              </w:rPr>
              <w:t xml:space="preserve">Namensnennung – Weitergabe unter gleichen </w:t>
            </w:r>
            <w:r w:rsidR="006877E3">
              <w:rPr>
                <w:sz w:val="18"/>
              </w:rPr>
              <w:t>Bedingungen</w:t>
            </w:r>
            <w:r w:rsidR="003A02BC">
              <w:rPr>
                <w:sz w:val="18"/>
              </w:rPr>
              <w:t>)</w:t>
            </w:r>
            <w:r w:rsidR="006877E3">
              <w:rPr>
                <w:sz w:val="18"/>
              </w:rPr>
              <w:t xml:space="preserve"> </w:t>
            </w:r>
            <w:r w:rsidRPr="00465D39">
              <w:rPr>
                <w:sz w:val="18"/>
              </w:rPr>
              <w:t>weiterverwendet werden.</w:t>
            </w:r>
          </w:p>
        </w:tc>
      </w:tr>
      <w:tr w:rsidR="00EE75B0" w:rsidTr="00E66D01">
        <w:trPr>
          <w:trHeight w:val="622"/>
        </w:trPr>
        <w:tc>
          <w:tcPr>
            <w:tcW w:w="1961" w:type="dxa"/>
            <w:gridSpan w:val="3"/>
          </w:tcPr>
          <w:p w:rsidR="00EE75B0" w:rsidRPr="001847A0" w:rsidRDefault="00EE75B0" w:rsidP="00EE75B0">
            <w:pPr>
              <w:spacing w:line="240" w:lineRule="auto"/>
              <w:rPr>
                <w:b/>
              </w:rPr>
            </w:pPr>
            <w:r w:rsidRPr="001847A0">
              <w:rPr>
                <w:b/>
              </w:rPr>
              <w:t>Zitierbar als</w:t>
            </w:r>
          </w:p>
        </w:tc>
        <w:tc>
          <w:tcPr>
            <w:tcW w:w="7325" w:type="dxa"/>
            <w:gridSpan w:val="2"/>
          </w:tcPr>
          <w:p w:rsidR="00EE75B0" w:rsidRPr="00465D39" w:rsidRDefault="00EE75B0" w:rsidP="00EE75B0">
            <w:pPr>
              <w:spacing w:line="240" w:lineRule="auto"/>
              <w:jc w:val="left"/>
              <w:rPr>
                <w:sz w:val="18"/>
              </w:rPr>
            </w:pPr>
            <w:r w:rsidRPr="00465D39">
              <w:rPr>
                <w:sz w:val="18"/>
              </w:rPr>
              <w:t xml:space="preserve">Prediger, Susanne &amp; </w:t>
            </w:r>
            <w:proofErr w:type="spellStart"/>
            <w:r w:rsidRPr="00465D39">
              <w:rPr>
                <w:sz w:val="18"/>
              </w:rPr>
              <w:t>Ademmer</w:t>
            </w:r>
            <w:proofErr w:type="spellEnd"/>
            <w:r w:rsidRPr="00465D39">
              <w:rPr>
                <w:sz w:val="18"/>
              </w:rPr>
              <w:t>, Claudia (2018). Volumen von Quadern –</w:t>
            </w:r>
          </w:p>
          <w:p w:rsidR="00EE75B0" w:rsidRPr="00465D39" w:rsidRDefault="00EE75B0" w:rsidP="00EE75B0">
            <w:pPr>
              <w:pStyle w:val="Titelseite-Impressum"/>
            </w:pPr>
            <w:r w:rsidRPr="00465D39">
              <w:t xml:space="preserve">Messen und Rechnen mit Würfeln. Sprach- und fachintegriertes Fördermaterial. </w:t>
            </w:r>
            <w:r w:rsidRPr="00465D39">
              <w:br/>
              <w:t xml:space="preserve">Frei verfügbar auf der Sima-Webseite: </w:t>
            </w:r>
            <w:hyperlink r:id="rId12" w:history="1">
              <w:r w:rsidRPr="00CD39F6">
                <w:rPr>
                  <w:rFonts w:hint="eastAsia"/>
                </w:rPr>
                <w:t>sima.dzlm.de/um/5-003</w:t>
              </w:r>
            </w:hyperlink>
          </w:p>
        </w:tc>
      </w:tr>
      <w:tr w:rsidR="00EE75B0" w:rsidTr="00E66D01">
        <w:tc>
          <w:tcPr>
            <w:tcW w:w="1961" w:type="dxa"/>
            <w:gridSpan w:val="3"/>
          </w:tcPr>
          <w:p w:rsidR="00EE75B0" w:rsidRPr="001847A0" w:rsidRDefault="00EE75B0" w:rsidP="00EE75B0">
            <w:pPr>
              <w:spacing w:line="240" w:lineRule="auto"/>
              <w:rPr>
                <w:b/>
              </w:rPr>
            </w:pPr>
            <w:r w:rsidRPr="001847A0">
              <w:rPr>
                <w:b/>
              </w:rPr>
              <w:t xml:space="preserve">Projektherkunft </w:t>
            </w:r>
          </w:p>
        </w:tc>
        <w:tc>
          <w:tcPr>
            <w:tcW w:w="7325" w:type="dxa"/>
            <w:gridSpan w:val="2"/>
          </w:tcPr>
          <w:p w:rsidR="00EE75B0" w:rsidRPr="00465D39" w:rsidRDefault="00EE75B0" w:rsidP="00EE75B0">
            <w:pPr>
              <w:spacing w:line="240" w:lineRule="auto"/>
              <w:jc w:val="left"/>
              <w:rPr>
                <w:sz w:val="18"/>
              </w:rPr>
            </w:pPr>
            <w:r w:rsidRPr="00465D39">
              <w:rPr>
                <w:sz w:val="18"/>
              </w:rPr>
              <w:t xml:space="preserve">Dieses fach- und sprachintegrierte Fördermaterial ist entstanden im Rahmen des Projekts Sima Thüringen </w:t>
            </w:r>
            <w:r>
              <w:rPr>
                <w:sz w:val="18"/>
              </w:rPr>
              <w:t xml:space="preserve">(gefördert vom Land Thüringen) </w:t>
            </w:r>
            <w:r w:rsidRPr="00465D39">
              <w:rPr>
                <w:sz w:val="18"/>
              </w:rPr>
              <w:t>und w</w:t>
            </w:r>
            <w:r>
              <w:rPr>
                <w:sz w:val="18"/>
              </w:rPr>
              <w:t xml:space="preserve">urde inklusiv aufbereitet </w:t>
            </w:r>
            <w:r w:rsidRPr="00465D39">
              <w:rPr>
                <w:sz w:val="18"/>
              </w:rPr>
              <w:t>im Projekt Ma</w:t>
            </w:r>
            <w:r>
              <w:rPr>
                <w:sz w:val="18"/>
              </w:rPr>
              <w:t xml:space="preserve">tilda (gefördert vom BMBF Förderkennzeichen </w:t>
            </w:r>
            <w:r w:rsidRPr="00893B89">
              <w:rPr>
                <w:sz w:val="18"/>
              </w:rPr>
              <w:t>01NV1704</w:t>
            </w:r>
            <w:r>
              <w:rPr>
                <w:sz w:val="18"/>
              </w:rPr>
              <w:t>)</w:t>
            </w:r>
            <w:r w:rsidRPr="00465D39">
              <w:rPr>
                <w:sz w:val="18"/>
              </w:rPr>
              <w:t>, beide unter Projektleitung von S</w:t>
            </w:r>
            <w:r>
              <w:rPr>
                <w:sz w:val="18"/>
              </w:rPr>
              <w:t>.</w:t>
            </w:r>
            <w:r w:rsidRPr="00465D39">
              <w:rPr>
                <w:sz w:val="18"/>
              </w:rPr>
              <w:t xml:space="preserve"> Prediger. </w:t>
            </w:r>
          </w:p>
        </w:tc>
      </w:tr>
      <w:tr w:rsidR="00F6609F" w:rsidTr="00E66D01">
        <w:tc>
          <w:tcPr>
            <w:tcW w:w="1961" w:type="dxa"/>
            <w:gridSpan w:val="3"/>
          </w:tcPr>
          <w:p w:rsidR="006877E3" w:rsidRDefault="00F6609F" w:rsidP="00815FC6">
            <w:pPr>
              <w:spacing w:line="240" w:lineRule="auto"/>
              <w:rPr>
                <w:b/>
              </w:rPr>
            </w:pPr>
            <w:r w:rsidRPr="003B7294">
              <w:rPr>
                <w:b/>
              </w:rPr>
              <w:t>Bildrechte</w:t>
            </w:r>
          </w:p>
          <w:p w:rsidR="006877E3" w:rsidRPr="006877E3" w:rsidRDefault="006877E3" w:rsidP="006877E3"/>
          <w:p w:rsidR="00F6609F" w:rsidRPr="006877E3" w:rsidRDefault="00F6609F" w:rsidP="006877E3">
            <w:pPr>
              <w:jc w:val="center"/>
            </w:pPr>
          </w:p>
        </w:tc>
        <w:tc>
          <w:tcPr>
            <w:tcW w:w="7325" w:type="dxa"/>
            <w:gridSpan w:val="2"/>
          </w:tcPr>
          <w:p w:rsidR="00F6609F" w:rsidRPr="003B7294" w:rsidRDefault="00F6609F" w:rsidP="00EA6C81">
            <w:pPr>
              <w:spacing w:line="240" w:lineRule="auto"/>
              <w:jc w:val="left"/>
              <w:rPr>
                <w:sz w:val="18"/>
              </w:rPr>
            </w:pPr>
            <w:r w:rsidRPr="003B7294">
              <w:rPr>
                <w:sz w:val="18"/>
              </w:rPr>
              <w:t>Alle Fotos sind selbst er</w:t>
            </w:r>
            <w:r w:rsidR="00EA6C81">
              <w:rPr>
                <w:sz w:val="18"/>
              </w:rPr>
              <w:t xml:space="preserve">stellt von den Autorinnen, die Bildrechte für die Kinderzeichnungen verbleiben bei </w:t>
            </w:r>
            <w:r w:rsidRPr="003B7294">
              <w:rPr>
                <w:sz w:val="18"/>
              </w:rPr>
              <w:t xml:space="preserve">Andrea </w:t>
            </w:r>
            <w:proofErr w:type="spellStart"/>
            <w:r w:rsidRPr="003B7294">
              <w:rPr>
                <w:sz w:val="18"/>
              </w:rPr>
              <w:t>Schi</w:t>
            </w:r>
            <w:bookmarkStart w:id="0" w:name="_GoBack"/>
            <w:bookmarkEnd w:id="0"/>
            <w:r w:rsidRPr="003B7294">
              <w:rPr>
                <w:sz w:val="18"/>
              </w:rPr>
              <w:t>nk</w:t>
            </w:r>
            <w:proofErr w:type="spellEnd"/>
            <w:r w:rsidRPr="003B7294">
              <w:rPr>
                <w:sz w:val="18"/>
              </w:rPr>
              <w:t>. Die Kinderprodukte der Titelseite stammen aus einer Erprobung.</w:t>
            </w:r>
          </w:p>
        </w:tc>
      </w:tr>
      <w:tr w:rsidR="00E93E65" w:rsidRPr="0063234A" w:rsidTr="00E66D01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386"/>
        </w:trPr>
        <w:tc>
          <w:tcPr>
            <w:tcW w:w="600" w:type="dxa"/>
          </w:tcPr>
          <w:p w:rsidR="003E166C" w:rsidRPr="003E166C" w:rsidRDefault="003E166C" w:rsidP="00880B88">
            <w:pPr>
              <w:spacing w:before="60"/>
              <w:rPr>
                <w:b/>
              </w:rPr>
            </w:pPr>
            <w:r w:rsidRPr="003E166C">
              <w:rPr>
                <w:b/>
                <w:sz w:val="20"/>
              </w:rPr>
              <w:lastRenderedPageBreak/>
              <w:t>Basis</w:t>
            </w:r>
          </w:p>
        </w:tc>
        <w:tc>
          <w:tcPr>
            <w:tcW w:w="8470" w:type="dxa"/>
            <w:gridSpan w:val="3"/>
          </w:tcPr>
          <w:p w:rsidR="00E93E65" w:rsidRPr="004622E9" w:rsidRDefault="004412FE" w:rsidP="001363FF">
            <w:pPr>
              <w:pStyle w:val="berschrift1"/>
              <w:rPr>
                <w:color w:val="auto"/>
              </w:rPr>
            </w:pPr>
            <w:r w:rsidRPr="001A6226">
              <w:t>Quader bauen</w:t>
            </w:r>
            <w:r w:rsidR="002161B0" w:rsidRPr="001A6226">
              <w:t xml:space="preserve"> und </w:t>
            </w:r>
            <w:r w:rsidRPr="001A6226">
              <w:t>notieren</w:t>
            </w:r>
            <w:r w:rsidR="00880B88">
              <w:t xml:space="preserve">        </w:t>
            </w:r>
            <w:r w:rsidR="002161B0" w:rsidRPr="00880B88">
              <w:rPr>
                <w:color w:val="808080"/>
              </w:rPr>
              <w:t xml:space="preserve"> </w:t>
            </w:r>
          </w:p>
          <w:p w:rsidR="00E93E65" w:rsidRPr="0063234A" w:rsidRDefault="005F23B1" w:rsidP="00A17F69">
            <w:pPr>
              <w:rPr>
                <w:rFonts w:ascii="Cambria" w:hAnsi="Cambria"/>
                <w:b/>
                <w:color w:val="808080" w:themeColor="background1" w:themeShade="8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44928" behindDoc="0" locked="0" layoutInCell="1" allowOverlap="1" wp14:anchorId="0BE3F697" wp14:editId="4377A811">
                  <wp:simplePos x="0" y="0"/>
                  <wp:positionH relativeFrom="column">
                    <wp:posOffset>4591685</wp:posOffset>
                  </wp:positionH>
                  <wp:positionV relativeFrom="paragraph">
                    <wp:posOffset>48895</wp:posOffset>
                  </wp:positionV>
                  <wp:extent cx="680085" cy="984250"/>
                  <wp:effectExtent l="0" t="0" r="5715" b="6350"/>
                  <wp:wrapNone/>
                  <wp:docPr id="2" name="Bild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06" b="38898"/>
                          <a:stretch/>
                        </pic:blipFill>
                        <pic:spPr bwMode="auto">
                          <a:xfrm>
                            <a:off x="0" y="0"/>
                            <a:ext cx="680085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2DE" w:rsidRPr="009216C2" w:rsidTr="00E66D01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418"/>
        </w:trPr>
        <w:tc>
          <w:tcPr>
            <w:tcW w:w="600" w:type="dxa"/>
          </w:tcPr>
          <w:p w:rsidR="00F432DE" w:rsidRPr="003E166C" w:rsidRDefault="00F432DE" w:rsidP="001A6226">
            <w:pPr>
              <w:pStyle w:val="berschrift2"/>
              <w:rPr>
                <w:noProof/>
              </w:rPr>
            </w:pPr>
            <w:r w:rsidRPr="003E166C">
              <w:rPr>
                <w:noProof/>
              </w:rPr>
              <w:t>0</w:t>
            </w:r>
            <w:r>
              <w:rPr>
                <w:noProof/>
              </w:rPr>
              <w:t>1</w:t>
            </w:r>
          </w:p>
        </w:tc>
        <w:tc>
          <w:tcPr>
            <w:tcW w:w="8470" w:type="dxa"/>
            <w:gridSpan w:val="3"/>
          </w:tcPr>
          <w:p w:rsidR="00F432DE" w:rsidRDefault="00F432DE" w:rsidP="001A6226">
            <w:pPr>
              <w:pStyle w:val="berschrift2"/>
            </w:pPr>
            <w:r>
              <w:t>Erinnerung: Zählen in Bündeln</w:t>
            </w:r>
          </w:p>
          <w:p w:rsidR="00F432DE" w:rsidRPr="009216C2" w:rsidRDefault="00F432DE" w:rsidP="001A6226">
            <w:pPr>
              <w:pStyle w:val="berschrift2"/>
            </w:pPr>
          </w:p>
        </w:tc>
      </w:tr>
      <w:tr w:rsidR="00F432DE" w:rsidRPr="00A17F69" w:rsidTr="00E66D01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386"/>
        </w:trPr>
        <w:tc>
          <w:tcPr>
            <w:tcW w:w="600" w:type="dxa"/>
          </w:tcPr>
          <w:p w:rsidR="00F432DE" w:rsidRDefault="00F432DE" w:rsidP="00CC07AE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:rsidR="00F432DE" w:rsidRPr="00A17F69" w:rsidRDefault="00F432DE" w:rsidP="00CC07AE">
            <w:pPr>
              <w:pStyle w:val="berschrift2"/>
            </w:pPr>
            <w:r>
              <w:t>a)</w:t>
            </w:r>
          </w:p>
        </w:tc>
        <w:tc>
          <w:tcPr>
            <w:tcW w:w="8111" w:type="dxa"/>
            <w:gridSpan w:val="2"/>
          </w:tcPr>
          <w:p w:rsidR="00F432DE" w:rsidRDefault="00F432DE" w:rsidP="001A6226">
            <w:r>
              <w:t>Wie viele Kästchen passen in diese beiden Rechtecke hinein?</w:t>
            </w:r>
          </w:p>
          <w:p w:rsidR="0041384E" w:rsidRDefault="00F432DE" w:rsidP="001A6226">
            <w:proofErr w:type="gramStart"/>
            <w:r>
              <w:t>Zählt</w:t>
            </w:r>
            <w:proofErr w:type="gramEnd"/>
            <w:r>
              <w:t xml:space="preserve"> die Kästchen nicht einzeln, sondern zählt</w:t>
            </w:r>
            <w:r w:rsidR="0041384E">
              <w:t xml:space="preserve"> </w:t>
            </w:r>
            <w:r>
              <w:t xml:space="preserve">in Bündeln. </w:t>
            </w:r>
          </w:p>
          <w:p w:rsidR="00F432DE" w:rsidRDefault="0041384E" w:rsidP="001A6226">
            <w:r>
              <w:rPr>
                <w:noProof/>
              </w:rPr>
              <w:drawing>
                <wp:anchor distT="0" distB="0" distL="114300" distR="114300" simplePos="0" relativeHeight="251649024" behindDoc="0" locked="0" layoutInCell="1" allowOverlap="1" wp14:anchorId="60776A44" wp14:editId="6034A797">
                  <wp:simplePos x="0" y="0"/>
                  <wp:positionH relativeFrom="column">
                    <wp:posOffset>2930525</wp:posOffset>
                  </wp:positionH>
                  <wp:positionV relativeFrom="paragraph">
                    <wp:posOffset>67945</wp:posOffset>
                  </wp:positionV>
                  <wp:extent cx="1635125" cy="368935"/>
                  <wp:effectExtent l="0" t="0" r="0" b="12065"/>
                  <wp:wrapNone/>
                  <wp:docPr id="3" name="Bild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663" b="77045"/>
                          <a:stretch/>
                        </pic:blipFill>
                        <pic:spPr bwMode="auto">
                          <a:xfrm>
                            <a:off x="0" y="0"/>
                            <a:ext cx="1635125" cy="36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32DE">
              <w:t>Welches hat den größere</w:t>
            </w:r>
            <w:r w:rsidR="005F23B1">
              <w:t>n</w:t>
            </w:r>
            <w:r w:rsidR="00F432DE">
              <w:t xml:space="preserve"> Flächeninhalt? </w:t>
            </w:r>
          </w:p>
          <w:p w:rsidR="00F432DE" w:rsidRPr="00A17F69" w:rsidRDefault="00F432DE" w:rsidP="001A6226"/>
        </w:tc>
      </w:tr>
      <w:tr w:rsidR="00F432DE" w:rsidRPr="00A17F69" w:rsidTr="00E66D01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386"/>
        </w:trPr>
        <w:tc>
          <w:tcPr>
            <w:tcW w:w="600" w:type="dxa"/>
          </w:tcPr>
          <w:p w:rsidR="00F432DE" w:rsidRDefault="00F432DE" w:rsidP="00CC07AE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:rsidR="00F432DE" w:rsidRDefault="00F432DE" w:rsidP="00CC07AE">
            <w:pPr>
              <w:pStyle w:val="berschrift2"/>
            </w:pPr>
            <w:r>
              <w:t>b)</w:t>
            </w:r>
          </w:p>
        </w:tc>
        <w:tc>
          <w:tcPr>
            <w:tcW w:w="8111" w:type="dxa"/>
            <w:gridSpan w:val="2"/>
          </w:tcPr>
          <w:p w:rsidR="005F23B1" w:rsidRPr="008D5A53" w:rsidRDefault="005F23B1" w:rsidP="00B05D43">
            <w:pPr>
              <w:pStyle w:val="Handschrift"/>
            </w:pPr>
            <w:r w:rsidRPr="00B05D43">
              <w:rPr>
                <w:rFonts w:asciiTheme="majorHAnsi" w:hAnsiTheme="majorHAnsi" w:cstheme="majorHAnsi"/>
                <w:i w:val="0"/>
                <w:color w:val="auto"/>
                <w:sz w:val="23"/>
                <w:szCs w:val="23"/>
              </w:rPr>
              <w:t>Sara hat so gezählt:</w:t>
            </w:r>
            <w:r w:rsidRPr="00B05D43">
              <w:rPr>
                <w:color w:val="auto"/>
              </w:rPr>
              <w:t xml:space="preserve"> </w:t>
            </w:r>
            <w:r w:rsidRPr="008D5A53">
              <w:t xml:space="preserve">2, 4, 6, 8, 10, 12, …  </w:t>
            </w:r>
          </w:p>
          <w:p w:rsidR="00F432DE" w:rsidRDefault="005F23B1" w:rsidP="00815FC6">
            <w:pPr>
              <w:pStyle w:val="Listenabsatz"/>
              <w:numPr>
                <w:ilvl w:val="0"/>
                <w:numId w:val="47"/>
              </w:numPr>
            </w:pPr>
            <w:r w:rsidRPr="005F23B1">
              <w:t xml:space="preserve">Welches Rechteck hat sie gezählt? </w:t>
            </w:r>
          </w:p>
          <w:p w:rsidR="005F23B1" w:rsidRDefault="005F23B1" w:rsidP="00815FC6">
            <w:pPr>
              <w:pStyle w:val="Listenabsatz"/>
              <w:numPr>
                <w:ilvl w:val="0"/>
                <w:numId w:val="47"/>
              </w:numPr>
            </w:pPr>
            <w:r>
              <w:t xml:space="preserve">In welchen Bündeln hat </w:t>
            </w:r>
            <w:r w:rsidR="0041384E">
              <w:t>sie</w:t>
            </w:r>
            <w:r>
              <w:t xml:space="preserve"> gezählt</w:t>
            </w:r>
            <w:r w:rsidR="00524423">
              <w:t>? Wie viele Bündel muss sie</w:t>
            </w:r>
            <w:r>
              <w:t xml:space="preserve"> zählen? </w:t>
            </w:r>
          </w:p>
          <w:p w:rsidR="005F23B1" w:rsidRDefault="0041384E" w:rsidP="00815FC6">
            <w:pPr>
              <w:pStyle w:val="Listenabsatz"/>
              <w:numPr>
                <w:ilvl w:val="0"/>
                <w:numId w:val="47"/>
              </w:numPr>
            </w:pPr>
            <w:r>
              <w:t xml:space="preserve">Wie kann man zehn 2er-Bündel noch ausdrücken? </w:t>
            </w:r>
          </w:p>
          <w:p w:rsidR="005F23B1" w:rsidRDefault="005F23B1" w:rsidP="00815FC6">
            <w:pPr>
              <w:pStyle w:val="Listenabsatz"/>
              <w:numPr>
                <w:ilvl w:val="0"/>
                <w:numId w:val="47"/>
              </w:numPr>
            </w:pPr>
            <w:r>
              <w:t xml:space="preserve">Wie kann man das gleiche Rechteck noch zählen? </w:t>
            </w:r>
          </w:p>
          <w:p w:rsidR="00F432DE" w:rsidRPr="009973A8" w:rsidRDefault="00F432DE" w:rsidP="001A6226"/>
        </w:tc>
      </w:tr>
      <w:tr w:rsidR="0041384E" w:rsidRPr="00A17F69" w:rsidTr="00E66D01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386"/>
        </w:trPr>
        <w:tc>
          <w:tcPr>
            <w:tcW w:w="600" w:type="dxa"/>
          </w:tcPr>
          <w:p w:rsidR="0041384E" w:rsidRDefault="0041384E" w:rsidP="00CC07AE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:rsidR="0041384E" w:rsidRDefault="00524423" w:rsidP="00CC07AE">
            <w:pPr>
              <w:pStyle w:val="berschrift2"/>
            </w:pPr>
            <w:r>
              <w:t>c)</w:t>
            </w:r>
          </w:p>
        </w:tc>
        <w:tc>
          <w:tcPr>
            <w:tcW w:w="8111" w:type="dxa"/>
            <w:gridSpan w:val="2"/>
          </w:tcPr>
          <w:p w:rsidR="0041384E" w:rsidRPr="00094F0E" w:rsidRDefault="0041384E" w:rsidP="00D73F7F">
            <w:pPr>
              <w:pStyle w:val="Handschrift"/>
            </w:pPr>
            <w:r w:rsidRPr="00D73F7F">
              <w:rPr>
                <w:rFonts w:asciiTheme="majorHAnsi" w:hAnsiTheme="majorHAnsi" w:cstheme="majorHAnsi"/>
                <w:i w:val="0"/>
                <w:color w:val="auto"/>
                <w:sz w:val="23"/>
                <w:szCs w:val="23"/>
              </w:rPr>
              <w:t>Paul hat so gezählt:</w:t>
            </w:r>
            <w:r w:rsidRPr="00D73F7F">
              <w:rPr>
                <w:color w:val="auto"/>
              </w:rPr>
              <w:t xml:space="preserve"> </w:t>
            </w:r>
            <w:r w:rsidR="00524423" w:rsidRPr="00094F0E">
              <w:t>vier 6er-Bündel, also 4 ·</w:t>
            </w:r>
            <w:r w:rsidR="008D5A53" w:rsidRPr="00094F0E">
              <w:t xml:space="preserve"> </w:t>
            </w:r>
            <w:r w:rsidR="00524423" w:rsidRPr="00094F0E">
              <w:t>6</w:t>
            </w:r>
            <w:r w:rsidRPr="00094F0E">
              <w:t xml:space="preserve"> </w:t>
            </w:r>
          </w:p>
          <w:p w:rsidR="00524423" w:rsidRDefault="0041384E" w:rsidP="00815FC6">
            <w:pPr>
              <w:pStyle w:val="Listenabsatz"/>
              <w:numPr>
                <w:ilvl w:val="0"/>
                <w:numId w:val="48"/>
              </w:numPr>
            </w:pPr>
            <w:r>
              <w:t xml:space="preserve">Welches Rechteck hat er gezählt? </w:t>
            </w:r>
            <w:r w:rsidR="00524423">
              <w:t xml:space="preserve">Zeichne die Bündel ein. </w:t>
            </w:r>
          </w:p>
          <w:p w:rsidR="0041384E" w:rsidRDefault="00524423" w:rsidP="00815FC6">
            <w:pPr>
              <w:pStyle w:val="Listenabsatz"/>
              <w:numPr>
                <w:ilvl w:val="0"/>
                <w:numId w:val="48"/>
              </w:numPr>
            </w:pPr>
            <w:r>
              <w:t xml:space="preserve">Wie würde Paul hochzählen? </w:t>
            </w:r>
            <w:r w:rsidRPr="00127A61">
              <w:rPr>
                <w:rFonts w:ascii="Komika Text" w:hAnsi="Komika Text"/>
                <w:i/>
              </w:rPr>
              <w:t>6, 12, ….</w:t>
            </w:r>
          </w:p>
          <w:p w:rsidR="0041384E" w:rsidRPr="005F23B1" w:rsidRDefault="0041384E" w:rsidP="00815FC6">
            <w:pPr>
              <w:pStyle w:val="Listenabsatz"/>
              <w:numPr>
                <w:ilvl w:val="0"/>
                <w:numId w:val="48"/>
              </w:numPr>
            </w:pPr>
            <w:r>
              <w:t xml:space="preserve">Wie kann man das gleiche Rechteck noch zählen? </w:t>
            </w:r>
          </w:p>
        </w:tc>
      </w:tr>
    </w:tbl>
    <w:p w:rsidR="004B5A11" w:rsidRDefault="004B5A11"/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8111"/>
      </w:tblGrid>
      <w:tr w:rsidR="009973A8" w:rsidRPr="0063234A" w:rsidTr="00A17F69">
        <w:trPr>
          <w:trHeight w:val="418"/>
        </w:trPr>
        <w:tc>
          <w:tcPr>
            <w:tcW w:w="600" w:type="dxa"/>
          </w:tcPr>
          <w:p w:rsidR="009973A8" w:rsidRPr="003E166C" w:rsidRDefault="009973A8" w:rsidP="008D5A53">
            <w:pPr>
              <w:pStyle w:val="berschrift2"/>
              <w:rPr>
                <w:noProof/>
              </w:rPr>
            </w:pPr>
            <w:r w:rsidRPr="003E166C">
              <w:rPr>
                <w:noProof/>
              </w:rPr>
              <w:t>0</w:t>
            </w:r>
            <w:r w:rsidR="00F432DE">
              <w:rPr>
                <w:noProof/>
              </w:rPr>
              <w:t>2</w:t>
            </w:r>
          </w:p>
        </w:tc>
        <w:tc>
          <w:tcPr>
            <w:tcW w:w="8470" w:type="dxa"/>
            <w:gridSpan w:val="2"/>
          </w:tcPr>
          <w:p w:rsidR="009973A8" w:rsidRDefault="009216C2" w:rsidP="008D5A53">
            <w:pPr>
              <w:pStyle w:val="berschrift2"/>
            </w:pPr>
            <w:r>
              <w:t xml:space="preserve">Erinnerung: </w:t>
            </w:r>
            <w:r w:rsidR="009973A8" w:rsidRPr="009973A8">
              <w:t>W</w:t>
            </w:r>
            <w:r w:rsidR="00F432DE">
              <w:t xml:space="preserve">as sind nochmal </w:t>
            </w:r>
            <w:r>
              <w:t>Q</w:t>
            </w:r>
            <w:r w:rsidR="009973A8">
              <w:t>uader</w:t>
            </w:r>
            <w:r>
              <w:t xml:space="preserve"> und Würfel</w:t>
            </w:r>
            <w:r w:rsidR="00F0244D">
              <w:t>?</w:t>
            </w:r>
          </w:p>
          <w:p w:rsidR="009216C2" w:rsidRPr="009216C2" w:rsidRDefault="009216C2" w:rsidP="008D5A53">
            <w:pPr>
              <w:pStyle w:val="berschrift2"/>
            </w:pPr>
          </w:p>
        </w:tc>
      </w:tr>
      <w:tr w:rsidR="009216C2" w:rsidRPr="00A17F69" w:rsidTr="009216C2">
        <w:trPr>
          <w:trHeight w:val="386"/>
        </w:trPr>
        <w:tc>
          <w:tcPr>
            <w:tcW w:w="600" w:type="dxa"/>
          </w:tcPr>
          <w:p w:rsidR="009216C2" w:rsidRDefault="008D5A53" w:rsidP="003E166C">
            <w:pPr>
              <w:pStyle w:val="berschrift1"/>
              <w:rPr>
                <w:noProof/>
              </w:rPr>
            </w:pPr>
            <w:r w:rsidRPr="00282BC6">
              <w:rPr>
                <w:noProof/>
              </w:rPr>
              <mc:AlternateContent>
                <mc:Choice Requires="wpg">
                  <w:drawing>
                    <wp:inline distT="0" distB="0" distL="0" distR="0" wp14:anchorId="5F0E337B" wp14:editId="3ED9D78A">
                      <wp:extent cx="360680" cy="251460"/>
                      <wp:effectExtent l="0" t="0" r="20320" b="53340"/>
                      <wp:docPr id="127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3888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40D6D" w:rsidRDefault="00040D6D" w:rsidP="008D5A53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3889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40D6D" w:rsidRDefault="00040D6D" w:rsidP="008D5A53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0E337B" id="Gruppierung 256" o:spid="_x0000_s1026" style="width:28.4pt;height:19.8pt;mso-position-horizontal-relative:char;mso-position-vertical-relative:line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">
                      <o:lock v:ext="edit" aspectratio="t"/>
                      <v:shapetype id="_x0000_t63" coordsize="21600,21600" o:spt="63" adj="1350,25920" path="wr,,21600,21600@15@16@17@18l@21@22xe">
                        <v:stroke joinstyle="miter"/>
                        <v:formulas>
                          <v:f eqn="val #0"/>
                          <v:f eqn="val #1"/>
                          <v:f eqn="sum 10800 0 #0"/>
                          <v:f eqn="sum 10800 0 #1"/>
                          <v:f eqn="atan2 @2 @3"/>
                          <v:f eqn="sumangle @4 11 0"/>
                          <v:f eqn="sumangle @4 0 11"/>
                          <v:f eqn="cos 10800 @4"/>
                          <v:f eqn="sin 10800 @4"/>
                          <v:f eqn="cos 10800 @5"/>
                          <v:f eqn="sin 10800 @5"/>
                          <v:f eqn="cos 10800 @6"/>
                          <v:f eqn="sin 10800 @6"/>
                          <v:f eqn="sum 10800 0 @7"/>
                          <v:f eqn="sum 10800 0 @8"/>
                          <v:f eqn="sum 10800 0 @9"/>
                          <v:f eqn="sum 10800 0 @10"/>
                          <v:f eqn="sum 10800 0 @11"/>
                          <v:f eqn="sum 10800 0 @12"/>
                          <v:f eqn="mod @2 @3 0"/>
                          <v:f eqn="sum @19 0 10800"/>
                          <v:f eqn="if @20 #0 @13"/>
                          <v:f eqn="if @20 #1 @14"/>
                        </v:formulas>
                        <v:path o:connecttype="custom" o:connectlocs="10800,0;3163,3163;0,10800;3163,18437;10800,21600;18437,18437;21600,10800;18437,3163;@21,@22" textboxrect="3163,3163,18437,18437"/>
                        <v:handles>
                          <v:h position="#0,#1"/>
                        </v:handles>
                      </v:shapetype>
                      <v:shape id="Ovale Legende 257" o:spid="_x0000_s1027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" adj="17511,25440" filled="f">
                        <v:textbox>
                          <w:txbxContent>
                            <w:p w:rsidR="00040D6D" w:rsidRDefault="00040D6D" w:rsidP="008D5A53"/>
                          </w:txbxContent>
                        </v:textbox>
                      </v:shape>
                      <v:shape id="Ovale Legende 258" o:spid="_x0000_s1028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" adj="2296,28860" filled="f">
                        <v:textbox>
                          <w:txbxContent>
                            <w:p w:rsidR="00040D6D" w:rsidRDefault="00040D6D" w:rsidP="008D5A53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9" w:type="dxa"/>
          </w:tcPr>
          <w:p w:rsidR="009216C2" w:rsidRPr="00A17F69" w:rsidRDefault="009216C2" w:rsidP="008D5A53">
            <w:r>
              <w:t>a)</w:t>
            </w:r>
          </w:p>
        </w:tc>
        <w:tc>
          <w:tcPr>
            <w:tcW w:w="8111" w:type="dxa"/>
          </w:tcPr>
          <w:p w:rsidR="009216C2" w:rsidRDefault="009216C2" w:rsidP="008D5A53">
            <w:r w:rsidRPr="009973A8">
              <w:t xml:space="preserve">Erinnert euch gemeinsam, was </w:t>
            </w:r>
            <w:r>
              <w:t xml:space="preserve">Quader </w:t>
            </w:r>
            <w:r w:rsidR="003E166C">
              <w:t xml:space="preserve">und Würfel </w:t>
            </w:r>
            <w:r>
              <w:t xml:space="preserve">sind. </w:t>
            </w:r>
          </w:p>
          <w:p w:rsidR="009216C2" w:rsidRDefault="009216C2" w:rsidP="008D5A53">
            <w:r>
              <w:t>Sucht in eurem Zimmer Würfel und Quader.</w:t>
            </w:r>
          </w:p>
          <w:p w:rsidR="009216C2" w:rsidRDefault="009216C2" w:rsidP="008D5A53">
            <w:r>
              <w:t>Was haben sie gemeinsam? Was unterscheidet sie?</w:t>
            </w:r>
          </w:p>
          <w:p w:rsidR="009216C2" w:rsidRPr="00A17F69" w:rsidRDefault="009216C2" w:rsidP="008D5A53"/>
        </w:tc>
      </w:tr>
      <w:tr w:rsidR="009216C2" w:rsidRPr="00A17F69" w:rsidTr="00F0244D">
        <w:trPr>
          <w:trHeight w:val="386"/>
        </w:trPr>
        <w:tc>
          <w:tcPr>
            <w:tcW w:w="600" w:type="dxa"/>
          </w:tcPr>
          <w:p w:rsidR="009216C2" w:rsidRDefault="009216C2" w:rsidP="003E166C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:rsidR="009216C2" w:rsidRDefault="009216C2" w:rsidP="008D5A53">
            <w:r>
              <w:t>b)</w:t>
            </w:r>
          </w:p>
        </w:tc>
        <w:tc>
          <w:tcPr>
            <w:tcW w:w="8111" w:type="dxa"/>
          </w:tcPr>
          <w:p w:rsidR="009216C2" w:rsidRDefault="009216C2" w:rsidP="008D5A53">
            <w:r>
              <w:t>Welche der Aussagen stimmt, welche ist falsch?</w:t>
            </w:r>
            <w:r w:rsidR="00F0244D">
              <w:t xml:space="preserve"> Korrigiere die falschen</w:t>
            </w:r>
            <w:r w:rsidR="00F432DE">
              <w:t xml:space="preserve"> Aussagen</w:t>
            </w:r>
            <w:r w:rsidR="00F0244D">
              <w:t>.</w:t>
            </w:r>
          </w:p>
          <w:p w:rsidR="009216C2" w:rsidRPr="00F0244D" w:rsidRDefault="00F0244D" w:rsidP="008D5A53">
            <w:r>
              <w:t xml:space="preserve">(1) </w:t>
            </w:r>
            <w:r w:rsidRPr="00F0244D">
              <w:t>Ein Würfel hat sechs Seiten. Jede Seite ist ein Quadrat.</w:t>
            </w:r>
          </w:p>
          <w:p w:rsidR="00F0244D" w:rsidRPr="00F0244D" w:rsidRDefault="00F0244D" w:rsidP="008D5A53">
            <w:r>
              <w:t xml:space="preserve">(2) </w:t>
            </w:r>
            <w:r w:rsidRPr="00F0244D">
              <w:t>Ein Quader hat vier Ecken.</w:t>
            </w:r>
          </w:p>
          <w:p w:rsidR="00F0244D" w:rsidRPr="00F0244D" w:rsidRDefault="00F0244D" w:rsidP="008D5A53">
            <w:r>
              <w:t xml:space="preserve">(3) </w:t>
            </w:r>
            <w:r w:rsidR="00F432DE">
              <w:t>Ein Quader hat 12 Kanten, nämlich 3 mal 4 Kanten.</w:t>
            </w:r>
          </w:p>
          <w:p w:rsidR="009216C2" w:rsidRPr="009973A8" w:rsidRDefault="00F0244D" w:rsidP="008D5A53">
            <w:r>
              <w:t xml:space="preserve">(4) </w:t>
            </w:r>
            <w:r w:rsidRPr="00F0244D">
              <w:t xml:space="preserve">Ein Quader hat vier Seitenflächen, jedes ist ein Rechteck. </w:t>
            </w:r>
          </w:p>
        </w:tc>
      </w:tr>
    </w:tbl>
    <w:p w:rsidR="004B5A11" w:rsidRDefault="004B5A11"/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4"/>
        <w:gridCol w:w="334"/>
        <w:gridCol w:w="4008"/>
        <w:gridCol w:w="4144"/>
      </w:tblGrid>
      <w:tr w:rsidR="00815FC6" w:rsidRPr="00A17F69" w:rsidTr="006E66E2">
        <w:trPr>
          <w:trHeight w:val="386"/>
        </w:trPr>
        <w:tc>
          <w:tcPr>
            <w:tcW w:w="600" w:type="dxa"/>
          </w:tcPr>
          <w:p w:rsidR="00815FC6" w:rsidRDefault="00815FC6" w:rsidP="00815FC6">
            <w:pPr>
              <w:pStyle w:val="berschrift2"/>
              <w:rPr>
                <w:noProof/>
              </w:rPr>
            </w:pPr>
            <w:r>
              <w:rPr>
                <w:noProof/>
              </w:rPr>
              <w:t>3</w:t>
            </w:r>
          </w:p>
        </w:tc>
        <w:tc>
          <w:tcPr>
            <w:tcW w:w="4929" w:type="dxa"/>
            <w:gridSpan w:val="2"/>
          </w:tcPr>
          <w:p w:rsidR="00815FC6" w:rsidRDefault="00815FC6" w:rsidP="00815FC6">
            <w:pPr>
              <w:pStyle w:val="berschrift2"/>
            </w:pPr>
            <w:r w:rsidRPr="0041384E">
              <w:t>Quader b</w:t>
            </w:r>
            <w:r>
              <w:t>auen und notieren</w:t>
            </w:r>
          </w:p>
          <w:p w:rsidR="00815FC6" w:rsidRDefault="006E66E2" w:rsidP="00E66D01">
            <w:pPr>
              <w:pStyle w:val="KommentarzurBildherkunft"/>
            </w:pPr>
            <w:r>
              <w:t>Foto SP</w:t>
            </w:r>
          </w:p>
        </w:tc>
        <w:tc>
          <w:tcPr>
            <w:tcW w:w="3541" w:type="dxa"/>
            <w:vMerge w:val="restart"/>
            <w:vAlign w:val="bottom"/>
          </w:tcPr>
          <w:p w:rsidR="00815FC6" w:rsidRDefault="00493E12" w:rsidP="00815FC6">
            <w:pPr>
              <w:spacing w:line="360" w:lineRule="auto"/>
              <w:jc w:val="lef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31456" cy="976729"/>
                  <wp:effectExtent l="0" t="0" r="0" b="127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rediger-Abb0.jpg"/>
                          <pic:cNvPicPr/>
                        </pic:nvPicPr>
                        <pic:blipFill rotWithShape="1">
                          <a:blip r:embed="rId14"/>
                          <a:srcRect l="17619" t="3016" r="17699" b="43560"/>
                          <a:stretch/>
                        </pic:blipFill>
                        <pic:spPr bwMode="auto">
                          <a:xfrm>
                            <a:off x="0" y="0"/>
                            <a:ext cx="2652952" cy="984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12" w:rsidRPr="00A17F69" w:rsidTr="006E66E2">
        <w:trPr>
          <w:trHeight w:val="386"/>
        </w:trPr>
        <w:tc>
          <w:tcPr>
            <w:tcW w:w="600" w:type="dxa"/>
          </w:tcPr>
          <w:p w:rsidR="00815FC6" w:rsidRDefault="00815FC6" w:rsidP="00CC07AE">
            <w:pPr>
              <w:pStyle w:val="berschrift1"/>
              <w:rPr>
                <w:noProof/>
              </w:rPr>
            </w:pPr>
          </w:p>
        </w:tc>
        <w:tc>
          <w:tcPr>
            <w:tcW w:w="354" w:type="dxa"/>
          </w:tcPr>
          <w:p w:rsidR="00815FC6" w:rsidRDefault="00815FC6" w:rsidP="00CC07AE">
            <w:pPr>
              <w:pStyle w:val="berschrift2"/>
            </w:pPr>
            <w:r>
              <w:t>a)</w:t>
            </w:r>
          </w:p>
          <w:p w:rsidR="00815FC6" w:rsidRDefault="00815FC6" w:rsidP="00CC07AE"/>
          <w:p w:rsidR="00815FC6" w:rsidRPr="00A17F69" w:rsidRDefault="00815FC6" w:rsidP="00CC07AE">
            <w:pPr>
              <w:pStyle w:val="berschrift2"/>
            </w:pPr>
          </w:p>
        </w:tc>
        <w:tc>
          <w:tcPr>
            <w:tcW w:w="4575" w:type="dxa"/>
          </w:tcPr>
          <w:p w:rsidR="00815FC6" w:rsidRPr="00524423" w:rsidRDefault="00815FC6" w:rsidP="008D5A53">
            <w:pPr>
              <w:jc w:val="left"/>
            </w:pPr>
            <w:r>
              <w:t>N</w:t>
            </w:r>
            <w:r w:rsidR="003D27F5">
              <w:t>imm</w:t>
            </w:r>
            <w:r>
              <w:t xml:space="preserve"> Dir 24 Holzwürfel.</w:t>
            </w:r>
            <w:r>
              <w:br/>
              <w:t xml:space="preserve">Baue daraus einen Quader. </w:t>
            </w:r>
          </w:p>
        </w:tc>
        <w:tc>
          <w:tcPr>
            <w:tcW w:w="3541" w:type="dxa"/>
            <w:vMerge/>
          </w:tcPr>
          <w:p w:rsidR="00815FC6" w:rsidRPr="00A17F69" w:rsidRDefault="00815FC6" w:rsidP="00CC07AE">
            <w:pPr>
              <w:spacing w:line="360" w:lineRule="auto"/>
            </w:pPr>
          </w:p>
        </w:tc>
      </w:tr>
      <w:tr w:rsidR="00493E12" w:rsidRPr="00A17F69" w:rsidTr="006E66E2">
        <w:trPr>
          <w:trHeight w:val="386"/>
        </w:trPr>
        <w:tc>
          <w:tcPr>
            <w:tcW w:w="600" w:type="dxa"/>
          </w:tcPr>
          <w:p w:rsidR="00815FC6" w:rsidRDefault="00815FC6" w:rsidP="00CC07AE">
            <w:pPr>
              <w:pStyle w:val="berschrift1"/>
              <w:rPr>
                <w:noProof/>
              </w:rPr>
            </w:pPr>
          </w:p>
        </w:tc>
        <w:tc>
          <w:tcPr>
            <w:tcW w:w="354" w:type="dxa"/>
          </w:tcPr>
          <w:p w:rsidR="00815FC6" w:rsidRDefault="00815FC6" w:rsidP="00CC07AE">
            <w:pPr>
              <w:pStyle w:val="berschrift2"/>
            </w:pPr>
            <w:r>
              <w:t>b)</w:t>
            </w:r>
          </w:p>
        </w:tc>
        <w:tc>
          <w:tcPr>
            <w:tcW w:w="4575" w:type="dxa"/>
          </w:tcPr>
          <w:p w:rsidR="00815FC6" w:rsidRDefault="00815FC6" w:rsidP="008D5A53">
            <w:pPr>
              <w:jc w:val="left"/>
            </w:pPr>
            <w:r>
              <w:t xml:space="preserve">Finde weitere Quader mit 24 Holzwürfeln. </w:t>
            </w:r>
          </w:p>
          <w:p w:rsidR="00815FC6" w:rsidRDefault="00815FC6" w:rsidP="008D5A53">
            <w:pPr>
              <w:jc w:val="left"/>
            </w:pPr>
          </w:p>
        </w:tc>
        <w:tc>
          <w:tcPr>
            <w:tcW w:w="3541" w:type="dxa"/>
            <w:vMerge/>
            <w:tcBorders>
              <w:bottom w:val="single" w:sz="4" w:space="0" w:color="A6A6A6" w:themeColor="background1" w:themeShade="A6"/>
            </w:tcBorders>
          </w:tcPr>
          <w:p w:rsidR="00815FC6" w:rsidRPr="00A17F69" w:rsidRDefault="00815FC6" w:rsidP="00CC07AE">
            <w:pPr>
              <w:spacing w:line="360" w:lineRule="auto"/>
            </w:pPr>
          </w:p>
        </w:tc>
      </w:tr>
      <w:tr w:rsidR="00493E12" w:rsidTr="006E66E2">
        <w:trPr>
          <w:trHeight w:val="386"/>
        </w:trPr>
        <w:tc>
          <w:tcPr>
            <w:tcW w:w="600" w:type="dxa"/>
          </w:tcPr>
          <w:p w:rsidR="00815FC6" w:rsidRDefault="00815FC6" w:rsidP="00CC07AE">
            <w:pPr>
              <w:pStyle w:val="berschrift1"/>
              <w:rPr>
                <w:noProof/>
              </w:rPr>
            </w:pPr>
            <w:r w:rsidRPr="00282BC6">
              <w:rPr>
                <w:noProof/>
              </w:rPr>
              <w:drawing>
                <wp:inline distT="0" distB="0" distL="0" distR="0" wp14:anchorId="6EE67EE9" wp14:editId="1B9FA995">
                  <wp:extent cx="309880" cy="359410"/>
                  <wp:effectExtent l="0" t="0" r="0" b="2540"/>
                  <wp:docPr id="12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" w:type="dxa"/>
          </w:tcPr>
          <w:p w:rsidR="00815FC6" w:rsidRDefault="00D53FC0" w:rsidP="00CC07AE">
            <w:pPr>
              <w:pStyle w:val="berschrift2"/>
            </w:pPr>
            <w:r>
              <w:t>c)</w:t>
            </w:r>
          </w:p>
        </w:tc>
        <w:tc>
          <w:tcPr>
            <w:tcW w:w="4575" w:type="dxa"/>
            <w:tcBorders>
              <w:right w:val="single" w:sz="4" w:space="0" w:color="A6A6A6" w:themeColor="background1" w:themeShade="A6"/>
            </w:tcBorders>
          </w:tcPr>
          <w:p w:rsidR="00815FC6" w:rsidRDefault="00815FC6" w:rsidP="008D5A53">
            <w:pPr>
              <w:jc w:val="left"/>
            </w:pPr>
            <w:r>
              <w:t xml:space="preserve">Notiere, welche Du gefunden hast. </w:t>
            </w:r>
            <w:r>
              <w:br/>
              <w:t>Wie viele findest du?</w:t>
            </w:r>
          </w:p>
          <w:p w:rsidR="00815FC6" w:rsidRDefault="00815FC6" w:rsidP="008D5A53">
            <w:pPr>
              <w:jc w:val="left"/>
            </w:pPr>
            <w:r>
              <w:t xml:space="preserve">Tipp: So ähnlich kannst du notieren: </w:t>
            </w:r>
          </w:p>
        </w:tc>
        <w:tc>
          <w:tcPr>
            <w:tcW w:w="354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815FC6" w:rsidRPr="00815FC6" w:rsidRDefault="00815FC6" w:rsidP="00815FC6">
            <w:pPr>
              <w:pStyle w:val="Handschrift"/>
            </w:pPr>
            <w:r w:rsidRPr="00815FC6">
              <w:t xml:space="preserve"> Die erste Reihe ist 8 Würfel lang.</w:t>
            </w:r>
            <w:r w:rsidRPr="00815FC6">
              <w:br/>
              <w:t xml:space="preserve"> In die untere Schicht passen </w:t>
            </w:r>
            <w:r w:rsidRPr="00815FC6">
              <w:br/>
            </w:r>
            <w:r w:rsidR="00094F0E">
              <w:t xml:space="preserve"> </w:t>
            </w:r>
            <w:r w:rsidRPr="00815FC6">
              <w:t xml:space="preserve">vier 8er-Reihen. </w:t>
            </w:r>
            <w:r w:rsidRPr="00815FC6">
              <w:br/>
              <w:t xml:space="preserve"> Es sind 5 Schichten.</w:t>
            </w:r>
          </w:p>
        </w:tc>
      </w:tr>
    </w:tbl>
    <w:p w:rsidR="00465D39" w:rsidRDefault="00465D39">
      <w:pPr>
        <w:jc w:val="left"/>
      </w:pPr>
      <w:r>
        <w:rPr>
          <w:b/>
          <w:bCs/>
        </w:rPr>
        <w:br w:type="page"/>
      </w: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6983"/>
        <w:gridCol w:w="1128"/>
      </w:tblGrid>
      <w:tr w:rsidR="00C837A0" w:rsidRPr="0041384E" w:rsidTr="00465D39">
        <w:trPr>
          <w:trHeight w:val="274"/>
        </w:trPr>
        <w:tc>
          <w:tcPr>
            <w:tcW w:w="600" w:type="dxa"/>
          </w:tcPr>
          <w:p w:rsidR="00C837A0" w:rsidRPr="00341948" w:rsidRDefault="00C837A0" w:rsidP="00C837A0">
            <w:pPr>
              <w:pStyle w:val="berschrift1"/>
            </w:pPr>
            <w:r>
              <w:lastRenderedPageBreak/>
              <w:t>A</w:t>
            </w:r>
          </w:p>
        </w:tc>
        <w:tc>
          <w:tcPr>
            <w:tcW w:w="8470" w:type="dxa"/>
            <w:gridSpan w:val="3"/>
          </w:tcPr>
          <w:p w:rsidR="00C837A0" w:rsidRPr="0041384E" w:rsidRDefault="00C837A0" w:rsidP="00C837A0">
            <w:pPr>
              <w:pStyle w:val="berschrift1"/>
            </w:pPr>
            <w:r>
              <w:t>Quader bauen, notieren und Zählen in Reihen</w:t>
            </w:r>
          </w:p>
        </w:tc>
      </w:tr>
      <w:tr w:rsidR="00C837A0" w:rsidRPr="0041384E" w:rsidTr="00465D39">
        <w:trPr>
          <w:trHeight w:val="231"/>
        </w:trPr>
        <w:tc>
          <w:tcPr>
            <w:tcW w:w="600" w:type="dxa"/>
          </w:tcPr>
          <w:p w:rsidR="00C837A0" w:rsidRPr="00341948" w:rsidRDefault="00C837A0" w:rsidP="000B6659">
            <w:pPr>
              <w:pStyle w:val="berschrift2"/>
              <w:ind w:left="0" w:firstLine="0"/>
            </w:pPr>
          </w:p>
        </w:tc>
        <w:tc>
          <w:tcPr>
            <w:tcW w:w="8470" w:type="dxa"/>
            <w:gridSpan w:val="3"/>
          </w:tcPr>
          <w:p w:rsidR="00C837A0" w:rsidRPr="0041384E" w:rsidRDefault="00C837A0" w:rsidP="00CC07AE">
            <w:pPr>
              <w:pStyle w:val="berschrift2"/>
            </w:pPr>
          </w:p>
        </w:tc>
      </w:tr>
      <w:tr w:rsidR="00341948" w:rsidRPr="0041384E" w:rsidTr="00465D39">
        <w:trPr>
          <w:trHeight w:val="418"/>
        </w:trPr>
        <w:tc>
          <w:tcPr>
            <w:tcW w:w="600" w:type="dxa"/>
            <w:shd w:val="clear" w:color="auto" w:fill="auto"/>
          </w:tcPr>
          <w:p w:rsidR="00341948" w:rsidRPr="00341948" w:rsidRDefault="00341948" w:rsidP="00FA0617">
            <w:pPr>
              <w:pStyle w:val="berschrift2"/>
            </w:pPr>
            <w:r w:rsidRPr="00341948">
              <w:t>1</w:t>
            </w:r>
            <w:r w:rsidR="00204E78">
              <w:br/>
            </w:r>
          </w:p>
        </w:tc>
        <w:tc>
          <w:tcPr>
            <w:tcW w:w="8470" w:type="dxa"/>
            <w:gridSpan w:val="3"/>
            <w:shd w:val="clear" w:color="auto" w:fill="auto"/>
          </w:tcPr>
          <w:p w:rsidR="006E66E2" w:rsidRDefault="00341948" w:rsidP="006E66E2">
            <w:pPr>
              <w:pStyle w:val="berschrift2"/>
            </w:pPr>
            <w:r w:rsidRPr="0041384E">
              <w:t>Quader b</w:t>
            </w:r>
            <w:r>
              <w:t>auen</w:t>
            </w:r>
            <w:r w:rsidR="002161B0">
              <w:t xml:space="preserve"> und notieren</w:t>
            </w:r>
          </w:p>
          <w:p w:rsidR="00341948" w:rsidRPr="006E66E2" w:rsidRDefault="006E66E2" w:rsidP="00E66D01">
            <w:pPr>
              <w:pStyle w:val="KommentarzurBildherkunft"/>
            </w:pPr>
            <w:r w:rsidRPr="006E66E2">
              <w:t xml:space="preserve">Foto SP   </w:t>
            </w:r>
          </w:p>
        </w:tc>
      </w:tr>
      <w:tr w:rsidR="00341948" w:rsidRPr="00A17F69" w:rsidTr="00465D39">
        <w:trPr>
          <w:trHeight w:val="386"/>
        </w:trPr>
        <w:tc>
          <w:tcPr>
            <w:tcW w:w="600" w:type="dxa"/>
          </w:tcPr>
          <w:p w:rsidR="00341948" w:rsidRDefault="00FA0617" w:rsidP="00CC07AE">
            <w:pPr>
              <w:pStyle w:val="berschrift1"/>
              <w:rPr>
                <w:noProof/>
              </w:rPr>
            </w:pPr>
            <w:r w:rsidRPr="00282BC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4192" behindDoc="0" locked="0" layoutInCell="1" allowOverlap="1" wp14:anchorId="2DF2A7F4" wp14:editId="51220478">
                      <wp:simplePos x="0" y="0"/>
                      <wp:positionH relativeFrom="column">
                        <wp:posOffset>-1933</wp:posOffset>
                      </wp:positionH>
                      <wp:positionV relativeFrom="paragraph">
                        <wp:posOffset>-2788</wp:posOffset>
                      </wp:positionV>
                      <wp:extent cx="360680" cy="251460"/>
                      <wp:effectExtent l="0" t="0" r="20320" b="53340"/>
                      <wp:wrapNone/>
                      <wp:docPr id="5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6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40D6D" w:rsidRDefault="00040D6D" w:rsidP="00FA0617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40D6D" w:rsidRDefault="00040D6D" w:rsidP="00FA0617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F2A7F4" id="_x0000_s1029" style="position:absolute;margin-left:-.15pt;margin-top:-.2pt;width:28.4pt;height:19.8pt;z-index:251784192;mso-position-horizontal-relative:text;mso-position-vertical-relative:text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">
                      <o:lock v:ext="edit" aspectratio="t"/>
                      <v:shape id="Ovale Legende 257" o:spid="_x0000_s1030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" adj="17511,25440" filled="f">
                        <v:textbox>
                          <w:txbxContent>
                            <w:p w:rsidR="00040D6D" w:rsidRDefault="00040D6D" w:rsidP="00FA0617"/>
                          </w:txbxContent>
                        </v:textbox>
                      </v:shape>
                      <v:shape id="Ovale Legende 258" o:spid="_x0000_s1031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" adj="2296,28860" filled="f">
                        <v:textbox>
                          <w:txbxContent>
                            <w:p w:rsidR="00040D6D" w:rsidRDefault="00040D6D" w:rsidP="00FA0617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59" w:type="dxa"/>
          </w:tcPr>
          <w:p w:rsidR="00341948" w:rsidRDefault="00341948" w:rsidP="00D46911">
            <w:pPr>
              <w:pStyle w:val="berschrift2"/>
            </w:pPr>
            <w:r>
              <w:t>a)</w:t>
            </w:r>
          </w:p>
          <w:p w:rsidR="00341948" w:rsidRDefault="00341948" w:rsidP="00FA0617">
            <w:pPr>
              <w:jc w:val="left"/>
            </w:pPr>
          </w:p>
          <w:p w:rsidR="00341948" w:rsidRPr="00A17F69" w:rsidRDefault="00341948" w:rsidP="00FA0617">
            <w:pPr>
              <w:jc w:val="left"/>
            </w:pPr>
          </w:p>
        </w:tc>
        <w:tc>
          <w:tcPr>
            <w:tcW w:w="6983" w:type="dxa"/>
          </w:tcPr>
          <w:p w:rsidR="00341948" w:rsidRDefault="00493E12" w:rsidP="00FA061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90336" behindDoc="0" locked="0" layoutInCell="1" allowOverlap="1" wp14:anchorId="76D657B1">
                  <wp:simplePos x="0" y="0"/>
                  <wp:positionH relativeFrom="column">
                    <wp:posOffset>2534889</wp:posOffset>
                  </wp:positionH>
                  <wp:positionV relativeFrom="paragraph">
                    <wp:posOffset>-283644</wp:posOffset>
                  </wp:positionV>
                  <wp:extent cx="2631440" cy="976630"/>
                  <wp:effectExtent l="0" t="0" r="0" b="1270"/>
                  <wp:wrapNone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rediger-Abb0.jpg"/>
                          <pic:cNvPicPr/>
                        </pic:nvPicPr>
                        <pic:blipFill rotWithShape="1">
                          <a:blip r:embed="rId14"/>
                          <a:srcRect l="17619" t="3016" r="17699" b="43560"/>
                          <a:stretch/>
                        </pic:blipFill>
                        <pic:spPr bwMode="auto">
                          <a:xfrm>
                            <a:off x="0" y="0"/>
                            <a:ext cx="2631440" cy="976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1948">
              <w:t>Baue Quader aus genau 24 Holzwürfeln.</w:t>
            </w:r>
            <w:r w:rsidR="00341948">
              <w:br/>
              <w:t>Wie viele findest du?</w:t>
            </w:r>
            <w:r>
              <w:rPr>
                <w:noProof/>
              </w:rPr>
              <w:t xml:space="preserve"> </w:t>
            </w:r>
          </w:p>
          <w:p w:rsidR="00341948" w:rsidRDefault="00341948" w:rsidP="00FA0617">
            <w:pPr>
              <w:jc w:val="left"/>
            </w:pPr>
            <w:r>
              <w:t xml:space="preserve">Notiere Die Quader mit Bild, Text oder </w:t>
            </w:r>
            <w:r>
              <w:br/>
              <w:t>Zahlen.</w:t>
            </w:r>
          </w:p>
          <w:p w:rsidR="00341948" w:rsidRPr="006E66E2" w:rsidRDefault="006E66E2" w:rsidP="00E66D01">
            <w:pPr>
              <w:pStyle w:val="KommentarzurBildherkunft"/>
            </w:pPr>
            <w:r>
              <w:t xml:space="preserve">                                         </w:t>
            </w:r>
          </w:p>
        </w:tc>
        <w:tc>
          <w:tcPr>
            <w:tcW w:w="1128" w:type="dxa"/>
          </w:tcPr>
          <w:p w:rsidR="00341948" w:rsidRPr="00A17F69" w:rsidRDefault="00341948" w:rsidP="00CC07AE">
            <w:pPr>
              <w:spacing w:line="360" w:lineRule="auto"/>
            </w:pPr>
          </w:p>
        </w:tc>
      </w:tr>
      <w:tr w:rsidR="00341948" w:rsidRPr="00A17F69" w:rsidTr="00465D39">
        <w:trPr>
          <w:trHeight w:val="386"/>
        </w:trPr>
        <w:tc>
          <w:tcPr>
            <w:tcW w:w="600" w:type="dxa"/>
          </w:tcPr>
          <w:p w:rsidR="00341948" w:rsidRDefault="00341948" w:rsidP="00CC07AE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:rsidR="00341948" w:rsidRDefault="00341948" w:rsidP="00D46911">
            <w:pPr>
              <w:pStyle w:val="berschrift2"/>
            </w:pPr>
            <w:r>
              <w:t>b)</w:t>
            </w:r>
          </w:p>
        </w:tc>
        <w:tc>
          <w:tcPr>
            <w:tcW w:w="6983" w:type="dxa"/>
          </w:tcPr>
          <w:p w:rsidR="00341948" w:rsidRDefault="00341948" w:rsidP="00815FC6">
            <w:pPr>
              <w:pStyle w:val="Listenabsatz"/>
            </w:pPr>
            <w:r>
              <w:t>Wie viele verschiedene Quader gibt es?</w:t>
            </w:r>
            <w:r w:rsidR="00127A61">
              <w:t xml:space="preserve"> </w:t>
            </w:r>
            <w:r>
              <w:t xml:space="preserve">Hast du alle gefunden? </w:t>
            </w:r>
          </w:p>
          <w:p w:rsidR="00341948" w:rsidRDefault="00341948" w:rsidP="00815FC6">
            <w:pPr>
              <w:pStyle w:val="Listenabsatz"/>
            </w:pPr>
            <w:r>
              <w:t xml:space="preserve">Wie </w:t>
            </w:r>
            <w:r w:rsidRPr="00815FC6">
              <w:t>kannst</w:t>
            </w:r>
            <w:r>
              <w:t xml:space="preserve"> du sicher sein, dass du alle gefunden hast?</w:t>
            </w:r>
          </w:p>
        </w:tc>
        <w:tc>
          <w:tcPr>
            <w:tcW w:w="1128" w:type="dxa"/>
          </w:tcPr>
          <w:p w:rsidR="00341948" w:rsidRPr="00A17F69" w:rsidRDefault="00341948" w:rsidP="00CC07AE">
            <w:pPr>
              <w:spacing w:line="360" w:lineRule="auto"/>
            </w:pPr>
          </w:p>
        </w:tc>
      </w:tr>
    </w:tbl>
    <w:p w:rsidR="00341948" w:rsidRDefault="00341948" w:rsidP="00341948"/>
    <w:p w:rsidR="00341948" w:rsidRDefault="00341948" w:rsidP="00341948"/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4009"/>
        <w:gridCol w:w="141"/>
        <w:gridCol w:w="3961"/>
      </w:tblGrid>
      <w:tr w:rsidR="00341948" w:rsidRPr="0041384E" w:rsidTr="00FA0617">
        <w:trPr>
          <w:trHeight w:val="418"/>
        </w:trPr>
        <w:tc>
          <w:tcPr>
            <w:tcW w:w="600" w:type="dxa"/>
          </w:tcPr>
          <w:p w:rsidR="00341948" w:rsidRDefault="00341948" w:rsidP="00FA0617">
            <w:pPr>
              <w:pStyle w:val="berschrift2"/>
              <w:rPr>
                <w:noProof/>
              </w:rPr>
            </w:pPr>
            <w:r>
              <w:rPr>
                <w:noProof/>
              </w:rPr>
              <w:t>2</w:t>
            </w:r>
          </w:p>
        </w:tc>
        <w:tc>
          <w:tcPr>
            <w:tcW w:w="8470" w:type="dxa"/>
            <w:gridSpan w:val="4"/>
          </w:tcPr>
          <w:p w:rsidR="00341948" w:rsidRDefault="00341948" w:rsidP="00FA0617">
            <w:pPr>
              <w:pStyle w:val="berschrift2"/>
            </w:pPr>
            <w:r>
              <w:t xml:space="preserve">Quader </w:t>
            </w:r>
            <w:r w:rsidR="001432AF">
              <w:t xml:space="preserve">beschreiben und </w:t>
            </w:r>
            <w:r>
              <w:t>vergleichen</w:t>
            </w:r>
          </w:p>
          <w:p w:rsidR="009C67D6" w:rsidRPr="009C67D6" w:rsidRDefault="009C67D6" w:rsidP="00FA0617">
            <w:pPr>
              <w:pStyle w:val="berschrift2"/>
            </w:pPr>
          </w:p>
        </w:tc>
      </w:tr>
      <w:tr w:rsidR="009C67D6" w:rsidRPr="00A17F69" w:rsidTr="00FA0617">
        <w:trPr>
          <w:trHeight w:val="386"/>
        </w:trPr>
        <w:tc>
          <w:tcPr>
            <w:tcW w:w="600" w:type="dxa"/>
          </w:tcPr>
          <w:p w:rsidR="009C67D6" w:rsidRDefault="00FA0617" w:rsidP="00FA0617">
            <w:pPr>
              <w:jc w:val="left"/>
              <w:rPr>
                <w:noProof/>
              </w:rPr>
            </w:pPr>
            <w:r w:rsidRPr="00282BC6">
              <w:rPr>
                <w:noProof/>
              </w:rPr>
              <mc:AlternateContent>
                <mc:Choice Requires="wpg">
                  <w:drawing>
                    <wp:inline distT="0" distB="0" distL="0" distR="0" wp14:anchorId="21125EB7" wp14:editId="58C85444">
                      <wp:extent cx="360680" cy="251460"/>
                      <wp:effectExtent l="0" t="0" r="20320" b="78740"/>
                      <wp:docPr id="13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4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40D6D" w:rsidRDefault="00040D6D" w:rsidP="00FA0617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5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40D6D" w:rsidRDefault="00040D6D" w:rsidP="00FA0617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125EB7" id="_x0000_s1032" style="width:28.4pt;height:19.8pt;mso-position-horizontal-relative:char;mso-position-vertical-relative:line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">
                      <o:lock v:ext="edit" aspectratio="t"/>
                      <v:shape id="Ovale Legende 257" o:spid="_x0000_s1033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" adj="17511,25440" filled="f">
                        <v:textbox>
                          <w:txbxContent>
                            <w:p w:rsidR="00040D6D" w:rsidRDefault="00040D6D" w:rsidP="00FA0617"/>
                          </w:txbxContent>
                        </v:textbox>
                      </v:shape>
                      <v:shape id="Ovale Legende 258" o:spid="_x0000_s1034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" adj="2296,28860" filled="f">
                        <v:textbox>
                          <w:txbxContent>
                            <w:p w:rsidR="00040D6D" w:rsidRDefault="00040D6D" w:rsidP="00FA0617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9" w:type="dxa"/>
          </w:tcPr>
          <w:p w:rsidR="009C67D6" w:rsidRPr="00A17F69" w:rsidRDefault="009C67D6" w:rsidP="00D46911">
            <w:pPr>
              <w:pStyle w:val="berschrift2"/>
            </w:pPr>
            <w:r>
              <w:t>a)</w:t>
            </w:r>
          </w:p>
        </w:tc>
        <w:tc>
          <w:tcPr>
            <w:tcW w:w="8111" w:type="dxa"/>
            <w:gridSpan w:val="3"/>
          </w:tcPr>
          <w:p w:rsidR="009C67D6" w:rsidRDefault="009C67D6" w:rsidP="00FA0617">
            <w:pPr>
              <w:jc w:val="left"/>
            </w:pPr>
            <w:r>
              <w:t xml:space="preserve">Vergleicht eure Quader. </w:t>
            </w:r>
          </w:p>
          <w:p w:rsidR="009C67D6" w:rsidRDefault="009C67D6" w:rsidP="00815FC6">
            <w:pPr>
              <w:pStyle w:val="Listenabsatz"/>
            </w:pPr>
            <w:r>
              <w:t xml:space="preserve">Dazu liest ein Kind seine Beschreibung vor. </w:t>
            </w:r>
          </w:p>
          <w:p w:rsidR="009C67D6" w:rsidRDefault="009C67D6" w:rsidP="00815FC6">
            <w:pPr>
              <w:pStyle w:val="Listenabsatz"/>
            </w:pPr>
            <w:r>
              <w:t xml:space="preserve">Alle anderen suchen, ob sie diesen Quader auch gefunden haben. </w:t>
            </w:r>
          </w:p>
          <w:p w:rsidR="009C67D6" w:rsidRPr="00A17F69" w:rsidRDefault="009C67D6" w:rsidP="00FA0617">
            <w:pPr>
              <w:jc w:val="left"/>
            </w:pPr>
            <w:r>
              <w:t>Wenn drei Kinder den Quader gefunden haben, heftet auch sein Bild an die Tafel.</w:t>
            </w:r>
          </w:p>
        </w:tc>
      </w:tr>
      <w:tr w:rsidR="009C67D6" w:rsidRPr="00A17F69" w:rsidTr="00FA0617">
        <w:trPr>
          <w:trHeight w:val="386"/>
        </w:trPr>
        <w:tc>
          <w:tcPr>
            <w:tcW w:w="600" w:type="dxa"/>
          </w:tcPr>
          <w:p w:rsidR="009C67D6" w:rsidRDefault="009C67D6" w:rsidP="00FA0617">
            <w:pPr>
              <w:jc w:val="left"/>
              <w:rPr>
                <w:noProof/>
              </w:rPr>
            </w:pPr>
          </w:p>
        </w:tc>
        <w:tc>
          <w:tcPr>
            <w:tcW w:w="359" w:type="dxa"/>
          </w:tcPr>
          <w:p w:rsidR="009C67D6" w:rsidRDefault="009C67D6" w:rsidP="00FA0617">
            <w:pPr>
              <w:jc w:val="left"/>
            </w:pPr>
          </w:p>
        </w:tc>
        <w:tc>
          <w:tcPr>
            <w:tcW w:w="8111" w:type="dxa"/>
            <w:gridSpan w:val="3"/>
          </w:tcPr>
          <w:p w:rsidR="009C67D6" w:rsidRDefault="009C67D6" w:rsidP="00FA0617">
            <w:pPr>
              <w:jc w:val="left"/>
            </w:pPr>
          </w:p>
        </w:tc>
      </w:tr>
      <w:tr w:rsidR="009C67D6" w:rsidRPr="00A17F69" w:rsidTr="000C28C4">
        <w:trPr>
          <w:trHeight w:val="386"/>
        </w:trPr>
        <w:tc>
          <w:tcPr>
            <w:tcW w:w="600" w:type="dxa"/>
          </w:tcPr>
          <w:p w:rsidR="009C67D6" w:rsidRDefault="009C67D6" w:rsidP="00FA0617">
            <w:pPr>
              <w:jc w:val="left"/>
              <w:rPr>
                <w:noProof/>
              </w:rPr>
            </w:pPr>
          </w:p>
        </w:tc>
        <w:tc>
          <w:tcPr>
            <w:tcW w:w="359" w:type="dxa"/>
          </w:tcPr>
          <w:p w:rsidR="009C67D6" w:rsidRDefault="009C67D6" w:rsidP="00D46911">
            <w:pPr>
              <w:pStyle w:val="berschrift2"/>
            </w:pPr>
            <w:r>
              <w:t>b)</w:t>
            </w:r>
          </w:p>
        </w:tc>
        <w:tc>
          <w:tcPr>
            <w:tcW w:w="8111" w:type="dxa"/>
            <w:gridSpan w:val="3"/>
          </w:tcPr>
          <w:p w:rsidR="001432AF" w:rsidRDefault="009C67D6" w:rsidP="00FA0617">
            <w:pPr>
              <w:jc w:val="left"/>
            </w:pPr>
            <w:r>
              <w:t xml:space="preserve">Quader, die nur gedreht sind, zählen als derselbe Quader. </w:t>
            </w:r>
            <w:r w:rsidR="001432AF">
              <w:br/>
              <w:t>Haben Leonie und Ken</w:t>
            </w:r>
            <w:r w:rsidR="000B6659">
              <w:t>an den</w:t>
            </w:r>
            <w:r w:rsidR="001432AF">
              <w:t>selben Quader beschrieben</w:t>
            </w:r>
            <w:r>
              <w:t>?</w:t>
            </w:r>
          </w:p>
          <w:p w:rsidR="009C67D6" w:rsidRDefault="009C67D6" w:rsidP="00815FC6"/>
        </w:tc>
      </w:tr>
      <w:tr w:rsidR="009C67D6" w:rsidRPr="00A17F69" w:rsidTr="00493E12">
        <w:trPr>
          <w:trHeight w:val="386"/>
        </w:trPr>
        <w:tc>
          <w:tcPr>
            <w:tcW w:w="600" w:type="dxa"/>
          </w:tcPr>
          <w:p w:rsidR="009C67D6" w:rsidRDefault="009C67D6" w:rsidP="00FA0617">
            <w:pPr>
              <w:jc w:val="left"/>
              <w:rPr>
                <w:noProof/>
              </w:rPr>
            </w:pPr>
          </w:p>
        </w:tc>
        <w:tc>
          <w:tcPr>
            <w:tcW w:w="359" w:type="dxa"/>
            <w:tcBorders>
              <w:right w:val="single" w:sz="4" w:space="0" w:color="A6A6A6" w:themeColor="background1" w:themeShade="A6"/>
            </w:tcBorders>
          </w:tcPr>
          <w:p w:rsidR="009C67D6" w:rsidRDefault="009C67D6" w:rsidP="00FA0617">
            <w:pPr>
              <w:jc w:val="left"/>
            </w:pPr>
          </w:p>
        </w:tc>
        <w:tc>
          <w:tcPr>
            <w:tcW w:w="40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BFBFBF" w:themeColor="background1" w:themeShade="BF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9C67D6" w:rsidRDefault="00FA0617" w:rsidP="00815FC6">
            <w:pPr>
              <w:pStyle w:val="Handschrift"/>
            </w:pPr>
            <w:r w:rsidRPr="00682CC1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855A0FA" wp14:editId="280D5C5B">
                  <wp:simplePos x="0" y="0"/>
                  <wp:positionH relativeFrom="column">
                    <wp:posOffset>2084070</wp:posOffset>
                  </wp:positionH>
                  <wp:positionV relativeFrom="paragraph">
                    <wp:posOffset>274955</wp:posOffset>
                  </wp:positionV>
                  <wp:extent cx="447167" cy="591016"/>
                  <wp:effectExtent l="0" t="0" r="10160" b="0"/>
                  <wp:wrapNone/>
                  <wp:docPr id="5506" name="Bild 5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2222"/>
                          <a:stretch/>
                        </pic:blipFill>
                        <pic:spPr bwMode="auto">
                          <a:xfrm>
                            <a:off x="0" y="0"/>
                            <a:ext cx="447167" cy="591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1C49">
              <w:t xml:space="preserve"> </w:t>
            </w:r>
            <w:r w:rsidR="009C67D6">
              <w:t xml:space="preserve"> Die erste Reihe </w:t>
            </w:r>
            <w:r w:rsidR="001432AF">
              <w:t>hat 2</w:t>
            </w:r>
            <w:r w:rsidR="009C67D6">
              <w:t xml:space="preserve"> Würfel.</w:t>
            </w:r>
            <w:r w:rsidR="009C67D6">
              <w:br/>
              <w:t xml:space="preserve"> </w:t>
            </w:r>
            <w:r w:rsidR="000E1C49">
              <w:t xml:space="preserve"> </w:t>
            </w:r>
            <w:r w:rsidR="009C67D6">
              <w:t>I</w:t>
            </w:r>
            <w:r w:rsidR="001432AF">
              <w:t>n der</w:t>
            </w:r>
            <w:r w:rsidR="009C67D6">
              <w:t xml:space="preserve"> untere</w:t>
            </w:r>
            <w:r w:rsidR="001432AF">
              <w:t>n</w:t>
            </w:r>
            <w:r w:rsidR="009C67D6">
              <w:t xml:space="preserve"> Schicht </w:t>
            </w:r>
            <w:r w:rsidR="001432AF">
              <w:t xml:space="preserve">sind </w:t>
            </w:r>
            <w:r w:rsidR="00815FC6">
              <w:br/>
              <w:t xml:space="preserve">  </w:t>
            </w:r>
            <w:r w:rsidR="009C67D6">
              <w:t xml:space="preserve">vier </w:t>
            </w:r>
            <w:r w:rsidR="001432AF">
              <w:t>2</w:t>
            </w:r>
            <w:r w:rsidR="009C67D6" w:rsidRPr="00794049">
              <w:t xml:space="preserve">er-Reihen. </w:t>
            </w:r>
            <w:r w:rsidR="009C67D6">
              <w:br/>
            </w:r>
            <w:r w:rsidR="000E1C49">
              <w:t xml:space="preserve"> </w:t>
            </w:r>
            <w:r w:rsidR="001432AF">
              <w:t>Der Quader hat 3</w:t>
            </w:r>
            <w:r w:rsidR="009C67D6" w:rsidRPr="00794049">
              <w:t xml:space="preserve"> Schichten.</w:t>
            </w:r>
          </w:p>
        </w:tc>
        <w:tc>
          <w:tcPr>
            <w:tcW w:w="141" w:type="dxa"/>
            <w:tcBorders>
              <w:left w:val="single" w:sz="4" w:space="0" w:color="A6A6A6" w:themeColor="background1" w:themeShade="A6"/>
              <w:bottom w:val="single" w:sz="4" w:space="0" w:color="BFBFBF" w:themeColor="background1" w:themeShade="BF"/>
              <w:right w:val="single" w:sz="4" w:space="0" w:color="A6A6A6" w:themeColor="background1" w:themeShade="A6"/>
            </w:tcBorders>
          </w:tcPr>
          <w:p w:rsidR="009C67D6" w:rsidRDefault="009C67D6" w:rsidP="00815FC6">
            <w:pPr>
              <w:pStyle w:val="Handschrift"/>
            </w:pPr>
          </w:p>
        </w:tc>
        <w:tc>
          <w:tcPr>
            <w:tcW w:w="396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BFBFBF" w:themeColor="background1" w:themeShade="BF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9C67D6" w:rsidRPr="00A17F69" w:rsidRDefault="00FA0617" w:rsidP="00815FC6">
            <w:pPr>
              <w:pStyle w:val="Handschrift"/>
            </w:pPr>
            <w:r w:rsidRPr="00682CC1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39CD81E" wp14:editId="531BAE32">
                  <wp:simplePos x="0" y="0"/>
                  <wp:positionH relativeFrom="column">
                    <wp:posOffset>2013585</wp:posOffset>
                  </wp:positionH>
                  <wp:positionV relativeFrom="paragraph">
                    <wp:posOffset>268149</wp:posOffset>
                  </wp:positionV>
                  <wp:extent cx="505460" cy="594756"/>
                  <wp:effectExtent l="0" t="0" r="2540" b="0"/>
                  <wp:wrapNone/>
                  <wp:docPr id="5504" name="Bild 5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13" cy="595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C67D6">
              <w:t xml:space="preserve"> Die erste Reihe ist </w:t>
            </w:r>
            <w:r w:rsidR="001432AF">
              <w:t>3</w:t>
            </w:r>
            <w:r w:rsidR="009C67D6">
              <w:t xml:space="preserve"> Würfel lang.</w:t>
            </w:r>
            <w:r w:rsidR="009C67D6">
              <w:br/>
              <w:t xml:space="preserve"> I</w:t>
            </w:r>
            <w:r w:rsidR="000E1C49">
              <w:t>n der</w:t>
            </w:r>
            <w:r w:rsidR="009C67D6">
              <w:t xml:space="preserve"> untere</w:t>
            </w:r>
            <w:r w:rsidR="000E1C49">
              <w:t>n</w:t>
            </w:r>
            <w:r w:rsidR="009C67D6">
              <w:t xml:space="preserve"> Schicht </w:t>
            </w:r>
            <w:r w:rsidR="001432AF">
              <w:t>sind</w:t>
            </w:r>
            <w:r w:rsidR="009C67D6">
              <w:t xml:space="preserve"> </w:t>
            </w:r>
            <w:r w:rsidR="00815FC6">
              <w:br/>
              <w:t xml:space="preserve"> </w:t>
            </w:r>
            <w:r w:rsidR="001432AF">
              <w:t>zwei</w:t>
            </w:r>
            <w:r w:rsidR="009C67D6">
              <w:t xml:space="preserve"> </w:t>
            </w:r>
            <w:r w:rsidR="001432AF">
              <w:t>3</w:t>
            </w:r>
            <w:r w:rsidR="009C67D6" w:rsidRPr="00794049">
              <w:t xml:space="preserve">er-Reihen. </w:t>
            </w:r>
            <w:r w:rsidR="009C67D6">
              <w:br/>
              <w:t xml:space="preserve"> Es sind</w:t>
            </w:r>
            <w:r w:rsidR="001432AF">
              <w:t xml:space="preserve"> 2</w:t>
            </w:r>
            <w:r w:rsidR="009C67D6" w:rsidRPr="00794049">
              <w:t xml:space="preserve"> Schichten.</w:t>
            </w:r>
          </w:p>
        </w:tc>
      </w:tr>
      <w:tr w:rsidR="001432AF" w:rsidRPr="00A17F69" w:rsidTr="00493E12">
        <w:trPr>
          <w:trHeight w:val="386"/>
        </w:trPr>
        <w:tc>
          <w:tcPr>
            <w:tcW w:w="600" w:type="dxa"/>
          </w:tcPr>
          <w:p w:rsidR="001432AF" w:rsidRDefault="001432AF" w:rsidP="00FA0617">
            <w:pPr>
              <w:jc w:val="left"/>
              <w:rPr>
                <w:noProof/>
              </w:rPr>
            </w:pPr>
          </w:p>
        </w:tc>
        <w:tc>
          <w:tcPr>
            <w:tcW w:w="359" w:type="dxa"/>
          </w:tcPr>
          <w:p w:rsidR="001432AF" w:rsidRPr="00A17F69" w:rsidRDefault="001432AF" w:rsidP="00FA0617">
            <w:pPr>
              <w:jc w:val="left"/>
            </w:pPr>
          </w:p>
        </w:tc>
        <w:tc>
          <w:tcPr>
            <w:tcW w:w="8111" w:type="dxa"/>
            <w:gridSpan w:val="3"/>
            <w:tcBorders>
              <w:top w:val="single" w:sz="4" w:space="0" w:color="BFBFBF" w:themeColor="background1" w:themeShade="BF"/>
            </w:tcBorders>
          </w:tcPr>
          <w:p w:rsidR="001432AF" w:rsidRPr="00A17F69" w:rsidRDefault="00493E12" w:rsidP="00FA061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91360" behindDoc="0" locked="0" layoutInCell="1" allowOverlap="1">
                  <wp:simplePos x="0" y="0"/>
                  <wp:positionH relativeFrom="column">
                    <wp:posOffset>2666644</wp:posOffset>
                  </wp:positionH>
                  <wp:positionV relativeFrom="paragraph">
                    <wp:posOffset>140970</wp:posOffset>
                  </wp:positionV>
                  <wp:extent cx="1370330" cy="995680"/>
                  <wp:effectExtent l="0" t="0" r="1270" b="0"/>
                  <wp:wrapNone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9102125.JPG"/>
                          <pic:cNvPicPr/>
                        </pic:nvPicPr>
                        <pic:blipFill rotWithShape="1">
                          <a:blip r:embed="rId18"/>
                          <a:srcRect l="26526" t="24781" r="28167" b="31334"/>
                          <a:stretch/>
                        </pic:blipFill>
                        <pic:spPr bwMode="auto">
                          <a:xfrm>
                            <a:off x="0" y="0"/>
                            <a:ext cx="1370330" cy="995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432AF" w:rsidRPr="00A17F69" w:rsidTr="00FA0617">
        <w:trPr>
          <w:trHeight w:val="386"/>
        </w:trPr>
        <w:tc>
          <w:tcPr>
            <w:tcW w:w="600" w:type="dxa"/>
          </w:tcPr>
          <w:p w:rsidR="001432AF" w:rsidRDefault="001432AF" w:rsidP="00D46911">
            <w:pPr>
              <w:pStyle w:val="berschrift2"/>
              <w:rPr>
                <w:noProof/>
              </w:rPr>
            </w:pPr>
          </w:p>
        </w:tc>
        <w:tc>
          <w:tcPr>
            <w:tcW w:w="359" w:type="dxa"/>
          </w:tcPr>
          <w:p w:rsidR="001432AF" w:rsidRPr="00A17F69" w:rsidRDefault="001432AF" w:rsidP="00D46911">
            <w:pPr>
              <w:pStyle w:val="berschrift2"/>
            </w:pPr>
            <w:r>
              <w:t>c)</w:t>
            </w:r>
          </w:p>
        </w:tc>
        <w:tc>
          <w:tcPr>
            <w:tcW w:w="8111" w:type="dxa"/>
            <w:gridSpan w:val="3"/>
          </w:tcPr>
          <w:p w:rsidR="001432AF" w:rsidRDefault="00192F0C" w:rsidP="00FA0617">
            <w:pPr>
              <w:jc w:val="left"/>
            </w:pPr>
            <w:r>
              <w:t xml:space="preserve">Beschreibe Cans Quader so wie Leonie. </w:t>
            </w:r>
          </w:p>
          <w:p w:rsidR="00192F0C" w:rsidRPr="00A17F69" w:rsidRDefault="006E66E2" w:rsidP="00E66D01">
            <w:pPr>
              <w:pStyle w:val="KommentarzurBildherkunft"/>
            </w:pPr>
            <w:r>
              <w:t xml:space="preserve">Foto </w:t>
            </w:r>
            <w:r w:rsidR="006E4A75">
              <w:t>SP</w:t>
            </w:r>
          </w:p>
        </w:tc>
      </w:tr>
    </w:tbl>
    <w:p w:rsidR="003E166C" w:rsidRDefault="003E166C"/>
    <w:p w:rsidR="001432AF" w:rsidRDefault="001432AF"/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8111"/>
      </w:tblGrid>
      <w:tr w:rsidR="00192F0C" w:rsidRPr="009C67D6" w:rsidTr="00CC07AE">
        <w:trPr>
          <w:trHeight w:val="418"/>
        </w:trPr>
        <w:tc>
          <w:tcPr>
            <w:tcW w:w="600" w:type="dxa"/>
          </w:tcPr>
          <w:p w:rsidR="00192F0C" w:rsidRDefault="00192F0C" w:rsidP="00A61A60">
            <w:pPr>
              <w:pStyle w:val="berschrift2"/>
              <w:rPr>
                <w:noProof/>
              </w:rPr>
            </w:pPr>
            <w:r>
              <w:rPr>
                <w:noProof/>
              </w:rPr>
              <w:t>3</w:t>
            </w:r>
          </w:p>
        </w:tc>
        <w:tc>
          <w:tcPr>
            <w:tcW w:w="8470" w:type="dxa"/>
            <w:gridSpan w:val="2"/>
          </w:tcPr>
          <w:p w:rsidR="00192F0C" w:rsidRDefault="00192F0C" w:rsidP="00A61A60">
            <w:pPr>
              <w:pStyle w:val="berschrift2"/>
            </w:pPr>
            <w:r>
              <w:t>Volumen bestimmen durch Zählen in Reihen</w:t>
            </w:r>
          </w:p>
          <w:p w:rsidR="00192F0C" w:rsidRPr="009C67D6" w:rsidRDefault="00192F0C" w:rsidP="00A61A60">
            <w:pPr>
              <w:pStyle w:val="berschrift2"/>
            </w:pPr>
          </w:p>
        </w:tc>
      </w:tr>
      <w:tr w:rsidR="00192F0C" w:rsidRPr="00A17F69" w:rsidTr="00CC07AE">
        <w:trPr>
          <w:trHeight w:val="386"/>
        </w:trPr>
        <w:tc>
          <w:tcPr>
            <w:tcW w:w="600" w:type="dxa"/>
          </w:tcPr>
          <w:p w:rsidR="00192F0C" w:rsidRDefault="00A61A60" w:rsidP="00D46911">
            <w:pPr>
              <w:pStyle w:val="berschrift2"/>
              <w:rPr>
                <w:noProof/>
              </w:rPr>
            </w:pPr>
            <w:r w:rsidRPr="00282BC6">
              <w:rPr>
                <w:noProof/>
              </w:rPr>
              <mc:AlternateContent>
                <mc:Choice Requires="wpg">
                  <w:drawing>
                    <wp:inline distT="0" distB="0" distL="0" distR="0" wp14:anchorId="282689D1" wp14:editId="6981EEF7">
                      <wp:extent cx="360680" cy="251460"/>
                      <wp:effectExtent l="0" t="0" r="20320" b="78740"/>
                      <wp:docPr id="16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7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40D6D" w:rsidRDefault="00040D6D" w:rsidP="00A61A60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8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40D6D" w:rsidRDefault="00040D6D" w:rsidP="00A61A60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2689D1" id="_x0000_s1035" style="width:28.4pt;height:19.8pt;mso-position-horizontal-relative:char;mso-position-vertical-relative:line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">
                      <o:lock v:ext="edit" aspectratio="t"/>
                      <v:shape id="Ovale Legende 257" o:spid="_x0000_s1036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" adj="17511,25440" filled="f">
                        <v:textbox>
                          <w:txbxContent>
                            <w:p w:rsidR="00040D6D" w:rsidRDefault="00040D6D" w:rsidP="00A61A60"/>
                          </w:txbxContent>
                        </v:textbox>
                      </v:shape>
                      <v:shape id="Ovale Legende 258" o:spid="_x0000_s1037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" adj="2296,28860" filled="f">
                        <v:textbox>
                          <w:txbxContent>
                            <w:p w:rsidR="00040D6D" w:rsidRDefault="00040D6D" w:rsidP="00A61A60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9" w:type="dxa"/>
          </w:tcPr>
          <w:p w:rsidR="00192F0C" w:rsidRPr="00A17F69" w:rsidRDefault="00192F0C" w:rsidP="00D46911">
            <w:pPr>
              <w:pStyle w:val="berschrift2"/>
            </w:pPr>
            <w:r>
              <w:t>a)</w:t>
            </w:r>
          </w:p>
        </w:tc>
        <w:tc>
          <w:tcPr>
            <w:tcW w:w="8111" w:type="dxa"/>
          </w:tcPr>
          <w:p w:rsidR="000B6659" w:rsidRPr="00A61A60" w:rsidRDefault="000B6659" w:rsidP="00D73F7F">
            <w:pPr>
              <w:pStyle w:val="Handschrift"/>
            </w:pPr>
            <w:r w:rsidRPr="00D73F7F">
              <w:rPr>
                <w:rFonts w:asciiTheme="majorHAnsi" w:hAnsiTheme="majorHAnsi" w:cstheme="majorHAnsi"/>
                <w:i w:val="0"/>
                <w:color w:val="auto"/>
                <w:sz w:val="23"/>
                <w:szCs w:val="23"/>
              </w:rPr>
              <w:t>Sara zählt die Würfel der unteren Schicht so:</w:t>
            </w:r>
            <w:r w:rsidRPr="00D73F7F">
              <w:rPr>
                <w:color w:val="auto"/>
              </w:rPr>
              <w:t xml:space="preserve"> </w:t>
            </w:r>
            <w:r w:rsidRPr="00651EB4">
              <w:t xml:space="preserve">2, 4, 6, 8, 10, 12 </w:t>
            </w:r>
          </w:p>
          <w:p w:rsidR="000B6659" w:rsidRDefault="000B6659" w:rsidP="00815FC6">
            <w:pPr>
              <w:pStyle w:val="Listenabsatz"/>
            </w:pPr>
            <w:r>
              <w:t>Wie sieht ihre untere Schicht wohl aus?</w:t>
            </w:r>
            <w:r w:rsidR="002161B0">
              <w:t xml:space="preserve"> Zeichne auf.</w:t>
            </w:r>
          </w:p>
          <w:p w:rsidR="000B6659" w:rsidRDefault="000B6659" w:rsidP="00815FC6">
            <w:pPr>
              <w:pStyle w:val="Listenabsatz"/>
            </w:pPr>
            <w:r>
              <w:t xml:space="preserve">Wie viele Reihen hat sie gezählt? Wie lang sind die Reihen? </w:t>
            </w:r>
          </w:p>
          <w:p w:rsidR="000B6659" w:rsidRDefault="000B6659" w:rsidP="00815FC6">
            <w:pPr>
              <w:pStyle w:val="Listenabsatz"/>
            </w:pPr>
            <w:r>
              <w:t xml:space="preserve">Wie kann sie das Zählen der Reihen abkürzen? </w:t>
            </w:r>
          </w:p>
          <w:p w:rsidR="000B6659" w:rsidRDefault="000B6659" w:rsidP="00815FC6">
            <w:pPr>
              <w:pStyle w:val="Listenabsatz"/>
            </w:pPr>
            <w:r>
              <w:t xml:space="preserve">Wie viele Würfel liegen in der zweiten Schicht? </w:t>
            </w:r>
          </w:p>
          <w:p w:rsidR="00192F0C" w:rsidRPr="00A17F69" w:rsidRDefault="00192F0C" w:rsidP="00A61A60"/>
        </w:tc>
      </w:tr>
      <w:tr w:rsidR="000B6659" w:rsidRPr="00A17F69" w:rsidTr="00CC07AE">
        <w:trPr>
          <w:trHeight w:val="386"/>
        </w:trPr>
        <w:tc>
          <w:tcPr>
            <w:tcW w:w="600" w:type="dxa"/>
          </w:tcPr>
          <w:p w:rsidR="000B6659" w:rsidRDefault="000B6659" w:rsidP="00CC07AE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:rsidR="000B6659" w:rsidRDefault="000B6659" w:rsidP="00D46911">
            <w:pPr>
              <w:pStyle w:val="berschrift2"/>
            </w:pPr>
            <w:r>
              <w:t>b)</w:t>
            </w:r>
          </w:p>
        </w:tc>
        <w:tc>
          <w:tcPr>
            <w:tcW w:w="8111" w:type="dxa"/>
          </w:tcPr>
          <w:p w:rsidR="000B6659" w:rsidRDefault="000B6659" w:rsidP="00A61A60">
            <w:r>
              <w:t xml:space="preserve">Wie müsste Kenan aus </w:t>
            </w:r>
            <w:r w:rsidRPr="000B6659">
              <w:rPr>
                <w:rStyle w:val="berschrift2Zchn"/>
              </w:rPr>
              <w:t>2</w:t>
            </w:r>
            <w:r>
              <w:t xml:space="preserve"> seine erste Schicht zählen? Wie kann </w:t>
            </w:r>
            <w:r w:rsidR="002161B0">
              <w:t>er</w:t>
            </w:r>
            <w:r>
              <w:t xml:space="preserve"> es abkürzen? </w:t>
            </w:r>
          </w:p>
          <w:p w:rsidR="002161B0" w:rsidRPr="005F23B1" w:rsidRDefault="002161B0" w:rsidP="00A61A60">
            <w:r>
              <w:t>Und Leonie?</w:t>
            </w:r>
          </w:p>
        </w:tc>
      </w:tr>
    </w:tbl>
    <w:p w:rsidR="000426B8" w:rsidRDefault="000426B8"/>
    <w:p w:rsidR="000426B8" w:rsidRDefault="000426B8">
      <w:pPr>
        <w:overflowPunct/>
        <w:autoSpaceDE/>
        <w:autoSpaceDN/>
        <w:adjustRightInd/>
        <w:spacing w:line="240" w:lineRule="auto"/>
        <w:jc w:val="left"/>
        <w:textAlignment w:val="auto"/>
      </w:pPr>
      <w:r>
        <w:br w:type="page"/>
      </w: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8111"/>
      </w:tblGrid>
      <w:tr w:rsidR="00D01528" w:rsidRPr="009C67D6" w:rsidTr="00D01528">
        <w:trPr>
          <w:trHeight w:val="418"/>
        </w:trPr>
        <w:tc>
          <w:tcPr>
            <w:tcW w:w="600" w:type="dxa"/>
          </w:tcPr>
          <w:p w:rsidR="00D01528" w:rsidRDefault="00D21FCA" w:rsidP="00401823">
            <w:pPr>
              <w:pStyle w:val="berschrift2"/>
              <w:rPr>
                <w:noProof/>
              </w:rPr>
            </w:pPr>
            <w:r>
              <w:rPr>
                <w:noProof/>
              </w:rPr>
              <w:lastRenderedPageBreak/>
              <w:t>4</w:t>
            </w:r>
          </w:p>
        </w:tc>
        <w:tc>
          <w:tcPr>
            <w:tcW w:w="8470" w:type="dxa"/>
            <w:gridSpan w:val="2"/>
          </w:tcPr>
          <w:p w:rsidR="00D01528" w:rsidRDefault="00D21FCA" w:rsidP="00401823">
            <w:pPr>
              <w:pStyle w:val="berschrift2"/>
            </w:pPr>
            <w:r>
              <w:t>In Schichten zählen</w:t>
            </w:r>
          </w:p>
          <w:p w:rsidR="00D01528" w:rsidRPr="009C67D6" w:rsidRDefault="00D01528" w:rsidP="00401823">
            <w:pPr>
              <w:pStyle w:val="berschrift2"/>
            </w:pPr>
          </w:p>
        </w:tc>
      </w:tr>
      <w:tr w:rsidR="00D01528" w:rsidRPr="00A17F69" w:rsidTr="00D01528">
        <w:trPr>
          <w:trHeight w:val="386"/>
        </w:trPr>
        <w:tc>
          <w:tcPr>
            <w:tcW w:w="600" w:type="dxa"/>
          </w:tcPr>
          <w:p w:rsidR="00D01528" w:rsidRDefault="00D01528" w:rsidP="00D46911">
            <w:pPr>
              <w:pStyle w:val="berschrift2"/>
              <w:rPr>
                <w:noProof/>
              </w:rPr>
            </w:pPr>
          </w:p>
        </w:tc>
        <w:tc>
          <w:tcPr>
            <w:tcW w:w="359" w:type="dxa"/>
          </w:tcPr>
          <w:p w:rsidR="00D01528" w:rsidRPr="00A17F69" w:rsidRDefault="00A44CC8" w:rsidP="00D46911">
            <w:pPr>
              <w:pStyle w:val="berschrift2"/>
            </w:pPr>
            <w:r>
              <w:t>a)</w:t>
            </w:r>
          </w:p>
        </w:tc>
        <w:tc>
          <w:tcPr>
            <w:tcW w:w="8111" w:type="dxa"/>
          </w:tcPr>
          <w:p w:rsidR="00D21FCA" w:rsidRDefault="0043094A" w:rsidP="0043094A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8B963FB" wp14:editId="3B3D5D64">
                  <wp:simplePos x="0" y="0"/>
                  <wp:positionH relativeFrom="column">
                    <wp:posOffset>3151063</wp:posOffset>
                  </wp:positionH>
                  <wp:positionV relativeFrom="paragraph">
                    <wp:posOffset>12672</wp:posOffset>
                  </wp:positionV>
                  <wp:extent cx="776026" cy="1011841"/>
                  <wp:effectExtent l="209550" t="133350" r="176530" b="131445"/>
                  <wp:wrapNone/>
                  <wp:docPr id="3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862838">
                            <a:off x="0" y="0"/>
                            <a:ext cx="776026" cy="1011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3C348A90" wp14:editId="46B489DC">
                  <wp:simplePos x="0" y="0"/>
                  <wp:positionH relativeFrom="margin">
                    <wp:posOffset>4008479</wp:posOffset>
                  </wp:positionH>
                  <wp:positionV relativeFrom="margin">
                    <wp:posOffset>61264</wp:posOffset>
                  </wp:positionV>
                  <wp:extent cx="1137908" cy="1074420"/>
                  <wp:effectExtent l="0" t="0" r="5715" b="0"/>
                  <wp:wrapNone/>
                  <wp:docPr id="32" name="Bild 32" descr="Macintosh HD:private:var:folders:6z:0cn4zcy117dfcjch25mspwpr0000gn:T:com.apple.mail:com.apple.mail.drag-T0x7fbf71d072e0.tmp.ppDXpB:20160611_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 descr="Macintosh HD:private:var:folders:6z:0cn4zcy117dfcjch25mspwpr0000gn:T:com.apple.mail:com.apple.mail.drag-T0x7fbf71d072e0.tmp.ppDXpB:20160611_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760" t="13821" r="14528" b="15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08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1FCA">
              <w:t xml:space="preserve">Wie viele Würfel hat dieser Quader? </w:t>
            </w:r>
            <w:r w:rsidR="00D21FCA">
              <w:br/>
              <w:t xml:space="preserve">Zähle in Schichten: </w:t>
            </w:r>
          </w:p>
          <w:p w:rsidR="00B876F2" w:rsidRPr="00815FC6" w:rsidRDefault="00B876F2" w:rsidP="00815FC6">
            <w:pPr>
              <w:pStyle w:val="Handschrift"/>
            </w:pPr>
            <w:r w:rsidRPr="00815FC6">
              <w:t>De</w:t>
            </w:r>
            <w:r w:rsidR="00A44CC8" w:rsidRPr="00815FC6">
              <w:t>r Quader hat ___ Würfel in der Grundschicht.</w:t>
            </w:r>
          </w:p>
          <w:p w:rsidR="00B876F2" w:rsidRPr="00815FC6" w:rsidRDefault="00B876F2" w:rsidP="00815FC6">
            <w:pPr>
              <w:pStyle w:val="Handschrift"/>
            </w:pPr>
            <w:r w:rsidRPr="00815FC6">
              <w:t>Er hat ____ 6er-Schichten.</w:t>
            </w:r>
          </w:p>
          <w:p w:rsidR="0043094A" w:rsidRPr="0043094A" w:rsidRDefault="0043094A" w:rsidP="0043094A">
            <w:pPr>
              <w:jc w:val="left"/>
              <w:rPr>
                <w:i/>
              </w:rPr>
            </w:pPr>
          </w:p>
          <w:p w:rsidR="00B876F2" w:rsidRDefault="00B876F2" w:rsidP="0043094A">
            <w:pPr>
              <w:jc w:val="left"/>
            </w:pPr>
            <w:r>
              <w:t xml:space="preserve">Welche dieser Rechnungen passen </w:t>
            </w:r>
            <w:r>
              <w:br/>
              <w:t xml:space="preserve">zu dem Zählen in Schichten? </w:t>
            </w:r>
          </w:p>
          <w:p w:rsidR="00D01528" w:rsidRPr="0043094A" w:rsidRDefault="00B876F2" w:rsidP="00815FC6">
            <w:pPr>
              <w:pStyle w:val="Handschrift"/>
            </w:pPr>
            <w:r w:rsidRPr="0043094A">
              <w:t>6, 12, 18      oder 6 + 3     oder   6 · 3?</w:t>
            </w:r>
            <w:r w:rsidR="00A44CC8" w:rsidRPr="0043094A">
              <w:t xml:space="preserve"> </w:t>
            </w:r>
          </w:p>
        </w:tc>
      </w:tr>
      <w:tr w:rsidR="00D21FCA" w:rsidRPr="00A17F69" w:rsidTr="00D01528">
        <w:trPr>
          <w:trHeight w:val="386"/>
        </w:trPr>
        <w:tc>
          <w:tcPr>
            <w:tcW w:w="600" w:type="dxa"/>
          </w:tcPr>
          <w:p w:rsidR="00D21FCA" w:rsidRDefault="00D21FCA" w:rsidP="0043094A">
            <w:pPr>
              <w:jc w:val="left"/>
              <w:rPr>
                <w:noProof/>
              </w:rPr>
            </w:pPr>
          </w:p>
        </w:tc>
        <w:tc>
          <w:tcPr>
            <w:tcW w:w="359" w:type="dxa"/>
          </w:tcPr>
          <w:p w:rsidR="00D21FCA" w:rsidRDefault="00D21FCA" w:rsidP="0043094A">
            <w:pPr>
              <w:jc w:val="left"/>
            </w:pPr>
          </w:p>
        </w:tc>
        <w:tc>
          <w:tcPr>
            <w:tcW w:w="8111" w:type="dxa"/>
          </w:tcPr>
          <w:p w:rsidR="00D21FCA" w:rsidRDefault="006E66E2" w:rsidP="00E66D01">
            <w:pPr>
              <w:pStyle w:val="KommentarzurBildherkunft"/>
            </w:pPr>
            <w:r>
              <w:t>Fotos CA</w:t>
            </w:r>
          </w:p>
        </w:tc>
      </w:tr>
      <w:tr w:rsidR="00D21FCA" w:rsidRPr="00A17F69" w:rsidTr="00D01528">
        <w:trPr>
          <w:trHeight w:val="386"/>
        </w:trPr>
        <w:tc>
          <w:tcPr>
            <w:tcW w:w="600" w:type="dxa"/>
          </w:tcPr>
          <w:p w:rsidR="00D21FCA" w:rsidRDefault="00D21FCA" w:rsidP="0043094A">
            <w:pPr>
              <w:jc w:val="left"/>
              <w:rPr>
                <w:noProof/>
              </w:rPr>
            </w:pPr>
          </w:p>
        </w:tc>
        <w:tc>
          <w:tcPr>
            <w:tcW w:w="359" w:type="dxa"/>
          </w:tcPr>
          <w:p w:rsidR="00D21FCA" w:rsidRDefault="00D21FCA" w:rsidP="00D46911">
            <w:pPr>
              <w:pStyle w:val="berschrift2"/>
            </w:pPr>
            <w:r>
              <w:t>b)</w:t>
            </w:r>
          </w:p>
        </w:tc>
        <w:tc>
          <w:tcPr>
            <w:tcW w:w="8111" w:type="dxa"/>
          </w:tcPr>
          <w:p w:rsidR="00D21FCA" w:rsidRDefault="0043094A" w:rsidP="0043094A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171984B5" wp14:editId="4904C7AE">
                  <wp:simplePos x="0" y="0"/>
                  <wp:positionH relativeFrom="column">
                    <wp:posOffset>3543548</wp:posOffset>
                  </wp:positionH>
                  <wp:positionV relativeFrom="paragraph">
                    <wp:posOffset>101572</wp:posOffset>
                  </wp:positionV>
                  <wp:extent cx="694923" cy="751369"/>
                  <wp:effectExtent l="114300" t="95250" r="105410" b="106045"/>
                  <wp:wrapNone/>
                  <wp:docPr id="4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78884">
                            <a:off x="0" y="0"/>
                            <a:ext cx="694923" cy="751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76D3354" wp14:editId="1357048C">
                  <wp:simplePos x="0" y="0"/>
                  <wp:positionH relativeFrom="column">
                    <wp:posOffset>4286995</wp:posOffset>
                  </wp:positionH>
                  <wp:positionV relativeFrom="paragraph">
                    <wp:posOffset>-83185</wp:posOffset>
                  </wp:positionV>
                  <wp:extent cx="858741" cy="1049044"/>
                  <wp:effectExtent l="0" t="0" r="0" b="0"/>
                  <wp:wrapNone/>
                  <wp:docPr id="4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741" cy="1049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1FCA">
              <w:t xml:space="preserve">Zähle hier genauso: </w:t>
            </w:r>
          </w:p>
          <w:p w:rsidR="00D21FCA" w:rsidRPr="0043094A" w:rsidRDefault="00B876F2" w:rsidP="00815FC6">
            <w:pPr>
              <w:pStyle w:val="Handschrift"/>
            </w:pPr>
            <w:r w:rsidRPr="0043094A">
              <w:t>D</w:t>
            </w:r>
            <w:r w:rsidR="00D21FCA" w:rsidRPr="0043094A">
              <w:t>er Quader hat ___ Würfel in der Grundschicht.</w:t>
            </w:r>
          </w:p>
          <w:p w:rsidR="00D21FCA" w:rsidRPr="0043094A" w:rsidRDefault="00B876F2" w:rsidP="00815FC6">
            <w:pPr>
              <w:pStyle w:val="Handschrift"/>
            </w:pPr>
            <w:r w:rsidRPr="0043094A">
              <w:t>E</w:t>
            </w:r>
            <w:r w:rsidR="00D21FCA" w:rsidRPr="0043094A">
              <w:t>r hat ____   __er-Schichten.</w:t>
            </w:r>
          </w:p>
          <w:p w:rsidR="00D21FCA" w:rsidRDefault="00D21FCA" w:rsidP="00815FC6">
            <w:pPr>
              <w:pStyle w:val="Handschrift"/>
            </w:pPr>
            <w:r w:rsidRPr="0043094A">
              <w:t>Also passt dazu diese Rechnung: ________</w:t>
            </w:r>
          </w:p>
        </w:tc>
      </w:tr>
      <w:tr w:rsidR="00D21FCA" w:rsidRPr="00A17F69" w:rsidTr="00D01528">
        <w:trPr>
          <w:trHeight w:val="386"/>
        </w:trPr>
        <w:tc>
          <w:tcPr>
            <w:tcW w:w="600" w:type="dxa"/>
          </w:tcPr>
          <w:p w:rsidR="00D21FCA" w:rsidRDefault="00D21FCA" w:rsidP="0043094A">
            <w:pPr>
              <w:jc w:val="left"/>
              <w:rPr>
                <w:noProof/>
              </w:rPr>
            </w:pPr>
          </w:p>
        </w:tc>
        <w:tc>
          <w:tcPr>
            <w:tcW w:w="359" w:type="dxa"/>
          </w:tcPr>
          <w:p w:rsidR="00D21FCA" w:rsidRDefault="00D21FCA" w:rsidP="0043094A">
            <w:pPr>
              <w:jc w:val="left"/>
            </w:pPr>
          </w:p>
        </w:tc>
        <w:tc>
          <w:tcPr>
            <w:tcW w:w="8111" w:type="dxa"/>
          </w:tcPr>
          <w:p w:rsidR="00D21FCA" w:rsidRDefault="00D21FCA" w:rsidP="0043094A">
            <w:pPr>
              <w:jc w:val="left"/>
            </w:pPr>
          </w:p>
        </w:tc>
      </w:tr>
      <w:tr w:rsidR="00D21FCA" w:rsidRPr="00A17F69" w:rsidTr="00D01528">
        <w:trPr>
          <w:trHeight w:val="386"/>
        </w:trPr>
        <w:tc>
          <w:tcPr>
            <w:tcW w:w="600" w:type="dxa"/>
          </w:tcPr>
          <w:p w:rsidR="00D21FCA" w:rsidRDefault="00D21FCA" w:rsidP="00D46911">
            <w:pPr>
              <w:pStyle w:val="berschrift2"/>
              <w:rPr>
                <w:noProof/>
              </w:rPr>
            </w:pPr>
          </w:p>
        </w:tc>
        <w:tc>
          <w:tcPr>
            <w:tcW w:w="359" w:type="dxa"/>
          </w:tcPr>
          <w:p w:rsidR="00D21FCA" w:rsidRDefault="00D21FCA" w:rsidP="00D46911">
            <w:pPr>
              <w:pStyle w:val="berschrift2"/>
            </w:pPr>
            <w:r>
              <w:t>c)</w:t>
            </w:r>
          </w:p>
        </w:tc>
        <w:tc>
          <w:tcPr>
            <w:tcW w:w="8111" w:type="dxa"/>
          </w:tcPr>
          <w:p w:rsidR="00D21FCA" w:rsidRDefault="00D21FCA" w:rsidP="0043094A">
            <w:pPr>
              <w:jc w:val="left"/>
            </w:pPr>
            <w:r>
              <w:t xml:space="preserve">Baue eigene Quader und zähle in Schichten. </w:t>
            </w:r>
          </w:p>
          <w:p w:rsidR="00D21FCA" w:rsidRDefault="00D21FCA" w:rsidP="0043094A">
            <w:pPr>
              <w:jc w:val="left"/>
            </w:pPr>
            <w:r>
              <w:t>Finde einen zweiten Quader, der genauso viele Würfel braucht.</w:t>
            </w:r>
          </w:p>
        </w:tc>
      </w:tr>
    </w:tbl>
    <w:p w:rsidR="00D01528" w:rsidRDefault="00D01528" w:rsidP="00100AF7"/>
    <w:p w:rsidR="00100AF7" w:rsidRDefault="00100AF7" w:rsidP="00100AF7"/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8111"/>
      </w:tblGrid>
      <w:tr w:rsidR="00D21FCA" w:rsidRPr="009C67D6" w:rsidTr="00D21FCA">
        <w:trPr>
          <w:trHeight w:val="418"/>
        </w:trPr>
        <w:tc>
          <w:tcPr>
            <w:tcW w:w="600" w:type="dxa"/>
          </w:tcPr>
          <w:p w:rsidR="00D21FCA" w:rsidRDefault="00D21FCA" w:rsidP="0043094A">
            <w:pPr>
              <w:pStyle w:val="berschrift2"/>
              <w:rPr>
                <w:noProof/>
              </w:rPr>
            </w:pPr>
            <w:r>
              <w:rPr>
                <w:noProof/>
              </w:rPr>
              <w:t>5</w:t>
            </w:r>
          </w:p>
        </w:tc>
        <w:tc>
          <w:tcPr>
            <w:tcW w:w="8470" w:type="dxa"/>
            <w:gridSpan w:val="2"/>
          </w:tcPr>
          <w:p w:rsidR="00D21FCA" w:rsidRDefault="00D21FCA" w:rsidP="0043094A">
            <w:pPr>
              <w:pStyle w:val="berschrift2"/>
            </w:pPr>
            <w:r>
              <w:t>In Reihen und Schichten zählen</w:t>
            </w:r>
          </w:p>
          <w:p w:rsidR="00D21FCA" w:rsidRPr="009C67D6" w:rsidRDefault="00D21FCA" w:rsidP="00E66D01">
            <w:pPr>
              <w:pStyle w:val="KommentarzurBildherkunft"/>
            </w:pPr>
          </w:p>
        </w:tc>
      </w:tr>
      <w:tr w:rsidR="00D21FCA" w:rsidRPr="00A17F69" w:rsidTr="00D21FCA">
        <w:trPr>
          <w:trHeight w:val="386"/>
        </w:trPr>
        <w:tc>
          <w:tcPr>
            <w:tcW w:w="600" w:type="dxa"/>
          </w:tcPr>
          <w:p w:rsidR="00D21FCA" w:rsidRDefault="00D21FCA" w:rsidP="00D21FCA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:rsidR="00D21FCA" w:rsidRPr="00A17F69" w:rsidRDefault="00D21FCA" w:rsidP="00D46911">
            <w:pPr>
              <w:pStyle w:val="berschrift2"/>
            </w:pPr>
            <w:r>
              <w:t>a)</w:t>
            </w:r>
          </w:p>
        </w:tc>
        <w:tc>
          <w:tcPr>
            <w:tcW w:w="8111" w:type="dxa"/>
          </w:tcPr>
          <w:p w:rsidR="00406909" w:rsidRDefault="001107D0" w:rsidP="0043094A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93408" behindDoc="0" locked="0" layoutInCell="1" allowOverlap="1">
                  <wp:simplePos x="0" y="0"/>
                  <wp:positionH relativeFrom="column">
                    <wp:posOffset>3631316</wp:posOffset>
                  </wp:positionH>
                  <wp:positionV relativeFrom="paragraph">
                    <wp:posOffset>82818</wp:posOffset>
                  </wp:positionV>
                  <wp:extent cx="1516427" cy="1623365"/>
                  <wp:effectExtent l="0" t="0" r="0" b="2540"/>
                  <wp:wrapNone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Quader-2-4-3.JPG"/>
                          <pic:cNvPicPr/>
                        </pic:nvPicPr>
                        <pic:blipFill rotWithShape="1">
                          <a:blip r:embed="rId23"/>
                          <a:srcRect l="28268" t="27108" r="36295" b="22301"/>
                          <a:stretch/>
                        </pic:blipFill>
                        <pic:spPr bwMode="auto">
                          <a:xfrm>
                            <a:off x="0" y="0"/>
                            <a:ext cx="1517567" cy="1624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6909">
              <w:t xml:space="preserve">Wie viele Würfel hat dieser Quader? </w:t>
            </w:r>
          </w:p>
          <w:p w:rsidR="00D21FCA" w:rsidRDefault="00D21FCA" w:rsidP="0043094A">
            <w:pPr>
              <w:jc w:val="left"/>
            </w:pPr>
            <w:r>
              <w:t xml:space="preserve">Zähle </w:t>
            </w:r>
            <w:r w:rsidR="00B876F2">
              <w:t xml:space="preserve">die Würfel </w:t>
            </w:r>
            <w:r>
              <w:t xml:space="preserve">in </w:t>
            </w:r>
            <w:r w:rsidR="00B876F2">
              <w:t>Reihen</w:t>
            </w:r>
            <w:r>
              <w:t xml:space="preserve">: </w:t>
            </w:r>
          </w:p>
          <w:p w:rsidR="00B876F2" w:rsidRPr="0043094A" w:rsidRDefault="00B876F2" w:rsidP="00815FC6">
            <w:pPr>
              <w:pStyle w:val="Handschrift"/>
            </w:pPr>
            <w:r w:rsidRPr="0043094A">
              <w:t xml:space="preserve">Die untere Reihe hat ___ Würfel. </w:t>
            </w:r>
            <w:r w:rsidRPr="0043094A">
              <w:br/>
              <w:t>Die Grundschicht hat __</w:t>
            </w:r>
            <w:proofErr w:type="gramStart"/>
            <w:r w:rsidRPr="0043094A">
              <w:t>_  5</w:t>
            </w:r>
            <w:proofErr w:type="gramEnd"/>
            <w:r w:rsidRPr="0043094A">
              <w:t xml:space="preserve">er-Reihen, also __ · 5. </w:t>
            </w:r>
          </w:p>
          <w:p w:rsidR="00D21FCA" w:rsidRDefault="00B876F2" w:rsidP="00815FC6">
            <w:pPr>
              <w:pStyle w:val="Handschrift"/>
            </w:pPr>
            <w:r w:rsidRPr="0043094A">
              <w:t>Es gibt ___ Schichten.</w:t>
            </w:r>
            <w:r>
              <w:t xml:space="preserve"> </w:t>
            </w:r>
          </w:p>
          <w:p w:rsidR="0043094A" w:rsidRPr="00A17F69" w:rsidRDefault="0043094A" w:rsidP="0043094A">
            <w:pPr>
              <w:jc w:val="left"/>
            </w:pPr>
          </w:p>
        </w:tc>
      </w:tr>
      <w:tr w:rsidR="00D21FCA" w:rsidRPr="00A17F69" w:rsidTr="00D21FCA">
        <w:trPr>
          <w:trHeight w:val="386"/>
        </w:trPr>
        <w:tc>
          <w:tcPr>
            <w:tcW w:w="600" w:type="dxa"/>
          </w:tcPr>
          <w:p w:rsidR="00D21FCA" w:rsidRDefault="00D21FCA" w:rsidP="00D21FCA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:rsidR="00D21FCA" w:rsidRDefault="00D21FCA" w:rsidP="0043094A">
            <w:pPr>
              <w:jc w:val="left"/>
            </w:pPr>
          </w:p>
        </w:tc>
        <w:tc>
          <w:tcPr>
            <w:tcW w:w="8111" w:type="dxa"/>
          </w:tcPr>
          <w:p w:rsidR="00D21FCA" w:rsidRDefault="00D21FCA" w:rsidP="0043094A">
            <w:pPr>
              <w:jc w:val="left"/>
            </w:pPr>
            <w:r>
              <w:t xml:space="preserve">Welche dieser Rechnungen passen </w:t>
            </w:r>
            <w:r>
              <w:br/>
              <w:t xml:space="preserve">zu dem Zählen in Schichten? </w:t>
            </w:r>
          </w:p>
          <w:p w:rsidR="00D21FCA" w:rsidRPr="0043094A" w:rsidRDefault="00B876F2" w:rsidP="00815FC6">
            <w:pPr>
              <w:pStyle w:val="Handschrift"/>
            </w:pPr>
            <w:r w:rsidRPr="0043094A">
              <w:t>5, 10, 15, 20, 25, 30       oder 10 + 3     oder   3</w:t>
            </w:r>
            <w:r w:rsidR="00D21FCA" w:rsidRPr="0043094A">
              <w:t xml:space="preserve"> · </w:t>
            </w:r>
            <w:r w:rsidRPr="0043094A">
              <w:t>10</w:t>
            </w:r>
            <w:r w:rsidR="00D21FCA" w:rsidRPr="0043094A">
              <w:t>?</w:t>
            </w:r>
          </w:p>
        </w:tc>
      </w:tr>
      <w:tr w:rsidR="00D21FCA" w:rsidRPr="00A17F69" w:rsidTr="00D21FCA">
        <w:trPr>
          <w:trHeight w:val="386"/>
        </w:trPr>
        <w:tc>
          <w:tcPr>
            <w:tcW w:w="600" w:type="dxa"/>
          </w:tcPr>
          <w:p w:rsidR="00D21FCA" w:rsidRDefault="00D21FCA" w:rsidP="00D21FCA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:rsidR="00D21FCA" w:rsidRDefault="00D21FCA" w:rsidP="0043094A">
            <w:pPr>
              <w:jc w:val="left"/>
            </w:pPr>
          </w:p>
        </w:tc>
        <w:tc>
          <w:tcPr>
            <w:tcW w:w="8111" w:type="dxa"/>
          </w:tcPr>
          <w:p w:rsidR="00D21FCA" w:rsidRDefault="00D21FCA" w:rsidP="0043094A">
            <w:pPr>
              <w:jc w:val="left"/>
            </w:pPr>
          </w:p>
        </w:tc>
      </w:tr>
      <w:tr w:rsidR="00B876F2" w:rsidRPr="00A17F69" w:rsidTr="00D21FCA">
        <w:trPr>
          <w:trHeight w:val="386"/>
        </w:trPr>
        <w:tc>
          <w:tcPr>
            <w:tcW w:w="600" w:type="dxa"/>
          </w:tcPr>
          <w:p w:rsidR="00B876F2" w:rsidRDefault="00B876F2" w:rsidP="00D21FCA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:rsidR="00B876F2" w:rsidRDefault="00B876F2" w:rsidP="00D46911">
            <w:pPr>
              <w:pStyle w:val="berschrift2"/>
            </w:pPr>
            <w:r>
              <w:t>b)</w:t>
            </w:r>
          </w:p>
        </w:tc>
        <w:tc>
          <w:tcPr>
            <w:tcW w:w="8111" w:type="dxa"/>
          </w:tcPr>
          <w:p w:rsidR="00B876F2" w:rsidRDefault="001107D0" w:rsidP="0043094A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94432" behindDoc="0" locked="0" layoutInCell="1" allowOverlap="1">
                  <wp:simplePos x="0" y="0"/>
                  <wp:positionH relativeFrom="column">
                    <wp:posOffset>3630775</wp:posOffset>
                  </wp:positionH>
                  <wp:positionV relativeFrom="paragraph">
                    <wp:posOffset>-91115</wp:posOffset>
                  </wp:positionV>
                  <wp:extent cx="1549346" cy="1174168"/>
                  <wp:effectExtent l="0" t="0" r="635" b="0"/>
                  <wp:wrapNone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9102125.JPG"/>
                          <pic:cNvPicPr/>
                        </pic:nvPicPr>
                        <pic:blipFill rotWithShape="1">
                          <a:blip r:embed="rId18"/>
                          <a:srcRect l="27688" t="25814" r="29128" b="30553"/>
                          <a:stretch/>
                        </pic:blipFill>
                        <pic:spPr bwMode="auto">
                          <a:xfrm>
                            <a:off x="0" y="0"/>
                            <a:ext cx="1549346" cy="1174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76F2">
              <w:t xml:space="preserve">Zähle die Würfel in Reihen: </w:t>
            </w:r>
          </w:p>
          <w:p w:rsidR="00B876F2" w:rsidRPr="0043094A" w:rsidRDefault="00B876F2" w:rsidP="00815FC6">
            <w:pPr>
              <w:pStyle w:val="Handschrift"/>
            </w:pPr>
            <w:r w:rsidRPr="0043094A">
              <w:t xml:space="preserve">Die untere Reihe hat ___ Würfel. </w:t>
            </w:r>
            <w:r w:rsidRPr="0043094A">
              <w:br/>
              <w:t>Die Grundschicht hat __</w:t>
            </w:r>
            <w:proofErr w:type="gramStart"/>
            <w:r w:rsidRPr="0043094A">
              <w:t>_  2</w:t>
            </w:r>
            <w:proofErr w:type="gramEnd"/>
            <w:r w:rsidRPr="0043094A">
              <w:t xml:space="preserve">er-Reihen, also __ · . </w:t>
            </w:r>
          </w:p>
          <w:p w:rsidR="00B876F2" w:rsidRDefault="00B876F2" w:rsidP="00815FC6">
            <w:pPr>
              <w:pStyle w:val="Handschrift"/>
            </w:pPr>
            <w:r w:rsidRPr="0043094A">
              <w:t>Es gibt ___ Schichten.</w:t>
            </w:r>
            <w:r>
              <w:t xml:space="preserve"> </w:t>
            </w:r>
          </w:p>
        </w:tc>
      </w:tr>
      <w:tr w:rsidR="00B876F2" w:rsidRPr="00A17F69" w:rsidTr="00D21FCA">
        <w:trPr>
          <w:trHeight w:val="386"/>
        </w:trPr>
        <w:tc>
          <w:tcPr>
            <w:tcW w:w="600" w:type="dxa"/>
          </w:tcPr>
          <w:p w:rsidR="00B876F2" w:rsidRDefault="00B876F2" w:rsidP="00D21FCA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:rsidR="00B876F2" w:rsidRDefault="00B876F2" w:rsidP="0043094A">
            <w:pPr>
              <w:jc w:val="left"/>
            </w:pPr>
          </w:p>
        </w:tc>
        <w:tc>
          <w:tcPr>
            <w:tcW w:w="8111" w:type="dxa"/>
          </w:tcPr>
          <w:p w:rsidR="00B876F2" w:rsidRDefault="00B876F2" w:rsidP="0043094A">
            <w:pPr>
              <w:jc w:val="left"/>
            </w:pPr>
            <w:r>
              <w:t>Welche Rechnungen passen dazu?</w:t>
            </w:r>
          </w:p>
          <w:p w:rsidR="00B876F2" w:rsidRDefault="00B876F2" w:rsidP="0043094A">
            <w:pPr>
              <w:jc w:val="left"/>
            </w:pPr>
          </w:p>
        </w:tc>
      </w:tr>
      <w:tr w:rsidR="00D21FCA" w:rsidRPr="00A17F69" w:rsidTr="00D21FCA">
        <w:trPr>
          <w:trHeight w:val="386"/>
        </w:trPr>
        <w:tc>
          <w:tcPr>
            <w:tcW w:w="600" w:type="dxa"/>
          </w:tcPr>
          <w:p w:rsidR="00D21FCA" w:rsidRDefault="00D21FCA" w:rsidP="00D21FCA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:rsidR="00D21FCA" w:rsidRDefault="00D21FCA" w:rsidP="00D46911">
            <w:pPr>
              <w:pStyle w:val="berschrift2"/>
            </w:pPr>
            <w:r>
              <w:t>c)</w:t>
            </w:r>
          </w:p>
        </w:tc>
        <w:tc>
          <w:tcPr>
            <w:tcW w:w="8111" w:type="dxa"/>
          </w:tcPr>
          <w:p w:rsidR="00D21FCA" w:rsidRDefault="00D21FCA" w:rsidP="0043094A">
            <w:pPr>
              <w:jc w:val="left"/>
            </w:pPr>
            <w:r>
              <w:t xml:space="preserve">Baue eigene Quader und zähle in Schichten. </w:t>
            </w:r>
          </w:p>
          <w:p w:rsidR="00D21FCA" w:rsidRDefault="00D21FCA" w:rsidP="0043094A">
            <w:pPr>
              <w:jc w:val="left"/>
            </w:pPr>
            <w:r>
              <w:t>Finde einen zweiten Quader, der genauso viele Würfel braucht.</w:t>
            </w:r>
          </w:p>
        </w:tc>
      </w:tr>
    </w:tbl>
    <w:p w:rsidR="000426B8" w:rsidRDefault="000426B8">
      <w:pPr>
        <w:jc w:val="left"/>
      </w:pPr>
      <w:r>
        <w:rPr>
          <w:b/>
          <w:bCs/>
          <w:iCs/>
        </w:rPr>
        <w:br w:type="page"/>
      </w: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6985"/>
        <w:gridCol w:w="1126"/>
      </w:tblGrid>
      <w:tr w:rsidR="00100AF7" w:rsidRPr="0041384E" w:rsidTr="00100AF7">
        <w:trPr>
          <w:trHeight w:val="418"/>
        </w:trPr>
        <w:tc>
          <w:tcPr>
            <w:tcW w:w="600" w:type="dxa"/>
          </w:tcPr>
          <w:p w:rsidR="00100AF7" w:rsidRPr="00341948" w:rsidRDefault="00B876F2" w:rsidP="00CA606A">
            <w:pPr>
              <w:pStyle w:val="berschrift2"/>
            </w:pPr>
            <w:r>
              <w:lastRenderedPageBreak/>
              <w:t>6</w:t>
            </w:r>
          </w:p>
        </w:tc>
        <w:tc>
          <w:tcPr>
            <w:tcW w:w="8470" w:type="dxa"/>
            <w:gridSpan w:val="3"/>
          </w:tcPr>
          <w:p w:rsidR="00100AF7" w:rsidRDefault="00100AF7" w:rsidP="00CA606A">
            <w:pPr>
              <w:pStyle w:val="berschrift2"/>
            </w:pPr>
            <w:r>
              <w:t>Schichten und Volumen bestimmen</w:t>
            </w:r>
          </w:p>
          <w:p w:rsidR="00100AF7" w:rsidRPr="00880B88" w:rsidRDefault="00100AF7" w:rsidP="00CA606A">
            <w:pPr>
              <w:pStyle w:val="berschrift2"/>
            </w:pPr>
          </w:p>
        </w:tc>
      </w:tr>
      <w:tr w:rsidR="00100AF7" w:rsidRPr="00A17F69" w:rsidTr="00100AF7">
        <w:trPr>
          <w:trHeight w:val="386"/>
        </w:trPr>
        <w:tc>
          <w:tcPr>
            <w:tcW w:w="600" w:type="dxa"/>
          </w:tcPr>
          <w:p w:rsidR="00100AF7" w:rsidRPr="00CA606A" w:rsidRDefault="00100AF7" w:rsidP="00CA606A">
            <w:pPr>
              <w:pStyle w:val="berschrift2"/>
              <w:rPr>
                <w:noProof/>
              </w:rPr>
            </w:pPr>
          </w:p>
        </w:tc>
        <w:tc>
          <w:tcPr>
            <w:tcW w:w="359" w:type="dxa"/>
          </w:tcPr>
          <w:p w:rsidR="00100AF7" w:rsidRPr="00CA606A" w:rsidRDefault="00100AF7" w:rsidP="00CA606A">
            <w:pPr>
              <w:pStyle w:val="berschrift2"/>
            </w:pPr>
            <w:r w:rsidRPr="00CA606A">
              <w:t>a)</w:t>
            </w:r>
          </w:p>
          <w:p w:rsidR="00100AF7" w:rsidRPr="00CA606A" w:rsidRDefault="00100AF7" w:rsidP="00CA606A">
            <w:pPr>
              <w:pStyle w:val="berschrift2"/>
            </w:pPr>
          </w:p>
          <w:p w:rsidR="00100AF7" w:rsidRPr="00CA606A" w:rsidRDefault="00100AF7" w:rsidP="00CA606A">
            <w:pPr>
              <w:pStyle w:val="berschrift2"/>
            </w:pPr>
          </w:p>
        </w:tc>
        <w:tc>
          <w:tcPr>
            <w:tcW w:w="6985" w:type="dxa"/>
          </w:tcPr>
          <w:p w:rsidR="00100AF7" w:rsidRDefault="00100AF7" w:rsidP="00CA606A">
            <w:pPr>
              <w:jc w:val="left"/>
            </w:pPr>
            <w:r>
              <w:t xml:space="preserve">Stellt euch folgende Schichten im Kopf vor und zählt in Reihen, </w:t>
            </w:r>
            <w:r>
              <w:br/>
              <w:t xml:space="preserve">um die Zahl der Würfel in jeder Schicht zu bestimmen: </w:t>
            </w:r>
          </w:p>
          <w:p w:rsidR="00100AF7" w:rsidRDefault="00100AF7" w:rsidP="00815FC6">
            <w:pPr>
              <w:pStyle w:val="Listenabsatz"/>
            </w:pPr>
            <w:r>
              <w:t>vier 5er-Reihen</w:t>
            </w:r>
          </w:p>
          <w:p w:rsidR="00100AF7" w:rsidRDefault="00100AF7" w:rsidP="00815FC6">
            <w:pPr>
              <w:pStyle w:val="Listenabsatz"/>
            </w:pPr>
            <w:r>
              <w:t>sechs 8er-Reihen</w:t>
            </w:r>
          </w:p>
          <w:p w:rsidR="00100AF7" w:rsidRDefault="00100AF7" w:rsidP="00815FC6">
            <w:pPr>
              <w:pStyle w:val="Listenabsatz"/>
            </w:pPr>
            <w:r>
              <w:t>fünf 2er-Reihen</w:t>
            </w:r>
          </w:p>
          <w:p w:rsidR="00100AF7" w:rsidRPr="00524423" w:rsidRDefault="00100AF7" w:rsidP="00CA606A">
            <w:pPr>
              <w:jc w:val="left"/>
            </w:pPr>
          </w:p>
        </w:tc>
        <w:tc>
          <w:tcPr>
            <w:tcW w:w="1126" w:type="dxa"/>
          </w:tcPr>
          <w:p w:rsidR="00100AF7" w:rsidRPr="00A17F69" w:rsidRDefault="00100AF7" w:rsidP="00CA606A">
            <w:pPr>
              <w:jc w:val="left"/>
            </w:pPr>
          </w:p>
        </w:tc>
      </w:tr>
      <w:tr w:rsidR="00100AF7" w:rsidRPr="00A17F69" w:rsidTr="00100AF7">
        <w:trPr>
          <w:trHeight w:val="598"/>
        </w:trPr>
        <w:tc>
          <w:tcPr>
            <w:tcW w:w="600" w:type="dxa"/>
          </w:tcPr>
          <w:p w:rsidR="00100AF7" w:rsidRDefault="00CA606A" w:rsidP="00CA606A">
            <w:pPr>
              <w:pStyle w:val="berschrift2"/>
              <w:rPr>
                <w:noProof/>
              </w:rPr>
            </w:pPr>
            <w:r w:rsidRPr="00282BC6">
              <w:rPr>
                <w:noProof/>
              </w:rPr>
              <mc:AlternateContent>
                <mc:Choice Requires="wpg">
                  <w:drawing>
                    <wp:inline distT="0" distB="0" distL="0" distR="0" wp14:anchorId="23ADC7C9" wp14:editId="5CD63B51">
                      <wp:extent cx="360680" cy="251460"/>
                      <wp:effectExtent l="0" t="0" r="20320" b="78740"/>
                      <wp:docPr id="19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20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40D6D" w:rsidRDefault="00040D6D" w:rsidP="00CA606A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1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40D6D" w:rsidRDefault="00040D6D" w:rsidP="00CA606A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ADC7C9" id="_x0000_s1038" style="width:28.4pt;height:19.8pt;mso-position-horizontal-relative:char;mso-position-vertical-relative:line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">
                      <o:lock v:ext="edit" aspectratio="t"/>
                      <v:shape id="Ovale Legende 257" o:spid="_x0000_s1039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" adj="17511,25440" filled="f">
                        <v:textbox>
                          <w:txbxContent>
                            <w:p w:rsidR="00040D6D" w:rsidRDefault="00040D6D" w:rsidP="00CA606A"/>
                          </w:txbxContent>
                        </v:textbox>
                      </v:shape>
                      <v:shape id="Ovale Legende 258" o:spid="_x0000_s1040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" adj="2296,28860" filled="f">
                        <v:textbox>
                          <w:txbxContent>
                            <w:p w:rsidR="00040D6D" w:rsidRDefault="00040D6D" w:rsidP="00CA606A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9" w:type="dxa"/>
          </w:tcPr>
          <w:p w:rsidR="00100AF7" w:rsidRDefault="00100AF7" w:rsidP="00CA606A">
            <w:pPr>
              <w:pStyle w:val="berschrift2"/>
            </w:pPr>
            <w:r>
              <w:t>b)</w:t>
            </w:r>
          </w:p>
        </w:tc>
        <w:tc>
          <w:tcPr>
            <w:tcW w:w="8111" w:type="dxa"/>
            <w:gridSpan w:val="2"/>
          </w:tcPr>
          <w:p w:rsidR="00100AF7" w:rsidRDefault="00100AF7" w:rsidP="00CA606A">
            <w:pPr>
              <w:jc w:val="left"/>
            </w:pPr>
            <w:r>
              <w:t xml:space="preserve">Stellt euch selbst gegenseitig Aufgaben mit Schichten </w:t>
            </w:r>
            <w:r>
              <w:br/>
              <w:t xml:space="preserve">und bestimmt, wie viel Würfel hineinpassen. </w:t>
            </w:r>
          </w:p>
          <w:p w:rsidR="00100AF7" w:rsidRDefault="00100AF7" w:rsidP="00CA606A">
            <w:pPr>
              <w:jc w:val="left"/>
            </w:pPr>
            <w:r>
              <w:t xml:space="preserve">Wenn ihr euch nicht einig seid, kontrolliert mit den Würfeln. </w:t>
            </w:r>
          </w:p>
          <w:p w:rsidR="00100AF7" w:rsidRPr="00A17F69" w:rsidRDefault="00100AF7" w:rsidP="00CA606A">
            <w:pPr>
              <w:jc w:val="left"/>
            </w:pPr>
          </w:p>
        </w:tc>
      </w:tr>
      <w:tr w:rsidR="00100AF7" w:rsidRPr="00A17F69" w:rsidTr="00100AF7">
        <w:trPr>
          <w:trHeight w:val="598"/>
        </w:trPr>
        <w:tc>
          <w:tcPr>
            <w:tcW w:w="600" w:type="dxa"/>
          </w:tcPr>
          <w:p w:rsidR="00100AF7" w:rsidRDefault="00100AF7" w:rsidP="00CA606A">
            <w:pPr>
              <w:rPr>
                <w:noProof/>
              </w:rPr>
            </w:pPr>
          </w:p>
        </w:tc>
        <w:tc>
          <w:tcPr>
            <w:tcW w:w="359" w:type="dxa"/>
          </w:tcPr>
          <w:p w:rsidR="00100AF7" w:rsidRDefault="00100AF7" w:rsidP="00CA606A">
            <w:pPr>
              <w:pStyle w:val="berschrift2"/>
            </w:pPr>
            <w:r>
              <w:t>c)</w:t>
            </w:r>
          </w:p>
        </w:tc>
        <w:tc>
          <w:tcPr>
            <w:tcW w:w="8111" w:type="dxa"/>
            <w:gridSpan w:val="2"/>
          </w:tcPr>
          <w:p w:rsidR="00100AF7" w:rsidRDefault="00100AF7" w:rsidP="00CA606A">
            <w:pPr>
              <w:jc w:val="left"/>
            </w:pPr>
            <w:r>
              <w:t>Zu welchen Schicht</w:t>
            </w:r>
            <w:r w:rsidR="00651EB4">
              <w:t>en</w:t>
            </w:r>
            <w:r>
              <w:t xml:space="preserve"> </w:t>
            </w:r>
            <w:r w:rsidR="00651EB4">
              <w:t xml:space="preserve">passen </w:t>
            </w:r>
            <w:r>
              <w:t>diese Multiplikationen</w:t>
            </w:r>
            <w:r w:rsidR="00651EB4">
              <w:t xml:space="preserve">, </w:t>
            </w:r>
            <w:r w:rsidR="00815FC6">
              <w:t xml:space="preserve">wie viele Reihen </w:t>
            </w:r>
            <w:r w:rsidR="00651EB4">
              <w:t xml:space="preserve">haben sie und wie lang sind die Reihen? </w:t>
            </w:r>
          </w:p>
          <w:p w:rsidR="00100AF7" w:rsidRDefault="00100AF7" w:rsidP="00815FC6">
            <w:pPr>
              <w:pStyle w:val="Listenabsatz"/>
            </w:pPr>
            <w:r>
              <w:t>4 · 5</w:t>
            </w:r>
          </w:p>
          <w:p w:rsidR="00100AF7" w:rsidRDefault="00100AF7" w:rsidP="00815FC6">
            <w:pPr>
              <w:pStyle w:val="Listenabsatz"/>
            </w:pPr>
            <w:r>
              <w:t>2 · 10</w:t>
            </w:r>
          </w:p>
          <w:p w:rsidR="00100AF7" w:rsidRDefault="00100AF7" w:rsidP="00815FC6">
            <w:pPr>
              <w:pStyle w:val="Listenabsatz"/>
            </w:pPr>
            <w:r>
              <w:t>7 · 3</w:t>
            </w:r>
          </w:p>
          <w:p w:rsidR="00100AF7" w:rsidRDefault="00100AF7" w:rsidP="00CA606A">
            <w:pPr>
              <w:jc w:val="left"/>
            </w:pPr>
          </w:p>
        </w:tc>
      </w:tr>
      <w:tr w:rsidR="00100AF7" w:rsidRPr="00A17F69" w:rsidTr="00100AF7">
        <w:trPr>
          <w:trHeight w:val="598"/>
        </w:trPr>
        <w:tc>
          <w:tcPr>
            <w:tcW w:w="600" w:type="dxa"/>
          </w:tcPr>
          <w:p w:rsidR="00100AF7" w:rsidRDefault="00100AF7" w:rsidP="00CA606A">
            <w:pPr>
              <w:rPr>
                <w:noProof/>
              </w:rPr>
            </w:pPr>
          </w:p>
        </w:tc>
        <w:tc>
          <w:tcPr>
            <w:tcW w:w="359" w:type="dxa"/>
          </w:tcPr>
          <w:p w:rsidR="00100AF7" w:rsidRDefault="00CA606A" w:rsidP="00CA606A">
            <w:pPr>
              <w:pStyle w:val="berschrift2"/>
            </w:pPr>
            <w:r>
              <w:t>d)</w:t>
            </w:r>
          </w:p>
        </w:tc>
        <w:tc>
          <w:tcPr>
            <w:tcW w:w="8111" w:type="dxa"/>
            <w:gridSpan w:val="2"/>
          </w:tcPr>
          <w:p w:rsidR="00100AF7" w:rsidRDefault="00100AF7" w:rsidP="00CA606A">
            <w:pPr>
              <w:jc w:val="left"/>
            </w:pPr>
            <w:r>
              <w:t xml:space="preserve">Stellt euch folgende Quader im Kopf vor und zählt in Reihen, </w:t>
            </w:r>
            <w:r>
              <w:br/>
              <w:t xml:space="preserve">um die Zahl der Würfel im Quader, also das Volumen, zu bestimmen: </w:t>
            </w:r>
          </w:p>
          <w:p w:rsidR="00100AF7" w:rsidRDefault="00100AF7" w:rsidP="00651EB4">
            <w:pPr>
              <w:pStyle w:val="Listenabsatz"/>
            </w:pPr>
            <w:r>
              <w:t xml:space="preserve">3 Schichten mit jeweils vier 5er-Reihen </w:t>
            </w:r>
          </w:p>
          <w:p w:rsidR="00100AF7" w:rsidRDefault="00100AF7" w:rsidP="00651EB4">
            <w:pPr>
              <w:pStyle w:val="Listenabsatz"/>
            </w:pPr>
            <w:r>
              <w:t>2 Schichten mit jeweils sechs 8er-Reihen</w:t>
            </w:r>
          </w:p>
          <w:p w:rsidR="00100AF7" w:rsidRDefault="00100AF7" w:rsidP="00651EB4">
            <w:pPr>
              <w:pStyle w:val="Listenabsatz"/>
            </w:pPr>
            <w:r>
              <w:t>10 Schichten mit jeweils fünf 2er-Reihen</w:t>
            </w:r>
          </w:p>
          <w:p w:rsidR="00100AF7" w:rsidRDefault="00100AF7" w:rsidP="00CA606A">
            <w:pPr>
              <w:jc w:val="left"/>
            </w:pPr>
          </w:p>
        </w:tc>
      </w:tr>
      <w:tr w:rsidR="00100AF7" w:rsidRPr="00A17F69" w:rsidTr="00100AF7">
        <w:trPr>
          <w:trHeight w:val="598"/>
        </w:trPr>
        <w:tc>
          <w:tcPr>
            <w:tcW w:w="600" w:type="dxa"/>
          </w:tcPr>
          <w:p w:rsidR="00100AF7" w:rsidRDefault="00CA606A" w:rsidP="00CA606A">
            <w:pPr>
              <w:rPr>
                <w:noProof/>
              </w:rPr>
            </w:pPr>
            <w:r w:rsidRPr="00282BC6">
              <w:rPr>
                <w:noProof/>
              </w:rPr>
              <mc:AlternateContent>
                <mc:Choice Requires="wpg">
                  <w:drawing>
                    <wp:inline distT="0" distB="0" distL="0" distR="0" wp14:anchorId="21AE6F57" wp14:editId="3BF21913">
                      <wp:extent cx="360680" cy="251460"/>
                      <wp:effectExtent l="0" t="0" r="20320" b="78740"/>
                      <wp:docPr id="22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23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40D6D" w:rsidRDefault="00040D6D" w:rsidP="00CA606A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4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40D6D" w:rsidRDefault="00040D6D" w:rsidP="00CA606A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AE6F57" id="_x0000_s1041" style="width:28.4pt;height:19.8pt;mso-position-horizontal-relative:char;mso-position-vertical-relative:line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">
                      <o:lock v:ext="edit" aspectratio="t"/>
                      <v:shape id="Ovale Legende 257" o:spid="_x0000_s1042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" adj="17511,25440" filled="f">
                        <v:textbox>
                          <w:txbxContent>
                            <w:p w:rsidR="00040D6D" w:rsidRDefault="00040D6D" w:rsidP="00CA606A"/>
                          </w:txbxContent>
                        </v:textbox>
                      </v:shape>
                      <v:shape id="Ovale Legende 258" o:spid="_x0000_s1043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" adj="2296,28860" filled="f">
                        <v:textbox>
                          <w:txbxContent>
                            <w:p w:rsidR="00040D6D" w:rsidRDefault="00040D6D" w:rsidP="00CA606A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9" w:type="dxa"/>
          </w:tcPr>
          <w:p w:rsidR="00100AF7" w:rsidRDefault="00CA606A" w:rsidP="00CA606A">
            <w:pPr>
              <w:pStyle w:val="berschrift2"/>
            </w:pPr>
            <w:r>
              <w:t>e)</w:t>
            </w:r>
          </w:p>
        </w:tc>
        <w:tc>
          <w:tcPr>
            <w:tcW w:w="8111" w:type="dxa"/>
            <w:gridSpan w:val="2"/>
          </w:tcPr>
          <w:p w:rsidR="00100AF7" w:rsidRDefault="00100AF7" w:rsidP="00CA606A">
            <w:pPr>
              <w:jc w:val="left"/>
            </w:pPr>
            <w:r>
              <w:t xml:space="preserve">Stellt euch selbst gegenseitig Aufgaben und bestimmt, wie viel Würfel hineinpassen. </w:t>
            </w:r>
          </w:p>
          <w:p w:rsidR="00100AF7" w:rsidRDefault="00100AF7" w:rsidP="00CA606A">
            <w:pPr>
              <w:jc w:val="left"/>
            </w:pPr>
            <w:r>
              <w:t xml:space="preserve">Wenn ihr euch nicht einig seid, kontrolliert mit den Würfeln. </w:t>
            </w:r>
          </w:p>
          <w:p w:rsidR="00100AF7" w:rsidRDefault="00100AF7" w:rsidP="00CA606A">
            <w:pPr>
              <w:jc w:val="left"/>
            </w:pPr>
          </w:p>
        </w:tc>
      </w:tr>
      <w:tr w:rsidR="00100AF7" w:rsidRPr="00A17F69" w:rsidTr="00100AF7">
        <w:trPr>
          <w:trHeight w:val="598"/>
        </w:trPr>
        <w:tc>
          <w:tcPr>
            <w:tcW w:w="600" w:type="dxa"/>
          </w:tcPr>
          <w:p w:rsidR="00100AF7" w:rsidRDefault="00100AF7" w:rsidP="00CA606A">
            <w:pPr>
              <w:pStyle w:val="berschrift2"/>
              <w:rPr>
                <w:noProof/>
              </w:rPr>
            </w:pPr>
          </w:p>
        </w:tc>
        <w:tc>
          <w:tcPr>
            <w:tcW w:w="359" w:type="dxa"/>
          </w:tcPr>
          <w:p w:rsidR="00100AF7" w:rsidRDefault="00CA606A" w:rsidP="00CA606A">
            <w:pPr>
              <w:pStyle w:val="berschrift2"/>
            </w:pPr>
            <w:r>
              <w:t>f)</w:t>
            </w:r>
          </w:p>
        </w:tc>
        <w:tc>
          <w:tcPr>
            <w:tcW w:w="8111" w:type="dxa"/>
            <w:gridSpan w:val="2"/>
          </w:tcPr>
          <w:p w:rsidR="00100AF7" w:rsidRDefault="00100AF7" w:rsidP="00CA606A">
            <w:pPr>
              <w:jc w:val="left"/>
            </w:pPr>
            <w:r>
              <w:t xml:space="preserve">Zu welchen Quadern passen diese Multiplikationen? </w:t>
            </w:r>
          </w:p>
          <w:p w:rsidR="00100AF7" w:rsidRDefault="00100AF7" w:rsidP="00651EB4">
            <w:pPr>
              <w:pStyle w:val="Listenabsatz"/>
            </w:pPr>
            <w:r>
              <w:t>3 · 4 · 5</w:t>
            </w:r>
          </w:p>
          <w:p w:rsidR="00100AF7" w:rsidRDefault="00100AF7" w:rsidP="00651EB4">
            <w:pPr>
              <w:pStyle w:val="Listenabsatz"/>
            </w:pPr>
            <w:r>
              <w:t>5 · 2 · 10</w:t>
            </w:r>
          </w:p>
          <w:p w:rsidR="00100AF7" w:rsidRDefault="00100AF7" w:rsidP="0096417E">
            <w:pPr>
              <w:pStyle w:val="Listenabsatz"/>
            </w:pPr>
            <w:r>
              <w:t>4 · 7 · 2</w:t>
            </w:r>
          </w:p>
          <w:p w:rsidR="0096417E" w:rsidRDefault="0096417E" w:rsidP="0096417E">
            <w:pPr>
              <w:pStyle w:val="Listenabsatz"/>
              <w:numPr>
                <w:ilvl w:val="0"/>
                <w:numId w:val="0"/>
              </w:numPr>
              <w:ind w:left="360"/>
            </w:pPr>
          </w:p>
        </w:tc>
      </w:tr>
      <w:tr w:rsidR="0096417E" w:rsidRPr="00A17F69" w:rsidTr="00100AF7">
        <w:trPr>
          <w:trHeight w:val="598"/>
        </w:trPr>
        <w:tc>
          <w:tcPr>
            <w:tcW w:w="600" w:type="dxa"/>
          </w:tcPr>
          <w:p w:rsidR="0096417E" w:rsidRDefault="00991CBC" w:rsidP="00CA606A">
            <w:pPr>
              <w:pStyle w:val="berschrift2"/>
              <w:rPr>
                <w:noProof/>
              </w:rPr>
            </w:pPr>
            <w:r>
              <w:rPr>
                <w:rFonts w:ascii="Cambria" w:hAnsi="Cambria"/>
                <w:noProof/>
              </w:rPr>
              <w:drawing>
                <wp:inline distT="0" distB="0" distL="0" distR="0" wp14:anchorId="4D822F7C" wp14:editId="16647CA5">
                  <wp:extent cx="267618" cy="314325"/>
                  <wp:effectExtent l="0" t="0" r="0" b="317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ehirn_gezeichnet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59" cy="326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</w:tcPr>
          <w:p w:rsidR="0096417E" w:rsidRDefault="0096417E" w:rsidP="00CA606A">
            <w:pPr>
              <w:pStyle w:val="berschrift2"/>
            </w:pPr>
            <w:r>
              <w:t>e)</w:t>
            </w:r>
          </w:p>
        </w:tc>
        <w:tc>
          <w:tcPr>
            <w:tcW w:w="8111" w:type="dxa"/>
            <w:gridSpan w:val="2"/>
          </w:tcPr>
          <w:p w:rsidR="0096417E" w:rsidRDefault="0096417E" w:rsidP="00CA606A">
            <w:pPr>
              <w:jc w:val="left"/>
            </w:pPr>
            <w:r>
              <w:t xml:space="preserve">Fülle nun die Speicherkiste auf der nächsten Seite aus. </w:t>
            </w:r>
            <w:r>
              <w:br/>
              <w:t xml:space="preserve">Erkläre auch alles in deinen eigenen Worten. </w:t>
            </w:r>
          </w:p>
        </w:tc>
      </w:tr>
    </w:tbl>
    <w:p w:rsidR="00B876F2" w:rsidRDefault="00B876F2" w:rsidP="00100AF7">
      <w:pPr>
        <w:overflowPunct/>
        <w:autoSpaceDE/>
        <w:autoSpaceDN/>
        <w:adjustRightInd/>
        <w:spacing w:line="240" w:lineRule="auto"/>
        <w:textAlignment w:val="auto"/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8111"/>
      </w:tblGrid>
      <w:tr w:rsidR="00100AF7" w:rsidRPr="001F530D" w:rsidTr="00100AF7">
        <w:trPr>
          <w:trHeight w:val="598"/>
        </w:trPr>
        <w:tc>
          <w:tcPr>
            <w:tcW w:w="600" w:type="dxa"/>
          </w:tcPr>
          <w:p w:rsidR="00100AF7" w:rsidRPr="001F530D" w:rsidRDefault="00B876F2" w:rsidP="001F530D">
            <w:pPr>
              <w:pStyle w:val="berschrift2"/>
            </w:pPr>
            <w:r w:rsidRPr="001F530D">
              <w:t>7</w:t>
            </w:r>
          </w:p>
        </w:tc>
        <w:tc>
          <w:tcPr>
            <w:tcW w:w="8470" w:type="dxa"/>
            <w:gridSpan w:val="2"/>
          </w:tcPr>
          <w:p w:rsidR="00100AF7" w:rsidRPr="001F530D" w:rsidRDefault="00100AF7" w:rsidP="001F530D">
            <w:pPr>
              <w:pStyle w:val="berschrift2"/>
            </w:pPr>
            <w:r w:rsidRPr="001F530D">
              <w:t>Volumen bei Gegenständen</w:t>
            </w:r>
          </w:p>
        </w:tc>
      </w:tr>
      <w:tr w:rsidR="00100AF7" w:rsidTr="00100AF7">
        <w:trPr>
          <w:trHeight w:val="598"/>
        </w:trPr>
        <w:tc>
          <w:tcPr>
            <w:tcW w:w="600" w:type="dxa"/>
          </w:tcPr>
          <w:p w:rsidR="00100AF7" w:rsidRDefault="00100AF7" w:rsidP="00F96D63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:rsidR="00100AF7" w:rsidRDefault="00100AF7" w:rsidP="00F96D63">
            <w:pPr>
              <w:pStyle w:val="berschrift2"/>
            </w:pPr>
            <w:r>
              <w:t>a)</w:t>
            </w:r>
          </w:p>
        </w:tc>
        <w:tc>
          <w:tcPr>
            <w:tcW w:w="8111" w:type="dxa"/>
          </w:tcPr>
          <w:p w:rsidR="00100AF7" w:rsidRPr="005C6ADF" w:rsidRDefault="00100AF7" w:rsidP="00F96D63">
            <w:pPr>
              <w:jc w:val="left"/>
            </w:pPr>
            <w:r>
              <w:t xml:space="preserve">Ein Wandtresor hat folgende Ausmaße: 42 cm lang, 60cm breit und 30 cm tief. </w:t>
            </w:r>
            <w:r>
              <w:br/>
              <w:t>Wie viel Kubikzentimeter passen hinein?</w:t>
            </w:r>
          </w:p>
          <w:p w:rsidR="00100AF7" w:rsidRDefault="00100AF7" w:rsidP="00F96D63">
            <w:pPr>
              <w:jc w:val="left"/>
            </w:pPr>
          </w:p>
        </w:tc>
      </w:tr>
      <w:tr w:rsidR="00100AF7" w:rsidTr="00100AF7">
        <w:trPr>
          <w:trHeight w:val="598"/>
        </w:trPr>
        <w:tc>
          <w:tcPr>
            <w:tcW w:w="600" w:type="dxa"/>
          </w:tcPr>
          <w:p w:rsidR="00100AF7" w:rsidRDefault="00100AF7" w:rsidP="00F96D63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:rsidR="00100AF7" w:rsidRDefault="00100AF7" w:rsidP="00F96D63">
            <w:pPr>
              <w:pStyle w:val="berschrift2"/>
            </w:pPr>
            <w:r>
              <w:t>b)</w:t>
            </w:r>
          </w:p>
        </w:tc>
        <w:tc>
          <w:tcPr>
            <w:tcW w:w="8111" w:type="dxa"/>
          </w:tcPr>
          <w:p w:rsidR="00100AF7" w:rsidRDefault="00100AF7" w:rsidP="00F96D63">
            <w:pPr>
              <w:jc w:val="left"/>
            </w:pPr>
            <w:r>
              <w:t xml:space="preserve">Das Aquarium ist 60 cm breit, 40 cm lang und 20 cm hoch. </w:t>
            </w:r>
            <w:r>
              <w:br/>
              <w:t>Wie viel Wasser passt hinein?</w:t>
            </w:r>
          </w:p>
        </w:tc>
      </w:tr>
    </w:tbl>
    <w:p w:rsidR="000426B8" w:rsidRDefault="003A02BC" w:rsidP="003A02BC">
      <w:pPr>
        <w:tabs>
          <w:tab w:val="left" w:pos="521"/>
        </w:tabs>
        <w:overflowPunct/>
        <w:autoSpaceDE/>
        <w:autoSpaceDN/>
        <w:adjustRightInd/>
        <w:spacing w:line="240" w:lineRule="auto"/>
        <w:jc w:val="left"/>
        <w:textAlignment w:val="auto"/>
      </w:pPr>
      <w:r>
        <w:tab/>
      </w:r>
    </w:p>
    <w:tbl>
      <w:tblPr>
        <w:tblStyle w:val="Tabellenraster"/>
        <w:tblW w:w="5000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0"/>
        <w:gridCol w:w="8410"/>
      </w:tblGrid>
      <w:tr w:rsidR="00100AF7" w:rsidRPr="00FD556F" w:rsidTr="0096417E">
        <w:trPr>
          <w:trHeight w:val="358"/>
        </w:trPr>
        <w:tc>
          <w:tcPr>
            <w:tcW w:w="599" w:type="dxa"/>
          </w:tcPr>
          <w:p w:rsidR="00100AF7" w:rsidRPr="00204E78" w:rsidRDefault="00991CBC" w:rsidP="00100AF7">
            <w:pPr>
              <w:pStyle w:val="berschrift1"/>
            </w:pPr>
            <w:r>
              <w:rPr>
                <w:rFonts w:ascii="Cambria" w:hAnsi="Cambria"/>
                <w:noProof/>
              </w:rPr>
              <w:lastRenderedPageBreak/>
              <w:drawing>
                <wp:inline distT="0" distB="0" distL="0" distR="0" wp14:anchorId="4D822F7C" wp14:editId="16647CA5">
                  <wp:extent cx="409575" cy="481057"/>
                  <wp:effectExtent l="0" t="0" r="0" b="1905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ehirn_gezeichnet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869" cy="48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1" w:type="dxa"/>
          </w:tcPr>
          <w:p w:rsidR="00100AF7" w:rsidRPr="00FD556F" w:rsidRDefault="009D14B0" w:rsidP="001107D0">
            <w:pPr>
              <w:pStyle w:val="berschrift1"/>
              <w:spacing w:before="120"/>
            </w:pPr>
            <w:r>
              <w:t xml:space="preserve"> </w:t>
            </w:r>
            <w:r w:rsidR="00100AF7" w:rsidRPr="00FD556F">
              <w:t xml:space="preserve">Speicherkiste: </w:t>
            </w:r>
            <w:r w:rsidR="00100AF7" w:rsidRPr="00FD556F">
              <w:br/>
            </w:r>
            <w:r>
              <w:t xml:space="preserve"> </w:t>
            </w:r>
            <w:r w:rsidR="00100AF7" w:rsidRPr="00FD556F">
              <w:t>Volumen von Quadern bestimmen durch Zählen in Reihen</w:t>
            </w:r>
          </w:p>
        </w:tc>
      </w:tr>
      <w:tr w:rsidR="00FD556F" w:rsidRPr="00FD556F" w:rsidTr="0096417E">
        <w:trPr>
          <w:trHeight w:val="418"/>
        </w:trPr>
        <w:tc>
          <w:tcPr>
            <w:tcW w:w="599" w:type="dxa"/>
          </w:tcPr>
          <w:p w:rsidR="00FD556F" w:rsidRPr="00FD556F" w:rsidRDefault="00FD556F" w:rsidP="00100AF7">
            <w:pPr>
              <w:pStyle w:val="berschrift2"/>
              <w:ind w:left="0" w:firstLine="0"/>
            </w:pPr>
          </w:p>
        </w:tc>
        <w:tc>
          <w:tcPr>
            <w:tcW w:w="8461" w:type="dxa"/>
          </w:tcPr>
          <w:p w:rsidR="00FD556F" w:rsidRPr="00FD556F" w:rsidRDefault="00FD556F" w:rsidP="00100AF7">
            <w:pPr>
              <w:pStyle w:val="berschrift2"/>
            </w:pPr>
          </w:p>
        </w:tc>
      </w:tr>
      <w:tr w:rsidR="00100AF7" w:rsidRPr="00FD556F" w:rsidTr="0096417E">
        <w:trPr>
          <w:trHeight w:val="418"/>
        </w:trPr>
        <w:tc>
          <w:tcPr>
            <w:tcW w:w="599" w:type="dxa"/>
          </w:tcPr>
          <w:p w:rsidR="00100AF7" w:rsidRPr="00FD556F" w:rsidRDefault="00100AF7" w:rsidP="00100AF7">
            <w:pPr>
              <w:pStyle w:val="berschrift2"/>
              <w:ind w:left="0" w:firstLine="0"/>
            </w:pPr>
          </w:p>
        </w:tc>
        <w:tc>
          <w:tcPr>
            <w:tcW w:w="8461" w:type="dxa"/>
          </w:tcPr>
          <w:p w:rsidR="00100AF7" w:rsidRPr="00FD556F" w:rsidRDefault="00100AF7" w:rsidP="00100AF7">
            <w:pPr>
              <w:pStyle w:val="berschrift2"/>
            </w:pPr>
            <w:r w:rsidRPr="00FD556F">
              <w:t xml:space="preserve">Was ist das Volumen? </w:t>
            </w:r>
          </w:p>
          <w:p w:rsidR="00100AF7" w:rsidRPr="00FD556F" w:rsidRDefault="00100AF7" w:rsidP="00100AF7"/>
        </w:tc>
      </w:tr>
      <w:tr w:rsidR="00100AF7" w:rsidRPr="00FD556F" w:rsidTr="0096417E">
        <w:trPr>
          <w:trHeight w:val="418"/>
        </w:trPr>
        <w:tc>
          <w:tcPr>
            <w:tcW w:w="599" w:type="dxa"/>
          </w:tcPr>
          <w:p w:rsidR="00100AF7" w:rsidRPr="00FD556F" w:rsidRDefault="00100AF7" w:rsidP="00100AF7">
            <w:pPr>
              <w:pStyle w:val="berschrift2"/>
              <w:ind w:left="0" w:firstLine="0"/>
            </w:pPr>
          </w:p>
        </w:tc>
        <w:tc>
          <w:tcPr>
            <w:tcW w:w="8461" w:type="dxa"/>
          </w:tcPr>
          <w:p w:rsidR="00100AF7" w:rsidRPr="00B05D43" w:rsidRDefault="00100AF7" w:rsidP="00100AF7">
            <w:r w:rsidRPr="00B05D43">
              <w:t xml:space="preserve">Den Rauminhalt eines Quaders nennt man auch Volumen. </w:t>
            </w:r>
          </w:p>
          <w:p w:rsidR="00100AF7" w:rsidRPr="00FD556F" w:rsidRDefault="00100AF7" w:rsidP="00FD556F">
            <w:pPr>
              <w:jc w:val="left"/>
              <w:rPr>
                <w:shd w:val="pct15" w:color="auto" w:fill="FFFFFF"/>
              </w:rPr>
            </w:pPr>
            <w:r w:rsidRPr="00B05D43">
              <w:t xml:space="preserve">Um das Volumen eines Quaders in Kubikzentimeter zu bestimmen, </w:t>
            </w:r>
            <w:r w:rsidR="00FD556F" w:rsidRPr="00B05D43">
              <w:br/>
            </w:r>
            <w:r w:rsidRPr="00B05D43">
              <w:t xml:space="preserve">muss man herausfinden, wie viel Kubikzentimeter-Würfel in den Quader hineinpassen. </w:t>
            </w:r>
          </w:p>
          <w:p w:rsidR="00100AF7" w:rsidRPr="00FD556F" w:rsidRDefault="00100AF7" w:rsidP="00100AF7"/>
        </w:tc>
      </w:tr>
      <w:tr w:rsidR="00100AF7" w:rsidRPr="00FD556F" w:rsidTr="0096417E">
        <w:trPr>
          <w:trHeight w:val="418"/>
        </w:trPr>
        <w:tc>
          <w:tcPr>
            <w:tcW w:w="599" w:type="dxa"/>
          </w:tcPr>
          <w:p w:rsidR="00100AF7" w:rsidRPr="00FD556F" w:rsidRDefault="00100AF7" w:rsidP="00100AF7">
            <w:pPr>
              <w:pStyle w:val="berschrift2"/>
              <w:ind w:left="0" w:firstLine="0"/>
            </w:pPr>
          </w:p>
        </w:tc>
        <w:tc>
          <w:tcPr>
            <w:tcW w:w="8461" w:type="dxa"/>
          </w:tcPr>
          <w:p w:rsidR="00100AF7" w:rsidRPr="00FD556F" w:rsidRDefault="001107D0" w:rsidP="00100AF7">
            <w:pPr>
              <w:pStyle w:val="berschrift2"/>
            </w:pPr>
            <w:r>
              <w:rPr>
                <w:noProof/>
              </w:rPr>
              <w:drawing>
                <wp:anchor distT="0" distB="0" distL="114300" distR="114300" simplePos="0" relativeHeight="251792384" behindDoc="0" locked="0" layoutInCell="1" allowOverlap="1">
                  <wp:simplePos x="0" y="0"/>
                  <wp:positionH relativeFrom="column">
                    <wp:posOffset>3967093</wp:posOffset>
                  </wp:positionH>
                  <wp:positionV relativeFrom="paragraph">
                    <wp:posOffset>-55369</wp:posOffset>
                  </wp:positionV>
                  <wp:extent cx="1136077" cy="1084691"/>
                  <wp:effectExtent l="0" t="0" r="0" b="0"/>
                  <wp:wrapNone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9102128.JPG"/>
                          <pic:cNvPicPr/>
                        </pic:nvPicPr>
                        <pic:blipFill rotWithShape="1">
                          <a:blip r:embed="rId25"/>
                          <a:srcRect l="20136" t="18069" r="32809" b="22035"/>
                          <a:stretch/>
                        </pic:blipFill>
                        <pic:spPr bwMode="auto">
                          <a:xfrm>
                            <a:off x="0" y="0"/>
                            <a:ext cx="1136077" cy="1084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0AF7" w:rsidRPr="00FD556F">
              <w:t xml:space="preserve">Wie beschreibt man einen Quader? </w:t>
            </w:r>
          </w:p>
          <w:p w:rsidR="00100AF7" w:rsidRPr="00E66D01" w:rsidRDefault="006E66E2" w:rsidP="00E66D01">
            <w:pPr>
              <w:pStyle w:val="KommentarzurBildherkunft"/>
            </w:pPr>
            <w:r w:rsidRPr="00E66D01">
              <w:t xml:space="preserve">Foto CA </w:t>
            </w:r>
          </w:p>
          <w:p w:rsidR="00100AF7" w:rsidRPr="00FD556F" w:rsidRDefault="00100AF7" w:rsidP="00B05D43">
            <w:pPr>
              <w:pStyle w:val="Handschrift"/>
            </w:pPr>
            <w:r w:rsidRPr="00B05D43">
              <w:t>Die erste Reihe des Quaders ist ___ Würfel lang.</w:t>
            </w:r>
            <w:r w:rsidRPr="00B05D43">
              <w:br/>
              <w:t>In der unteren Schicht sind ____</w:t>
            </w:r>
            <w:proofErr w:type="gramStart"/>
            <w:r w:rsidRPr="00B05D43">
              <w:t>_  _</w:t>
            </w:r>
            <w:proofErr w:type="gramEnd"/>
            <w:r w:rsidRPr="00B05D43">
              <w:t xml:space="preserve">_er-Reihen. </w:t>
            </w:r>
            <w:r w:rsidRPr="00B05D43">
              <w:br/>
              <w:t>Es sind ____ Schichten.</w:t>
            </w:r>
          </w:p>
        </w:tc>
      </w:tr>
      <w:tr w:rsidR="00100AF7" w:rsidRPr="00FD556F" w:rsidTr="0096417E">
        <w:trPr>
          <w:trHeight w:val="418"/>
        </w:trPr>
        <w:tc>
          <w:tcPr>
            <w:tcW w:w="599" w:type="dxa"/>
          </w:tcPr>
          <w:p w:rsidR="00100AF7" w:rsidRPr="00FD556F" w:rsidRDefault="00100AF7" w:rsidP="00100AF7">
            <w:pPr>
              <w:pStyle w:val="berschrift2"/>
              <w:ind w:left="0" w:firstLine="0"/>
            </w:pPr>
          </w:p>
        </w:tc>
        <w:tc>
          <w:tcPr>
            <w:tcW w:w="8461" w:type="dxa"/>
          </w:tcPr>
          <w:p w:rsidR="00100AF7" w:rsidRPr="00FD556F" w:rsidRDefault="00100AF7" w:rsidP="00100AF7">
            <w:pPr>
              <w:pStyle w:val="berschrift2"/>
            </w:pPr>
          </w:p>
          <w:p w:rsidR="00100AF7" w:rsidRPr="00FD556F" w:rsidRDefault="00100AF7" w:rsidP="00100AF7"/>
        </w:tc>
      </w:tr>
      <w:tr w:rsidR="00100AF7" w:rsidRPr="00FD556F" w:rsidTr="0096417E">
        <w:trPr>
          <w:trHeight w:val="418"/>
        </w:trPr>
        <w:tc>
          <w:tcPr>
            <w:tcW w:w="599" w:type="dxa"/>
          </w:tcPr>
          <w:p w:rsidR="00100AF7" w:rsidRPr="00FD556F" w:rsidRDefault="00100AF7" w:rsidP="00100AF7">
            <w:pPr>
              <w:pStyle w:val="berschrift2"/>
              <w:ind w:left="0" w:firstLine="0"/>
            </w:pPr>
          </w:p>
        </w:tc>
        <w:tc>
          <w:tcPr>
            <w:tcW w:w="8461" w:type="dxa"/>
          </w:tcPr>
          <w:p w:rsidR="00100AF7" w:rsidRPr="00FD556F" w:rsidRDefault="00100AF7" w:rsidP="00100AF7">
            <w:pPr>
              <w:pStyle w:val="berschrift2"/>
            </w:pPr>
            <w:r w:rsidRPr="00FD556F">
              <w:t>Wie bestimmt man das Volumen durch Würfel zählen in Reihen?</w:t>
            </w:r>
          </w:p>
          <w:p w:rsidR="00100AF7" w:rsidRPr="00FD556F" w:rsidRDefault="00100AF7" w:rsidP="00100AF7">
            <w:pPr>
              <w:pStyle w:val="berschrift2"/>
            </w:pPr>
            <w:r w:rsidRPr="00FD556F">
              <w:t xml:space="preserve"> </w:t>
            </w:r>
          </w:p>
          <w:p w:rsidR="00100AF7" w:rsidRPr="00B05D43" w:rsidRDefault="00100AF7" w:rsidP="00B05D43">
            <w:pPr>
              <w:pStyle w:val="Handschrift"/>
            </w:pPr>
            <w:r w:rsidRPr="00B05D43">
              <w:t>In der unteren Schicht sind ____</w:t>
            </w:r>
            <w:proofErr w:type="gramStart"/>
            <w:r w:rsidRPr="00B05D43">
              <w:t>_  _</w:t>
            </w:r>
            <w:proofErr w:type="gramEnd"/>
            <w:r w:rsidRPr="00B05D43">
              <w:t>_er-Reihen, also   ____ · _____</w:t>
            </w:r>
          </w:p>
          <w:p w:rsidR="00100AF7" w:rsidRPr="00B05D43" w:rsidRDefault="00100AF7" w:rsidP="00B05D43">
            <w:pPr>
              <w:pStyle w:val="Handschrift"/>
            </w:pPr>
            <w:r w:rsidRPr="00B05D43">
              <w:t>Es sind ___ Schichten mit jeweils ___ · ____ Würfel, also   _____ · ____ · ____</w:t>
            </w:r>
          </w:p>
          <w:p w:rsidR="00100AF7" w:rsidRPr="00B05D43" w:rsidRDefault="00100AF7" w:rsidP="00100AF7"/>
          <w:p w:rsidR="00100AF7" w:rsidRPr="00B05D43" w:rsidRDefault="00100AF7" w:rsidP="00100AF7">
            <w:r w:rsidRPr="00B05D43">
              <w:t>Man rechnet also Länge der Reihen mal Anzahl der Reihen mal Anzahl der Schichten.</w:t>
            </w:r>
          </w:p>
          <w:p w:rsidR="00100AF7" w:rsidRPr="00FD556F" w:rsidRDefault="00100AF7" w:rsidP="00100AF7"/>
          <w:p w:rsidR="00100AF7" w:rsidRPr="00FD556F" w:rsidRDefault="00100AF7" w:rsidP="00100AF7"/>
        </w:tc>
      </w:tr>
      <w:tr w:rsidR="00100AF7" w:rsidRPr="0041384E" w:rsidTr="0096417E">
        <w:trPr>
          <w:trHeight w:val="418"/>
        </w:trPr>
        <w:tc>
          <w:tcPr>
            <w:tcW w:w="599" w:type="dxa"/>
          </w:tcPr>
          <w:p w:rsidR="00100AF7" w:rsidRPr="00FD556F" w:rsidRDefault="00100AF7" w:rsidP="00100AF7">
            <w:pPr>
              <w:pStyle w:val="berschrift2"/>
              <w:ind w:left="0" w:firstLine="0"/>
            </w:pPr>
          </w:p>
        </w:tc>
        <w:tc>
          <w:tcPr>
            <w:tcW w:w="8461" w:type="dxa"/>
          </w:tcPr>
          <w:p w:rsidR="00100AF7" w:rsidRPr="00B05D43" w:rsidRDefault="00100AF7" w:rsidP="00100AF7">
            <w:pPr>
              <w:pStyle w:val="berschrift2"/>
            </w:pPr>
            <w:r w:rsidRPr="00B05D43">
              <w:t xml:space="preserve">Wie berechnet man das Volumen mit Länge, Breite, Höhe? </w:t>
            </w:r>
          </w:p>
          <w:p w:rsidR="00100AF7" w:rsidRPr="00B05D43" w:rsidRDefault="00100AF7" w:rsidP="00100AF7"/>
          <w:p w:rsidR="00100AF7" w:rsidRPr="00B05D43" w:rsidRDefault="00100AF7" w:rsidP="00F96D63">
            <w:r w:rsidRPr="00B05D43">
              <w:t>So berechnet man das Volumen eines Quaders, der 8 cm hoch, 6 cm breit, 4 cm lang ist:</w:t>
            </w:r>
          </w:p>
          <w:p w:rsidR="00100AF7" w:rsidRPr="00B05D43" w:rsidRDefault="00100AF7" w:rsidP="00B05D43">
            <w:pPr>
              <w:pStyle w:val="Handschrift"/>
            </w:pPr>
            <w:r w:rsidRPr="00B05D43">
              <w:t>Der Quader ist 8 cm hoch, also hat er ___ Schichten von Kubikzentimeter-Würfeln.</w:t>
            </w:r>
          </w:p>
          <w:p w:rsidR="00100AF7" w:rsidRPr="00B05D43" w:rsidRDefault="00100AF7" w:rsidP="00B05D43">
            <w:pPr>
              <w:pStyle w:val="Handschrift"/>
            </w:pPr>
            <w:r w:rsidRPr="00B05D43">
              <w:t xml:space="preserve">Der Quader ist 6 cm breit, also hat die untere Schicht Reihen </w:t>
            </w:r>
            <w:r w:rsidR="001107D0">
              <w:br/>
            </w:r>
            <w:r w:rsidRPr="00B05D43">
              <w:t>mit ___ Kubikzentimeter-Würfeln.</w:t>
            </w:r>
          </w:p>
          <w:p w:rsidR="00100AF7" w:rsidRPr="00B05D43" w:rsidRDefault="00100AF7" w:rsidP="00B05D43">
            <w:pPr>
              <w:pStyle w:val="Handschrift"/>
            </w:pPr>
            <w:r w:rsidRPr="00B05D43">
              <w:t xml:space="preserve">Der Quader ist 4 cm lang, also hat die untere Schicht __ Reihen. </w:t>
            </w:r>
          </w:p>
          <w:p w:rsidR="00100AF7" w:rsidRPr="00B05D43" w:rsidRDefault="00100AF7" w:rsidP="00B05D43">
            <w:pPr>
              <w:pStyle w:val="Handschrift"/>
              <w:rPr>
                <w:szCs w:val="20"/>
                <w:vertAlign w:val="superscript"/>
              </w:rPr>
            </w:pPr>
            <w:r w:rsidRPr="00B05D43">
              <w:rPr>
                <w:szCs w:val="20"/>
              </w:rPr>
              <w:t xml:space="preserve">Also rechne ich V </w:t>
            </w:r>
            <w:proofErr w:type="gramStart"/>
            <w:r w:rsidRPr="00B05D43">
              <w:rPr>
                <w:szCs w:val="20"/>
              </w:rPr>
              <w:t xml:space="preserve">=  </w:t>
            </w:r>
            <w:r w:rsidR="0096417E">
              <w:rPr>
                <w:szCs w:val="20"/>
              </w:rPr>
              <w:t>_</w:t>
            </w:r>
            <w:proofErr w:type="gramEnd"/>
            <w:r w:rsidR="0096417E">
              <w:rPr>
                <w:szCs w:val="20"/>
              </w:rPr>
              <w:t>__________</w:t>
            </w:r>
          </w:p>
          <w:p w:rsidR="00100AF7" w:rsidRPr="00B05D43" w:rsidRDefault="00100AF7" w:rsidP="00100AF7"/>
          <w:p w:rsidR="00100AF7" w:rsidRPr="00B05D43" w:rsidRDefault="00100AF7" w:rsidP="00C96EC6">
            <w:pPr>
              <w:jc w:val="left"/>
            </w:pPr>
            <w:r w:rsidRPr="00B05D43">
              <w:t xml:space="preserve">Man rechnet also Höhe mal Länge mal Breite, </w:t>
            </w:r>
            <w:r w:rsidR="001107D0">
              <w:br/>
            </w:r>
            <w:r w:rsidRPr="00B05D43">
              <w:t>dann weiß man, wie viele Würfel hineinpassen.</w:t>
            </w:r>
          </w:p>
          <w:p w:rsidR="00FD556F" w:rsidRPr="00B05D43" w:rsidRDefault="00FD556F" w:rsidP="00C96EC6">
            <w:pPr>
              <w:jc w:val="left"/>
            </w:pPr>
          </w:p>
        </w:tc>
      </w:tr>
    </w:tbl>
    <w:p w:rsidR="00100AF7" w:rsidRDefault="00100AF7" w:rsidP="00100AF7"/>
    <w:sectPr w:rsidR="00100AF7" w:rsidSect="00D73F7F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18" w:right="1418" w:bottom="816" w:left="1418" w:header="176" w:footer="221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2678" w:rsidRDefault="00732678" w:rsidP="00141537">
      <w:r>
        <w:separator/>
      </w:r>
    </w:p>
  </w:endnote>
  <w:endnote w:type="continuationSeparator" w:id="0">
    <w:p w:rsidR="00732678" w:rsidRDefault="00732678" w:rsidP="00141537">
      <w:r>
        <w:continuationSeparator/>
      </w:r>
    </w:p>
  </w:endnote>
  <w:endnote w:type="continuationNotice" w:id="1">
    <w:p w:rsidR="00732678" w:rsidRDefault="00732678" w:rsidP="001415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Komika Text">
    <w:panose1 w:val="02000000000000000000"/>
    <w:charset w:val="4D"/>
    <w:family w:val="auto"/>
    <w:pitch w:val="variable"/>
    <w:sig w:usb0="80000027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0D6D" w:rsidRDefault="00040D6D" w:rsidP="00141537">
    <w:pPr>
      <w:pStyle w:val="Fuzeile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040D6D" w:rsidRDefault="00040D6D" w:rsidP="00141537">
    <w:pPr>
      <w:pStyle w:val="Fuzeile"/>
      <w:rPr>
        <w:rStyle w:val="Seitenzahl"/>
      </w:rPr>
    </w:pPr>
  </w:p>
  <w:p w:rsidR="00040D6D" w:rsidRDefault="00040D6D" w:rsidP="00141537">
    <w:pPr>
      <w:pStyle w:val="Fuzeile"/>
    </w:pPr>
  </w:p>
  <w:p w:rsidR="00040D6D" w:rsidRDefault="00040D6D" w:rsidP="00141537"/>
  <w:p w:rsidR="00040D6D" w:rsidRDefault="00040D6D" w:rsidP="00141537"/>
  <w:p w:rsidR="00040D6D" w:rsidRDefault="00040D6D" w:rsidP="00141537"/>
  <w:p w:rsidR="00040D6D" w:rsidRDefault="00040D6D"/>
  <w:p w:rsidR="00040D6D" w:rsidRDefault="00040D6D"/>
  <w:p w:rsidR="00040D6D" w:rsidRDefault="00040D6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0D6D" w:rsidRPr="002305AB" w:rsidRDefault="003A02BC" w:rsidP="001A6226">
    <w:pPr>
      <w:tabs>
        <w:tab w:val="center" w:pos="4536"/>
        <w:tab w:val="right" w:pos="9072"/>
      </w:tabs>
      <w:spacing w:line="240" w:lineRule="auto"/>
      <w:rPr>
        <w:rFonts w:eastAsia="MS Mincho"/>
        <w:color w:val="808080"/>
        <w:sz w:val="16"/>
      </w:rPr>
    </w:pPr>
    <w:r w:rsidRPr="00C039E9">
      <w:rPr>
        <w:noProof/>
      </w:rPr>
      <w:drawing>
        <wp:inline distT="0" distB="0" distL="0" distR="0" wp14:anchorId="40581D37" wp14:editId="0F65A41F">
          <wp:extent cx="498801" cy="175098"/>
          <wp:effectExtent l="0" t="0" r="0" b="3175"/>
          <wp:docPr id="7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-by-nc-sa_euro_icon.sv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4040" cy="1804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40D6D" w:rsidRPr="002305AB">
      <w:rPr>
        <w:rFonts w:eastAsia="MS Mincho"/>
        <w:color w:val="808080"/>
        <w:sz w:val="16"/>
      </w:rPr>
      <w:t xml:space="preserve">  </w:t>
    </w:r>
    <w:r w:rsidR="00040D6D">
      <w:rPr>
        <w:rFonts w:eastAsia="MS Mincho"/>
        <w:color w:val="808080"/>
        <w:sz w:val="16"/>
      </w:rPr>
      <w:t xml:space="preserve">Claudia </w:t>
    </w:r>
    <w:proofErr w:type="spellStart"/>
    <w:r w:rsidR="00040D6D">
      <w:rPr>
        <w:rFonts w:eastAsia="MS Mincho"/>
        <w:color w:val="808080"/>
        <w:sz w:val="16"/>
      </w:rPr>
      <w:t>Ademmer</w:t>
    </w:r>
    <w:proofErr w:type="spellEnd"/>
    <w:r w:rsidR="00040D6D">
      <w:rPr>
        <w:rFonts w:eastAsia="MS Mincho"/>
        <w:color w:val="808080"/>
        <w:sz w:val="16"/>
      </w:rPr>
      <w:t xml:space="preserve"> &amp;</w:t>
    </w:r>
    <w:r w:rsidR="00040D6D" w:rsidRPr="002305AB">
      <w:rPr>
        <w:rFonts w:eastAsia="MS Mincho"/>
        <w:color w:val="808080"/>
        <w:sz w:val="16"/>
      </w:rPr>
      <w:t xml:space="preserve"> Susanne Prediger (Dortmund 2018). </w:t>
    </w:r>
  </w:p>
  <w:p w:rsidR="00040D6D" w:rsidRPr="001A6226" w:rsidRDefault="00040D6D" w:rsidP="001A622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0D6D" w:rsidRPr="002305AB" w:rsidRDefault="006877E3" w:rsidP="001A6226">
    <w:pPr>
      <w:tabs>
        <w:tab w:val="center" w:pos="4536"/>
        <w:tab w:val="right" w:pos="9072"/>
      </w:tabs>
      <w:spacing w:line="240" w:lineRule="auto"/>
      <w:rPr>
        <w:rFonts w:eastAsia="MS Mincho"/>
        <w:color w:val="808080"/>
        <w:sz w:val="16"/>
      </w:rPr>
    </w:pPr>
    <w:r w:rsidRPr="00C039E9">
      <w:rPr>
        <w:noProof/>
      </w:rPr>
      <w:drawing>
        <wp:inline distT="0" distB="0" distL="0" distR="0" wp14:anchorId="4B3B2FAD" wp14:editId="38A0EAFF">
          <wp:extent cx="609600" cy="213993"/>
          <wp:effectExtent l="0" t="0" r="0" b="2540"/>
          <wp:docPr id="1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-by-nc-sa_euro_icon.sv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3814" cy="2154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40D6D" w:rsidRPr="002305AB">
      <w:rPr>
        <w:rFonts w:eastAsia="MS Mincho"/>
        <w:color w:val="808080"/>
        <w:sz w:val="16"/>
      </w:rPr>
      <w:t xml:space="preserve">  </w:t>
    </w:r>
    <w:r w:rsidR="00040D6D">
      <w:rPr>
        <w:rFonts w:eastAsia="MS Mincho"/>
        <w:color w:val="808080"/>
        <w:sz w:val="16"/>
      </w:rPr>
      <w:t xml:space="preserve">Claudia </w:t>
    </w:r>
    <w:proofErr w:type="spellStart"/>
    <w:r w:rsidR="00040D6D">
      <w:rPr>
        <w:rFonts w:eastAsia="MS Mincho"/>
        <w:color w:val="808080"/>
        <w:sz w:val="16"/>
      </w:rPr>
      <w:t>Ademmer</w:t>
    </w:r>
    <w:proofErr w:type="spellEnd"/>
    <w:r w:rsidR="00040D6D">
      <w:rPr>
        <w:rFonts w:eastAsia="MS Mincho"/>
        <w:color w:val="808080"/>
        <w:sz w:val="16"/>
      </w:rPr>
      <w:t xml:space="preserve"> &amp; Susanne Prediger</w:t>
    </w:r>
    <w:r w:rsidR="00040D6D" w:rsidRPr="002305AB">
      <w:rPr>
        <w:rFonts w:eastAsia="MS Mincho"/>
        <w:color w:val="808080"/>
        <w:sz w:val="16"/>
      </w:rPr>
      <w:t xml:space="preserve"> (Dortmund 2018). </w:t>
    </w:r>
  </w:p>
  <w:p w:rsidR="00040D6D" w:rsidRDefault="00040D6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2678" w:rsidRDefault="00732678" w:rsidP="00141537">
      <w:r>
        <w:separator/>
      </w:r>
    </w:p>
  </w:footnote>
  <w:footnote w:type="continuationSeparator" w:id="0">
    <w:p w:rsidR="00732678" w:rsidRDefault="00732678" w:rsidP="00141537">
      <w:r>
        <w:continuationSeparator/>
      </w:r>
    </w:p>
  </w:footnote>
  <w:footnote w:type="continuationNotice" w:id="1">
    <w:p w:rsidR="00732678" w:rsidRDefault="00732678" w:rsidP="0014153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0D6D" w:rsidRDefault="00040D6D" w:rsidP="00040D6D">
    <w:pPr>
      <w:pStyle w:val="Kopfzeile"/>
      <w:framePr w:wrap="around" w:vAnchor="text" w:hAnchor="margin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040D6D" w:rsidRDefault="00040D6D" w:rsidP="000426B8">
    <w:pPr>
      <w:pStyle w:val="Kopfzeile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0D6D" w:rsidRPr="000426B8" w:rsidRDefault="00040D6D" w:rsidP="000426B8">
    <w:pPr>
      <w:pStyle w:val="Kopfzeile"/>
      <w:framePr w:h="536" w:hRule="exact" w:wrap="around" w:vAnchor="text" w:hAnchor="page" w:x="499" w:y="528"/>
      <w:rPr>
        <w:rStyle w:val="Seitenzahl"/>
        <w:sz w:val="23"/>
        <w:szCs w:val="23"/>
      </w:rPr>
    </w:pPr>
    <w:r w:rsidRPr="000426B8">
      <w:rPr>
        <w:rStyle w:val="Seitenzahl"/>
        <w:sz w:val="23"/>
        <w:szCs w:val="23"/>
      </w:rPr>
      <w:fldChar w:fldCharType="begin"/>
    </w:r>
    <w:r w:rsidRPr="000426B8">
      <w:rPr>
        <w:rStyle w:val="Seitenzahl"/>
        <w:sz w:val="23"/>
        <w:szCs w:val="23"/>
      </w:rPr>
      <w:instrText xml:space="preserve">PAGE  </w:instrText>
    </w:r>
    <w:r w:rsidRPr="000426B8">
      <w:rPr>
        <w:rStyle w:val="Seitenzahl"/>
        <w:sz w:val="23"/>
        <w:szCs w:val="23"/>
      </w:rPr>
      <w:fldChar w:fldCharType="separate"/>
    </w:r>
    <w:r w:rsidR="007B7DEE">
      <w:rPr>
        <w:rStyle w:val="Seitenzahl"/>
        <w:noProof/>
        <w:sz w:val="23"/>
        <w:szCs w:val="23"/>
      </w:rPr>
      <w:t>5</w:t>
    </w:r>
    <w:r w:rsidRPr="000426B8">
      <w:rPr>
        <w:rStyle w:val="Seitenzahl"/>
        <w:sz w:val="23"/>
        <w:szCs w:val="23"/>
      </w:rPr>
      <w:fldChar w:fldCharType="end"/>
    </w: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4"/>
      <w:gridCol w:w="3865"/>
    </w:tblGrid>
    <w:tr w:rsidR="00040D6D" w:rsidRPr="004C37A8" w:rsidTr="007F30B7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:rsidR="00040D6D" w:rsidRPr="004B4E8F" w:rsidRDefault="00040D6D" w:rsidP="000426B8">
          <w:pPr>
            <w:pStyle w:val="Kopfzeile"/>
            <w:spacing w:before="180"/>
            <w:ind w:firstLine="357"/>
            <w:rPr>
              <w:color w:val="000000"/>
            </w:rPr>
          </w:pPr>
          <w:r w:rsidRPr="00D21FF3">
            <w:t xml:space="preserve">                                        </w:t>
          </w:r>
          <w:r w:rsidRPr="00D21FF3">
            <w:br/>
          </w:r>
          <w:r w:rsidRPr="004B4E8F">
            <w:t xml:space="preserve">                                    </w:t>
          </w:r>
          <w:proofErr w:type="spellStart"/>
          <w:r w:rsidRPr="00F54F87">
            <w:t>SiMa</w:t>
          </w:r>
          <w:proofErr w:type="spellEnd"/>
          <w:r w:rsidRPr="00F54F87">
            <w:t xml:space="preserve"> – </w:t>
          </w:r>
          <w:r>
            <w:t>Volumen</w:t>
          </w:r>
        </w:p>
      </w:tc>
      <w:tc>
        <w:tcPr>
          <w:tcW w:w="3866" w:type="dxa"/>
          <w:shd w:val="clear" w:color="auto" w:fill="D9D9D9"/>
          <w:vAlign w:val="center"/>
        </w:tcPr>
        <w:p w:rsidR="00040D6D" w:rsidRPr="00BB6527" w:rsidRDefault="00040D6D" w:rsidP="001D72BC">
          <w:pPr>
            <w:spacing w:before="120"/>
            <w:rPr>
              <w:sz w:val="10"/>
              <w:szCs w:val="10"/>
            </w:rPr>
          </w:pPr>
          <w:r>
            <w:t xml:space="preserve">  </w:t>
          </w:r>
          <w:r w:rsidRPr="00BB6527">
            <w:t xml:space="preserve">Name: </w:t>
          </w:r>
        </w:p>
        <w:p w:rsidR="00040D6D" w:rsidRPr="00BB6527" w:rsidRDefault="00040D6D" w:rsidP="00141537">
          <w:r w:rsidRPr="00BB6527">
            <w:t xml:space="preserve">  </w:t>
          </w:r>
        </w:p>
        <w:p w:rsidR="00040D6D" w:rsidRPr="00BB6527" w:rsidRDefault="00040D6D" w:rsidP="00141537">
          <w:r w:rsidRPr="00BB6527">
            <w:t xml:space="preserve">  Klasse:</w:t>
          </w:r>
        </w:p>
        <w:p w:rsidR="00040D6D" w:rsidRPr="00BB6527" w:rsidRDefault="00040D6D" w:rsidP="00141537"/>
        <w:p w:rsidR="00040D6D" w:rsidRPr="00BB6527" w:rsidRDefault="00040D6D" w:rsidP="00141537"/>
      </w:tc>
    </w:tr>
  </w:tbl>
  <w:p w:rsidR="00040D6D" w:rsidRDefault="00040D6D" w:rsidP="00141537"/>
  <w:p w:rsidR="00040D6D" w:rsidRDefault="00040D6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0D6D" w:rsidRDefault="00040D6D" w:rsidP="00465D39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7B7DEE">
      <w:rPr>
        <w:rStyle w:val="Seitenzahl"/>
        <w:noProof/>
      </w:rPr>
      <w:t>0</w:t>
    </w:r>
    <w:r>
      <w:rPr>
        <w:rStyle w:val="Seitenzahl"/>
      </w:rPr>
      <w:fldChar w:fldCharType="end"/>
    </w: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4"/>
      <w:gridCol w:w="3865"/>
    </w:tblGrid>
    <w:tr w:rsidR="00040D6D" w:rsidRPr="004C37A8" w:rsidTr="001A6226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:rsidR="00040D6D" w:rsidRPr="004B4E8F" w:rsidRDefault="00040D6D" w:rsidP="00465D39">
          <w:pPr>
            <w:pStyle w:val="Kopfzeile"/>
            <w:ind w:right="360"/>
            <w:rPr>
              <w:color w:val="000000"/>
            </w:rPr>
          </w:pPr>
          <w:r w:rsidRPr="00D21FF3">
            <w:rPr>
              <w:rStyle w:val="Seitenzahl"/>
              <w:sz w:val="22"/>
            </w:rPr>
            <w:t xml:space="preserve"> </w:t>
          </w:r>
          <w:r w:rsidRPr="00D21FF3">
            <w:t xml:space="preserve">                                        </w:t>
          </w:r>
          <w:r w:rsidRPr="00D21FF3">
            <w:br/>
          </w:r>
          <w:r w:rsidRPr="004B4E8F">
            <w:t xml:space="preserve">         </w:t>
          </w:r>
          <w:r>
            <w:t xml:space="preserve">  </w:t>
          </w:r>
          <w:r w:rsidRPr="004B4E8F">
            <w:t xml:space="preserve">                         </w:t>
          </w:r>
          <w:proofErr w:type="spellStart"/>
          <w:r w:rsidRPr="00F54F87">
            <w:t>SiMa</w:t>
          </w:r>
          <w:proofErr w:type="spellEnd"/>
          <w:r w:rsidRPr="00F54F87">
            <w:t xml:space="preserve"> – </w:t>
          </w:r>
          <w:r>
            <w:t>Volumen</w:t>
          </w:r>
        </w:p>
      </w:tc>
      <w:tc>
        <w:tcPr>
          <w:tcW w:w="3866" w:type="dxa"/>
          <w:shd w:val="clear" w:color="auto" w:fill="D9D9D9"/>
          <w:vAlign w:val="center"/>
        </w:tcPr>
        <w:p w:rsidR="00040D6D" w:rsidRPr="00BB6527" w:rsidRDefault="00040D6D" w:rsidP="001A6226">
          <w:pPr>
            <w:spacing w:before="120"/>
            <w:rPr>
              <w:sz w:val="10"/>
              <w:szCs w:val="10"/>
            </w:rPr>
          </w:pPr>
          <w:r>
            <w:t xml:space="preserve">  </w:t>
          </w:r>
          <w:r w:rsidRPr="00BB6527">
            <w:t xml:space="preserve">Name: </w:t>
          </w:r>
        </w:p>
        <w:p w:rsidR="00040D6D" w:rsidRPr="00BB6527" w:rsidRDefault="00040D6D" w:rsidP="001A6226">
          <w:r w:rsidRPr="00BB6527">
            <w:t xml:space="preserve">  </w:t>
          </w:r>
        </w:p>
        <w:p w:rsidR="00040D6D" w:rsidRPr="00BB6527" w:rsidRDefault="00040D6D" w:rsidP="001A6226">
          <w:r w:rsidRPr="00BB6527">
            <w:t xml:space="preserve">  Klasse:</w:t>
          </w:r>
        </w:p>
        <w:p w:rsidR="00040D6D" w:rsidRPr="00BB6527" w:rsidRDefault="00040D6D" w:rsidP="001A6226"/>
        <w:p w:rsidR="00040D6D" w:rsidRPr="00BB6527" w:rsidRDefault="00040D6D" w:rsidP="001A6226"/>
      </w:tc>
    </w:tr>
  </w:tbl>
  <w:p w:rsidR="00040D6D" w:rsidRDefault="00040D6D" w:rsidP="001A622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F74D29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040794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F14AE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9D885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FF76051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31EC943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446012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B3ADF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91AB44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9"/>
    <w:multiLevelType w:val="singleLevel"/>
    <w:tmpl w:val="EA7410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DDA6E236"/>
    <w:lvl w:ilvl="0"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. 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   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berschrift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berschrift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12" w15:restartNumberingAfterBreak="0">
    <w:nsid w:val="06DF36F9"/>
    <w:multiLevelType w:val="hybridMultilevel"/>
    <w:tmpl w:val="7B3637A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AD25257"/>
    <w:multiLevelType w:val="hybridMultilevel"/>
    <w:tmpl w:val="3CA03A0A"/>
    <w:lvl w:ilvl="0" w:tplc="1DB6338A">
      <w:start w:val="1"/>
      <w:numFmt w:val="bullet"/>
      <w:pStyle w:val="Listenabsatz"/>
      <w:lvlText w:val=""/>
      <w:lvlJc w:val="left"/>
      <w:pPr>
        <w:ind w:left="360" w:hanging="360"/>
      </w:pPr>
      <w:rPr>
        <w:rFonts w:ascii="Symbol" w:hAnsi="Symbol" w:hint="default"/>
        <w:color w:val="244061" w:themeColor="accent1" w:themeShade="80"/>
      </w:rPr>
    </w:lvl>
    <w:lvl w:ilvl="1" w:tplc="60C26F8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0B3E030A"/>
    <w:multiLevelType w:val="hybridMultilevel"/>
    <w:tmpl w:val="8BBC292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0F1E24C8"/>
    <w:multiLevelType w:val="hybridMultilevel"/>
    <w:tmpl w:val="848E9A6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1A768E2"/>
    <w:multiLevelType w:val="hybridMultilevel"/>
    <w:tmpl w:val="5B36C3CA"/>
    <w:lvl w:ilvl="0" w:tplc="E794CE3E"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83142EF"/>
    <w:multiLevelType w:val="hybridMultilevel"/>
    <w:tmpl w:val="24A41574"/>
    <w:lvl w:ilvl="0" w:tplc="F886AE6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8413B56"/>
    <w:multiLevelType w:val="hybridMultilevel"/>
    <w:tmpl w:val="32EE5E80"/>
    <w:lvl w:ilvl="0" w:tplc="C21E90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03A01E2"/>
    <w:multiLevelType w:val="hybridMultilevel"/>
    <w:tmpl w:val="E3C4738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5B00C36"/>
    <w:multiLevelType w:val="hybridMultilevel"/>
    <w:tmpl w:val="6156AA8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5DD4BA4"/>
    <w:multiLevelType w:val="hybridMultilevel"/>
    <w:tmpl w:val="440A9D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96B1AFC"/>
    <w:multiLevelType w:val="hybridMultilevel"/>
    <w:tmpl w:val="379A781E"/>
    <w:lvl w:ilvl="0" w:tplc="A8A438DA">
      <w:start w:val="1"/>
      <w:numFmt w:val="bullet"/>
      <w:pStyle w:val="Tabellenaufzhlung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23" w15:restartNumberingAfterBreak="0">
    <w:nsid w:val="2AF95D84"/>
    <w:multiLevelType w:val="hybridMultilevel"/>
    <w:tmpl w:val="7F7AE5D4"/>
    <w:lvl w:ilvl="0" w:tplc="35A6B378">
      <w:start w:val="6"/>
      <w:numFmt w:val="decimal"/>
      <w:lvlText w:val="%1"/>
      <w:lvlJc w:val="left"/>
      <w:pPr>
        <w:ind w:left="10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37" w:hanging="360"/>
      </w:pPr>
    </w:lvl>
    <w:lvl w:ilvl="2" w:tplc="0407001B" w:tentative="1">
      <w:start w:val="1"/>
      <w:numFmt w:val="lowerRoman"/>
      <w:lvlText w:val="%3."/>
      <w:lvlJc w:val="right"/>
      <w:pPr>
        <w:ind w:left="2457" w:hanging="180"/>
      </w:pPr>
    </w:lvl>
    <w:lvl w:ilvl="3" w:tplc="0407000F" w:tentative="1">
      <w:start w:val="1"/>
      <w:numFmt w:val="decimal"/>
      <w:lvlText w:val="%4."/>
      <w:lvlJc w:val="left"/>
      <w:pPr>
        <w:ind w:left="3177" w:hanging="360"/>
      </w:pPr>
    </w:lvl>
    <w:lvl w:ilvl="4" w:tplc="04070019" w:tentative="1">
      <w:start w:val="1"/>
      <w:numFmt w:val="lowerLetter"/>
      <w:lvlText w:val="%5."/>
      <w:lvlJc w:val="left"/>
      <w:pPr>
        <w:ind w:left="3897" w:hanging="360"/>
      </w:pPr>
    </w:lvl>
    <w:lvl w:ilvl="5" w:tplc="0407001B" w:tentative="1">
      <w:start w:val="1"/>
      <w:numFmt w:val="lowerRoman"/>
      <w:lvlText w:val="%6."/>
      <w:lvlJc w:val="right"/>
      <w:pPr>
        <w:ind w:left="4617" w:hanging="180"/>
      </w:pPr>
    </w:lvl>
    <w:lvl w:ilvl="6" w:tplc="0407000F" w:tentative="1">
      <w:start w:val="1"/>
      <w:numFmt w:val="decimal"/>
      <w:lvlText w:val="%7."/>
      <w:lvlJc w:val="left"/>
      <w:pPr>
        <w:ind w:left="5337" w:hanging="360"/>
      </w:pPr>
    </w:lvl>
    <w:lvl w:ilvl="7" w:tplc="04070019" w:tentative="1">
      <w:start w:val="1"/>
      <w:numFmt w:val="lowerLetter"/>
      <w:lvlText w:val="%8."/>
      <w:lvlJc w:val="left"/>
      <w:pPr>
        <w:ind w:left="6057" w:hanging="360"/>
      </w:pPr>
    </w:lvl>
    <w:lvl w:ilvl="8" w:tplc="0407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24" w15:restartNumberingAfterBreak="0">
    <w:nsid w:val="2CD5353E"/>
    <w:multiLevelType w:val="hybridMultilevel"/>
    <w:tmpl w:val="277C237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2F0F0942"/>
    <w:multiLevelType w:val="hybridMultilevel"/>
    <w:tmpl w:val="1722F13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1611128"/>
    <w:multiLevelType w:val="hybridMultilevel"/>
    <w:tmpl w:val="580E8AD2"/>
    <w:lvl w:ilvl="0" w:tplc="D62A82D2">
      <w:start w:val="1"/>
      <w:numFmt w:val="decimal"/>
      <w:lvlText w:val="%1"/>
      <w:lvlJc w:val="left"/>
      <w:pPr>
        <w:ind w:left="10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37" w:hanging="360"/>
      </w:pPr>
    </w:lvl>
    <w:lvl w:ilvl="2" w:tplc="0407001B" w:tentative="1">
      <w:start w:val="1"/>
      <w:numFmt w:val="lowerRoman"/>
      <w:lvlText w:val="%3."/>
      <w:lvlJc w:val="right"/>
      <w:pPr>
        <w:ind w:left="2457" w:hanging="180"/>
      </w:pPr>
    </w:lvl>
    <w:lvl w:ilvl="3" w:tplc="0407000F" w:tentative="1">
      <w:start w:val="1"/>
      <w:numFmt w:val="decimal"/>
      <w:lvlText w:val="%4."/>
      <w:lvlJc w:val="left"/>
      <w:pPr>
        <w:ind w:left="3177" w:hanging="360"/>
      </w:pPr>
    </w:lvl>
    <w:lvl w:ilvl="4" w:tplc="04070019" w:tentative="1">
      <w:start w:val="1"/>
      <w:numFmt w:val="lowerLetter"/>
      <w:lvlText w:val="%5."/>
      <w:lvlJc w:val="left"/>
      <w:pPr>
        <w:ind w:left="3897" w:hanging="360"/>
      </w:pPr>
    </w:lvl>
    <w:lvl w:ilvl="5" w:tplc="0407001B" w:tentative="1">
      <w:start w:val="1"/>
      <w:numFmt w:val="lowerRoman"/>
      <w:lvlText w:val="%6."/>
      <w:lvlJc w:val="right"/>
      <w:pPr>
        <w:ind w:left="4617" w:hanging="180"/>
      </w:pPr>
    </w:lvl>
    <w:lvl w:ilvl="6" w:tplc="0407000F" w:tentative="1">
      <w:start w:val="1"/>
      <w:numFmt w:val="decimal"/>
      <w:lvlText w:val="%7."/>
      <w:lvlJc w:val="left"/>
      <w:pPr>
        <w:ind w:left="5337" w:hanging="360"/>
      </w:pPr>
    </w:lvl>
    <w:lvl w:ilvl="7" w:tplc="04070019" w:tentative="1">
      <w:start w:val="1"/>
      <w:numFmt w:val="lowerLetter"/>
      <w:lvlText w:val="%8."/>
      <w:lvlJc w:val="left"/>
      <w:pPr>
        <w:ind w:left="6057" w:hanging="360"/>
      </w:pPr>
    </w:lvl>
    <w:lvl w:ilvl="8" w:tplc="0407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27" w15:restartNumberingAfterBreak="0">
    <w:nsid w:val="331A335B"/>
    <w:multiLevelType w:val="hybridMultilevel"/>
    <w:tmpl w:val="7DA6B356"/>
    <w:lvl w:ilvl="0" w:tplc="BAD061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41F5655"/>
    <w:multiLevelType w:val="hybridMultilevel"/>
    <w:tmpl w:val="9162FEBA"/>
    <w:lvl w:ilvl="0" w:tplc="A4D293CC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77D67C9"/>
    <w:multiLevelType w:val="hybridMultilevel"/>
    <w:tmpl w:val="2654B864"/>
    <w:lvl w:ilvl="0" w:tplc="64EC09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98A28BF"/>
    <w:multiLevelType w:val="hybridMultilevel"/>
    <w:tmpl w:val="4CDE6F7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F915DB9"/>
    <w:multiLevelType w:val="hybridMultilevel"/>
    <w:tmpl w:val="F2EAADC6"/>
    <w:lvl w:ilvl="0" w:tplc="193C65C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3862032"/>
    <w:multiLevelType w:val="hybridMultilevel"/>
    <w:tmpl w:val="5A9A3400"/>
    <w:lvl w:ilvl="0" w:tplc="F6D2571C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8E238BC"/>
    <w:multiLevelType w:val="hybridMultilevel"/>
    <w:tmpl w:val="8D4C0D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4253CB"/>
    <w:multiLevelType w:val="hybridMultilevel"/>
    <w:tmpl w:val="BE1A8BD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  <w:color w:val="244061" w:themeColor="accent1" w:themeShade="80"/>
      </w:rPr>
    </w:lvl>
    <w:lvl w:ilvl="1" w:tplc="EA2C498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69736FD"/>
    <w:multiLevelType w:val="hybridMultilevel"/>
    <w:tmpl w:val="FE0CA3DE"/>
    <w:lvl w:ilvl="0" w:tplc="28440F92">
      <w:start w:val="1"/>
      <w:numFmt w:val="bullet"/>
      <w:lvlText w:val=""/>
      <w:lvlJc w:val="left"/>
      <w:pPr>
        <w:tabs>
          <w:tab w:val="num" w:pos="817"/>
        </w:tabs>
        <w:ind w:left="817" w:hanging="341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3"/>
        </w:tabs>
        <w:ind w:left="1803" w:hanging="360"/>
      </w:pPr>
      <w:rPr>
        <w:rFonts w:ascii="Courier New" w:hAnsi="Courier New" w:cs="SimSun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3"/>
        </w:tabs>
        <w:ind w:left="2523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3"/>
        </w:tabs>
        <w:ind w:left="3243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3"/>
        </w:tabs>
        <w:ind w:left="3963" w:hanging="360"/>
      </w:pPr>
      <w:rPr>
        <w:rFonts w:ascii="Courier New" w:hAnsi="Courier New" w:cs="SimSun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3"/>
        </w:tabs>
        <w:ind w:left="4683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3"/>
        </w:tabs>
        <w:ind w:left="5403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3"/>
        </w:tabs>
        <w:ind w:left="6123" w:hanging="360"/>
      </w:pPr>
      <w:rPr>
        <w:rFonts w:ascii="Courier New" w:hAnsi="Courier New" w:cs="SimSun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3"/>
        </w:tabs>
        <w:ind w:left="6843" w:hanging="360"/>
      </w:pPr>
      <w:rPr>
        <w:rFonts w:ascii="Wingdings" w:hAnsi="Wingdings" w:hint="default"/>
      </w:rPr>
    </w:lvl>
  </w:abstractNum>
  <w:abstractNum w:abstractNumId="36" w15:restartNumberingAfterBreak="0">
    <w:nsid w:val="583114AA"/>
    <w:multiLevelType w:val="hybridMultilevel"/>
    <w:tmpl w:val="3E8E4D6E"/>
    <w:lvl w:ilvl="0" w:tplc="CD70E96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0F5EB0"/>
    <w:multiLevelType w:val="hybridMultilevel"/>
    <w:tmpl w:val="082A872A"/>
    <w:lvl w:ilvl="0" w:tplc="BAC00C36">
      <w:start w:val="1"/>
      <w:numFmt w:val="bullet"/>
      <w:lvlText w:val=""/>
      <w:lvlJc w:val="left"/>
      <w:pPr>
        <w:tabs>
          <w:tab w:val="num" w:pos="0"/>
        </w:tabs>
        <w:ind w:left="170" w:hanging="170"/>
      </w:pPr>
      <w:rPr>
        <w:rFonts w:ascii="Symbol" w:hAnsi="Symbol" w:hint="default"/>
        <w:sz w:val="16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A891591"/>
    <w:multiLevelType w:val="hybridMultilevel"/>
    <w:tmpl w:val="CE202256"/>
    <w:lvl w:ilvl="0" w:tplc="B51EDFB4">
      <w:start w:val="1"/>
      <w:numFmt w:val="lowerLetter"/>
      <w:lvlText w:val="%1)"/>
      <w:lvlJc w:val="left"/>
      <w:pPr>
        <w:ind w:left="1428" w:hanging="360"/>
      </w:pPr>
      <w:rPr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9" w15:restartNumberingAfterBreak="0">
    <w:nsid w:val="636C69B0"/>
    <w:multiLevelType w:val="hybridMultilevel"/>
    <w:tmpl w:val="CA50D382"/>
    <w:lvl w:ilvl="0" w:tplc="DDD26D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A6E4E27"/>
    <w:multiLevelType w:val="hybridMultilevel"/>
    <w:tmpl w:val="CB5E760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F3A48C0"/>
    <w:multiLevelType w:val="hybridMultilevel"/>
    <w:tmpl w:val="41609474"/>
    <w:lvl w:ilvl="0" w:tplc="D1509E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0C5F3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1C959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1213A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982E1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364B0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0E6D4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7851B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7C8AD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6F5566CD"/>
    <w:multiLevelType w:val="hybridMultilevel"/>
    <w:tmpl w:val="D06C3FE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040139A"/>
    <w:multiLevelType w:val="hybridMultilevel"/>
    <w:tmpl w:val="B78CE91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726EDD"/>
    <w:multiLevelType w:val="hybridMultilevel"/>
    <w:tmpl w:val="580E8AD2"/>
    <w:lvl w:ilvl="0" w:tplc="D62A82D2">
      <w:start w:val="1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37" w:hanging="360"/>
      </w:pPr>
    </w:lvl>
    <w:lvl w:ilvl="2" w:tplc="0407001B" w:tentative="1">
      <w:start w:val="1"/>
      <w:numFmt w:val="lowerRoman"/>
      <w:lvlText w:val="%3."/>
      <w:lvlJc w:val="right"/>
      <w:pPr>
        <w:ind w:left="2457" w:hanging="180"/>
      </w:pPr>
    </w:lvl>
    <w:lvl w:ilvl="3" w:tplc="0407000F" w:tentative="1">
      <w:start w:val="1"/>
      <w:numFmt w:val="decimal"/>
      <w:lvlText w:val="%4."/>
      <w:lvlJc w:val="left"/>
      <w:pPr>
        <w:ind w:left="3177" w:hanging="360"/>
      </w:pPr>
    </w:lvl>
    <w:lvl w:ilvl="4" w:tplc="04070019" w:tentative="1">
      <w:start w:val="1"/>
      <w:numFmt w:val="lowerLetter"/>
      <w:lvlText w:val="%5."/>
      <w:lvlJc w:val="left"/>
      <w:pPr>
        <w:ind w:left="3897" w:hanging="360"/>
      </w:pPr>
    </w:lvl>
    <w:lvl w:ilvl="5" w:tplc="0407001B" w:tentative="1">
      <w:start w:val="1"/>
      <w:numFmt w:val="lowerRoman"/>
      <w:lvlText w:val="%6."/>
      <w:lvlJc w:val="right"/>
      <w:pPr>
        <w:ind w:left="4617" w:hanging="180"/>
      </w:pPr>
    </w:lvl>
    <w:lvl w:ilvl="6" w:tplc="0407000F" w:tentative="1">
      <w:start w:val="1"/>
      <w:numFmt w:val="decimal"/>
      <w:lvlText w:val="%7."/>
      <w:lvlJc w:val="left"/>
      <w:pPr>
        <w:ind w:left="5337" w:hanging="360"/>
      </w:pPr>
    </w:lvl>
    <w:lvl w:ilvl="7" w:tplc="04070019" w:tentative="1">
      <w:start w:val="1"/>
      <w:numFmt w:val="lowerLetter"/>
      <w:lvlText w:val="%8."/>
      <w:lvlJc w:val="left"/>
      <w:pPr>
        <w:ind w:left="6057" w:hanging="360"/>
      </w:pPr>
    </w:lvl>
    <w:lvl w:ilvl="8" w:tplc="0407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45" w15:restartNumberingAfterBreak="0">
    <w:nsid w:val="732361DE"/>
    <w:multiLevelType w:val="hybridMultilevel"/>
    <w:tmpl w:val="BE5C86B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7304B21"/>
    <w:multiLevelType w:val="multilevel"/>
    <w:tmpl w:val="D13C92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 w15:restartNumberingAfterBreak="0">
    <w:nsid w:val="78051CE6"/>
    <w:multiLevelType w:val="hybridMultilevel"/>
    <w:tmpl w:val="9CFAB42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85D6B07"/>
    <w:multiLevelType w:val="hybridMultilevel"/>
    <w:tmpl w:val="A790DC98"/>
    <w:lvl w:ilvl="0" w:tplc="441651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78B04C2E"/>
    <w:multiLevelType w:val="hybridMultilevel"/>
    <w:tmpl w:val="29D07244"/>
    <w:lvl w:ilvl="0" w:tplc="99FAB02A">
      <w:start w:val="1"/>
      <w:numFmt w:val="bullet"/>
      <w:pStyle w:val="5Aufzhlung"/>
      <w:lvlText w:val=""/>
      <w:lvlJc w:val="left"/>
      <w:pPr>
        <w:ind w:left="360" w:hanging="360"/>
      </w:pPr>
      <w:rPr>
        <w:rFonts w:ascii="Wingdings" w:hAnsi="Wingdings" w:hint="default"/>
        <w:color w:val="327A86"/>
      </w:rPr>
    </w:lvl>
    <w:lvl w:ilvl="1" w:tplc="04070003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50" w15:restartNumberingAfterBreak="0">
    <w:nsid w:val="7F4F56ED"/>
    <w:multiLevelType w:val="hybridMultilevel"/>
    <w:tmpl w:val="93A826FE"/>
    <w:lvl w:ilvl="0" w:tplc="62188A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22"/>
  </w:num>
  <w:num w:numId="4">
    <w:abstractNumId w:val="49"/>
  </w:num>
  <w:num w:numId="5">
    <w:abstractNumId w:val="6"/>
  </w:num>
  <w:num w:numId="6">
    <w:abstractNumId w:val="30"/>
  </w:num>
  <w:num w:numId="7">
    <w:abstractNumId w:val="43"/>
  </w:num>
  <w:num w:numId="8">
    <w:abstractNumId w:val="44"/>
  </w:num>
  <w:num w:numId="9">
    <w:abstractNumId w:val="26"/>
  </w:num>
  <w:num w:numId="10">
    <w:abstractNumId w:val="23"/>
  </w:num>
  <w:num w:numId="11">
    <w:abstractNumId w:val="32"/>
  </w:num>
  <w:num w:numId="12">
    <w:abstractNumId w:val="8"/>
  </w:num>
  <w:num w:numId="13">
    <w:abstractNumId w:val="5"/>
  </w:num>
  <w:num w:numId="14">
    <w:abstractNumId w:val="4"/>
  </w:num>
  <w:num w:numId="15">
    <w:abstractNumId w:val="9"/>
  </w:num>
  <w:num w:numId="16">
    <w:abstractNumId w:val="37"/>
  </w:num>
  <w:num w:numId="17">
    <w:abstractNumId w:val="27"/>
  </w:num>
  <w:num w:numId="18">
    <w:abstractNumId w:val="35"/>
  </w:num>
  <w:num w:numId="19">
    <w:abstractNumId w:val="18"/>
  </w:num>
  <w:num w:numId="20">
    <w:abstractNumId w:val="31"/>
  </w:num>
  <w:num w:numId="21">
    <w:abstractNumId w:val="47"/>
  </w:num>
  <w:num w:numId="22">
    <w:abstractNumId w:val="41"/>
  </w:num>
  <w:num w:numId="23">
    <w:abstractNumId w:val="29"/>
  </w:num>
  <w:num w:numId="24">
    <w:abstractNumId w:val="17"/>
  </w:num>
  <w:num w:numId="25">
    <w:abstractNumId w:val="33"/>
  </w:num>
  <w:num w:numId="26">
    <w:abstractNumId w:val="20"/>
  </w:num>
  <w:num w:numId="27">
    <w:abstractNumId w:val="42"/>
  </w:num>
  <w:num w:numId="28">
    <w:abstractNumId w:val="12"/>
  </w:num>
  <w:num w:numId="29">
    <w:abstractNumId w:val="14"/>
  </w:num>
  <w:num w:numId="30">
    <w:abstractNumId w:val="24"/>
  </w:num>
  <w:num w:numId="31">
    <w:abstractNumId w:val="25"/>
  </w:num>
  <w:num w:numId="32">
    <w:abstractNumId w:val="15"/>
  </w:num>
  <w:num w:numId="33">
    <w:abstractNumId w:val="21"/>
  </w:num>
  <w:num w:numId="34">
    <w:abstractNumId w:val="48"/>
  </w:num>
  <w:num w:numId="35">
    <w:abstractNumId w:val="46"/>
  </w:num>
  <w:num w:numId="36">
    <w:abstractNumId w:val="28"/>
  </w:num>
  <w:num w:numId="37">
    <w:abstractNumId w:val="34"/>
  </w:num>
  <w:num w:numId="38">
    <w:abstractNumId w:val="16"/>
  </w:num>
  <w:num w:numId="39">
    <w:abstractNumId w:val="0"/>
  </w:num>
  <w:num w:numId="40">
    <w:abstractNumId w:val="36"/>
  </w:num>
  <w:num w:numId="41">
    <w:abstractNumId w:val="50"/>
  </w:num>
  <w:num w:numId="42">
    <w:abstractNumId w:val="38"/>
  </w:num>
  <w:num w:numId="43">
    <w:abstractNumId w:val="1"/>
  </w:num>
  <w:num w:numId="44">
    <w:abstractNumId w:val="2"/>
  </w:num>
  <w:num w:numId="45">
    <w:abstractNumId w:val="3"/>
  </w:num>
  <w:num w:numId="46">
    <w:abstractNumId w:val="7"/>
  </w:num>
  <w:num w:numId="47">
    <w:abstractNumId w:val="40"/>
  </w:num>
  <w:num w:numId="48">
    <w:abstractNumId w:val="19"/>
  </w:num>
  <w:num w:numId="49">
    <w:abstractNumId w:val="39"/>
  </w:num>
  <w:num w:numId="50">
    <w:abstractNumId w:val="4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9"/>
  <w:activeWritingStyle w:appName="MSWord" w:lang="de-DE" w:vendorID="64" w:dllVersion="6" w:nlCheck="1" w:checkStyle="1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de-CH" w:vendorID="64" w:dllVersion="6" w:nlCheck="1" w:checkStyle="0"/>
  <w:activeWritingStyle w:appName="MSWord" w:lang="de-DE" w:vendorID="64" w:dllVersion="0" w:nlCheck="1" w:checkStyle="0"/>
  <w:activeWritingStyle w:appName="MSWord" w:lang="de-DE" w:vendorID="64" w:dllVersion="4096" w:nlCheck="1" w:checkStyle="0"/>
  <w:proofState w:spelling="clean" w:grammar="clean"/>
  <w:attachedTemplate r:id="rId1"/>
  <w:linkStyles/>
  <w:defaultTabStop w:val="284"/>
  <w:autoHyphenation/>
  <w:hyphenationZone w:val="425"/>
  <w:drawingGridHorizontalSpacing w:val="115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FB4"/>
    <w:rsid w:val="000012DD"/>
    <w:rsid w:val="000031F4"/>
    <w:rsid w:val="00003CA7"/>
    <w:rsid w:val="00003DD6"/>
    <w:rsid w:val="00005028"/>
    <w:rsid w:val="0000663D"/>
    <w:rsid w:val="00006A63"/>
    <w:rsid w:val="00006B52"/>
    <w:rsid w:val="00007A08"/>
    <w:rsid w:val="000116F0"/>
    <w:rsid w:val="00011B3C"/>
    <w:rsid w:val="00012106"/>
    <w:rsid w:val="00013465"/>
    <w:rsid w:val="00013532"/>
    <w:rsid w:val="000146A4"/>
    <w:rsid w:val="00014729"/>
    <w:rsid w:val="00014B71"/>
    <w:rsid w:val="00015870"/>
    <w:rsid w:val="0001679C"/>
    <w:rsid w:val="00016CDC"/>
    <w:rsid w:val="00017633"/>
    <w:rsid w:val="000179A2"/>
    <w:rsid w:val="000227F7"/>
    <w:rsid w:val="00023C01"/>
    <w:rsid w:val="000247E4"/>
    <w:rsid w:val="000248ED"/>
    <w:rsid w:val="000248F2"/>
    <w:rsid w:val="00024A76"/>
    <w:rsid w:val="00024B17"/>
    <w:rsid w:val="0002542E"/>
    <w:rsid w:val="000261AD"/>
    <w:rsid w:val="000275DF"/>
    <w:rsid w:val="00027729"/>
    <w:rsid w:val="00027BDB"/>
    <w:rsid w:val="0003103F"/>
    <w:rsid w:val="00031D94"/>
    <w:rsid w:val="000322CD"/>
    <w:rsid w:val="0003276E"/>
    <w:rsid w:val="00032F4E"/>
    <w:rsid w:val="000342A0"/>
    <w:rsid w:val="000363E4"/>
    <w:rsid w:val="000400FE"/>
    <w:rsid w:val="00040B82"/>
    <w:rsid w:val="00040CAC"/>
    <w:rsid w:val="00040D6D"/>
    <w:rsid w:val="000418CA"/>
    <w:rsid w:val="00041AEE"/>
    <w:rsid w:val="000426B8"/>
    <w:rsid w:val="00043D61"/>
    <w:rsid w:val="000454BB"/>
    <w:rsid w:val="00046B9D"/>
    <w:rsid w:val="00046F1C"/>
    <w:rsid w:val="00050FFB"/>
    <w:rsid w:val="00051E91"/>
    <w:rsid w:val="00052CB5"/>
    <w:rsid w:val="00053DA5"/>
    <w:rsid w:val="0005443B"/>
    <w:rsid w:val="00054C3F"/>
    <w:rsid w:val="00055319"/>
    <w:rsid w:val="00055323"/>
    <w:rsid w:val="00055466"/>
    <w:rsid w:val="00055838"/>
    <w:rsid w:val="00055F22"/>
    <w:rsid w:val="00056AF4"/>
    <w:rsid w:val="00056B3F"/>
    <w:rsid w:val="00056C72"/>
    <w:rsid w:val="0005762A"/>
    <w:rsid w:val="00061F2A"/>
    <w:rsid w:val="00063985"/>
    <w:rsid w:val="00063D41"/>
    <w:rsid w:val="00063D75"/>
    <w:rsid w:val="0006567A"/>
    <w:rsid w:val="00072C75"/>
    <w:rsid w:val="00073E5C"/>
    <w:rsid w:val="000754F6"/>
    <w:rsid w:val="000759BF"/>
    <w:rsid w:val="00076570"/>
    <w:rsid w:val="00076B10"/>
    <w:rsid w:val="00077096"/>
    <w:rsid w:val="000801AA"/>
    <w:rsid w:val="000802A8"/>
    <w:rsid w:val="000826E6"/>
    <w:rsid w:val="0008358D"/>
    <w:rsid w:val="000849B7"/>
    <w:rsid w:val="00086303"/>
    <w:rsid w:val="0009244B"/>
    <w:rsid w:val="00093C7B"/>
    <w:rsid w:val="00094458"/>
    <w:rsid w:val="00094F0E"/>
    <w:rsid w:val="000953BC"/>
    <w:rsid w:val="00095590"/>
    <w:rsid w:val="00096B85"/>
    <w:rsid w:val="00096FC5"/>
    <w:rsid w:val="0009708A"/>
    <w:rsid w:val="000A252F"/>
    <w:rsid w:val="000A330C"/>
    <w:rsid w:val="000A3D4D"/>
    <w:rsid w:val="000A3FF0"/>
    <w:rsid w:val="000A5F16"/>
    <w:rsid w:val="000A7452"/>
    <w:rsid w:val="000A7C05"/>
    <w:rsid w:val="000B00C9"/>
    <w:rsid w:val="000B0261"/>
    <w:rsid w:val="000B056E"/>
    <w:rsid w:val="000B0A1B"/>
    <w:rsid w:val="000B13E4"/>
    <w:rsid w:val="000B1629"/>
    <w:rsid w:val="000B2CAB"/>
    <w:rsid w:val="000B4452"/>
    <w:rsid w:val="000B4696"/>
    <w:rsid w:val="000B5C61"/>
    <w:rsid w:val="000B6659"/>
    <w:rsid w:val="000C0265"/>
    <w:rsid w:val="000C18B9"/>
    <w:rsid w:val="000C2251"/>
    <w:rsid w:val="000C27AB"/>
    <w:rsid w:val="000C28C4"/>
    <w:rsid w:val="000C2EDB"/>
    <w:rsid w:val="000C473F"/>
    <w:rsid w:val="000C4CB3"/>
    <w:rsid w:val="000C50B7"/>
    <w:rsid w:val="000C530D"/>
    <w:rsid w:val="000C6301"/>
    <w:rsid w:val="000C6EB0"/>
    <w:rsid w:val="000D0705"/>
    <w:rsid w:val="000D153B"/>
    <w:rsid w:val="000D2321"/>
    <w:rsid w:val="000D2A96"/>
    <w:rsid w:val="000D35C5"/>
    <w:rsid w:val="000D3858"/>
    <w:rsid w:val="000D5572"/>
    <w:rsid w:val="000D5ACC"/>
    <w:rsid w:val="000D5BA9"/>
    <w:rsid w:val="000D5EC9"/>
    <w:rsid w:val="000D7211"/>
    <w:rsid w:val="000D79CF"/>
    <w:rsid w:val="000D7E5F"/>
    <w:rsid w:val="000E0955"/>
    <w:rsid w:val="000E1C49"/>
    <w:rsid w:val="000E208F"/>
    <w:rsid w:val="000E35FC"/>
    <w:rsid w:val="000E381F"/>
    <w:rsid w:val="000E42D8"/>
    <w:rsid w:val="000E634E"/>
    <w:rsid w:val="000E652D"/>
    <w:rsid w:val="000E69AC"/>
    <w:rsid w:val="000E7E48"/>
    <w:rsid w:val="000E7F24"/>
    <w:rsid w:val="000F0481"/>
    <w:rsid w:val="000F1B18"/>
    <w:rsid w:val="000F27F1"/>
    <w:rsid w:val="000F2F69"/>
    <w:rsid w:val="000F327B"/>
    <w:rsid w:val="000F34FB"/>
    <w:rsid w:val="000F3B4B"/>
    <w:rsid w:val="000F6101"/>
    <w:rsid w:val="000F63CE"/>
    <w:rsid w:val="000F71DD"/>
    <w:rsid w:val="000F7868"/>
    <w:rsid w:val="000F790C"/>
    <w:rsid w:val="001005A9"/>
    <w:rsid w:val="00100AF7"/>
    <w:rsid w:val="00101B2E"/>
    <w:rsid w:val="00101E15"/>
    <w:rsid w:val="00106C87"/>
    <w:rsid w:val="001107D0"/>
    <w:rsid w:val="00110B02"/>
    <w:rsid w:val="0011158D"/>
    <w:rsid w:val="00111B53"/>
    <w:rsid w:val="0011414E"/>
    <w:rsid w:val="00114461"/>
    <w:rsid w:val="00114675"/>
    <w:rsid w:val="00114AE0"/>
    <w:rsid w:val="00115594"/>
    <w:rsid w:val="00115F65"/>
    <w:rsid w:val="00116949"/>
    <w:rsid w:val="00116B17"/>
    <w:rsid w:val="0012144F"/>
    <w:rsid w:val="00121559"/>
    <w:rsid w:val="00122BEC"/>
    <w:rsid w:val="001241FE"/>
    <w:rsid w:val="00124695"/>
    <w:rsid w:val="00124EEC"/>
    <w:rsid w:val="0012736D"/>
    <w:rsid w:val="00127A61"/>
    <w:rsid w:val="00130FAB"/>
    <w:rsid w:val="001361AB"/>
    <w:rsid w:val="001363FF"/>
    <w:rsid w:val="00137855"/>
    <w:rsid w:val="00140C32"/>
    <w:rsid w:val="00140D75"/>
    <w:rsid w:val="00141537"/>
    <w:rsid w:val="00141614"/>
    <w:rsid w:val="00141AB3"/>
    <w:rsid w:val="00141BB9"/>
    <w:rsid w:val="0014286D"/>
    <w:rsid w:val="0014318B"/>
    <w:rsid w:val="001432AF"/>
    <w:rsid w:val="001459A5"/>
    <w:rsid w:val="001463E6"/>
    <w:rsid w:val="0014757A"/>
    <w:rsid w:val="00147B1F"/>
    <w:rsid w:val="001503C5"/>
    <w:rsid w:val="00151A6A"/>
    <w:rsid w:val="00151BCC"/>
    <w:rsid w:val="00152870"/>
    <w:rsid w:val="00152A8B"/>
    <w:rsid w:val="00152B64"/>
    <w:rsid w:val="00153D08"/>
    <w:rsid w:val="00155BCE"/>
    <w:rsid w:val="001565E5"/>
    <w:rsid w:val="0015729E"/>
    <w:rsid w:val="0016012B"/>
    <w:rsid w:val="001618A4"/>
    <w:rsid w:val="00162702"/>
    <w:rsid w:val="001635CF"/>
    <w:rsid w:val="0016587F"/>
    <w:rsid w:val="001700BD"/>
    <w:rsid w:val="0017022A"/>
    <w:rsid w:val="001713E9"/>
    <w:rsid w:val="00173DCE"/>
    <w:rsid w:val="00173E1F"/>
    <w:rsid w:val="001757F8"/>
    <w:rsid w:val="0017639C"/>
    <w:rsid w:val="001801A7"/>
    <w:rsid w:val="001804BF"/>
    <w:rsid w:val="00180929"/>
    <w:rsid w:val="00181451"/>
    <w:rsid w:val="001819FE"/>
    <w:rsid w:val="00182333"/>
    <w:rsid w:val="00182BA1"/>
    <w:rsid w:val="001847A0"/>
    <w:rsid w:val="001848F1"/>
    <w:rsid w:val="00184CDF"/>
    <w:rsid w:val="0018519B"/>
    <w:rsid w:val="00186352"/>
    <w:rsid w:val="00187261"/>
    <w:rsid w:val="00187B41"/>
    <w:rsid w:val="00190C29"/>
    <w:rsid w:val="00190D8C"/>
    <w:rsid w:val="0019137E"/>
    <w:rsid w:val="00191559"/>
    <w:rsid w:val="0019193A"/>
    <w:rsid w:val="00192D39"/>
    <w:rsid w:val="00192F0C"/>
    <w:rsid w:val="00193F95"/>
    <w:rsid w:val="0019506F"/>
    <w:rsid w:val="001956CE"/>
    <w:rsid w:val="00195B30"/>
    <w:rsid w:val="0019610F"/>
    <w:rsid w:val="001A29B5"/>
    <w:rsid w:val="001A34A0"/>
    <w:rsid w:val="001A48D3"/>
    <w:rsid w:val="001A5395"/>
    <w:rsid w:val="001A6226"/>
    <w:rsid w:val="001A7391"/>
    <w:rsid w:val="001A7D91"/>
    <w:rsid w:val="001B1498"/>
    <w:rsid w:val="001B2187"/>
    <w:rsid w:val="001B3D41"/>
    <w:rsid w:val="001B4D73"/>
    <w:rsid w:val="001B5D4A"/>
    <w:rsid w:val="001B656A"/>
    <w:rsid w:val="001B713B"/>
    <w:rsid w:val="001B7504"/>
    <w:rsid w:val="001C1127"/>
    <w:rsid w:val="001C14A7"/>
    <w:rsid w:val="001C3075"/>
    <w:rsid w:val="001C31B4"/>
    <w:rsid w:val="001C3DBE"/>
    <w:rsid w:val="001C6398"/>
    <w:rsid w:val="001C685C"/>
    <w:rsid w:val="001D0130"/>
    <w:rsid w:val="001D051E"/>
    <w:rsid w:val="001D0FE5"/>
    <w:rsid w:val="001D13FB"/>
    <w:rsid w:val="001D46BF"/>
    <w:rsid w:val="001D4ACF"/>
    <w:rsid w:val="001D4E36"/>
    <w:rsid w:val="001D553C"/>
    <w:rsid w:val="001D668C"/>
    <w:rsid w:val="001D67FF"/>
    <w:rsid w:val="001D72BC"/>
    <w:rsid w:val="001D746C"/>
    <w:rsid w:val="001E0131"/>
    <w:rsid w:val="001E051A"/>
    <w:rsid w:val="001E0C3C"/>
    <w:rsid w:val="001E0E09"/>
    <w:rsid w:val="001E1B3B"/>
    <w:rsid w:val="001E3417"/>
    <w:rsid w:val="001E3C9E"/>
    <w:rsid w:val="001E7015"/>
    <w:rsid w:val="001E7156"/>
    <w:rsid w:val="001E7DF6"/>
    <w:rsid w:val="001F0AC2"/>
    <w:rsid w:val="001F28D4"/>
    <w:rsid w:val="001F3736"/>
    <w:rsid w:val="001F4519"/>
    <w:rsid w:val="001F489B"/>
    <w:rsid w:val="001F4B96"/>
    <w:rsid w:val="001F530D"/>
    <w:rsid w:val="00200ABF"/>
    <w:rsid w:val="0020102A"/>
    <w:rsid w:val="002046B3"/>
    <w:rsid w:val="00204C51"/>
    <w:rsid w:val="00204CFD"/>
    <w:rsid w:val="00204E78"/>
    <w:rsid w:val="0020582A"/>
    <w:rsid w:val="00206726"/>
    <w:rsid w:val="00206AFD"/>
    <w:rsid w:val="00206B7D"/>
    <w:rsid w:val="002074E5"/>
    <w:rsid w:val="00213122"/>
    <w:rsid w:val="002142AA"/>
    <w:rsid w:val="00215153"/>
    <w:rsid w:val="002161B0"/>
    <w:rsid w:val="00223E9F"/>
    <w:rsid w:val="00230563"/>
    <w:rsid w:val="00230CE3"/>
    <w:rsid w:val="00230E65"/>
    <w:rsid w:val="00233398"/>
    <w:rsid w:val="0023424A"/>
    <w:rsid w:val="002346DD"/>
    <w:rsid w:val="00235A20"/>
    <w:rsid w:val="0023765A"/>
    <w:rsid w:val="002404CF"/>
    <w:rsid w:val="002468F4"/>
    <w:rsid w:val="002502C7"/>
    <w:rsid w:val="00251D4F"/>
    <w:rsid w:val="002523D3"/>
    <w:rsid w:val="00253E84"/>
    <w:rsid w:val="00254D74"/>
    <w:rsid w:val="00257374"/>
    <w:rsid w:val="002578D5"/>
    <w:rsid w:val="00262C89"/>
    <w:rsid w:val="002647ED"/>
    <w:rsid w:val="00265A42"/>
    <w:rsid w:val="00266360"/>
    <w:rsid w:val="00271363"/>
    <w:rsid w:val="00271459"/>
    <w:rsid w:val="00271C17"/>
    <w:rsid w:val="00271C27"/>
    <w:rsid w:val="00273154"/>
    <w:rsid w:val="002732F8"/>
    <w:rsid w:val="00273E71"/>
    <w:rsid w:val="00274DFC"/>
    <w:rsid w:val="00274FB6"/>
    <w:rsid w:val="00275A12"/>
    <w:rsid w:val="00275CDD"/>
    <w:rsid w:val="00276011"/>
    <w:rsid w:val="0027765E"/>
    <w:rsid w:val="00277E95"/>
    <w:rsid w:val="0028028A"/>
    <w:rsid w:val="0028060F"/>
    <w:rsid w:val="00280AD6"/>
    <w:rsid w:val="00280F94"/>
    <w:rsid w:val="00281188"/>
    <w:rsid w:val="00281294"/>
    <w:rsid w:val="00282620"/>
    <w:rsid w:val="0028326A"/>
    <w:rsid w:val="002843F6"/>
    <w:rsid w:val="0028445F"/>
    <w:rsid w:val="00285677"/>
    <w:rsid w:val="002861D3"/>
    <w:rsid w:val="00290A73"/>
    <w:rsid w:val="00293B91"/>
    <w:rsid w:val="00294BEC"/>
    <w:rsid w:val="002959CD"/>
    <w:rsid w:val="002965BF"/>
    <w:rsid w:val="002967D7"/>
    <w:rsid w:val="00297396"/>
    <w:rsid w:val="00297584"/>
    <w:rsid w:val="002A0B25"/>
    <w:rsid w:val="002A0F18"/>
    <w:rsid w:val="002A2443"/>
    <w:rsid w:val="002A4D0E"/>
    <w:rsid w:val="002A5204"/>
    <w:rsid w:val="002A53F1"/>
    <w:rsid w:val="002A6698"/>
    <w:rsid w:val="002A762D"/>
    <w:rsid w:val="002A7672"/>
    <w:rsid w:val="002A76C5"/>
    <w:rsid w:val="002B06D4"/>
    <w:rsid w:val="002B0862"/>
    <w:rsid w:val="002B0B4B"/>
    <w:rsid w:val="002B2461"/>
    <w:rsid w:val="002B3DBB"/>
    <w:rsid w:val="002B539E"/>
    <w:rsid w:val="002B5466"/>
    <w:rsid w:val="002B651C"/>
    <w:rsid w:val="002B6E4F"/>
    <w:rsid w:val="002C0D40"/>
    <w:rsid w:val="002C1B15"/>
    <w:rsid w:val="002C22A4"/>
    <w:rsid w:val="002C31F8"/>
    <w:rsid w:val="002C7399"/>
    <w:rsid w:val="002D0572"/>
    <w:rsid w:val="002D06AD"/>
    <w:rsid w:val="002D08FF"/>
    <w:rsid w:val="002D2581"/>
    <w:rsid w:val="002D2E70"/>
    <w:rsid w:val="002D37F6"/>
    <w:rsid w:val="002D4596"/>
    <w:rsid w:val="002D5A50"/>
    <w:rsid w:val="002D5B41"/>
    <w:rsid w:val="002E2E7D"/>
    <w:rsid w:val="002E3406"/>
    <w:rsid w:val="002E34D4"/>
    <w:rsid w:val="002E46A3"/>
    <w:rsid w:val="002E51E5"/>
    <w:rsid w:val="002E5856"/>
    <w:rsid w:val="002E5B7F"/>
    <w:rsid w:val="002E6A01"/>
    <w:rsid w:val="002E6FF3"/>
    <w:rsid w:val="002F1899"/>
    <w:rsid w:val="002F1964"/>
    <w:rsid w:val="002F1A3E"/>
    <w:rsid w:val="002F2DF5"/>
    <w:rsid w:val="002F33B2"/>
    <w:rsid w:val="002F3528"/>
    <w:rsid w:val="002F3E6B"/>
    <w:rsid w:val="002F42DE"/>
    <w:rsid w:val="002F5BAC"/>
    <w:rsid w:val="002F64BA"/>
    <w:rsid w:val="002F68FB"/>
    <w:rsid w:val="002F69C6"/>
    <w:rsid w:val="002F78B1"/>
    <w:rsid w:val="00300481"/>
    <w:rsid w:val="00303A90"/>
    <w:rsid w:val="0030533A"/>
    <w:rsid w:val="0030712B"/>
    <w:rsid w:val="00307AE7"/>
    <w:rsid w:val="00307E8C"/>
    <w:rsid w:val="00311436"/>
    <w:rsid w:val="003115AE"/>
    <w:rsid w:val="0031309D"/>
    <w:rsid w:val="0031325A"/>
    <w:rsid w:val="00313EC9"/>
    <w:rsid w:val="00314388"/>
    <w:rsid w:val="00316A1B"/>
    <w:rsid w:val="00320A03"/>
    <w:rsid w:val="00323008"/>
    <w:rsid w:val="00324048"/>
    <w:rsid w:val="003257DE"/>
    <w:rsid w:val="00327571"/>
    <w:rsid w:val="00331904"/>
    <w:rsid w:val="0033253B"/>
    <w:rsid w:val="003328B9"/>
    <w:rsid w:val="003338CC"/>
    <w:rsid w:val="00334EB2"/>
    <w:rsid w:val="0033622B"/>
    <w:rsid w:val="00336CCF"/>
    <w:rsid w:val="00337AD4"/>
    <w:rsid w:val="00340315"/>
    <w:rsid w:val="00340337"/>
    <w:rsid w:val="00340F77"/>
    <w:rsid w:val="0034131B"/>
    <w:rsid w:val="00341948"/>
    <w:rsid w:val="003420B4"/>
    <w:rsid w:val="00342281"/>
    <w:rsid w:val="00342284"/>
    <w:rsid w:val="003431F1"/>
    <w:rsid w:val="00343E74"/>
    <w:rsid w:val="00345915"/>
    <w:rsid w:val="00346694"/>
    <w:rsid w:val="003478C8"/>
    <w:rsid w:val="00350628"/>
    <w:rsid w:val="0035149A"/>
    <w:rsid w:val="00352411"/>
    <w:rsid w:val="003532AF"/>
    <w:rsid w:val="00354265"/>
    <w:rsid w:val="0035496B"/>
    <w:rsid w:val="0035686E"/>
    <w:rsid w:val="00361C07"/>
    <w:rsid w:val="00361F8F"/>
    <w:rsid w:val="00361FEC"/>
    <w:rsid w:val="003623D3"/>
    <w:rsid w:val="00362AC4"/>
    <w:rsid w:val="0036326A"/>
    <w:rsid w:val="00363496"/>
    <w:rsid w:val="003646F4"/>
    <w:rsid w:val="0036549D"/>
    <w:rsid w:val="003662CE"/>
    <w:rsid w:val="0036672A"/>
    <w:rsid w:val="00367A9A"/>
    <w:rsid w:val="00370F22"/>
    <w:rsid w:val="003714C0"/>
    <w:rsid w:val="00371F9D"/>
    <w:rsid w:val="00373B25"/>
    <w:rsid w:val="00376225"/>
    <w:rsid w:val="003765D0"/>
    <w:rsid w:val="00381085"/>
    <w:rsid w:val="003828D0"/>
    <w:rsid w:val="003829C3"/>
    <w:rsid w:val="00383DB6"/>
    <w:rsid w:val="00383FD0"/>
    <w:rsid w:val="00385DD1"/>
    <w:rsid w:val="00387453"/>
    <w:rsid w:val="00391B4E"/>
    <w:rsid w:val="00392F33"/>
    <w:rsid w:val="003953F3"/>
    <w:rsid w:val="00396CF5"/>
    <w:rsid w:val="003A02BC"/>
    <w:rsid w:val="003A04CC"/>
    <w:rsid w:val="003A0742"/>
    <w:rsid w:val="003A088C"/>
    <w:rsid w:val="003A2054"/>
    <w:rsid w:val="003A6FAA"/>
    <w:rsid w:val="003B1849"/>
    <w:rsid w:val="003B1B1B"/>
    <w:rsid w:val="003B5BB8"/>
    <w:rsid w:val="003B7294"/>
    <w:rsid w:val="003C09D0"/>
    <w:rsid w:val="003C1E1F"/>
    <w:rsid w:val="003C20FE"/>
    <w:rsid w:val="003C359C"/>
    <w:rsid w:val="003C4124"/>
    <w:rsid w:val="003C5640"/>
    <w:rsid w:val="003C5D9D"/>
    <w:rsid w:val="003C68E9"/>
    <w:rsid w:val="003C6AE3"/>
    <w:rsid w:val="003D0151"/>
    <w:rsid w:val="003D1D84"/>
    <w:rsid w:val="003D27F5"/>
    <w:rsid w:val="003D4142"/>
    <w:rsid w:val="003D43A3"/>
    <w:rsid w:val="003D4DD5"/>
    <w:rsid w:val="003D68D3"/>
    <w:rsid w:val="003E04C0"/>
    <w:rsid w:val="003E166C"/>
    <w:rsid w:val="003E1A93"/>
    <w:rsid w:val="003E22DF"/>
    <w:rsid w:val="003E3AE2"/>
    <w:rsid w:val="003E4978"/>
    <w:rsid w:val="003E5502"/>
    <w:rsid w:val="003F058C"/>
    <w:rsid w:val="003F1EA7"/>
    <w:rsid w:val="003F3C13"/>
    <w:rsid w:val="003F406D"/>
    <w:rsid w:val="003F4146"/>
    <w:rsid w:val="003F4274"/>
    <w:rsid w:val="003F51B7"/>
    <w:rsid w:val="003F696C"/>
    <w:rsid w:val="0040011A"/>
    <w:rsid w:val="0040043C"/>
    <w:rsid w:val="00400942"/>
    <w:rsid w:val="0040099E"/>
    <w:rsid w:val="004015A5"/>
    <w:rsid w:val="00401803"/>
    <w:rsid w:val="00401823"/>
    <w:rsid w:val="004019E0"/>
    <w:rsid w:val="00402E53"/>
    <w:rsid w:val="00403BAE"/>
    <w:rsid w:val="00403D17"/>
    <w:rsid w:val="00404F32"/>
    <w:rsid w:val="004050C1"/>
    <w:rsid w:val="00406909"/>
    <w:rsid w:val="00407BAE"/>
    <w:rsid w:val="00410224"/>
    <w:rsid w:val="00411216"/>
    <w:rsid w:val="00412B57"/>
    <w:rsid w:val="0041384E"/>
    <w:rsid w:val="00413C9B"/>
    <w:rsid w:val="0041427C"/>
    <w:rsid w:val="004155AC"/>
    <w:rsid w:val="00415818"/>
    <w:rsid w:val="00416FE8"/>
    <w:rsid w:val="00417815"/>
    <w:rsid w:val="00420E4C"/>
    <w:rsid w:val="00420FF8"/>
    <w:rsid w:val="00421A13"/>
    <w:rsid w:val="00424277"/>
    <w:rsid w:val="00424C7E"/>
    <w:rsid w:val="00425AA3"/>
    <w:rsid w:val="0043094A"/>
    <w:rsid w:val="004316E9"/>
    <w:rsid w:val="0043174D"/>
    <w:rsid w:val="00431C46"/>
    <w:rsid w:val="00431CA2"/>
    <w:rsid w:val="00432DC6"/>
    <w:rsid w:val="00433E5D"/>
    <w:rsid w:val="00434418"/>
    <w:rsid w:val="00434D74"/>
    <w:rsid w:val="00435295"/>
    <w:rsid w:val="00435DC6"/>
    <w:rsid w:val="00436830"/>
    <w:rsid w:val="00440280"/>
    <w:rsid w:val="00440695"/>
    <w:rsid w:val="004412FE"/>
    <w:rsid w:val="00442163"/>
    <w:rsid w:val="00442207"/>
    <w:rsid w:val="004434B2"/>
    <w:rsid w:val="004452FA"/>
    <w:rsid w:val="00445F48"/>
    <w:rsid w:val="0044620A"/>
    <w:rsid w:val="00447247"/>
    <w:rsid w:val="00451AD9"/>
    <w:rsid w:val="00452067"/>
    <w:rsid w:val="00452E0B"/>
    <w:rsid w:val="00453429"/>
    <w:rsid w:val="00454A2D"/>
    <w:rsid w:val="004550CF"/>
    <w:rsid w:val="00456A46"/>
    <w:rsid w:val="0045705E"/>
    <w:rsid w:val="00457489"/>
    <w:rsid w:val="00461228"/>
    <w:rsid w:val="0046131A"/>
    <w:rsid w:val="00461729"/>
    <w:rsid w:val="0046199F"/>
    <w:rsid w:val="004622E9"/>
    <w:rsid w:val="0046341E"/>
    <w:rsid w:val="004655D5"/>
    <w:rsid w:val="00465D1A"/>
    <w:rsid w:val="00465D39"/>
    <w:rsid w:val="004725FB"/>
    <w:rsid w:val="00473050"/>
    <w:rsid w:val="00474B4B"/>
    <w:rsid w:val="004764F4"/>
    <w:rsid w:val="00476B44"/>
    <w:rsid w:val="0048064B"/>
    <w:rsid w:val="00480EB3"/>
    <w:rsid w:val="004810B7"/>
    <w:rsid w:val="0048131B"/>
    <w:rsid w:val="00482582"/>
    <w:rsid w:val="004829AD"/>
    <w:rsid w:val="0048387C"/>
    <w:rsid w:val="00483FB2"/>
    <w:rsid w:val="00484750"/>
    <w:rsid w:val="00486E02"/>
    <w:rsid w:val="0049030C"/>
    <w:rsid w:val="0049102A"/>
    <w:rsid w:val="004913B6"/>
    <w:rsid w:val="00491796"/>
    <w:rsid w:val="004923C3"/>
    <w:rsid w:val="00492F8D"/>
    <w:rsid w:val="00493B6B"/>
    <w:rsid w:val="00493E12"/>
    <w:rsid w:val="004948D2"/>
    <w:rsid w:val="004957CD"/>
    <w:rsid w:val="00497233"/>
    <w:rsid w:val="00497C32"/>
    <w:rsid w:val="004A1C13"/>
    <w:rsid w:val="004A22EC"/>
    <w:rsid w:val="004A25C7"/>
    <w:rsid w:val="004A32A2"/>
    <w:rsid w:val="004A3F2E"/>
    <w:rsid w:val="004A5645"/>
    <w:rsid w:val="004A7759"/>
    <w:rsid w:val="004B007D"/>
    <w:rsid w:val="004B0590"/>
    <w:rsid w:val="004B0643"/>
    <w:rsid w:val="004B1CBF"/>
    <w:rsid w:val="004B2F90"/>
    <w:rsid w:val="004B3554"/>
    <w:rsid w:val="004B3599"/>
    <w:rsid w:val="004B4E8F"/>
    <w:rsid w:val="004B5A11"/>
    <w:rsid w:val="004B6E88"/>
    <w:rsid w:val="004B6F46"/>
    <w:rsid w:val="004B700D"/>
    <w:rsid w:val="004C1757"/>
    <w:rsid w:val="004C244A"/>
    <w:rsid w:val="004C332B"/>
    <w:rsid w:val="004C5107"/>
    <w:rsid w:val="004C525B"/>
    <w:rsid w:val="004C6809"/>
    <w:rsid w:val="004C7BF2"/>
    <w:rsid w:val="004D0129"/>
    <w:rsid w:val="004D017C"/>
    <w:rsid w:val="004D08A8"/>
    <w:rsid w:val="004D08BB"/>
    <w:rsid w:val="004D16D0"/>
    <w:rsid w:val="004D1F46"/>
    <w:rsid w:val="004D3D5F"/>
    <w:rsid w:val="004D750D"/>
    <w:rsid w:val="004E1C3D"/>
    <w:rsid w:val="004E314C"/>
    <w:rsid w:val="004E362B"/>
    <w:rsid w:val="004E3833"/>
    <w:rsid w:val="004E3970"/>
    <w:rsid w:val="004E784A"/>
    <w:rsid w:val="004E7C09"/>
    <w:rsid w:val="004F09EB"/>
    <w:rsid w:val="004F3DF1"/>
    <w:rsid w:val="004F5942"/>
    <w:rsid w:val="004F7197"/>
    <w:rsid w:val="00500A08"/>
    <w:rsid w:val="00500E39"/>
    <w:rsid w:val="00504D6E"/>
    <w:rsid w:val="00504DDA"/>
    <w:rsid w:val="005062AD"/>
    <w:rsid w:val="0050712B"/>
    <w:rsid w:val="00507981"/>
    <w:rsid w:val="00507A3A"/>
    <w:rsid w:val="0051206B"/>
    <w:rsid w:val="0051240E"/>
    <w:rsid w:val="005127B8"/>
    <w:rsid w:val="005128A0"/>
    <w:rsid w:val="005139F2"/>
    <w:rsid w:val="00513DD7"/>
    <w:rsid w:val="00514194"/>
    <w:rsid w:val="005145C3"/>
    <w:rsid w:val="00514E72"/>
    <w:rsid w:val="00515247"/>
    <w:rsid w:val="00515FA3"/>
    <w:rsid w:val="0051623E"/>
    <w:rsid w:val="00516770"/>
    <w:rsid w:val="00516BBC"/>
    <w:rsid w:val="005172FE"/>
    <w:rsid w:val="00517404"/>
    <w:rsid w:val="00522CB7"/>
    <w:rsid w:val="00524423"/>
    <w:rsid w:val="00524CF5"/>
    <w:rsid w:val="00524FB1"/>
    <w:rsid w:val="00530576"/>
    <w:rsid w:val="00532931"/>
    <w:rsid w:val="005350EA"/>
    <w:rsid w:val="005361BF"/>
    <w:rsid w:val="00537FD6"/>
    <w:rsid w:val="00540F33"/>
    <w:rsid w:val="005425AF"/>
    <w:rsid w:val="00543875"/>
    <w:rsid w:val="00543E93"/>
    <w:rsid w:val="0054401F"/>
    <w:rsid w:val="00544149"/>
    <w:rsid w:val="00544584"/>
    <w:rsid w:val="00544B0E"/>
    <w:rsid w:val="00545727"/>
    <w:rsid w:val="00546A14"/>
    <w:rsid w:val="005474AA"/>
    <w:rsid w:val="0054778F"/>
    <w:rsid w:val="0054795E"/>
    <w:rsid w:val="00550677"/>
    <w:rsid w:val="005530E4"/>
    <w:rsid w:val="00553444"/>
    <w:rsid w:val="005557E6"/>
    <w:rsid w:val="00555F96"/>
    <w:rsid w:val="00556BC0"/>
    <w:rsid w:val="00556E85"/>
    <w:rsid w:val="00557F22"/>
    <w:rsid w:val="00560ABD"/>
    <w:rsid w:val="005629F5"/>
    <w:rsid w:val="00562F3A"/>
    <w:rsid w:val="00562FA5"/>
    <w:rsid w:val="0056307C"/>
    <w:rsid w:val="00563AD4"/>
    <w:rsid w:val="00563D60"/>
    <w:rsid w:val="00565119"/>
    <w:rsid w:val="00565634"/>
    <w:rsid w:val="00567444"/>
    <w:rsid w:val="005676D5"/>
    <w:rsid w:val="00571220"/>
    <w:rsid w:val="0057352C"/>
    <w:rsid w:val="00576172"/>
    <w:rsid w:val="005772FC"/>
    <w:rsid w:val="00581BA1"/>
    <w:rsid w:val="00583547"/>
    <w:rsid w:val="005844F3"/>
    <w:rsid w:val="005847D3"/>
    <w:rsid w:val="00584B2D"/>
    <w:rsid w:val="005855FA"/>
    <w:rsid w:val="0058583F"/>
    <w:rsid w:val="00585E04"/>
    <w:rsid w:val="005863FF"/>
    <w:rsid w:val="005868BC"/>
    <w:rsid w:val="005878D5"/>
    <w:rsid w:val="00590920"/>
    <w:rsid w:val="005920F1"/>
    <w:rsid w:val="005929CA"/>
    <w:rsid w:val="00592B6B"/>
    <w:rsid w:val="00593485"/>
    <w:rsid w:val="0059419A"/>
    <w:rsid w:val="00594E4B"/>
    <w:rsid w:val="00596435"/>
    <w:rsid w:val="005968BE"/>
    <w:rsid w:val="0059727E"/>
    <w:rsid w:val="005A1357"/>
    <w:rsid w:val="005A1732"/>
    <w:rsid w:val="005A1CD1"/>
    <w:rsid w:val="005A38AD"/>
    <w:rsid w:val="005A5A0B"/>
    <w:rsid w:val="005A5DD3"/>
    <w:rsid w:val="005A7185"/>
    <w:rsid w:val="005A7A77"/>
    <w:rsid w:val="005B0724"/>
    <w:rsid w:val="005B17C3"/>
    <w:rsid w:val="005B1830"/>
    <w:rsid w:val="005B284B"/>
    <w:rsid w:val="005B6454"/>
    <w:rsid w:val="005B74E5"/>
    <w:rsid w:val="005B7919"/>
    <w:rsid w:val="005C07B1"/>
    <w:rsid w:val="005C07C2"/>
    <w:rsid w:val="005C1345"/>
    <w:rsid w:val="005C179F"/>
    <w:rsid w:val="005C2CBA"/>
    <w:rsid w:val="005C4099"/>
    <w:rsid w:val="005C4BF1"/>
    <w:rsid w:val="005C4CE7"/>
    <w:rsid w:val="005C5667"/>
    <w:rsid w:val="005C66E4"/>
    <w:rsid w:val="005C79F4"/>
    <w:rsid w:val="005D07E7"/>
    <w:rsid w:val="005D1C3B"/>
    <w:rsid w:val="005D3D27"/>
    <w:rsid w:val="005D5283"/>
    <w:rsid w:val="005D5E1F"/>
    <w:rsid w:val="005D62D2"/>
    <w:rsid w:val="005E04B5"/>
    <w:rsid w:val="005E0A81"/>
    <w:rsid w:val="005E0C6F"/>
    <w:rsid w:val="005E17B4"/>
    <w:rsid w:val="005E2A7B"/>
    <w:rsid w:val="005E3549"/>
    <w:rsid w:val="005E4A1E"/>
    <w:rsid w:val="005E50F2"/>
    <w:rsid w:val="005E55FF"/>
    <w:rsid w:val="005E5912"/>
    <w:rsid w:val="005E5F66"/>
    <w:rsid w:val="005E6C61"/>
    <w:rsid w:val="005E6E15"/>
    <w:rsid w:val="005E7FD1"/>
    <w:rsid w:val="005F00E3"/>
    <w:rsid w:val="005F0CE7"/>
    <w:rsid w:val="005F164B"/>
    <w:rsid w:val="005F23B1"/>
    <w:rsid w:val="005F2E0F"/>
    <w:rsid w:val="005F31EE"/>
    <w:rsid w:val="005F3BB1"/>
    <w:rsid w:val="005F3F6B"/>
    <w:rsid w:val="005F410E"/>
    <w:rsid w:val="005F4910"/>
    <w:rsid w:val="005F7637"/>
    <w:rsid w:val="00600B6B"/>
    <w:rsid w:val="00601BAD"/>
    <w:rsid w:val="006025FC"/>
    <w:rsid w:val="006029E9"/>
    <w:rsid w:val="00602B7B"/>
    <w:rsid w:val="006035D3"/>
    <w:rsid w:val="00603730"/>
    <w:rsid w:val="006042A5"/>
    <w:rsid w:val="006057E3"/>
    <w:rsid w:val="00605DF2"/>
    <w:rsid w:val="00605ECD"/>
    <w:rsid w:val="00610FC2"/>
    <w:rsid w:val="006116BC"/>
    <w:rsid w:val="00612EB9"/>
    <w:rsid w:val="006158C1"/>
    <w:rsid w:val="0061609F"/>
    <w:rsid w:val="00616E99"/>
    <w:rsid w:val="00617441"/>
    <w:rsid w:val="00617B0A"/>
    <w:rsid w:val="006207F4"/>
    <w:rsid w:val="006220F3"/>
    <w:rsid w:val="00622D83"/>
    <w:rsid w:val="00624150"/>
    <w:rsid w:val="006244A8"/>
    <w:rsid w:val="006255E1"/>
    <w:rsid w:val="006256ED"/>
    <w:rsid w:val="00627BF8"/>
    <w:rsid w:val="0063025F"/>
    <w:rsid w:val="006302F7"/>
    <w:rsid w:val="00631085"/>
    <w:rsid w:val="00631588"/>
    <w:rsid w:val="00632134"/>
    <w:rsid w:val="006326B5"/>
    <w:rsid w:val="0063376B"/>
    <w:rsid w:val="00636773"/>
    <w:rsid w:val="00637F32"/>
    <w:rsid w:val="00640C32"/>
    <w:rsid w:val="00641632"/>
    <w:rsid w:val="00641F95"/>
    <w:rsid w:val="00642758"/>
    <w:rsid w:val="00642C2F"/>
    <w:rsid w:val="006430CE"/>
    <w:rsid w:val="006446D1"/>
    <w:rsid w:val="00647993"/>
    <w:rsid w:val="00650246"/>
    <w:rsid w:val="00650973"/>
    <w:rsid w:val="00651EB4"/>
    <w:rsid w:val="00653A51"/>
    <w:rsid w:val="006541D3"/>
    <w:rsid w:val="00654439"/>
    <w:rsid w:val="0065487C"/>
    <w:rsid w:val="00655F8B"/>
    <w:rsid w:val="0065620F"/>
    <w:rsid w:val="00657981"/>
    <w:rsid w:val="00660274"/>
    <w:rsid w:val="00660470"/>
    <w:rsid w:val="00661C75"/>
    <w:rsid w:val="0066237B"/>
    <w:rsid w:val="00664B0F"/>
    <w:rsid w:val="00664B83"/>
    <w:rsid w:val="0066501E"/>
    <w:rsid w:val="00665815"/>
    <w:rsid w:val="00672045"/>
    <w:rsid w:val="0067287C"/>
    <w:rsid w:val="00672DDD"/>
    <w:rsid w:val="0067444A"/>
    <w:rsid w:val="006745AF"/>
    <w:rsid w:val="006762D8"/>
    <w:rsid w:val="006766F1"/>
    <w:rsid w:val="00681506"/>
    <w:rsid w:val="00681C37"/>
    <w:rsid w:val="00682C83"/>
    <w:rsid w:val="00682CC1"/>
    <w:rsid w:val="00683087"/>
    <w:rsid w:val="00683E7B"/>
    <w:rsid w:val="006840C7"/>
    <w:rsid w:val="00684698"/>
    <w:rsid w:val="006852C0"/>
    <w:rsid w:val="00686332"/>
    <w:rsid w:val="00687466"/>
    <w:rsid w:val="006877E3"/>
    <w:rsid w:val="00690C68"/>
    <w:rsid w:val="006920CB"/>
    <w:rsid w:val="0069333E"/>
    <w:rsid w:val="0069456B"/>
    <w:rsid w:val="00694CC2"/>
    <w:rsid w:val="00696162"/>
    <w:rsid w:val="006963DB"/>
    <w:rsid w:val="006968D2"/>
    <w:rsid w:val="00697E36"/>
    <w:rsid w:val="00697EE7"/>
    <w:rsid w:val="006A042B"/>
    <w:rsid w:val="006A09B2"/>
    <w:rsid w:val="006A0C0E"/>
    <w:rsid w:val="006A146E"/>
    <w:rsid w:val="006A4819"/>
    <w:rsid w:val="006A5AA2"/>
    <w:rsid w:val="006A6261"/>
    <w:rsid w:val="006A6748"/>
    <w:rsid w:val="006A7C53"/>
    <w:rsid w:val="006B005A"/>
    <w:rsid w:val="006B117E"/>
    <w:rsid w:val="006B2CCB"/>
    <w:rsid w:val="006B4D13"/>
    <w:rsid w:val="006B5DBA"/>
    <w:rsid w:val="006B798B"/>
    <w:rsid w:val="006C1A49"/>
    <w:rsid w:val="006C1E45"/>
    <w:rsid w:val="006C2E31"/>
    <w:rsid w:val="006C398A"/>
    <w:rsid w:val="006C43B8"/>
    <w:rsid w:val="006C4427"/>
    <w:rsid w:val="006C49B5"/>
    <w:rsid w:val="006C4F26"/>
    <w:rsid w:val="006C5383"/>
    <w:rsid w:val="006C53F1"/>
    <w:rsid w:val="006C5C7C"/>
    <w:rsid w:val="006D0132"/>
    <w:rsid w:val="006D142F"/>
    <w:rsid w:val="006D1448"/>
    <w:rsid w:val="006D273E"/>
    <w:rsid w:val="006D335F"/>
    <w:rsid w:val="006D4812"/>
    <w:rsid w:val="006D635F"/>
    <w:rsid w:val="006D717E"/>
    <w:rsid w:val="006D7D3C"/>
    <w:rsid w:val="006E0500"/>
    <w:rsid w:val="006E0A77"/>
    <w:rsid w:val="006E1A01"/>
    <w:rsid w:val="006E4876"/>
    <w:rsid w:val="006E4A75"/>
    <w:rsid w:val="006E565B"/>
    <w:rsid w:val="006E5737"/>
    <w:rsid w:val="006E5CE3"/>
    <w:rsid w:val="006E66E2"/>
    <w:rsid w:val="006E7068"/>
    <w:rsid w:val="006F00C9"/>
    <w:rsid w:val="006F0469"/>
    <w:rsid w:val="006F04B2"/>
    <w:rsid w:val="006F29B1"/>
    <w:rsid w:val="006F2DD3"/>
    <w:rsid w:val="006F52BC"/>
    <w:rsid w:val="006F5440"/>
    <w:rsid w:val="006F555D"/>
    <w:rsid w:val="006F56BD"/>
    <w:rsid w:val="006F5ECC"/>
    <w:rsid w:val="006F63C2"/>
    <w:rsid w:val="006F7154"/>
    <w:rsid w:val="00700EA9"/>
    <w:rsid w:val="00700F39"/>
    <w:rsid w:val="007022B0"/>
    <w:rsid w:val="00702EEA"/>
    <w:rsid w:val="0070496F"/>
    <w:rsid w:val="00706002"/>
    <w:rsid w:val="00706319"/>
    <w:rsid w:val="00707397"/>
    <w:rsid w:val="00707D52"/>
    <w:rsid w:val="00710EE7"/>
    <w:rsid w:val="007114B2"/>
    <w:rsid w:val="007115CB"/>
    <w:rsid w:val="00711C3C"/>
    <w:rsid w:val="007123DC"/>
    <w:rsid w:val="0071281D"/>
    <w:rsid w:val="00713320"/>
    <w:rsid w:val="00713452"/>
    <w:rsid w:val="007134BB"/>
    <w:rsid w:val="00714036"/>
    <w:rsid w:val="0071484E"/>
    <w:rsid w:val="007153E1"/>
    <w:rsid w:val="00716A92"/>
    <w:rsid w:val="00717FD1"/>
    <w:rsid w:val="007202E9"/>
    <w:rsid w:val="00720D75"/>
    <w:rsid w:val="00721BF3"/>
    <w:rsid w:val="0072294B"/>
    <w:rsid w:val="00724175"/>
    <w:rsid w:val="007248BD"/>
    <w:rsid w:val="0072711A"/>
    <w:rsid w:val="0072776E"/>
    <w:rsid w:val="007300B5"/>
    <w:rsid w:val="00730796"/>
    <w:rsid w:val="00732678"/>
    <w:rsid w:val="00734044"/>
    <w:rsid w:val="0073458E"/>
    <w:rsid w:val="00734662"/>
    <w:rsid w:val="007354E6"/>
    <w:rsid w:val="007357A9"/>
    <w:rsid w:val="00735A3D"/>
    <w:rsid w:val="007408E3"/>
    <w:rsid w:val="0074139E"/>
    <w:rsid w:val="007417FE"/>
    <w:rsid w:val="00745189"/>
    <w:rsid w:val="00745200"/>
    <w:rsid w:val="007465C6"/>
    <w:rsid w:val="00746A35"/>
    <w:rsid w:val="00746CC4"/>
    <w:rsid w:val="0075022A"/>
    <w:rsid w:val="00750569"/>
    <w:rsid w:val="00751D78"/>
    <w:rsid w:val="00753193"/>
    <w:rsid w:val="00753B2E"/>
    <w:rsid w:val="00754B2D"/>
    <w:rsid w:val="00755851"/>
    <w:rsid w:val="00755D77"/>
    <w:rsid w:val="007568D2"/>
    <w:rsid w:val="00756BF1"/>
    <w:rsid w:val="007570C8"/>
    <w:rsid w:val="0075768D"/>
    <w:rsid w:val="007612EC"/>
    <w:rsid w:val="00761DF9"/>
    <w:rsid w:val="00762977"/>
    <w:rsid w:val="00762CC8"/>
    <w:rsid w:val="00763536"/>
    <w:rsid w:val="00763D65"/>
    <w:rsid w:val="00765447"/>
    <w:rsid w:val="00765885"/>
    <w:rsid w:val="00765E04"/>
    <w:rsid w:val="00765EFB"/>
    <w:rsid w:val="00767B41"/>
    <w:rsid w:val="00770BD5"/>
    <w:rsid w:val="00771699"/>
    <w:rsid w:val="0077268A"/>
    <w:rsid w:val="007727FD"/>
    <w:rsid w:val="00772B60"/>
    <w:rsid w:val="00772D0C"/>
    <w:rsid w:val="00775C6F"/>
    <w:rsid w:val="00776CC7"/>
    <w:rsid w:val="0077773C"/>
    <w:rsid w:val="007807BE"/>
    <w:rsid w:val="007817C8"/>
    <w:rsid w:val="00782331"/>
    <w:rsid w:val="00786104"/>
    <w:rsid w:val="00790490"/>
    <w:rsid w:val="00794772"/>
    <w:rsid w:val="0079790E"/>
    <w:rsid w:val="007A00B2"/>
    <w:rsid w:val="007A181B"/>
    <w:rsid w:val="007A3C32"/>
    <w:rsid w:val="007A3E00"/>
    <w:rsid w:val="007A4FD1"/>
    <w:rsid w:val="007A55F7"/>
    <w:rsid w:val="007A5A75"/>
    <w:rsid w:val="007A5D46"/>
    <w:rsid w:val="007A7089"/>
    <w:rsid w:val="007A7B8C"/>
    <w:rsid w:val="007A7CE8"/>
    <w:rsid w:val="007B1E32"/>
    <w:rsid w:val="007B4824"/>
    <w:rsid w:val="007B4924"/>
    <w:rsid w:val="007B5334"/>
    <w:rsid w:val="007B594B"/>
    <w:rsid w:val="007B5F0A"/>
    <w:rsid w:val="007B6063"/>
    <w:rsid w:val="007B61AD"/>
    <w:rsid w:val="007B761A"/>
    <w:rsid w:val="007B7DEE"/>
    <w:rsid w:val="007C0031"/>
    <w:rsid w:val="007C0BA6"/>
    <w:rsid w:val="007C0C0B"/>
    <w:rsid w:val="007C2E97"/>
    <w:rsid w:val="007C45A4"/>
    <w:rsid w:val="007C71A0"/>
    <w:rsid w:val="007C74E2"/>
    <w:rsid w:val="007C7F01"/>
    <w:rsid w:val="007D59D7"/>
    <w:rsid w:val="007E0591"/>
    <w:rsid w:val="007E1D6A"/>
    <w:rsid w:val="007E3E6B"/>
    <w:rsid w:val="007E6371"/>
    <w:rsid w:val="007E64A0"/>
    <w:rsid w:val="007E66E5"/>
    <w:rsid w:val="007E7570"/>
    <w:rsid w:val="007E7C31"/>
    <w:rsid w:val="007F0D89"/>
    <w:rsid w:val="007F0EEA"/>
    <w:rsid w:val="007F2B4D"/>
    <w:rsid w:val="007F30B7"/>
    <w:rsid w:val="007F4AA8"/>
    <w:rsid w:val="007F511A"/>
    <w:rsid w:val="007F5462"/>
    <w:rsid w:val="007F553B"/>
    <w:rsid w:val="007F5EA5"/>
    <w:rsid w:val="007F632C"/>
    <w:rsid w:val="007F6952"/>
    <w:rsid w:val="00801607"/>
    <w:rsid w:val="008054AB"/>
    <w:rsid w:val="00805946"/>
    <w:rsid w:val="00805AD8"/>
    <w:rsid w:val="00806857"/>
    <w:rsid w:val="008076B0"/>
    <w:rsid w:val="00807DCD"/>
    <w:rsid w:val="00810136"/>
    <w:rsid w:val="00810A0F"/>
    <w:rsid w:val="0081448C"/>
    <w:rsid w:val="008154C1"/>
    <w:rsid w:val="00815983"/>
    <w:rsid w:val="00815FC6"/>
    <w:rsid w:val="008160A9"/>
    <w:rsid w:val="00816B7A"/>
    <w:rsid w:val="008179FE"/>
    <w:rsid w:val="008202BC"/>
    <w:rsid w:val="00824274"/>
    <w:rsid w:val="00824960"/>
    <w:rsid w:val="008249B9"/>
    <w:rsid w:val="00824A72"/>
    <w:rsid w:val="00824F30"/>
    <w:rsid w:val="00825798"/>
    <w:rsid w:val="0082629D"/>
    <w:rsid w:val="00827279"/>
    <w:rsid w:val="0082767A"/>
    <w:rsid w:val="00831019"/>
    <w:rsid w:val="0083138C"/>
    <w:rsid w:val="008316CF"/>
    <w:rsid w:val="00832A7A"/>
    <w:rsid w:val="00833A0C"/>
    <w:rsid w:val="00834CDD"/>
    <w:rsid w:val="00835B5E"/>
    <w:rsid w:val="0083602B"/>
    <w:rsid w:val="00837B27"/>
    <w:rsid w:val="00840EE3"/>
    <w:rsid w:val="00841485"/>
    <w:rsid w:val="0084162D"/>
    <w:rsid w:val="008430D4"/>
    <w:rsid w:val="008443D6"/>
    <w:rsid w:val="00845059"/>
    <w:rsid w:val="0084679C"/>
    <w:rsid w:val="00846B79"/>
    <w:rsid w:val="00846FB7"/>
    <w:rsid w:val="008477F7"/>
    <w:rsid w:val="00847F21"/>
    <w:rsid w:val="00851EDC"/>
    <w:rsid w:val="00854118"/>
    <w:rsid w:val="00856577"/>
    <w:rsid w:val="00856C35"/>
    <w:rsid w:val="00856D0C"/>
    <w:rsid w:val="00856F92"/>
    <w:rsid w:val="0085778A"/>
    <w:rsid w:val="00857D2D"/>
    <w:rsid w:val="00857F7C"/>
    <w:rsid w:val="00860736"/>
    <w:rsid w:val="008609EA"/>
    <w:rsid w:val="00860CE0"/>
    <w:rsid w:val="0086234C"/>
    <w:rsid w:val="00864985"/>
    <w:rsid w:val="00864F1F"/>
    <w:rsid w:val="00865840"/>
    <w:rsid w:val="00865C2D"/>
    <w:rsid w:val="0086651F"/>
    <w:rsid w:val="008670D2"/>
    <w:rsid w:val="00867230"/>
    <w:rsid w:val="00867B64"/>
    <w:rsid w:val="008704A4"/>
    <w:rsid w:val="0087269F"/>
    <w:rsid w:val="00872B30"/>
    <w:rsid w:val="00874178"/>
    <w:rsid w:val="00874977"/>
    <w:rsid w:val="008753C4"/>
    <w:rsid w:val="00877F2E"/>
    <w:rsid w:val="00880B88"/>
    <w:rsid w:val="00880FF7"/>
    <w:rsid w:val="00881047"/>
    <w:rsid w:val="008827B7"/>
    <w:rsid w:val="008839D9"/>
    <w:rsid w:val="00883C09"/>
    <w:rsid w:val="0088601A"/>
    <w:rsid w:val="0088611A"/>
    <w:rsid w:val="008864C7"/>
    <w:rsid w:val="00886DB0"/>
    <w:rsid w:val="00887D7C"/>
    <w:rsid w:val="00887E48"/>
    <w:rsid w:val="008923AE"/>
    <w:rsid w:val="0089317C"/>
    <w:rsid w:val="00893D8A"/>
    <w:rsid w:val="00894529"/>
    <w:rsid w:val="0089520C"/>
    <w:rsid w:val="008A0391"/>
    <w:rsid w:val="008A241C"/>
    <w:rsid w:val="008A4077"/>
    <w:rsid w:val="008A433F"/>
    <w:rsid w:val="008A4FFB"/>
    <w:rsid w:val="008A684D"/>
    <w:rsid w:val="008A6D2D"/>
    <w:rsid w:val="008A79E1"/>
    <w:rsid w:val="008B15AC"/>
    <w:rsid w:val="008B217E"/>
    <w:rsid w:val="008B2A71"/>
    <w:rsid w:val="008B2EFC"/>
    <w:rsid w:val="008B3CB2"/>
    <w:rsid w:val="008B5265"/>
    <w:rsid w:val="008B6B8C"/>
    <w:rsid w:val="008B7CCE"/>
    <w:rsid w:val="008C00B7"/>
    <w:rsid w:val="008C1106"/>
    <w:rsid w:val="008C183A"/>
    <w:rsid w:val="008C2905"/>
    <w:rsid w:val="008C2A17"/>
    <w:rsid w:val="008C2EA7"/>
    <w:rsid w:val="008C3D09"/>
    <w:rsid w:val="008C5428"/>
    <w:rsid w:val="008C5F5F"/>
    <w:rsid w:val="008C6F2D"/>
    <w:rsid w:val="008C7040"/>
    <w:rsid w:val="008C72C2"/>
    <w:rsid w:val="008C7D1B"/>
    <w:rsid w:val="008C7E65"/>
    <w:rsid w:val="008D1A93"/>
    <w:rsid w:val="008D2F0F"/>
    <w:rsid w:val="008D3719"/>
    <w:rsid w:val="008D5741"/>
    <w:rsid w:val="008D5A53"/>
    <w:rsid w:val="008D6966"/>
    <w:rsid w:val="008D722A"/>
    <w:rsid w:val="008D75FA"/>
    <w:rsid w:val="008E05ED"/>
    <w:rsid w:val="008E0E0D"/>
    <w:rsid w:val="008E0F2D"/>
    <w:rsid w:val="008E142B"/>
    <w:rsid w:val="008E23D3"/>
    <w:rsid w:val="008E2563"/>
    <w:rsid w:val="008E2A9A"/>
    <w:rsid w:val="008E33BB"/>
    <w:rsid w:val="008E35EA"/>
    <w:rsid w:val="008E4589"/>
    <w:rsid w:val="008E56BE"/>
    <w:rsid w:val="008E577D"/>
    <w:rsid w:val="008E5B17"/>
    <w:rsid w:val="008E6234"/>
    <w:rsid w:val="008E7833"/>
    <w:rsid w:val="008F0715"/>
    <w:rsid w:val="008F1B23"/>
    <w:rsid w:val="008F23B5"/>
    <w:rsid w:val="008F2A54"/>
    <w:rsid w:val="008F7290"/>
    <w:rsid w:val="00900669"/>
    <w:rsid w:val="0090131A"/>
    <w:rsid w:val="009013E2"/>
    <w:rsid w:val="00901EE9"/>
    <w:rsid w:val="00904FC0"/>
    <w:rsid w:val="009055F8"/>
    <w:rsid w:val="00905657"/>
    <w:rsid w:val="00905C6B"/>
    <w:rsid w:val="009076A5"/>
    <w:rsid w:val="00913B8F"/>
    <w:rsid w:val="00914A48"/>
    <w:rsid w:val="00914C3F"/>
    <w:rsid w:val="00914FF0"/>
    <w:rsid w:val="009171AD"/>
    <w:rsid w:val="00920D28"/>
    <w:rsid w:val="00920F95"/>
    <w:rsid w:val="009216C2"/>
    <w:rsid w:val="009222F3"/>
    <w:rsid w:val="009228E3"/>
    <w:rsid w:val="00922DCD"/>
    <w:rsid w:val="009239D8"/>
    <w:rsid w:val="00925B3E"/>
    <w:rsid w:val="00931D5C"/>
    <w:rsid w:val="00931DA3"/>
    <w:rsid w:val="00933E7D"/>
    <w:rsid w:val="009348ED"/>
    <w:rsid w:val="00936032"/>
    <w:rsid w:val="009373DF"/>
    <w:rsid w:val="00937693"/>
    <w:rsid w:val="00937A12"/>
    <w:rsid w:val="009400F3"/>
    <w:rsid w:val="0094033E"/>
    <w:rsid w:val="009406B0"/>
    <w:rsid w:val="0094161D"/>
    <w:rsid w:val="009427A9"/>
    <w:rsid w:val="00943A1F"/>
    <w:rsid w:val="00945358"/>
    <w:rsid w:val="00946593"/>
    <w:rsid w:val="00946C63"/>
    <w:rsid w:val="00952829"/>
    <w:rsid w:val="009556C0"/>
    <w:rsid w:val="0095641F"/>
    <w:rsid w:val="009578F9"/>
    <w:rsid w:val="00957DE6"/>
    <w:rsid w:val="00960043"/>
    <w:rsid w:val="00960061"/>
    <w:rsid w:val="009600D9"/>
    <w:rsid w:val="00962BC1"/>
    <w:rsid w:val="009637EA"/>
    <w:rsid w:val="0096417E"/>
    <w:rsid w:val="00966B76"/>
    <w:rsid w:val="00967577"/>
    <w:rsid w:val="00967711"/>
    <w:rsid w:val="009708E3"/>
    <w:rsid w:val="00970FA2"/>
    <w:rsid w:val="009725AB"/>
    <w:rsid w:val="00972744"/>
    <w:rsid w:val="00972BDF"/>
    <w:rsid w:val="00975B6C"/>
    <w:rsid w:val="00975C20"/>
    <w:rsid w:val="00977DA2"/>
    <w:rsid w:val="00977F77"/>
    <w:rsid w:val="0098100E"/>
    <w:rsid w:val="00981944"/>
    <w:rsid w:val="00982081"/>
    <w:rsid w:val="00982F5F"/>
    <w:rsid w:val="009843C1"/>
    <w:rsid w:val="00985315"/>
    <w:rsid w:val="009856AE"/>
    <w:rsid w:val="0099012A"/>
    <w:rsid w:val="009915EA"/>
    <w:rsid w:val="00991CBC"/>
    <w:rsid w:val="00992A6C"/>
    <w:rsid w:val="00993247"/>
    <w:rsid w:val="009934EC"/>
    <w:rsid w:val="00994EFC"/>
    <w:rsid w:val="00995D8C"/>
    <w:rsid w:val="009973A8"/>
    <w:rsid w:val="009A0459"/>
    <w:rsid w:val="009A07BA"/>
    <w:rsid w:val="009A16C8"/>
    <w:rsid w:val="009A1B76"/>
    <w:rsid w:val="009A3940"/>
    <w:rsid w:val="009A3954"/>
    <w:rsid w:val="009A656F"/>
    <w:rsid w:val="009A6D85"/>
    <w:rsid w:val="009A70A2"/>
    <w:rsid w:val="009A79C0"/>
    <w:rsid w:val="009B03A7"/>
    <w:rsid w:val="009B064E"/>
    <w:rsid w:val="009B0D28"/>
    <w:rsid w:val="009B3806"/>
    <w:rsid w:val="009B3FAF"/>
    <w:rsid w:val="009B43C5"/>
    <w:rsid w:val="009B46DD"/>
    <w:rsid w:val="009B65E5"/>
    <w:rsid w:val="009B6AA9"/>
    <w:rsid w:val="009C193A"/>
    <w:rsid w:val="009C1E23"/>
    <w:rsid w:val="009C1F6A"/>
    <w:rsid w:val="009C215E"/>
    <w:rsid w:val="009C33C3"/>
    <w:rsid w:val="009C3D2A"/>
    <w:rsid w:val="009C3D77"/>
    <w:rsid w:val="009C468A"/>
    <w:rsid w:val="009C52CA"/>
    <w:rsid w:val="009C67D6"/>
    <w:rsid w:val="009C6C41"/>
    <w:rsid w:val="009D06D4"/>
    <w:rsid w:val="009D0D40"/>
    <w:rsid w:val="009D14B0"/>
    <w:rsid w:val="009D1785"/>
    <w:rsid w:val="009D36B9"/>
    <w:rsid w:val="009D3BE2"/>
    <w:rsid w:val="009D430C"/>
    <w:rsid w:val="009D5086"/>
    <w:rsid w:val="009D66E5"/>
    <w:rsid w:val="009D729A"/>
    <w:rsid w:val="009E024C"/>
    <w:rsid w:val="009E0E28"/>
    <w:rsid w:val="009E12D3"/>
    <w:rsid w:val="009E1DE4"/>
    <w:rsid w:val="009E34A3"/>
    <w:rsid w:val="009E5FD2"/>
    <w:rsid w:val="009E64C1"/>
    <w:rsid w:val="009E6B1D"/>
    <w:rsid w:val="009E7463"/>
    <w:rsid w:val="009E77BE"/>
    <w:rsid w:val="009F35A7"/>
    <w:rsid w:val="009F49FC"/>
    <w:rsid w:val="009F4E57"/>
    <w:rsid w:val="009F57B5"/>
    <w:rsid w:val="009F5B3E"/>
    <w:rsid w:val="009F73D3"/>
    <w:rsid w:val="009F756A"/>
    <w:rsid w:val="00A0057A"/>
    <w:rsid w:val="00A00E3B"/>
    <w:rsid w:val="00A01D26"/>
    <w:rsid w:val="00A02056"/>
    <w:rsid w:val="00A04476"/>
    <w:rsid w:val="00A04991"/>
    <w:rsid w:val="00A06503"/>
    <w:rsid w:val="00A06F95"/>
    <w:rsid w:val="00A07221"/>
    <w:rsid w:val="00A07918"/>
    <w:rsid w:val="00A11292"/>
    <w:rsid w:val="00A1522A"/>
    <w:rsid w:val="00A1563B"/>
    <w:rsid w:val="00A17F69"/>
    <w:rsid w:val="00A21442"/>
    <w:rsid w:val="00A22B62"/>
    <w:rsid w:val="00A2654F"/>
    <w:rsid w:val="00A269E4"/>
    <w:rsid w:val="00A3151C"/>
    <w:rsid w:val="00A31AAF"/>
    <w:rsid w:val="00A32523"/>
    <w:rsid w:val="00A332D7"/>
    <w:rsid w:val="00A35565"/>
    <w:rsid w:val="00A3612D"/>
    <w:rsid w:val="00A37329"/>
    <w:rsid w:val="00A379CE"/>
    <w:rsid w:val="00A4120A"/>
    <w:rsid w:val="00A42B6B"/>
    <w:rsid w:val="00A434B5"/>
    <w:rsid w:val="00A44CC8"/>
    <w:rsid w:val="00A452F3"/>
    <w:rsid w:val="00A46C7E"/>
    <w:rsid w:val="00A47FA4"/>
    <w:rsid w:val="00A50398"/>
    <w:rsid w:val="00A51066"/>
    <w:rsid w:val="00A51C9F"/>
    <w:rsid w:val="00A51DBD"/>
    <w:rsid w:val="00A53EAB"/>
    <w:rsid w:val="00A543A8"/>
    <w:rsid w:val="00A54799"/>
    <w:rsid w:val="00A5568B"/>
    <w:rsid w:val="00A5633D"/>
    <w:rsid w:val="00A567A6"/>
    <w:rsid w:val="00A56926"/>
    <w:rsid w:val="00A56985"/>
    <w:rsid w:val="00A606EB"/>
    <w:rsid w:val="00A61A60"/>
    <w:rsid w:val="00A624A6"/>
    <w:rsid w:val="00A62C8C"/>
    <w:rsid w:val="00A6338C"/>
    <w:rsid w:val="00A64CDB"/>
    <w:rsid w:val="00A65B86"/>
    <w:rsid w:val="00A70822"/>
    <w:rsid w:val="00A74857"/>
    <w:rsid w:val="00A75C67"/>
    <w:rsid w:val="00A77BA5"/>
    <w:rsid w:val="00A81553"/>
    <w:rsid w:val="00A8155A"/>
    <w:rsid w:val="00A83BD9"/>
    <w:rsid w:val="00A84308"/>
    <w:rsid w:val="00A856D6"/>
    <w:rsid w:val="00A85F3A"/>
    <w:rsid w:val="00A86520"/>
    <w:rsid w:val="00A86A73"/>
    <w:rsid w:val="00A876A9"/>
    <w:rsid w:val="00A90361"/>
    <w:rsid w:val="00A91279"/>
    <w:rsid w:val="00A91A65"/>
    <w:rsid w:val="00A9223A"/>
    <w:rsid w:val="00A95070"/>
    <w:rsid w:val="00A97F33"/>
    <w:rsid w:val="00AA0634"/>
    <w:rsid w:val="00AA23BB"/>
    <w:rsid w:val="00AA56F3"/>
    <w:rsid w:val="00AA6C0B"/>
    <w:rsid w:val="00AA7CD2"/>
    <w:rsid w:val="00AB09B4"/>
    <w:rsid w:val="00AB0F5A"/>
    <w:rsid w:val="00AB1820"/>
    <w:rsid w:val="00AB2330"/>
    <w:rsid w:val="00AB37B3"/>
    <w:rsid w:val="00AB3A0C"/>
    <w:rsid w:val="00AB4D78"/>
    <w:rsid w:val="00AB52FC"/>
    <w:rsid w:val="00AB68C8"/>
    <w:rsid w:val="00AB7D5F"/>
    <w:rsid w:val="00AC00B6"/>
    <w:rsid w:val="00AC0AAA"/>
    <w:rsid w:val="00AC37A5"/>
    <w:rsid w:val="00AC4CA9"/>
    <w:rsid w:val="00AC53B2"/>
    <w:rsid w:val="00AC6063"/>
    <w:rsid w:val="00AC749B"/>
    <w:rsid w:val="00AD0363"/>
    <w:rsid w:val="00AD1354"/>
    <w:rsid w:val="00AD1956"/>
    <w:rsid w:val="00AD2AB2"/>
    <w:rsid w:val="00AD300A"/>
    <w:rsid w:val="00AD40B4"/>
    <w:rsid w:val="00AD4C9D"/>
    <w:rsid w:val="00AD4DC3"/>
    <w:rsid w:val="00AD775B"/>
    <w:rsid w:val="00AD7AD2"/>
    <w:rsid w:val="00AE1EF0"/>
    <w:rsid w:val="00AE38D4"/>
    <w:rsid w:val="00AE4D74"/>
    <w:rsid w:val="00AE73D1"/>
    <w:rsid w:val="00AF06B1"/>
    <w:rsid w:val="00AF1965"/>
    <w:rsid w:val="00AF1AC7"/>
    <w:rsid w:val="00AF2D12"/>
    <w:rsid w:val="00AF2EDE"/>
    <w:rsid w:val="00AF3F88"/>
    <w:rsid w:val="00AF45D6"/>
    <w:rsid w:val="00AF4D13"/>
    <w:rsid w:val="00AF78AC"/>
    <w:rsid w:val="00B007AE"/>
    <w:rsid w:val="00B018E5"/>
    <w:rsid w:val="00B01F90"/>
    <w:rsid w:val="00B02BA1"/>
    <w:rsid w:val="00B0466E"/>
    <w:rsid w:val="00B046A9"/>
    <w:rsid w:val="00B047A0"/>
    <w:rsid w:val="00B05D43"/>
    <w:rsid w:val="00B075B3"/>
    <w:rsid w:val="00B11F57"/>
    <w:rsid w:val="00B130CB"/>
    <w:rsid w:val="00B14205"/>
    <w:rsid w:val="00B17225"/>
    <w:rsid w:val="00B17446"/>
    <w:rsid w:val="00B17A59"/>
    <w:rsid w:val="00B21FA8"/>
    <w:rsid w:val="00B25172"/>
    <w:rsid w:val="00B25D3E"/>
    <w:rsid w:val="00B26547"/>
    <w:rsid w:val="00B26E3C"/>
    <w:rsid w:val="00B2762A"/>
    <w:rsid w:val="00B27679"/>
    <w:rsid w:val="00B276BB"/>
    <w:rsid w:val="00B307DA"/>
    <w:rsid w:val="00B307E2"/>
    <w:rsid w:val="00B30DF6"/>
    <w:rsid w:val="00B3142F"/>
    <w:rsid w:val="00B319AB"/>
    <w:rsid w:val="00B368EF"/>
    <w:rsid w:val="00B36C6F"/>
    <w:rsid w:val="00B370A8"/>
    <w:rsid w:val="00B4030C"/>
    <w:rsid w:val="00B4087A"/>
    <w:rsid w:val="00B415B8"/>
    <w:rsid w:val="00B42675"/>
    <w:rsid w:val="00B428BA"/>
    <w:rsid w:val="00B44381"/>
    <w:rsid w:val="00B4465F"/>
    <w:rsid w:val="00B454B0"/>
    <w:rsid w:val="00B534A4"/>
    <w:rsid w:val="00B5374B"/>
    <w:rsid w:val="00B54677"/>
    <w:rsid w:val="00B557E4"/>
    <w:rsid w:val="00B6022B"/>
    <w:rsid w:val="00B602F0"/>
    <w:rsid w:val="00B60C29"/>
    <w:rsid w:val="00B60E5A"/>
    <w:rsid w:val="00B61410"/>
    <w:rsid w:val="00B63567"/>
    <w:rsid w:val="00B6393F"/>
    <w:rsid w:val="00B6488A"/>
    <w:rsid w:val="00B64C90"/>
    <w:rsid w:val="00B66421"/>
    <w:rsid w:val="00B672EE"/>
    <w:rsid w:val="00B7019D"/>
    <w:rsid w:val="00B7311C"/>
    <w:rsid w:val="00B770C4"/>
    <w:rsid w:val="00B776F9"/>
    <w:rsid w:val="00B77C73"/>
    <w:rsid w:val="00B80E96"/>
    <w:rsid w:val="00B816F4"/>
    <w:rsid w:val="00B81F6C"/>
    <w:rsid w:val="00B857D7"/>
    <w:rsid w:val="00B8614B"/>
    <w:rsid w:val="00B876F2"/>
    <w:rsid w:val="00B90185"/>
    <w:rsid w:val="00B90262"/>
    <w:rsid w:val="00B93045"/>
    <w:rsid w:val="00B94CE6"/>
    <w:rsid w:val="00B95AF2"/>
    <w:rsid w:val="00B9784A"/>
    <w:rsid w:val="00B97969"/>
    <w:rsid w:val="00B97AD9"/>
    <w:rsid w:val="00BA18F5"/>
    <w:rsid w:val="00BA1B15"/>
    <w:rsid w:val="00BA1F69"/>
    <w:rsid w:val="00BA2286"/>
    <w:rsid w:val="00BA29C6"/>
    <w:rsid w:val="00BA410C"/>
    <w:rsid w:val="00BA4DAF"/>
    <w:rsid w:val="00BA6AA2"/>
    <w:rsid w:val="00BA74E0"/>
    <w:rsid w:val="00BB0BE5"/>
    <w:rsid w:val="00BB0DF5"/>
    <w:rsid w:val="00BC09C1"/>
    <w:rsid w:val="00BC0F9F"/>
    <w:rsid w:val="00BC2033"/>
    <w:rsid w:val="00BC2230"/>
    <w:rsid w:val="00BC2EBD"/>
    <w:rsid w:val="00BC328C"/>
    <w:rsid w:val="00BC5685"/>
    <w:rsid w:val="00BC721A"/>
    <w:rsid w:val="00BC7548"/>
    <w:rsid w:val="00BD06BD"/>
    <w:rsid w:val="00BD119E"/>
    <w:rsid w:val="00BD1F3C"/>
    <w:rsid w:val="00BD1FB4"/>
    <w:rsid w:val="00BD203B"/>
    <w:rsid w:val="00BD2730"/>
    <w:rsid w:val="00BD2A0E"/>
    <w:rsid w:val="00BD401A"/>
    <w:rsid w:val="00BD54ED"/>
    <w:rsid w:val="00BD5F7F"/>
    <w:rsid w:val="00BD613B"/>
    <w:rsid w:val="00BD68A0"/>
    <w:rsid w:val="00BD7468"/>
    <w:rsid w:val="00BD7BDD"/>
    <w:rsid w:val="00BD7E00"/>
    <w:rsid w:val="00BE0047"/>
    <w:rsid w:val="00BE05A8"/>
    <w:rsid w:val="00BE0EBC"/>
    <w:rsid w:val="00BE206D"/>
    <w:rsid w:val="00BE39B9"/>
    <w:rsid w:val="00BE4439"/>
    <w:rsid w:val="00BE4BB3"/>
    <w:rsid w:val="00BE5B07"/>
    <w:rsid w:val="00BE64C2"/>
    <w:rsid w:val="00BE6805"/>
    <w:rsid w:val="00BE6BA8"/>
    <w:rsid w:val="00BF108E"/>
    <w:rsid w:val="00BF2EB9"/>
    <w:rsid w:val="00BF376B"/>
    <w:rsid w:val="00BF3B59"/>
    <w:rsid w:val="00BF59AA"/>
    <w:rsid w:val="00BF5DAB"/>
    <w:rsid w:val="00BF6A6B"/>
    <w:rsid w:val="00BF6D33"/>
    <w:rsid w:val="00C01DA4"/>
    <w:rsid w:val="00C040CD"/>
    <w:rsid w:val="00C04108"/>
    <w:rsid w:val="00C05D04"/>
    <w:rsid w:val="00C070C9"/>
    <w:rsid w:val="00C074FD"/>
    <w:rsid w:val="00C1004D"/>
    <w:rsid w:val="00C122A6"/>
    <w:rsid w:val="00C12A6C"/>
    <w:rsid w:val="00C12C7E"/>
    <w:rsid w:val="00C132CA"/>
    <w:rsid w:val="00C13F00"/>
    <w:rsid w:val="00C1415A"/>
    <w:rsid w:val="00C14F8E"/>
    <w:rsid w:val="00C15698"/>
    <w:rsid w:val="00C16C53"/>
    <w:rsid w:val="00C16CE4"/>
    <w:rsid w:val="00C2070E"/>
    <w:rsid w:val="00C22C4D"/>
    <w:rsid w:val="00C23613"/>
    <w:rsid w:val="00C23AA2"/>
    <w:rsid w:val="00C25B31"/>
    <w:rsid w:val="00C25F17"/>
    <w:rsid w:val="00C261B3"/>
    <w:rsid w:val="00C263A9"/>
    <w:rsid w:val="00C26E81"/>
    <w:rsid w:val="00C27716"/>
    <w:rsid w:val="00C27CE1"/>
    <w:rsid w:val="00C3022E"/>
    <w:rsid w:val="00C317D3"/>
    <w:rsid w:val="00C31F09"/>
    <w:rsid w:val="00C324D2"/>
    <w:rsid w:val="00C336BB"/>
    <w:rsid w:val="00C33A80"/>
    <w:rsid w:val="00C34F47"/>
    <w:rsid w:val="00C364FA"/>
    <w:rsid w:val="00C3729F"/>
    <w:rsid w:val="00C404C9"/>
    <w:rsid w:val="00C41F77"/>
    <w:rsid w:val="00C427D4"/>
    <w:rsid w:val="00C44744"/>
    <w:rsid w:val="00C44D3C"/>
    <w:rsid w:val="00C46C79"/>
    <w:rsid w:val="00C472BC"/>
    <w:rsid w:val="00C47A6B"/>
    <w:rsid w:val="00C47BDF"/>
    <w:rsid w:val="00C526D5"/>
    <w:rsid w:val="00C530F0"/>
    <w:rsid w:val="00C554D7"/>
    <w:rsid w:val="00C56C83"/>
    <w:rsid w:val="00C60D7F"/>
    <w:rsid w:val="00C60F2C"/>
    <w:rsid w:val="00C62867"/>
    <w:rsid w:val="00C62DBB"/>
    <w:rsid w:val="00C63A1B"/>
    <w:rsid w:val="00C650EC"/>
    <w:rsid w:val="00C650F3"/>
    <w:rsid w:val="00C662C9"/>
    <w:rsid w:val="00C66C25"/>
    <w:rsid w:val="00C6746A"/>
    <w:rsid w:val="00C67479"/>
    <w:rsid w:val="00C71DE8"/>
    <w:rsid w:val="00C72394"/>
    <w:rsid w:val="00C725B2"/>
    <w:rsid w:val="00C7357E"/>
    <w:rsid w:val="00C7388D"/>
    <w:rsid w:val="00C74640"/>
    <w:rsid w:val="00C75270"/>
    <w:rsid w:val="00C7698C"/>
    <w:rsid w:val="00C80145"/>
    <w:rsid w:val="00C80456"/>
    <w:rsid w:val="00C812CE"/>
    <w:rsid w:val="00C81D0B"/>
    <w:rsid w:val="00C81D1C"/>
    <w:rsid w:val="00C81EBF"/>
    <w:rsid w:val="00C822FD"/>
    <w:rsid w:val="00C8363B"/>
    <w:rsid w:val="00C837A0"/>
    <w:rsid w:val="00C83E03"/>
    <w:rsid w:val="00C8597B"/>
    <w:rsid w:val="00C945F5"/>
    <w:rsid w:val="00C94711"/>
    <w:rsid w:val="00C95C8D"/>
    <w:rsid w:val="00C966F5"/>
    <w:rsid w:val="00C96EC6"/>
    <w:rsid w:val="00C97487"/>
    <w:rsid w:val="00C9793B"/>
    <w:rsid w:val="00CA1398"/>
    <w:rsid w:val="00CA30A8"/>
    <w:rsid w:val="00CA48C7"/>
    <w:rsid w:val="00CA4BF6"/>
    <w:rsid w:val="00CA606A"/>
    <w:rsid w:val="00CA6CF0"/>
    <w:rsid w:val="00CA7A6E"/>
    <w:rsid w:val="00CB12AF"/>
    <w:rsid w:val="00CB16CD"/>
    <w:rsid w:val="00CB22B6"/>
    <w:rsid w:val="00CB3446"/>
    <w:rsid w:val="00CB36C4"/>
    <w:rsid w:val="00CB4084"/>
    <w:rsid w:val="00CB5389"/>
    <w:rsid w:val="00CB56F7"/>
    <w:rsid w:val="00CB6575"/>
    <w:rsid w:val="00CC06E8"/>
    <w:rsid w:val="00CC07AE"/>
    <w:rsid w:val="00CC0DB9"/>
    <w:rsid w:val="00CC20BF"/>
    <w:rsid w:val="00CC536B"/>
    <w:rsid w:val="00CC591B"/>
    <w:rsid w:val="00CD05F7"/>
    <w:rsid w:val="00CD0A9E"/>
    <w:rsid w:val="00CD1B03"/>
    <w:rsid w:val="00CD215C"/>
    <w:rsid w:val="00CD22FA"/>
    <w:rsid w:val="00CD2362"/>
    <w:rsid w:val="00CD32E0"/>
    <w:rsid w:val="00CD4F0E"/>
    <w:rsid w:val="00CD6244"/>
    <w:rsid w:val="00CD6822"/>
    <w:rsid w:val="00CD6D03"/>
    <w:rsid w:val="00CD7FE2"/>
    <w:rsid w:val="00CE0B9A"/>
    <w:rsid w:val="00CE113E"/>
    <w:rsid w:val="00CE30E6"/>
    <w:rsid w:val="00CE3199"/>
    <w:rsid w:val="00CE3D6E"/>
    <w:rsid w:val="00CE43FF"/>
    <w:rsid w:val="00CE51BF"/>
    <w:rsid w:val="00CE521F"/>
    <w:rsid w:val="00CE5A03"/>
    <w:rsid w:val="00CE7643"/>
    <w:rsid w:val="00CE7FFE"/>
    <w:rsid w:val="00CF136A"/>
    <w:rsid w:val="00CF14DE"/>
    <w:rsid w:val="00CF2708"/>
    <w:rsid w:val="00CF3FEA"/>
    <w:rsid w:val="00CF4D34"/>
    <w:rsid w:val="00CF5F22"/>
    <w:rsid w:val="00CF7772"/>
    <w:rsid w:val="00D005D3"/>
    <w:rsid w:val="00D00F45"/>
    <w:rsid w:val="00D01528"/>
    <w:rsid w:val="00D025CD"/>
    <w:rsid w:val="00D02BA8"/>
    <w:rsid w:val="00D0421A"/>
    <w:rsid w:val="00D04277"/>
    <w:rsid w:val="00D04FC1"/>
    <w:rsid w:val="00D05055"/>
    <w:rsid w:val="00D07DE3"/>
    <w:rsid w:val="00D07F2B"/>
    <w:rsid w:val="00D105A6"/>
    <w:rsid w:val="00D111DB"/>
    <w:rsid w:val="00D126E9"/>
    <w:rsid w:val="00D14FED"/>
    <w:rsid w:val="00D171CF"/>
    <w:rsid w:val="00D20592"/>
    <w:rsid w:val="00D2153D"/>
    <w:rsid w:val="00D21690"/>
    <w:rsid w:val="00D21FCA"/>
    <w:rsid w:val="00D244D0"/>
    <w:rsid w:val="00D26C13"/>
    <w:rsid w:val="00D270DA"/>
    <w:rsid w:val="00D27C06"/>
    <w:rsid w:val="00D302E7"/>
    <w:rsid w:val="00D307AA"/>
    <w:rsid w:val="00D30B18"/>
    <w:rsid w:val="00D316D5"/>
    <w:rsid w:val="00D31EE9"/>
    <w:rsid w:val="00D32CD8"/>
    <w:rsid w:val="00D32E4B"/>
    <w:rsid w:val="00D3650D"/>
    <w:rsid w:val="00D40B11"/>
    <w:rsid w:val="00D44C99"/>
    <w:rsid w:val="00D44FC1"/>
    <w:rsid w:val="00D46911"/>
    <w:rsid w:val="00D46D4F"/>
    <w:rsid w:val="00D47D3E"/>
    <w:rsid w:val="00D50307"/>
    <w:rsid w:val="00D50CD1"/>
    <w:rsid w:val="00D5165C"/>
    <w:rsid w:val="00D53D87"/>
    <w:rsid w:val="00D53FC0"/>
    <w:rsid w:val="00D55C45"/>
    <w:rsid w:val="00D55E1F"/>
    <w:rsid w:val="00D60988"/>
    <w:rsid w:val="00D6276C"/>
    <w:rsid w:val="00D64EB2"/>
    <w:rsid w:val="00D67139"/>
    <w:rsid w:val="00D707F1"/>
    <w:rsid w:val="00D71277"/>
    <w:rsid w:val="00D71673"/>
    <w:rsid w:val="00D7234C"/>
    <w:rsid w:val="00D73F7F"/>
    <w:rsid w:val="00D750B6"/>
    <w:rsid w:val="00D75F70"/>
    <w:rsid w:val="00D77A47"/>
    <w:rsid w:val="00D808F2"/>
    <w:rsid w:val="00D825C4"/>
    <w:rsid w:val="00D834CC"/>
    <w:rsid w:val="00D8450D"/>
    <w:rsid w:val="00D845D3"/>
    <w:rsid w:val="00D849E0"/>
    <w:rsid w:val="00D87285"/>
    <w:rsid w:val="00D874E6"/>
    <w:rsid w:val="00D91CA9"/>
    <w:rsid w:val="00D91D23"/>
    <w:rsid w:val="00D925C5"/>
    <w:rsid w:val="00D92F23"/>
    <w:rsid w:val="00D93D3D"/>
    <w:rsid w:val="00D95292"/>
    <w:rsid w:val="00D965EF"/>
    <w:rsid w:val="00D973C4"/>
    <w:rsid w:val="00D974EA"/>
    <w:rsid w:val="00DA0AE3"/>
    <w:rsid w:val="00DA1EC9"/>
    <w:rsid w:val="00DA3CA7"/>
    <w:rsid w:val="00DA4264"/>
    <w:rsid w:val="00DA5D90"/>
    <w:rsid w:val="00DB050D"/>
    <w:rsid w:val="00DB0737"/>
    <w:rsid w:val="00DB0A04"/>
    <w:rsid w:val="00DB0F64"/>
    <w:rsid w:val="00DB3769"/>
    <w:rsid w:val="00DC1F00"/>
    <w:rsid w:val="00DC252C"/>
    <w:rsid w:val="00DC2DB6"/>
    <w:rsid w:val="00DC40AF"/>
    <w:rsid w:val="00DC4164"/>
    <w:rsid w:val="00DC49A0"/>
    <w:rsid w:val="00DC51ED"/>
    <w:rsid w:val="00DC5270"/>
    <w:rsid w:val="00DC5391"/>
    <w:rsid w:val="00DC5E3D"/>
    <w:rsid w:val="00DC610D"/>
    <w:rsid w:val="00DC7102"/>
    <w:rsid w:val="00DD3635"/>
    <w:rsid w:val="00DD4223"/>
    <w:rsid w:val="00DD4A37"/>
    <w:rsid w:val="00DD50E0"/>
    <w:rsid w:val="00DD58CE"/>
    <w:rsid w:val="00DD5DB5"/>
    <w:rsid w:val="00DE0165"/>
    <w:rsid w:val="00DE092D"/>
    <w:rsid w:val="00DE0E3D"/>
    <w:rsid w:val="00DE2020"/>
    <w:rsid w:val="00DE388A"/>
    <w:rsid w:val="00DE53FC"/>
    <w:rsid w:val="00DE5E76"/>
    <w:rsid w:val="00DE62B6"/>
    <w:rsid w:val="00DE6B1D"/>
    <w:rsid w:val="00DF01B5"/>
    <w:rsid w:val="00DF0C41"/>
    <w:rsid w:val="00DF1189"/>
    <w:rsid w:val="00DF120B"/>
    <w:rsid w:val="00DF1736"/>
    <w:rsid w:val="00DF28EA"/>
    <w:rsid w:val="00DF3F52"/>
    <w:rsid w:val="00DF4699"/>
    <w:rsid w:val="00DF5395"/>
    <w:rsid w:val="00DF55A5"/>
    <w:rsid w:val="00DF7486"/>
    <w:rsid w:val="00E00A5B"/>
    <w:rsid w:val="00E027BF"/>
    <w:rsid w:val="00E03117"/>
    <w:rsid w:val="00E03D4B"/>
    <w:rsid w:val="00E0574D"/>
    <w:rsid w:val="00E05FD5"/>
    <w:rsid w:val="00E05FEF"/>
    <w:rsid w:val="00E10E2D"/>
    <w:rsid w:val="00E110A6"/>
    <w:rsid w:val="00E118CA"/>
    <w:rsid w:val="00E127A7"/>
    <w:rsid w:val="00E13897"/>
    <w:rsid w:val="00E14BC3"/>
    <w:rsid w:val="00E1541D"/>
    <w:rsid w:val="00E1672F"/>
    <w:rsid w:val="00E171C3"/>
    <w:rsid w:val="00E2025E"/>
    <w:rsid w:val="00E23777"/>
    <w:rsid w:val="00E23C89"/>
    <w:rsid w:val="00E24EEB"/>
    <w:rsid w:val="00E259C7"/>
    <w:rsid w:val="00E267F3"/>
    <w:rsid w:val="00E26C00"/>
    <w:rsid w:val="00E277CA"/>
    <w:rsid w:val="00E2788D"/>
    <w:rsid w:val="00E27D1A"/>
    <w:rsid w:val="00E30200"/>
    <w:rsid w:val="00E30D86"/>
    <w:rsid w:val="00E31CD6"/>
    <w:rsid w:val="00E34CD3"/>
    <w:rsid w:val="00E3517D"/>
    <w:rsid w:val="00E35C31"/>
    <w:rsid w:val="00E36DC2"/>
    <w:rsid w:val="00E36F2C"/>
    <w:rsid w:val="00E37C9E"/>
    <w:rsid w:val="00E37E8B"/>
    <w:rsid w:val="00E37FCD"/>
    <w:rsid w:val="00E412AC"/>
    <w:rsid w:val="00E43162"/>
    <w:rsid w:val="00E43FB0"/>
    <w:rsid w:val="00E441A1"/>
    <w:rsid w:val="00E451CC"/>
    <w:rsid w:val="00E4550E"/>
    <w:rsid w:val="00E45967"/>
    <w:rsid w:val="00E4658F"/>
    <w:rsid w:val="00E469FD"/>
    <w:rsid w:val="00E52291"/>
    <w:rsid w:val="00E52BA5"/>
    <w:rsid w:val="00E54294"/>
    <w:rsid w:val="00E543EB"/>
    <w:rsid w:val="00E54423"/>
    <w:rsid w:val="00E545E3"/>
    <w:rsid w:val="00E5552C"/>
    <w:rsid w:val="00E55C45"/>
    <w:rsid w:val="00E57CC2"/>
    <w:rsid w:val="00E611DC"/>
    <w:rsid w:val="00E618F5"/>
    <w:rsid w:val="00E63C5A"/>
    <w:rsid w:val="00E63D68"/>
    <w:rsid w:val="00E64AB0"/>
    <w:rsid w:val="00E64C14"/>
    <w:rsid w:val="00E66D01"/>
    <w:rsid w:val="00E70682"/>
    <w:rsid w:val="00E725DF"/>
    <w:rsid w:val="00E7338E"/>
    <w:rsid w:val="00E7353C"/>
    <w:rsid w:val="00E75740"/>
    <w:rsid w:val="00E76B5E"/>
    <w:rsid w:val="00E802E2"/>
    <w:rsid w:val="00E80865"/>
    <w:rsid w:val="00E81187"/>
    <w:rsid w:val="00E812E8"/>
    <w:rsid w:val="00E82117"/>
    <w:rsid w:val="00E82AEC"/>
    <w:rsid w:val="00E83D4F"/>
    <w:rsid w:val="00E8444B"/>
    <w:rsid w:val="00E8594A"/>
    <w:rsid w:val="00E85B10"/>
    <w:rsid w:val="00E85CEF"/>
    <w:rsid w:val="00E8603E"/>
    <w:rsid w:val="00E8604D"/>
    <w:rsid w:val="00E86FA4"/>
    <w:rsid w:val="00E875FF"/>
    <w:rsid w:val="00E92246"/>
    <w:rsid w:val="00E93E65"/>
    <w:rsid w:val="00E945FE"/>
    <w:rsid w:val="00E951B6"/>
    <w:rsid w:val="00E966FD"/>
    <w:rsid w:val="00E976CA"/>
    <w:rsid w:val="00EA0492"/>
    <w:rsid w:val="00EA2F2C"/>
    <w:rsid w:val="00EA2FF9"/>
    <w:rsid w:val="00EA4729"/>
    <w:rsid w:val="00EA5051"/>
    <w:rsid w:val="00EA6C81"/>
    <w:rsid w:val="00EA6F7B"/>
    <w:rsid w:val="00EB0A1B"/>
    <w:rsid w:val="00EB0BE7"/>
    <w:rsid w:val="00EB412F"/>
    <w:rsid w:val="00EC0D68"/>
    <w:rsid w:val="00EC20BA"/>
    <w:rsid w:val="00EC3D9F"/>
    <w:rsid w:val="00EC45E4"/>
    <w:rsid w:val="00EC5F32"/>
    <w:rsid w:val="00EC6D28"/>
    <w:rsid w:val="00EC7589"/>
    <w:rsid w:val="00EC7C96"/>
    <w:rsid w:val="00ED0657"/>
    <w:rsid w:val="00ED2947"/>
    <w:rsid w:val="00ED4B1D"/>
    <w:rsid w:val="00ED6253"/>
    <w:rsid w:val="00ED7C48"/>
    <w:rsid w:val="00EE2ABE"/>
    <w:rsid w:val="00EE2EC4"/>
    <w:rsid w:val="00EE4072"/>
    <w:rsid w:val="00EE41DD"/>
    <w:rsid w:val="00EE5F73"/>
    <w:rsid w:val="00EE75B0"/>
    <w:rsid w:val="00EE7E9E"/>
    <w:rsid w:val="00EF000E"/>
    <w:rsid w:val="00EF0D12"/>
    <w:rsid w:val="00EF0DA5"/>
    <w:rsid w:val="00EF11CB"/>
    <w:rsid w:val="00EF2C89"/>
    <w:rsid w:val="00EF4547"/>
    <w:rsid w:val="00EF5929"/>
    <w:rsid w:val="00EF5E42"/>
    <w:rsid w:val="00EF6104"/>
    <w:rsid w:val="00EF61D8"/>
    <w:rsid w:val="00EF6634"/>
    <w:rsid w:val="00F00F91"/>
    <w:rsid w:val="00F00FE3"/>
    <w:rsid w:val="00F01377"/>
    <w:rsid w:val="00F0154B"/>
    <w:rsid w:val="00F01AF2"/>
    <w:rsid w:val="00F0244D"/>
    <w:rsid w:val="00F02E1D"/>
    <w:rsid w:val="00F03B12"/>
    <w:rsid w:val="00F043A6"/>
    <w:rsid w:val="00F0513A"/>
    <w:rsid w:val="00F05BAE"/>
    <w:rsid w:val="00F075B5"/>
    <w:rsid w:val="00F10DA7"/>
    <w:rsid w:val="00F11809"/>
    <w:rsid w:val="00F12575"/>
    <w:rsid w:val="00F13BBE"/>
    <w:rsid w:val="00F143EB"/>
    <w:rsid w:val="00F14F58"/>
    <w:rsid w:val="00F15486"/>
    <w:rsid w:val="00F17DD7"/>
    <w:rsid w:val="00F20786"/>
    <w:rsid w:val="00F2089E"/>
    <w:rsid w:val="00F21260"/>
    <w:rsid w:val="00F21733"/>
    <w:rsid w:val="00F25CD1"/>
    <w:rsid w:val="00F25D9C"/>
    <w:rsid w:val="00F260F1"/>
    <w:rsid w:val="00F2749E"/>
    <w:rsid w:val="00F276D3"/>
    <w:rsid w:val="00F27977"/>
    <w:rsid w:val="00F300ED"/>
    <w:rsid w:val="00F30708"/>
    <w:rsid w:val="00F32328"/>
    <w:rsid w:val="00F328F7"/>
    <w:rsid w:val="00F34736"/>
    <w:rsid w:val="00F34933"/>
    <w:rsid w:val="00F35334"/>
    <w:rsid w:val="00F35BC7"/>
    <w:rsid w:val="00F4053A"/>
    <w:rsid w:val="00F41002"/>
    <w:rsid w:val="00F41DC1"/>
    <w:rsid w:val="00F423BA"/>
    <w:rsid w:val="00F424FC"/>
    <w:rsid w:val="00F42B4B"/>
    <w:rsid w:val="00F432DE"/>
    <w:rsid w:val="00F43AB3"/>
    <w:rsid w:val="00F44FA6"/>
    <w:rsid w:val="00F45B5B"/>
    <w:rsid w:val="00F47251"/>
    <w:rsid w:val="00F50A13"/>
    <w:rsid w:val="00F50AAA"/>
    <w:rsid w:val="00F50AFB"/>
    <w:rsid w:val="00F50E79"/>
    <w:rsid w:val="00F5283D"/>
    <w:rsid w:val="00F529ED"/>
    <w:rsid w:val="00F52C1F"/>
    <w:rsid w:val="00F52CEA"/>
    <w:rsid w:val="00F543B4"/>
    <w:rsid w:val="00F54BC7"/>
    <w:rsid w:val="00F54F87"/>
    <w:rsid w:val="00F5632E"/>
    <w:rsid w:val="00F577A5"/>
    <w:rsid w:val="00F61D51"/>
    <w:rsid w:val="00F62B44"/>
    <w:rsid w:val="00F63142"/>
    <w:rsid w:val="00F6459D"/>
    <w:rsid w:val="00F65148"/>
    <w:rsid w:val="00F65611"/>
    <w:rsid w:val="00F65C1C"/>
    <w:rsid w:val="00F6609F"/>
    <w:rsid w:val="00F66C84"/>
    <w:rsid w:val="00F67341"/>
    <w:rsid w:val="00F67825"/>
    <w:rsid w:val="00F71066"/>
    <w:rsid w:val="00F71CBD"/>
    <w:rsid w:val="00F71ECD"/>
    <w:rsid w:val="00F7423D"/>
    <w:rsid w:val="00F74A75"/>
    <w:rsid w:val="00F75272"/>
    <w:rsid w:val="00F76370"/>
    <w:rsid w:val="00F76ADB"/>
    <w:rsid w:val="00F77284"/>
    <w:rsid w:val="00F77518"/>
    <w:rsid w:val="00F831C5"/>
    <w:rsid w:val="00F84F01"/>
    <w:rsid w:val="00F85D00"/>
    <w:rsid w:val="00F85D92"/>
    <w:rsid w:val="00F909CC"/>
    <w:rsid w:val="00F91160"/>
    <w:rsid w:val="00F9132A"/>
    <w:rsid w:val="00F92595"/>
    <w:rsid w:val="00F92F8D"/>
    <w:rsid w:val="00F93145"/>
    <w:rsid w:val="00F937A9"/>
    <w:rsid w:val="00F94971"/>
    <w:rsid w:val="00F96B3D"/>
    <w:rsid w:val="00F96B8F"/>
    <w:rsid w:val="00F96D63"/>
    <w:rsid w:val="00F976C6"/>
    <w:rsid w:val="00FA0617"/>
    <w:rsid w:val="00FA623F"/>
    <w:rsid w:val="00FA631B"/>
    <w:rsid w:val="00FA6E82"/>
    <w:rsid w:val="00FA7CFF"/>
    <w:rsid w:val="00FA7DB4"/>
    <w:rsid w:val="00FB0A78"/>
    <w:rsid w:val="00FB1020"/>
    <w:rsid w:val="00FB1784"/>
    <w:rsid w:val="00FB36AD"/>
    <w:rsid w:val="00FB3A51"/>
    <w:rsid w:val="00FB4875"/>
    <w:rsid w:val="00FB67D8"/>
    <w:rsid w:val="00FB694C"/>
    <w:rsid w:val="00FC2737"/>
    <w:rsid w:val="00FC37CC"/>
    <w:rsid w:val="00FC3829"/>
    <w:rsid w:val="00FC60AB"/>
    <w:rsid w:val="00FC62A1"/>
    <w:rsid w:val="00FC6B1C"/>
    <w:rsid w:val="00FC77D0"/>
    <w:rsid w:val="00FC7F67"/>
    <w:rsid w:val="00FD007A"/>
    <w:rsid w:val="00FD05C4"/>
    <w:rsid w:val="00FD0D18"/>
    <w:rsid w:val="00FD3077"/>
    <w:rsid w:val="00FD3D48"/>
    <w:rsid w:val="00FD556F"/>
    <w:rsid w:val="00FD5F81"/>
    <w:rsid w:val="00FD66D1"/>
    <w:rsid w:val="00FD6984"/>
    <w:rsid w:val="00FD76E1"/>
    <w:rsid w:val="00FD7D48"/>
    <w:rsid w:val="00FE1FAB"/>
    <w:rsid w:val="00FE7051"/>
    <w:rsid w:val="00FE78AF"/>
    <w:rsid w:val="00FF12E2"/>
    <w:rsid w:val="00FF1774"/>
    <w:rsid w:val="00FF1F56"/>
    <w:rsid w:val="00FF38D2"/>
    <w:rsid w:val="00FF398E"/>
    <w:rsid w:val="00FF4A7A"/>
    <w:rsid w:val="00FF5F94"/>
    <w:rsid w:val="00FF6872"/>
    <w:rsid w:val="00FF7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A7ED950"/>
  <w15:docId w15:val="{FC705F9D-4D90-47FD-BD34-EA4EB329D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71"/>
    <w:lsdException w:name="List Paragraph" w:uiPriority="34" w:qFormat="1"/>
    <w:lsdException w:name="Quote" w:uiPriority="29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aliases w:val="Standard Klasse 5-7"/>
    <w:qFormat/>
    <w:rsid w:val="0030533A"/>
    <w:pPr>
      <w:overflowPunct w:val="0"/>
      <w:autoSpaceDE w:val="0"/>
      <w:autoSpaceDN w:val="0"/>
      <w:adjustRightInd w:val="0"/>
      <w:spacing w:line="276" w:lineRule="auto"/>
      <w:jc w:val="both"/>
      <w:textAlignment w:val="baseline"/>
    </w:pPr>
    <w:rPr>
      <w:rFonts w:ascii="Calibri" w:hAnsi="Calibri"/>
      <w:sz w:val="23"/>
      <w:szCs w:val="22"/>
    </w:rPr>
  </w:style>
  <w:style w:type="paragraph" w:styleId="berschrift1">
    <w:name w:val="heading 1"/>
    <w:aliases w:val="Überschrift 1 (Abschnitt"/>
    <w:next w:val="Standard"/>
    <w:link w:val="berschrift1Zchn"/>
    <w:qFormat/>
    <w:rsid w:val="0030533A"/>
    <w:pPr>
      <w:keepNext/>
      <w:outlineLvl w:val="0"/>
    </w:pPr>
    <w:rPr>
      <w:rFonts w:ascii="Calibri" w:eastAsia="Arial Unicode MS" w:hAnsi="Calibri" w:cs="Arial"/>
      <w:b/>
      <w:bCs/>
      <w:color w:val="000000"/>
      <w:kern w:val="32"/>
      <w:sz w:val="28"/>
      <w:szCs w:val="30"/>
    </w:rPr>
  </w:style>
  <w:style w:type="paragraph" w:styleId="berschrift2">
    <w:name w:val="heading 2"/>
    <w:aliases w:val="Überschrift 2 (Aufgaben),Überschrift 2;Überschrift 2 (Aufgaben)"/>
    <w:next w:val="Standard"/>
    <w:link w:val="berschrift2Zchn"/>
    <w:qFormat/>
    <w:rsid w:val="0030533A"/>
    <w:pPr>
      <w:keepNext/>
      <w:ind w:left="425" w:hanging="425"/>
      <w:outlineLvl w:val="1"/>
    </w:pPr>
    <w:rPr>
      <w:rFonts w:ascii="Calibri" w:hAnsi="Calibri" w:cs="Arial"/>
      <w:b/>
      <w:bCs/>
      <w:iCs/>
      <w:color w:val="7F7F7F" w:themeColor="text1" w:themeTint="80"/>
      <w:sz w:val="23"/>
      <w:szCs w:val="28"/>
    </w:rPr>
  </w:style>
  <w:style w:type="paragraph" w:styleId="berschrift3">
    <w:name w:val="heading 3"/>
    <w:basedOn w:val="berschrift2"/>
    <w:next w:val="Standard"/>
    <w:link w:val="berschrift3Zchn"/>
    <w:rsid w:val="0030533A"/>
    <w:pPr>
      <w:ind w:left="567" w:hanging="567"/>
      <w:outlineLvl w:val="2"/>
    </w:pPr>
    <w:rPr>
      <w:noProof/>
      <w:sz w:val="22"/>
    </w:rPr>
  </w:style>
  <w:style w:type="paragraph" w:styleId="berschrift4">
    <w:name w:val="heading 4"/>
    <w:basedOn w:val="Standard"/>
    <w:next w:val="Standard"/>
    <w:link w:val="berschrift4Zchn"/>
    <w:rsid w:val="0030533A"/>
    <w:pPr>
      <w:keepNext/>
      <w:numPr>
        <w:ilvl w:val="3"/>
        <w:numId w:val="1"/>
      </w:numPr>
      <w:spacing w:before="240" w:after="60"/>
      <w:outlineLvl w:val="3"/>
    </w:pPr>
    <w:rPr>
      <w:i/>
      <w:szCs w:val="20"/>
    </w:rPr>
  </w:style>
  <w:style w:type="paragraph" w:styleId="berschrift5">
    <w:name w:val="heading 5"/>
    <w:basedOn w:val="Standard"/>
    <w:next w:val="Standard"/>
    <w:link w:val="berschrift5Zchn"/>
    <w:rsid w:val="0030533A"/>
    <w:pPr>
      <w:numPr>
        <w:ilvl w:val="4"/>
        <w:numId w:val="1"/>
      </w:numPr>
      <w:spacing w:before="240" w:after="60"/>
      <w:outlineLvl w:val="4"/>
    </w:pPr>
    <w:rPr>
      <w:b/>
      <w:color w:val="FFFFFF" w:themeColor="background1"/>
      <w:szCs w:val="20"/>
    </w:rPr>
  </w:style>
  <w:style w:type="paragraph" w:styleId="berschrift6">
    <w:name w:val="heading 6"/>
    <w:basedOn w:val="berschrift5"/>
    <w:next w:val="Standard"/>
    <w:link w:val="berschrift6Zchn"/>
    <w:rsid w:val="0030533A"/>
    <w:pPr>
      <w:outlineLvl w:val="5"/>
    </w:pPr>
    <w:rPr>
      <w:sz w:val="30"/>
      <w:szCs w:val="30"/>
    </w:rPr>
  </w:style>
  <w:style w:type="paragraph" w:styleId="berschrift7">
    <w:name w:val="heading 7"/>
    <w:basedOn w:val="Standard"/>
    <w:next w:val="Standard"/>
    <w:link w:val="berschrift7Zchn"/>
    <w:rsid w:val="0030533A"/>
    <w:pPr>
      <w:numPr>
        <w:ilvl w:val="6"/>
        <w:numId w:val="1"/>
      </w:numPr>
      <w:spacing w:before="240" w:after="60"/>
      <w:outlineLvl w:val="6"/>
    </w:pPr>
    <w:rPr>
      <w:szCs w:val="20"/>
      <w:u w:val="single"/>
    </w:rPr>
  </w:style>
  <w:style w:type="paragraph" w:styleId="berschrift8">
    <w:name w:val="heading 8"/>
    <w:basedOn w:val="Fuzeile"/>
    <w:next w:val="Standard"/>
    <w:link w:val="berschrift8Zchn"/>
    <w:rsid w:val="0030533A"/>
    <w:pPr>
      <w:outlineLvl w:val="7"/>
    </w:pPr>
  </w:style>
  <w:style w:type="paragraph" w:styleId="berschrift9">
    <w:name w:val="heading 9"/>
    <w:basedOn w:val="Standard"/>
    <w:next w:val="Standard"/>
    <w:link w:val="berschrift9Zchn"/>
    <w:rsid w:val="0030533A"/>
    <w:pPr>
      <w:spacing w:before="240" w:after="60"/>
      <w:ind w:left="993" w:hanging="993"/>
      <w:jc w:val="left"/>
      <w:outlineLvl w:val="8"/>
    </w:pPr>
    <w:rPr>
      <w:sz w:val="20"/>
      <w:szCs w:val="20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ervorhebung">
    <w:name w:val="Emphasis"/>
    <w:basedOn w:val="Absatz-Standardschriftart"/>
    <w:rsid w:val="0030533A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30533A"/>
    <w:pPr>
      <w:spacing w:before="120"/>
    </w:pPr>
    <w:rPr>
      <w:b/>
      <w:color w:val="FFFFFF" w:themeColor="background1"/>
    </w:rPr>
  </w:style>
  <w:style w:type="paragraph" w:styleId="Funotentext">
    <w:name w:val="footnote text"/>
    <w:basedOn w:val="Standard"/>
    <w:link w:val="FunotentextZchn"/>
    <w:semiHidden/>
    <w:rsid w:val="0030533A"/>
    <w:rPr>
      <w:szCs w:val="20"/>
      <w:lang w:eastAsia="en-US"/>
    </w:rPr>
  </w:style>
  <w:style w:type="character" w:styleId="Funotenzeichen">
    <w:name w:val="footnote reference"/>
    <w:basedOn w:val="Absatz-Standardschriftart"/>
    <w:semiHidden/>
    <w:rsid w:val="0030533A"/>
    <w:rPr>
      <w:vertAlign w:val="superscript"/>
    </w:rPr>
  </w:style>
  <w:style w:type="character" w:customStyle="1" w:styleId="KopfzeileZchn">
    <w:name w:val="Kopfzeile Zchn"/>
    <w:basedOn w:val="Absatz-Standardschriftart"/>
    <w:link w:val="Kopfzeile"/>
    <w:uiPriority w:val="99"/>
    <w:rsid w:val="0030533A"/>
    <w:rPr>
      <w:rFonts w:ascii="Calibri" w:hAnsi="Calibri"/>
      <w:b/>
      <w:color w:val="FFFFFF" w:themeColor="background1"/>
      <w:sz w:val="23"/>
      <w:szCs w:val="22"/>
    </w:rPr>
  </w:style>
  <w:style w:type="paragraph" w:styleId="Sprechblasentext">
    <w:name w:val="Balloon Text"/>
    <w:basedOn w:val="Standard"/>
    <w:link w:val="SprechblasentextZchn"/>
    <w:rsid w:val="0030533A"/>
    <w:pPr>
      <w:jc w:val="left"/>
    </w:pPr>
    <w:rPr>
      <w:color w:val="000000" w:themeColor="text1"/>
      <w:sz w:val="21"/>
    </w:rPr>
  </w:style>
  <w:style w:type="paragraph" w:styleId="Fuzeile">
    <w:name w:val="footer"/>
    <w:basedOn w:val="Standard"/>
    <w:link w:val="FuzeileZchn"/>
    <w:rsid w:val="0030533A"/>
    <w:pPr>
      <w:tabs>
        <w:tab w:val="center" w:pos="4536"/>
        <w:tab w:val="right" w:pos="9072"/>
      </w:tabs>
    </w:pPr>
    <w:rPr>
      <w:color w:val="A6A6A6" w:themeColor="background1" w:themeShade="A6"/>
      <w:sz w:val="16"/>
      <w:szCs w:val="16"/>
    </w:rPr>
  </w:style>
  <w:style w:type="character" w:styleId="Seitenzahl">
    <w:name w:val="page number"/>
    <w:basedOn w:val="berschrift6Zchn"/>
    <w:rsid w:val="0030533A"/>
    <w:rPr>
      <w:rFonts w:ascii="Calibri" w:hAnsi="Calibri"/>
      <w:b/>
      <w:color w:val="FFFFFF" w:themeColor="background1"/>
      <w:sz w:val="28"/>
      <w:szCs w:val="30"/>
    </w:rPr>
  </w:style>
  <w:style w:type="paragraph" w:styleId="Listenabsatz">
    <w:name w:val="List Paragraph"/>
    <w:basedOn w:val="Standard"/>
    <w:uiPriority w:val="34"/>
    <w:rsid w:val="0030533A"/>
    <w:pPr>
      <w:numPr>
        <w:numId w:val="2"/>
      </w:numPr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30533A"/>
    <w:rPr>
      <w:rFonts w:ascii="Calibri" w:hAnsi="Calibri"/>
      <w:sz w:val="23"/>
      <w:szCs w:val="20"/>
      <w:lang w:eastAsia="en-US"/>
    </w:rPr>
  </w:style>
  <w:style w:type="character" w:customStyle="1" w:styleId="berschrift2Zchn">
    <w:name w:val="Überschrift 2 Zchn"/>
    <w:aliases w:val="Überschrift 2 (Aufgaben) Zchn,Überschrift 2;Überschrift 2 (Aufgaben) Zchn"/>
    <w:basedOn w:val="Absatz-Standardschriftart"/>
    <w:link w:val="berschrift2"/>
    <w:rsid w:val="0030533A"/>
    <w:rPr>
      <w:rFonts w:ascii="Calibri" w:hAnsi="Calibri" w:cs="Arial"/>
      <w:b/>
      <w:bCs/>
      <w:iCs/>
      <w:color w:val="7F7F7F" w:themeColor="text1" w:themeTint="80"/>
      <w:sz w:val="23"/>
      <w:szCs w:val="28"/>
    </w:rPr>
  </w:style>
  <w:style w:type="character" w:customStyle="1" w:styleId="FuzeileZchn">
    <w:name w:val="Fußzeile Zchn"/>
    <w:basedOn w:val="Absatz-Standardschriftart"/>
    <w:link w:val="Fuzeile"/>
    <w:rsid w:val="0030533A"/>
    <w:rPr>
      <w:rFonts w:ascii="Calibri" w:hAnsi="Calibri"/>
      <w:color w:val="A6A6A6" w:themeColor="background1" w:themeShade="A6"/>
      <w:sz w:val="16"/>
      <w:szCs w:val="16"/>
    </w:rPr>
  </w:style>
  <w:style w:type="paragraph" w:styleId="berarbeitung">
    <w:name w:val="Revision"/>
    <w:hidden/>
    <w:uiPriority w:val="71"/>
    <w:rsid w:val="0030533A"/>
    <w:rPr>
      <w:sz w:val="22"/>
      <w:szCs w:val="22"/>
    </w:rPr>
  </w:style>
  <w:style w:type="character" w:customStyle="1" w:styleId="berschrift1Zchn">
    <w:name w:val="Überschrift 1 Zchn"/>
    <w:aliases w:val="Überschrift 1 (Abschnitt Zchn"/>
    <w:basedOn w:val="Absatz-Standardschriftart"/>
    <w:link w:val="berschrift1"/>
    <w:rsid w:val="0030533A"/>
    <w:rPr>
      <w:rFonts w:ascii="Calibri" w:eastAsia="Arial Unicode MS" w:hAnsi="Calibri" w:cs="Arial"/>
      <w:b/>
      <w:bCs/>
      <w:color w:val="000000"/>
      <w:kern w:val="32"/>
      <w:sz w:val="28"/>
      <w:szCs w:val="30"/>
    </w:rPr>
  </w:style>
  <w:style w:type="character" w:customStyle="1" w:styleId="berschrift3Zchn">
    <w:name w:val="Überschrift 3 Zchn"/>
    <w:basedOn w:val="Absatz-Standardschriftart"/>
    <w:link w:val="berschrift3"/>
    <w:rsid w:val="0030533A"/>
    <w:rPr>
      <w:rFonts w:ascii="Calibri" w:hAnsi="Calibri" w:cs="Arial"/>
      <w:b/>
      <w:bCs/>
      <w:iCs/>
      <w:noProof/>
      <w:color w:val="7F7F7F" w:themeColor="text1" w:themeTint="80"/>
      <w:sz w:val="22"/>
      <w:szCs w:val="28"/>
    </w:rPr>
  </w:style>
  <w:style w:type="character" w:customStyle="1" w:styleId="berschrift4Zchn">
    <w:name w:val="Überschrift 4 Zchn"/>
    <w:basedOn w:val="Absatz-Standardschriftart"/>
    <w:link w:val="berschrift4"/>
    <w:rsid w:val="0030533A"/>
    <w:rPr>
      <w:rFonts w:ascii="Calibri" w:hAnsi="Calibri"/>
      <w:i/>
      <w:sz w:val="23"/>
      <w:szCs w:val="20"/>
    </w:rPr>
  </w:style>
  <w:style w:type="character" w:customStyle="1" w:styleId="berschrift5Zchn">
    <w:name w:val="Überschrift 5 Zchn"/>
    <w:basedOn w:val="Absatz-Standardschriftart"/>
    <w:link w:val="berschrift5"/>
    <w:rsid w:val="0030533A"/>
    <w:rPr>
      <w:rFonts w:ascii="Calibri" w:hAnsi="Calibri"/>
      <w:b/>
      <w:color w:val="FFFFFF" w:themeColor="background1"/>
      <w:sz w:val="23"/>
      <w:szCs w:val="20"/>
    </w:rPr>
  </w:style>
  <w:style w:type="character" w:customStyle="1" w:styleId="berschrift6Zchn">
    <w:name w:val="Überschrift 6 Zchn"/>
    <w:basedOn w:val="Absatz-Standardschriftart"/>
    <w:link w:val="berschrift6"/>
    <w:rsid w:val="0030533A"/>
    <w:rPr>
      <w:rFonts w:ascii="Calibri" w:hAnsi="Calibri"/>
      <w:b/>
      <w:color w:val="FFFFFF" w:themeColor="background1"/>
      <w:sz w:val="30"/>
      <w:szCs w:val="30"/>
    </w:rPr>
  </w:style>
  <w:style w:type="character" w:customStyle="1" w:styleId="berschrift7Zchn">
    <w:name w:val="Überschrift 7 Zchn"/>
    <w:basedOn w:val="Absatz-Standardschriftart"/>
    <w:link w:val="berschrift7"/>
    <w:rsid w:val="0030533A"/>
    <w:rPr>
      <w:rFonts w:ascii="Calibri" w:hAnsi="Calibri"/>
      <w:sz w:val="23"/>
      <w:szCs w:val="20"/>
      <w:u w:val="single"/>
    </w:rPr>
  </w:style>
  <w:style w:type="character" w:customStyle="1" w:styleId="berschrift8Zchn">
    <w:name w:val="Überschrift 8 Zchn"/>
    <w:basedOn w:val="Absatz-Standardschriftart"/>
    <w:link w:val="berschrift8"/>
    <w:rsid w:val="0030533A"/>
    <w:rPr>
      <w:rFonts w:ascii="Calibri" w:hAnsi="Calibri"/>
      <w:color w:val="A6A6A6" w:themeColor="background1" w:themeShade="A6"/>
      <w:sz w:val="16"/>
      <w:szCs w:val="16"/>
    </w:rPr>
  </w:style>
  <w:style w:type="character" w:customStyle="1" w:styleId="berschrift9Zchn">
    <w:name w:val="Überschrift 9 Zchn"/>
    <w:basedOn w:val="Absatz-Standardschriftart"/>
    <w:link w:val="berschrift9"/>
    <w:rsid w:val="0030533A"/>
    <w:rPr>
      <w:rFonts w:ascii="Calibri" w:hAnsi="Calibri"/>
      <w:sz w:val="20"/>
      <w:szCs w:val="20"/>
    </w:rPr>
  </w:style>
  <w:style w:type="character" w:customStyle="1" w:styleId="SprechblasentextZchn">
    <w:name w:val="Sprechblasentext Zchn"/>
    <w:basedOn w:val="Absatz-Standardschriftart"/>
    <w:link w:val="Sprechblasentext"/>
    <w:rsid w:val="0030533A"/>
    <w:rPr>
      <w:rFonts w:ascii="Calibri" w:hAnsi="Calibri"/>
      <w:color w:val="000000" w:themeColor="text1"/>
      <w:sz w:val="21"/>
      <w:szCs w:val="22"/>
    </w:rPr>
  </w:style>
  <w:style w:type="paragraph" w:customStyle="1" w:styleId="Tabelle">
    <w:name w:val="Tabelle"/>
    <w:basedOn w:val="Standard"/>
    <w:link w:val="TabelleZchn"/>
    <w:qFormat/>
    <w:rsid w:val="0030533A"/>
    <w:rPr>
      <w:sz w:val="18"/>
    </w:rPr>
  </w:style>
  <w:style w:type="paragraph" w:customStyle="1" w:styleId="Tabellenaufzhlung">
    <w:name w:val="Tabellenaufzählung"/>
    <w:basedOn w:val="Tabelle"/>
    <w:qFormat/>
    <w:rsid w:val="0030533A"/>
    <w:pPr>
      <w:numPr>
        <w:numId w:val="3"/>
      </w:numPr>
      <w:ind w:left="170" w:hanging="170"/>
    </w:pPr>
    <w:rPr>
      <w:szCs w:val="18"/>
    </w:rPr>
  </w:style>
  <w:style w:type="paragraph" w:customStyle="1" w:styleId="Tabellenberschrift">
    <w:name w:val="Tabellenüberschrift"/>
    <w:basedOn w:val="Tabelle"/>
    <w:qFormat/>
    <w:rsid w:val="0030533A"/>
    <w:pPr>
      <w:spacing w:before="40" w:after="40"/>
    </w:pPr>
    <w:rPr>
      <w:b/>
    </w:rPr>
  </w:style>
  <w:style w:type="paragraph" w:customStyle="1" w:styleId="Tabellenberschrift0">
    <w:name w:val="Tabellen Überschrift"/>
    <w:basedOn w:val="Standard"/>
    <w:rsid w:val="0030533A"/>
    <w:pPr>
      <w:widowControl w:val="0"/>
      <w:tabs>
        <w:tab w:val="left" w:pos="7513"/>
      </w:tabs>
      <w:autoSpaceDE/>
      <w:autoSpaceDN/>
      <w:adjustRightInd/>
      <w:spacing w:line="240" w:lineRule="auto"/>
      <w:jc w:val="center"/>
    </w:pPr>
    <w:rPr>
      <w:rFonts w:ascii="Arial Narrow" w:hAnsi="Arial Narrow"/>
      <w:b/>
      <w:i/>
      <w:sz w:val="18"/>
      <w:szCs w:val="24"/>
    </w:rPr>
  </w:style>
  <w:style w:type="paragraph" w:customStyle="1" w:styleId="Haupttitel">
    <w:name w:val="Haupttitel"/>
    <w:basedOn w:val="berschrift1"/>
    <w:rsid w:val="0030533A"/>
    <w:pPr>
      <w:widowControl w:val="0"/>
      <w:tabs>
        <w:tab w:val="num" w:pos="0"/>
        <w:tab w:val="left" w:pos="7513"/>
      </w:tabs>
      <w:spacing w:line="480" w:lineRule="exact"/>
      <w:ind w:left="567" w:hanging="567"/>
    </w:pPr>
    <w:rPr>
      <w:rFonts w:cs="Calibri"/>
      <w:iCs/>
      <w:color w:val="auto"/>
      <w:kern w:val="0"/>
      <w:sz w:val="40"/>
      <w:szCs w:val="40"/>
      <w:lang w:val="en-GB"/>
    </w:rPr>
  </w:style>
  <w:style w:type="paragraph" w:customStyle="1" w:styleId="berschriftAufgaben">
    <w:name w:val="Überschrift_Aufgaben"/>
    <w:basedOn w:val="berschrift1"/>
    <w:autoRedefine/>
    <w:rsid w:val="0030533A"/>
    <w:pPr>
      <w:keepNext w:val="0"/>
      <w:keepLines/>
    </w:pPr>
    <w:rPr>
      <w:rFonts w:eastAsia="MS Gothic" w:cs="Times New Roman"/>
      <w:kern w:val="0"/>
    </w:rPr>
  </w:style>
  <w:style w:type="table" w:styleId="Tabellenraster">
    <w:name w:val="Table Grid"/>
    <w:basedOn w:val="NormaleTabelle"/>
    <w:uiPriority w:val="59"/>
    <w:rsid w:val="00275C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ndschrift">
    <w:name w:val="Handschrift"/>
    <w:basedOn w:val="Standard"/>
    <w:qFormat/>
    <w:rsid w:val="00D73F7F"/>
    <w:pPr>
      <w:spacing w:line="240" w:lineRule="auto"/>
      <w:jc w:val="left"/>
    </w:pPr>
    <w:rPr>
      <w:rFonts w:ascii="Comic Sans MS" w:hAnsi="Comic Sans MS"/>
      <w:i/>
      <w:color w:val="548DD4" w:themeColor="text2" w:themeTint="99"/>
      <w:sz w:val="20"/>
    </w:rPr>
  </w:style>
  <w:style w:type="paragraph" w:customStyle="1" w:styleId="StadardHaengend">
    <w:name w:val="Stadard.Haengend"/>
    <w:basedOn w:val="Standard"/>
    <w:rsid w:val="00141537"/>
    <w:pPr>
      <w:ind w:left="276" w:hanging="276"/>
    </w:pPr>
  </w:style>
  <w:style w:type="paragraph" w:customStyle="1" w:styleId="Haengend-Standard">
    <w:name w:val="Haengend-Standard"/>
    <w:basedOn w:val="Standard"/>
    <w:rsid w:val="00745189"/>
    <w:pPr>
      <w:ind w:left="334" w:hanging="334"/>
    </w:pPr>
  </w:style>
  <w:style w:type="paragraph" w:customStyle="1" w:styleId="mskAufgabeNummer">
    <w:name w:val="msk_Aufgabe_Nummer"/>
    <w:basedOn w:val="Standard"/>
    <w:rsid w:val="00C472BC"/>
    <w:pPr>
      <w:keepNext/>
      <w:overflowPunct/>
      <w:autoSpaceDE/>
      <w:autoSpaceDN/>
      <w:adjustRightInd/>
      <w:spacing w:line="270" w:lineRule="atLeast"/>
      <w:textAlignment w:val="auto"/>
    </w:pPr>
    <w:rPr>
      <w:rFonts w:ascii="Cambria" w:hAnsi="Cambria"/>
      <w:b/>
      <w:bCs/>
      <w:color w:val="000000"/>
      <w:sz w:val="22"/>
      <w:szCs w:val="24"/>
    </w:rPr>
  </w:style>
  <w:style w:type="paragraph" w:styleId="StandardWeb">
    <w:name w:val="Normal (Web)"/>
    <w:basedOn w:val="Standard"/>
    <w:uiPriority w:val="99"/>
    <w:semiHidden/>
    <w:unhideWhenUsed/>
    <w:rsid w:val="00C472BC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" w:eastAsiaTheme="minorEastAsia" w:hAnsi="Times"/>
      <w:sz w:val="20"/>
      <w:szCs w:val="20"/>
    </w:rPr>
  </w:style>
  <w:style w:type="paragraph" w:customStyle="1" w:styleId="3berschrift">
    <w:name w:val="3.Überschrift"/>
    <w:basedOn w:val="berschrift3"/>
    <w:autoRedefine/>
    <w:rsid w:val="00C472BC"/>
    <w:pPr>
      <w:keepNext w:val="0"/>
      <w:spacing w:line="240" w:lineRule="exact"/>
      <w:ind w:left="0" w:firstLine="0"/>
      <w:contextualSpacing/>
      <w:outlineLvl w:val="9"/>
    </w:pPr>
    <w:rPr>
      <w:rFonts w:eastAsiaTheme="majorEastAsia" w:cstheme="majorBidi"/>
      <w:iCs w:val="0"/>
      <w:noProof w:val="0"/>
      <w:color w:val="327A86"/>
      <w:spacing w:val="5"/>
    </w:rPr>
  </w:style>
  <w:style w:type="paragraph" w:customStyle="1" w:styleId="5Aufzhlung">
    <w:name w:val="5.Aufzählung"/>
    <w:basedOn w:val="Standard"/>
    <w:link w:val="5AufzhlungZchn"/>
    <w:rsid w:val="00C472BC"/>
    <w:pPr>
      <w:keepLines/>
      <w:framePr w:hSpace="142" w:wrap="around" w:vAnchor="page" w:hAnchor="margin" w:x="-90" w:y="3166"/>
      <w:numPr>
        <w:numId w:val="4"/>
      </w:numPr>
      <w:tabs>
        <w:tab w:val="left" w:pos="7088"/>
      </w:tabs>
      <w:overflowPunct/>
      <w:autoSpaceDE/>
      <w:autoSpaceDN/>
      <w:adjustRightInd/>
      <w:spacing w:line="240" w:lineRule="exact"/>
      <w:suppressOverlap/>
      <w:textAlignment w:val="auto"/>
    </w:pPr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customStyle="1" w:styleId="5AufzhlungZchn">
    <w:name w:val="5.Aufzählung Zchn"/>
    <w:basedOn w:val="Absatz-Standardschriftart"/>
    <w:link w:val="5Aufzhlung"/>
    <w:rsid w:val="00C472BC"/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C472BC"/>
    <w:rPr>
      <w:color w:val="0000FF" w:themeColor="hyperlink"/>
      <w:u w:val="single"/>
    </w:rPr>
  </w:style>
  <w:style w:type="paragraph" w:styleId="Titel">
    <w:name w:val="Title"/>
    <w:basedOn w:val="Standard"/>
    <w:next w:val="Standard"/>
    <w:link w:val="TitelZchn"/>
    <w:uiPriority w:val="10"/>
    <w:rsid w:val="00420E4C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20E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Kommentarzeichen">
    <w:name w:val="annotation reference"/>
    <w:basedOn w:val="Absatz-Standardschriftart"/>
    <w:semiHidden/>
    <w:unhideWhenUsed/>
    <w:rsid w:val="00B64C90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B64C9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B64C90"/>
    <w:rPr>
      <w:rFonts w:ascii="Calibri" w:hAnsi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B64C9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B64C90"/>
    <w:rPr>
      <w:rFonts w:ascii="Calibri" w:hAnsi="Calibri"/>
      <w:b/>
      <w:bCs/>
      <w:sz w:val="20"/>
      <w:szCs w:val="20"/>
    </w:rPr>
  </w:style>
  <w:style w:type="character" w:styleId="Platzhaltertext">
    <w:name w:val="Placeholder Text"/>
    <w:basedOn w:val="Absatz-Standardschriftart"/>
    <w:rsid w:val="008D1A93"/>
    <w:rPr>
      <w:color w:val="808080"/>
    </w:rPr>
  </w:style>
  <w:style w:type="character" w:styleId="Buchtitel">
    <w:name w:val="Book Title"/>
    <w:basedOn w:val="Absatz-Standardschriftart"/>
    <w:uiPriority w:val="33"/>
    <w:qFormat/>
    <w:rsid w:val="0030533A"/>
    <w:rPr>
      <w:b/>
      <w:bCs/>
      <w:i/>
      <w:iCs/>
      <w:spacing w:val="5"/>
    </w:rPr>
  </w:style>
  <w:style w:type="character" w:customStyle="1" w:styleId="TabelleZchn">
    <w:name w:val="Tabelle Zchn"/>
    <w:link w:val="Tabelle"/>
    <w:rsid w:val="004412FE"/>
    <w:rPr>
      <w:rFonts w:ascii="Calibri" w:hAnsi="Calibri"/>
      <w:sz w:val="18"/>
      <w:szCs w:val="22"/>
    </w:rPr>
  </w:style>
  <w:style w:type="paragraph" w:customStyle="1" w:styleId="Tabelle-rechts">
    <w:name w:val="Tabelle-rechts"/>
    <w:basedOn w:val="Tabelle"/>
    <w:qFormat/>
    <w:rsid w:val="004412FE"/>
    <w:pPr>
      <w:tabs>
        <w:tab w:val="num" w:pos="720"/>
      </w:tabs>
      <w:spacing w:before="60" w:after="60" w:line="200" w:lineRule="atLeast"/>
      <w:ind w:left="57" w:right="57"/>
      <w:jc w:val="right"/>
    </w:pPr>
    <w:rPr>
      <w:rFonts w:ascii="Times New Roman" w:hAnsi="Times New Roman"/>
      <w:sz w:val="16"/>
      <w:szCs w:val="17"/>
    </w:rPr>
  </w:style>
  <w:style w:type="paragraph" w:styleId="Standardeinzug">
    <w:name w:val="Normal Indent"/>
    <w:basedOn w:val="Standard"/>
    <w:link w:val="StandardeinzugZchn"/>
    <w:rsid w:val="00F937A9"/>
    <w:pPr>
      <w:overflowPunct/>
      <w:autoSpaceDE/>
      <w:autoSpaceDN/>
      <w:adjustRightInd/>
      <w:spacing w:line="280" w:lineRule="exact"/>
      <w:ind w:firstLine="284"/>
      <w:textAlignment w:val="auto"/>
    </w:pPr>
    <w:rPr>
      <w:rFonts w:ascii="Times New Roman" w:hAnsi="Times New Roman"/>
      <w:sz w:val="24"/>
      <w:szCs w:val="24"/>
    </w:rPr>
  </w:style>
  <w:style w:type="character" w:customStyle="1" w:styleId="StandardeinzugZchn">
    <w:name w:val="Standardeinzug Zchn"/>
    <w:link w:val="Standardeinzug"/>
    <w:rsid w:val="00F937A9"/>
  </w:style>
  <w:style w:type="paragraph" w:styleId="Untertitel">
    <w:name w:val="Subtitle"/>
    <w:basedOn w:val="Standard"/>
    <w:next w:val="Standard"/>
    <w:link w:val="UntertitelZchn"/>
    <w:rsid w:val="0030533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UntertitelZchn">
    <w:name w:val="Untertitel Zchn"/>
    <w:basedOn w:val="Absatz-Standardschriftart"/>
    <w:link w:val="Untertitel"/>
    <w:rsid w:val="0030533A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customStyle="1" w:styleId="StandardKlasse8">
    <w:name w:val="Standard Klasse 8+"/>
    <w:link w:val="StandardKlasse8Zchn"/>
    <w:qFormat/>
    <w:rsid w:val="0030533A"/>
    <w:rPr>
      <w:rFonts w:ascii="Calibri" w:eastAsia="Arial Unicode MS" w:hAnsi="Calibri"/>
      <w:sz w:val="21"/>
      <w:szCs w:val="22"/>
    </w:rPr>
  </w:style>
  <w:style w:type="paragraph" w:customStyle="1" w:styleId="SprechblasenKlasse5-7">
    <w:name w:val="Sprechblasen Klasse 5-7"/>
    <w:link w:val="SprechblasenKlasse5-7Zchn"/>
    <w:qFormat/>
    <w:rsid w:val="0030533A"/>
    <w:rPr>
      <w:rFonts w:asciiTheme="majorHAnsi" w:eastAsia="Arial Unicode MS" w:hAnsiTheme="majorHAnsi" w:cs="Arial Unicode MS"/>
      <w:color w:val="000000"/>
      <w:sz w:val="20"/>
      <w:szCs w:val="27"/>
    </w:rPr>
  </w:style>
  <w:style w:type="character" w:customStyle="1" w:styleId="StandardKlasse8Zchn">
    <w:name w:val="Standard Klasse 8+ Zchn"/>
    <w:basedOn w:val="Absatz-Standardschriftart"/>
    <w:link w:val="StandardKlasse8"/>
    <w:rsid w:val="0030533A"/>
    <w:rPr>
      <w:rFonts w:ascii="Calibri" w:eastAsia="Arial Unicode MS" w:hAnsi="Calibri"/>
      <w:sz w:val="21"/>
      <w:szCs w:val="22"/>
    </w:rPr>
  </w:style>
  <w:style w:type="paragraph" w:customStyle="1" w:styleId="SprechblasenKlasse8">
    <w:name w:val="Sprechblasen Klasse 8+"/>
    <w:link w:val="SprechblasenKlasse8Zchn"/>
    <w:qFormat/>
    <w:rsid w:val="0030533A"/>
    <w:rPr>
      <w:rFonts w:asciiTheme="majorHAnsi" w:eastAsia="Arial Unicode MS" w:hAnsiTheme="majorHAnsi" w:cs="Arial Unicode MS"/>
      <w:color w:val="000000"/>
      <w:sz w:val="18"/>
      <w:szCs w:val="27"/>
    </w:rPr>
  </w:style>
  <w:style w:type="character" w:customStyle="1" w:styleId="SprechblasenKlasse5-7Zchn">
    <w:name w:val="Sprechblasen Klasse 5-7 Zchn"/>
    <w:basedOn w:val="Absatz-Standardschriftart"/>
    <w:link w:val="SprechblasenKlasse5-7"/>
    <w:rsid w:val="0030533A"/>
    <w:rPr>
      <w:rFonts w:asciiTheme="majorHAnsi" w:eastAsia="Arial Unicode MS" w:hAnsiTheme="majorHAnsi" w:cs="Arial Unicode MS"/>
      <w:color w:val="000000"/>
      <w:sz w:val="20"/>
      <w:szCs w:val="27"/>
    </w:rPr>
  </w:style>
  <w:style w:type="character" w:customStyle="1" w:styleId="SprechblasenKlasse8Zchn">
    <w:name w:val="Sprechblasen Klasse 8+ Zchn"/>
    <w:basedOn w:val="SprechblasenKlasse5-7Zchn"/>
    <w:link w:val="SprechblasenKlasse8"/>
    <w:rsid w:val="0030533A"/>
    <w:rPr>
      <w:rFonts w:asciiTheme="majorHAnsi" w:eastAsia="Arial Unicode MS" w:hAnsiTheme="majorHAnsi" w:cs="Arial Unicode MS"/>
      <w:color w:val="000000"/>
      <w:sz w:val="18"/>
      <w:szCs w:val="27"/>
    </w:rPr>
  </w:style>
  <w:style w:type="paragraph" w:customStyle="1" w:styleId="Titelseite-Impressum">
    <w:name w:val="Titelseite-Impressum"/>
    <w:basedOn w:val="Standard"/>
    <w:qFormat/>
    <w:rsid w:val="00465D39"/>
    <w:pPr>
      <w:spacing w:line="240" w:lineRule="auto"/>
      <w:jc w:val="left"/>
    </w:pPr>
    <w:rPr>
      <w:sz w:val="18"/>
    </w:rPr>
  </w:style>
  <w:style w:type="paragraph" w:customStyle="1" w:styleId="KommentarzurBildherkunft">
    <w:name w:val="Kommentar zur Bildherkunft"/>
    <w:basedOn w:val="Standard"/>
    <w:qFormat/>
    <w:rsid w:val="00E66D01"/>
    <w:pPr>
      <w:jc w:val="left"/>
    </w:pPr>
    <w:rPr>
      <w:b/>
      <w:color w:val="FFFFFF" w:themeColor="background1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hyperlink" Target="http://sima.dzlm.de/um/5-003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28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1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D:\Dokumente\Uni\Mathematik\Arbeit%20IEEM\SiMa\Sima-Material-Template-181018_CF_WordVorlage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</a:spPr>
      <a:bodyPr wrap="square" lIns="0" tIns="3600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9825873-0682-2C40-B6AD-285D39659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D:\Dokumente\Uni\Mathematik\Arbeit IEEM\SiMa\Sima-Material-Template-181018_CF_WordVorlage.dotx</Template>
  <TotalTime>0</TotalTime>
  <Pages>6</Pages>
  <Words>1120</Words>
  <Characters>6823</Characters>
  <Application>Microsoft Office Word</Application>
  <DocSecurity>0</DocSecurity>
  <Lines>131</Lines>
  <Paragraphs>57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Exposee</vt:lpstr>
    </vt:vector>
  </TitlesOfParts>
  <Company>TL</Company>
  <LinksUpToDate>false</LinksUpToDate>
  <CharactersWithSpaces>7886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Exposee</dc:title>
  <dc:subject/>
  <dc:creator>TL</dc:creator>
  <cp:keywords/>
  <dc:description/>
  <cp:lastModifiedBy>SP</cp:lastModifiedBy>
  <cp:revision>10</cp:revision>
  <cp:lastPrinted>2019-09-09T09:48:00Z</cp:lastPrinted>
  <dcterms:created xsi:type="dcterms:W3CDTF">2019-09-09T09:48:00Z</dcterms:created>
  <dcterms:modified xsi:type="dcterms:W3CDTF">2021-01-31T17:39:00Z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