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CF04B" w14:textId="77777777" w:rsidR="00E0758C" w:rsidRDefault="00E0758C" w:rsidP="00441287">
      <w:pPr>
        <w:rPr>
          <w:lang w:eastAsia="de-DE"/>
        </w:rPr>
      </w:pPr>
      <w:bookmarkStart w:id="0" w:name="_Hlk116917551"/>
    </w:p>
    <w:p w14:paraId="277E2C17" w14:textId="77777777" w:rsidR="00D91CB2" w:rsidRDefault="00D91CB2" w:rsidP="00441287">
      <w:pPr>
        <w:rPr>
          <w:lang w:eastAsia="de-DE"/>
        </w:rPr>
      </w:pPr>
    </w:p>
    <w:p w14:paraId="57F1368B" w14:textId="77777777" w:rsidR="00D91CB2" w:rsidRDefault="00D91CB2" w:rsidP="00441287">
      <w:pPr>
        <w:rPr>
          <w:lang w:eastAsia="de-DE"/>
        </w:rPr>
      </w:pPr>
    </w:p>
    <w:p w14:paraId="60ECD69A" w14:textId="77777777" w:rsidR="00D91CB2" w:rsidRDefault="00D91CB2" w:rsidP="00441287">
      <w:pPr>
        <w:rPr>
          <w:lang w:eastAsia="de-DE"/>
        </w:rPr>
      </w:pPr>
    </w:p>
    <w:p w14:paraId="6E74205B" w14:textId="77777777" w:rsidR="00D91CB2" w:rsidRDefault="00D91CB2" w:rsidP="00441287">
      <w:pPr>
        <w:rPr>
          <w:lang w:eastAsia="de-DE"/>
        </w:rPr>
      </w:pPr>
    </w:p>
    <w:p w14:paraId="3AE048D0" w14:textId="77777777" w:rsidR="00D91CB2" w:rsidRDefault="00D91CB2" w:rsidP="00441287">
      <w:pPr>
        <w:rPr>
          <w:lang w:eastAsia="de-DE"/>
        </w:rPr>
      </w:pPr>
    </w:p>
    <w:p w14:paraId="0B5A8B9C" w14:textId="77777777" w:rsidR="00D91CB2" w:rsidRPr="00E0758C" w:rsidRDefault="00D91CB2" w:rsidP="00441287">
      <w:pPr>
        <w:rPr>
          <w:lang w:eastAsia="de-DE"/>
        </w:rPr>
      </w:pPr>
    </w:p>
    <w:p w14:paraId="53FA3F22" w14:textId="77777777" w:rsidR="00EB4836" w:rsidRDefault="00EB4836" w:rsidP="00EB4836">
      <w:pPr>
        <w:spacing w:line="240" w:lineRule="atLeast"/>
        <w:jc w:val="center"/>
        <w:rPr>
          <w:rFonts w:cs="Calibri"/>
          <w:b/>
          <w:sz w:val="56"/>
          <w:szCs w:val="56"/>
        </w:rPr>
      </w:pPr>
      <w:r>
        <w:rPr>
          <w:rFonts w:cs="Calibri"/>
          <w:b/>
          <w:sz w:val="56"/>
          <w:szCs w:val="56"/>
        </w:rPr>
        <w:t xml:space="preserve">Multiplizieren und Dividieren </w:t>
      </w:r>
    </w:p>
    <w:p w14:paraId="4254E4C7" w14:textId="77777777" w:rsidR="00EB4836" w:rsidRDefault="00EB4836" w:rsidP="00EB4836">
      <w:pPr>
        <w:spacing w:line="240" w:lineRule="atLeast"/>
        <w:jc w:val="center"/>
        <w:rPr>
          <w:b/>
          <w:bCs/>
        </w:rPr>
      </w:pPr>
      <w:r>
        <w:rPr>
          <w:rFonts w:cs="Calibri"/>
          <w:b/>
          <w:sz w:val="56"/>
          <w:szCs w:val="56"/>
        </w:rPr>
        <w:t>verstehen und erklären</w:t>
      </w:r>
    </w:p>
    <w:p w14:paraId="4DD96F93" w14:textId="77777777" w:rsidR="00EB4836" w:rsidRDefault="00EB4836" w:rsidP="00EB4836">
      <w:pPr>
        <w:spacing w:line="240" w:lineRule="atLeast"/>
        <w:rPr>
          <w:rFonts w:cs="Calibri"/>
          <w:b/>
          <w:sz w:val="56"/>
          <w:szCs w:val="56"/>
        </w:rPr>
      </w:pPr>
    </w:p>
    <w:p w14:paraId="299A269B" w14:textId="77777777" w:rsidR="00EB4836" w:rsidRDefault="00EB4836" w:rsidP="00EB4836">
      <w:pPr>
        <w:spacing w:line="240" w:lineRule="atLeast"/>
        <w:rPr>
          <w:rFonts w:cs="Calibri"/>
          <w:b/>
          <w:sz w:val="56"/>
          <w:szCs w:val="56"/>
        </w:rPr>
      </w:pPr>
      <w:r w:rsidRPr="000809F3">
        <w:rPr>
          <w:rFonts w:cs="Calibri"/>
          <w:b/>
          <w:noProof/>
          <w:sz w:val="56"/>
          <w:szCs w:val="56"/>
        </w:rPr>
        <w:drawing>
          <wp:anchor distT="0" distB="0" distL="114300" distR="114300" simplePos="0" relativeHeight="252335440" behindDoc="0" locked="0" layoutInCell="1" allowOverlap="1" wp14:anchorId="413EED69" wp14:editId="2626ADC9">
            <wp:simplePos x="0" y="0"/>
            <wp:positionH relativeFrom="column">
              <wp:posOffset>1895447</wp:posOffset>
            </wp:positionH>
            <wp:positionV relativeFrom="paragraph">
              <wp:posOffset>339029</wp:posOffset>
            </wp:positionV>
            <wp:extent cx="722630" cy="730885"/>
            <wp:effectExtent l="152400" t="152400" r="140970" b="145415"/>
            <wp:wrapNone/>
            <wp:docPr id="654"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8431">
                      <a:off x="0" y="0"/>
                      <a:ext cx="722630" cy="730885"/>
                    </a:xfrm>
                    <a:prstGeom prst="rect">
                      <a:avLst/>
                    </a:prstGeom>
                    <a:noFill/>
                  </pic:spPr>
                </pic:pic>
              </a:graphicData>
            </a:graphic>
            <wp14:sizeRelH relativeFrom="page">
              <wp14:pctWidth>0</wp14:pctWidth>
            </wp14:sizeRelH>
            <wp14:sizeRelV relativeFrom="page">
              <wp14:pctHeight>0</wp14:pctHeight>
            </wp14:sizeRelV>
          </wp:anchor>
        </w:drawing>
      </w:r>
    </w:p>
    <w:p w14:paraId="19C7D7BC" w14:textId="77777777" w:rsidR="00EB4836" w:rsidRDefault="00EB4836" w:rsidP="00EB4836">
      <w:pPr>
        <w:spacing w:line="240" w:lineRule="atLeast"/>
        <w:rPr>
          <w:rFonts w:cs="Calibri"/>
          <w:b/>
          <w:sz w:val="56"/>
          <w:szCs w:val="56"/>
        </w:rPr>
      </w:pPr>
      <w:r w:rsidRPr="000809F3">
        <w:rPr>
          <w:rFonts w:cs="Calibri"/>
          <w:b/>
          <w:noProof/>
          <w:sz w:val="56"/>
          <w:szCs w:val="56"/>
        </w:rPr>
        <w:drawing>
          <wp:anchor distT="0" distB="0" distL="114300" distR="114300" simplePos="0" relativeHeight="252336464" behindDoc="0" locked="0" layoutInCell="1" allowOverlap="1" wp14:anchorId="34E5CD4A" wp14:editId="6F015E7B">
            <wp:simplePos x="0" y="0"/>
            <wp:positionH relativeFrom="column">
              <wp:posOffset>3728720</wp:posOffset>
            </wp:positionH>
            <wp:positionV relativeFrom="paragraph">
              <wp:posOffset>358140</wp:posOffset>
            </wp:positionV>
            <wp:extent cx="730885" cy="722630"/>
            <wp:effectExtent l="156528" t="148272" r="149542" b="149543"/>
            <wp:wrapNone/>
            <wp:docPr id="655"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272447">
                      <a:off x="0" y="0"/>
                      <a:ext cx="730885" cy="722630"/>
                    </a:xfrm>
                    <a:prstGeom prst="rect">
                      <a:avLst/>
                    </a:prstGeom>
                    <a:noFill/>
                  </pic:spPr>
                </pic:pic>
              </a:graphicData>
            </a:graphic>
            <wp14:sizeRelH relativeFrom="page">
              <wp14:pctWidth>0</wp14:pctWidth>
            </wp14:sizeRelH>
            <wp14:sizeRelV relativeFrom="page">
              <wp14:pctHeight>0</wp14:pctHeight>
            </wp14:sizeRelV>
          </wp:anchor>
        </w:drawing>
      </w:r>
    </w:p>
    <w:p w14:paraId="22AC0F74" w14:textId="77777777" w:rsidR="00EB4836" w:rsidRDefault="00EB4836" w:rsidP="00EB4836">
      <w:pPr>
        <w:spacing w:line="240" w:lineRule="atLeast"/>
        <w:rPr>
          <w:rFonts w:cs="Calibri"/>
          <w:b/>
          <w:sz w:val="56"/>
          <w:szCs w:val="56"/>
        </w:rPr>
      </w:pPr>
      <w:r w:rsidRPr="000809F3">
        <w:rPr>
          <w:rFonts w:cs="Calibri"/>
          <w:b/>
          <w:noProof/>
          <w:sz w:val="56"/>
          <w:szCs w:val="56"/>
        </w:rPr>
        <w:drawing>
          <wp:anchor distT="0" distB="0" distL="114300" distR="114300" simplePos="0" relativeHeight="252334416" behindDoc="0" locked="0" layoutInCell="1" allowOverlap="1" wp14:anchorId="22928348" wp14:editId="69C31887">
            <wp:simplePos x="0" y="0"/>
            <wp:positionH relativeFrom="column">
              <wp:posOffset>1165570</wp:posOffset>
            </wp:positionH>
            <wp:positionV relativeFrom="paragraph">
              <wp:posOffset>339547</wp:posOffset>
            </wp:positionV>
            <wp:extent cx="730885" cy="722630"/>
            <wp:effectExtent l="131128" t="122872" r="124142" b="124143"/>
            <wp:wrapNone/>
            <wp:docPr id="65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916296">
                      <a:off x="0" y="0"/>
                      <a:ext cx="730885" cy="722630"/>
                    </a:xfrm>
                    <a:prstGeom prst="rect">
                      <a:avLst/>
                    </a:prstGeom>
                    <a:noFill/>
                  </pic:spPr>
                </pic:pic>
              </a:graphicData>
            </a:graphic>
            <wp14:sizeRelH relativeFrom="page">
              <wp14:pctWidth>0</wp14:pctWidth>
            </wp14:sizeRelH>
            <wp14:sizeRelV relativeFrom="page">
              <wp14:pctHeight>0</wp14:pctHeight>
            </wp14:sizeRelV>
          </wp:anchor>
        </w:drawing>
      </w:r>
    </w:p>
    <w:p w14:paraId="3DD9ABE8" w14:textId="77777777" w:rsidR="00EB4836" w:rsidRDefault="00EB4836" w:rsidP="00EB4836">
      <w:pPr>
        <w:spacing w:line="240" w:lineRule="atLeast"/>
        <w:rPr>
          <w:rFonts w:cs="Calibri"/>
          <w:b/>
          <w:sz w:val="56"/>
          <w:szCs w:val="56"/>
        </w:rPr>
      </w:pPr>
      <w:r w:rsidRPr="000809F3">
        <w:rPr>
          <w:rFonts w:cs="Calibri"/>
          <w:b/>
          <w:noProof/>
          <w:sz w:val="56"/>
          <w:szCs w:val="56"/>
        </w:rPr>
        <w:drawing>
          <wp:anchor distT="0" distB="0" distL="114300" distR="114300" simplePos="0" relativeHeight="252337488" behindDoc="0" locked="0" layoutInCell="1" allowOverlap="1" wp14:anchorId="7C90D5CC" wp14:editId="5B66DC62">
            <wp:simplePos x="0" y="0"/>
            <wp:positionH relativeFrom="column">
              <wp:posOffset>2697907</wp:posOffset>
            </wp:positionH>
            <wp:positionV relativeFrom="paragraph">
              <wp:posOffset>86360</wp:posOffset>
            </wp:positionV>
            <wp:extent cx="722630" cy="730885"/>
            <wp:effectExtent l="0" t="0" r="1270" b="5715"/>
            <wp:wrapNone/>
            <wp:docPr id="6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630" cy="730885"/>
                    </a:xfrm>
                    <a:prstGeom prst="rect">
                      <a:avLst/>
                    </a:prstGeom>
                    <a:noFill/>
                  </pic:spPr>
                </pic:pic>
              </a:graphicData>
            </a:graphic>
            <wp14:sizeRelH relativeFrom="page">
              <wp14:pctWidth>0</wp14:pctWidth>
            </wp14:sizeRelH>
            <wp14:sizeRelV relativeFrom="page">
              <wp14:pctHeight>0</wp14:pctHeight>
            </wp14:sizeRelV>
          </wp:anchor>
        </w:drawing>
      </w:r>
    </w:p>
    <w:p w14:paraId="62A4CA28" w14:textId="77777777" w:rsidR="00EB4836" w:rsidRDefault="00EB4836" w:rsidP="00EB4836">
      <w:pPr>
        <w:spacing w:line="240" w:lineRule="atLeast"/>
        <w:rPr>
          <w:rFonts w:cs="Calibri"/>
          <w:b/>
          <w:sz w:val="56"/>
          <w:szCs w:val="56"/>
        </w:rPr>
      </w:pPr>
    </w:p>
    <w:p w14:paraId="66EC496E" w14:textId="77777777" w:rsidR="00EB4836" w:rsidRDefault="00EB4836" w:rsidP="00EB4836">
      <w:pPr>
        <w:spacing w:line="240" w:lineRule="atLeast"/>
        <w:rPr>
          <w:b/>
          <w:bCs/>
        </w:rPr>
      </w:pPr>
    </w:p>
    <w:p w14:paraId="11C9E631" w14:textId="77777777" w:rsidR="00EB4836" w:rsidRDefault="00EB4836" w:rsidP="00EB4836">
      <w:pPr>
        <w:spacing w:line="240" w:lineRule="atLeast"/>
        <w:rPr>
          <w:b/>
          <w:bCs/>
        </w:rPr>
      </w:pPr>
    </w:p>
    <w:p w14:paraId="0990A87E" w14:textId="77777777" w:rsidR="00EB4836" w:rsidRDefault="00EB4836" w:rsidP="00EB4836">
      <w:pPr>
        <w:spacing w:line="240" w:lineRule="atLeast"/>
        <w:rPr>
          <w:b/>
          <w:bCs/>
        </w:rPr>
      </w:pPr>
    </w:p>
    <w:p w14:paraId="0D9C9037" w14:textId="77777777" w:rsidR="00EB4836" w:rsidRDefault="00EB4836" w:rsidP="00EB4836">
      <w:pPr>
        <w:spacing w:line="240" w:lineRule="atLeast"/>
        <w:rPr>
          <w:b/>
          <w:bCs/>
        </w:rPr>
      </w:pPr>
    </w:p>
    <w:p w14:paraId="4A55486D" w14:textId="77777777" w:rsidR="00EB4836" w:rsidRDefault="00EB4836" w:rsidP="00EB4836">
      <w:pPr>
        <w:spacing w:line="240" w:lineRule="atLeast"/>
        <w:rPr>
          <w:b/>
          <w:bCs/>
        </w:rPr>
      </w:pPr>
    </w:p>
    <w:p w14:paraId="44C84B26" w14:textId="77777777" w:rsidR="00EB4836" w:rsidRDefault="00EB4836" w:rsidP="00EB4836">
      <w:pPr>
        <w:spacing w:line="240" w:lineRule="atLeast"/>
        <w:rPr>
          <w:b/>
          <w:bCs/>
        </w:rPr>
      </w:pPr>
    </w:p>
    <w:p w14:paraId="52F7CA91" w14:textId="77777777" w:rsidR="00EB4836" w:rsidRDefault="00EB4836" w:rsidP="00EB4836">
      <w:pPr>
        <w:spacing w:line="240" w:lineRule="atLeast"/>
        <w:rPr>
          <w:b/>
          <w:bCs/>
        </w:rPr>
      </w:pPr>
    </w:p>
    <w:p w14:paraId="66D30F88" w14:textId="77777777" w:rsidR="00EB4836" w:rsidRDefault="00EB4836" w:rsidP="00EB4836">
      <w:pPr>
        <w:spacing w:line="240" w:lineRule="atLeast"/>
        <w:rPr>
          <w:b/>
          <w:bCs/>
        </w:rPr>
      </w:pPr>
    </w:p>
    <w:p w14:paraId="27A84B0A" w14:textId="77777777" w:rsidR="00EB4836" w:rsidRDefault="00EB4836" w:rsidP="00EB4836">
      <w:pPr>
        <w:spacing w:line="240" w:lineRule="atLeast"/>
        <w:rPr>
          <w:b/>
          <w:bCs/>
        </w:rPr>
      </w:pPr>
    </w:p>
    <w:p w14:paraId="7E5378D9" w14:textId="77777777" w:rsidR="00EB4836" w:rsidRDefault="00EB4836" w:rsidP="00EB4836">
      <w:pPr>
        <w:spacing w:line="240" w:lineRule="atLeast"/>
        <w:rPr>
          <w:b/>
          <w:bCs/>
        </w:rPr>
      </w:pP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01"/>
      </w:tblGrid>
      <w:tr w:rsidR="00EB4836" w:rsidRPr="002F32D6" w14:paraId="04DC8866" w14:textId="77777777" w:rsidTr="00ED1251">
        <w:trPr>
          <w:trHeight w:val="622"/>
        </w:trPr>
        <w:tc>
          <w:tcPr>
            <w:tcW w:w="1985" w:type="dxa"/>
          </w:tcPr>
          <w:p w14:paraId="63502234" w14:textId="77777777" w:rsidR="00EB4836" w:rsidRPr="00296BE0" w:rsidRDefault="00EB4836" w:rsidP="00ED1251">
            <w:pPr>
              <w:spacing w:line="240" w:lineRule="atLeast"/>
              <w:rPr>
                <w:rFonts w:cs="Calibri"/>
                <w:b/>
                <w:sz w:val="18"/>
                <w:szCs w:val="23"/>
              </w:rPr>
            </w:pPr>
            <w:r w:rsidRPr="000F5934">
              <w:rPr>
                <w:noProof/>
                <w:sz w:val="16"/>
                <w:szCs w:val="16"/>
              </w:rPr>
              <w:drawing>
                <wp:inline distT="0" distB="0" distL="0" distR="0" wp14:anchorId="14217D63" wp14:editId="63D3F403">
                  <wp:extent cx="813435" cy="284480"/>
                  <wp:effectExtent l="0" t="0" r="0" b="0"/>
                  <wp:docPr id="1746485001"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3435" cy="284480"/>
                          </a:xfrm>
                          <a:prstGeom prst="rect">
                            <a:avLst/>
                          </a:prstGeom>
                          <a:noFill/>
                          <a:ln>
                            <a:noFill/>
                          </a:ln>
                        </pic:spPr>
                      </pic:pic>
                    </a:graphicData>
                  </a:graphic>
                </wp:inline>
              </w:drawing>
            </w:r>
          </w:p>
        </w:tc>
        <w:tc>
          <w:tcPr>
            <w:tcW w:w="7301" w:type="dxa"/>
          </w:tcPr>
          <w:p w14:paraId="143D0B05" w14:textId="77777777" w:rsidR="00EB4836" w:rsidRPr="00605A28" w:rsidRDefault="00EB4836" w:rsidP="00ED1251">
            <w:pPr>
              <w:pStyle w:val="Bibliographie"/>
              <w:tabs>
                <w:tab w:val="clear" w:pos="567"/>
                <w:tab w:val="left" w:pos="0"/>
              </w:tabs>
              <w:spacing w:before="0" w:line="240" w:lineRule="auto"/>
              <w:ind w:left="0" w:firstLine="0"/>
              <w:jc w:val="left"/>
              <w:rPr>
                <w:rFonts w:ascii="Calibri" w:hAnsi="Calibri" w:cs="Calibri"/>
                <w:sz w:val="16"/>
                <w:szCs w:val="16"/>
              </w:rPr>
            </w:pPr>
            <w:r w:rsidRPr="00605A28">
              <w:rPr>
                <w:rFonts w:ascii="Calibri" w:hAnsi="Calibri"/>
                <w:sz w:val="16"/>
                <w:szCs w:val="16"/>
              </w:rPr>
              <w:t>Dieses Material wurde durch Kathrin Akinwunmi, Christoph Selter, Theresa Deutscher, Corinna Mosandl und Marcus Nührenbörger ursprünglich konzipiert und durch Susanne Prediger, Debora Totaro, Claudia Ademmer und Alexandra Dohle für einen sprachbildenden Unterricht adaptiert. Es kann unter der Creative Commons Lizenz BY-NC-SA (Namensnennung –Nicht kommerziell – Weitergabe unter gleichen Bedingungen) 4.0 International weiterverwendet werden.</w:t>
            </w:r>
          </w:p>
        </w:tc>
      </w:tr>
      <w:tr w:rsidR="00EB4836" w:rsidRPr="002F32D6" w14:paraId="2C877AE2" w14:textId="77777777" w:rsidTr="00ED1251">
        <w:trPr>
          <w:trHeight w:val="622"/>
        </w:trPr>
        <w:tc>
          <w:tcPr>
            <w:tcW w:w="1985" w:type="dxa"/>
          </w:tcPr>
          <w:p w14:paraId="1B6972C5" w14:textId="77777777" w:rsidR="00EB4836" w:rsidRPr="00296BE0" w:rsidRDefault="00EB4836" w:rsidP="00ED1251">
            <w:pPr>
              <w:spacing w:line="240" w:lineRule="atLeast"/>
              <w:rPr>
                <w:rFonts w:cs="Calibri"/>
                <w:b/>
                <w:sz w:val="18"/>
                <w:szCs w:val="23"/>
              </w:rPr>
            </w:pPr>
            <w:r w:rsidRPr="000F5934">
              <w:rPr>
                <w:rFonts w:cs="Calibri"/>
                <w:b/>
                <w:sz w:val="16"/>
                <w:szCs w:val="16"/>
              </w:rPr>
              <w:t>Zitierbar als</w:t>
            </w:r>
          </w:p>
        </w:tc>
        <w:tc>
          <w:tcPr>
            <w:tcW w:w="7301" w:type="dxa"/>
          </w:tcPr>
          <w:p w14:paraId="3764AE82" w14:textId="47B63547" w:rsidR="00EB4836" w:rsidRPr="00605A28" w:rsidRDefault="00EB4836" w:rsidP="00ED1251">
            <w:pPr>
              <w:pStyle w:val="Bibliographie"/>
              <w:tabs>
                <w:tab w:val="clear" w:pos="567"/>
                <w:tab w:val="left" w:pos="0"/>
              </w:tabs>
              <w:spacing w:before="0" w:line="240" w:lineRule="auto"/>
              <w:ind w:left="0" w:firstLine="0"/>
              <w:jc w:val="left"/>
              <w:rPr>
                <w:rFonts w:ascii="Calibri" w:hAnsi="Calibri" w:cstheme="majorHAnsi"/>
                <w:sz w:val="16"/>
                <w:szCs w:val="16"/>
              </w:rPr>
            </w:pPr>
            <w:r w:rsidRPr="00605A28">
              <w:rPr>
                <w:rFonts w:ascii="Calibri" w:hAnsi="Calibri" w:cs="Calibri"/>
                <w:sz w:val="16"/>
                <w:szCs w:val="16"/>
              </w:rPr>
              <w:t>Akinwunmi, Kathrin, Selter, Christoph, Deutscher, Theresa, Mosandl, Corinna, Nührenbörger, Marcus, Ademmer, Claudia, Totaro, Debora, Tondorf, Alexandra &amp; Prediger, Susanne (202</w:t>
            </w:r>
            <w:r>
              <w:rPr>
                <w:rFonts w:ascii="Calibri" w:hAnsi="Calibri" w:cs="Calibri"/>
                <w:sz w:val="16"/>
                <w:szCs w:val="16"/>
              </w:rPr>
              <w:t>5</w:t>
            </w:r>
            <w:r w:rsidRPr="00605A28">
              <w:rPr>
                <w:rFonts w:ascii="Calibri" w:hAnsi="Calibri" w:cs="Calibri"/>
                <w:sz w:val="16"/>
                <w:szCs w:val="16"/>
              </w:rPr>
              <w:t xml:space="preserve">). Multiplizieren und Dividieren verstehen und erklären – Sprachbildendes Unterrichtsmaterial für Jahrgang 4/5. </w:t>
            </w:r>
            <w:r w:rsidR="00D91CB2">
              <w:rPr>
                <w:rFonts w:ascii="Calibri" w:hAnsi="Calibri" w:cs="Calibri"/>
                <w:sz w:val="16"/>
                <w:szCs w:val="16"/>
              </w:rPr>
              <w:br/>
            </w:r>
            <w:r w:rsidRPr="00605A28">
              <w:rPr>
                <w:rFonts w:ascii="Calibri" w:hAnsi="Calibri" w:cs="Calibri"/>
                <w:sz w:val="16"/>
                <w:szCs w:val="16"/>
              </w:rPr>
              <w:t xml:space="preserve">Open Educational Resources. Online frei zugreifbar unter </w:t>
            </w:r>
            <w:hyperlink r:id="rId10" w:history="1">
              <w:r w:rsidRPr="00605A28">
                <w:rPr>
                  <w:rStyle w:val="Hyperlink"/>
                  <w:rFonts w:ascii="Calibri" w:hAnsi="Calibri" w:cstheme="majorHAnsi"/>
                  <w:sz w:val="16"/>
                  <w:szCs w:val="16"/>
                </w:rPr>
                <w:t>sima.dzlm.de/um/3-001</w:t>
              </w:r>
            </w:hyperlink>
          </w:p>
        </w:tc>
      </w:tr>
      <w:tr w:rsidR="00EB4836" w:rsidRPr="002F32D6" w14:paraId="3C178F23" w14:textId="77777777" w:rsidTr="00ED1251">
        <w:trPr>
          <w:trHeight w:val="622"/>
        </w:trPr>
        <w:tc>
          <w:tcPr>
            <w:tcW w:w="1985" w:type="dxa"/>
          </w:tcPr>
          <w:p w14:paraId="6481F8C8" w14:textId="77777777" w:rsidR="00EB4836" w:rsidRPr="00296BE0" w:rsidRDefault="00EB4836" w:rsidP="00ED1251">
            <w:pPr>
              <w:spacing w:line="240" w:lineRule="atLeast"/>
              <w:rPr>
                <w:rFonts w:cs="Calibri"/>
                <w:b/>
                <w:sz w:val="18"/>
                <w:szCs w:val="23"/>
              </w:rPr>
            </w:pPr>
            <w:r w:rsidRPr="00605A28">
              <w:rPr>
                <w:rFonts w:cs="Calibri"/>
                <w:b/>
                <w:sz w:val="15"/>
                <w:szCs w:val="21"/>
              </w:rPr>
              <w:t xml:space="preserve">Projektherkunft </w:t>
            </w:r>
          </w:p>
        </w:tc>
        <w:tc>
          <w:tcPr>
            <w:tcW w:w="7301" w:type="dxa"/>
          </w:tcPr>
          <w:p w14:paraId="6931F1D6" w14:textId="1DB3D10E" w:rsidR="00EB4836" w:rsidRPr="00605A28" w:rsidRDefault="00EB4836" w:rsidP="00ED1251">
            <w:pPr>
              <w:spacing w:line="240" w:lineRule="auto"/>
              <w:rPr>
                <w:rFonts w:ascii="Calibri" w:hAnsi="Calibri" w:cs="Calibri"/>
                <w:sz w:val="16"/>
                <w:szCs w:val="16"/>
              </w:rPr>
            </w:pPr>
            <w:r w:rsidRPr="00605A28">
              <w:rPr>
                <w:rFonts w:ascii="Calibri" w:hAnsi="Calibri" w:cs="Calibri"/>
                <w:sz w:val="16"/>
                <w:szCs w:val="16"/>
              </w:rPr>
              <w:t xml:space="preserve">Dieses sprachbildende Fördermaterial ist ursprünglich entstanden im Rahmen von Mathe sicher können. Die sprachbildende Fassung wurde erstellt in Kooperation mit dem Projekt </w:t>
            </w:r>
            <w:proofErr w:type="spellStart"/>
            <w:r w:rsidRPr="00605A28">
              <w:rPr>
                <w:rFonts w:ascii="Calibri" w:hAnsi="Calibri" w:cs="Calibri"/>
                <w:sz w:val="16"/>
                <w:szCs w:val="16"/>
              </w:rPr>
              <w:t>SiMa</w:t>
            </w:r>
            <w:proofErr w:type="spellEnd"/>
            <w:r w:rsidRPr="00605A28">
              <w:rPr>
                <w:rFonts w:ascii="Calibri" w:hAnsi="Calibri" w:cs="Calibri"/>
                <w:sz w:val="16"/>
                <w:szCs w:val="16"/>
              </w:rPr>
              <w:t xml:space="preserve"> – Sprachbildung im Mathematikunterricht</w:t>
            </w:r>
            <w:r w:rsidR="00E90ADB">
              <w:rPr>
                <w:rFonts w:ascii="Calibri" w:hAnsi="Calibri" w:cs="Calibri"/>
                <w:sz w:val="16"/>
                <w:szCs w:val="16"/>
              </w:rPr>
              <w:t xml:space="preserve">. Sie ist in die zweite Auflage </w:t>
            </w:r>
            <w:r w:rsidRPr="00605A28">
              <w:rPr>
                <w:rFonts w:ascii="Calibri" w:hAnsi="Calibri" w:cs="Calibri"/>
                <w:sz w:val="16"/>
                <w:szCs w:val="16"/>
              </w:rPr>
              <w:t xml:space="preserve">von Mathe sicher können </w:t>
            </w:r>
            <w:r>
              <w:rPr>
                <w:rFonts w:ascii="Calibri" w:hAnsi="Calibri" w:cs="Calibri"/>
                <w:sz w:val="16"/>
                <w:szCs w:val="16"/>
              </w:rPr>
              <w:t xml:space="preserve">(unter </w:t>
            </w:r>
            <w:r w:rsidRPr="000F5934">
              <w:rPr>
                <w:sz w:val="16"/>
                <w:szCs w:val="16"/>
              </w:rPr>
              <w:t>mathe-sicher-koennen.dzlm.de/nz#n4</w:t>
            </w:r>
            <w:r>
              <w:rPr>
                <w:sz w:val="16"/>
                <w:szCs w:val="16"/>
              </w:rPr>
              <w:t xml:space="preserve">) </w:t>
            </w:r>
            <w:r w:rsidRPr="00605A28">
              <w:rPr>
                <w:rFonts w:ascii="Calibri" w:hAnsi="Calibri" w:cs="Calibri"/>
                <w:sz w:val="16"/>
                <w:szCs w:val="16"/>
              </w:rPr>
              <w:t>wieder eingeflossen</w:t>
            </w:r>
            <w:r>
              <w:rPr>
                <w:rFonts w:ascii="Calibri" w:hAnsi="Calibri" w:cs="Calibri"/>
                <w:sz w:val="16"/>
                <w:szCs w:val="16"/>
              </w:rPr>
              <w:t xml:space="preserve">, in </w:t>
            </w:r>
            <w:r w:rsidR="00E90ADB">
              <w:rPr>
                <w:rFonts w:ascii="Calibri" w:hAnsi="Calibri" w:cs="Calibri"/>
                <w:sz w:val="16"/>
                <w:szCs w:val="16"/>
              </w:rPr>
              <w:t xml:space="preserve">der </w:t>
            </w:r>
            <w:r>
              <w:rPr>
                <w:rFonts w:ascii="Calibri" w:hAnsi="Calibri" w:cs="Calibri"/>
                <w:sz w:val="16"/>
                <w:szCs w:val="16"/>
              </w:rPr>
              <w:t xml:space="preserve">MSK-Fassung finden sich auch passende Diagnoseaufgaben. </w:t>
            </w:r>
            <w:r w:rsidRPr="00605A28">
              <w:rPr>
                <w:rFonts w:ascii="Calibri" w:hAnsi="Calibri" w:cs="Calibri"/>
                <w:sz w:val="16"/>
                <w:szCs w:val="16"/>
              </w:rPr>
              <w:t xml:space="preserve">Diese </w:t>
            </w:r>
            <w:proofErr w:type="spellStart"/>
            <w:r w:rsidRPr="00605A28">
              <w:rPr>
                <w:rFonts w:ascii="Calibri" w:hAnsi="Calibri" w:cs="Calibri"/>
                <w:sz w:val="16"/>
                <w:szCs w:val="16"/>
              </w:rPr>
              <w:t>SiMa</w:t>
            </w:r>
            <w:proofErr w:type="spellEnd"/>
            <w:r w:rsidRPr="00605A28">
              <w:rPr>
                <w:rFonts w:ascii="Calibri" w:hAnsi="Calibri" w:cs="Calibri"/>
                <w:sz w:val="16"/>
                <w:szCs w:val="16"/>
              </w:rPr>
              <w:t>-</w:t>
            </w:r>
            <w:r>
              <w:rPr>
                <w:rFonts w:ascii="Calibri" w:hAnsi="Calibri" w:cs="Calibri"/>
                <w:sz w:val="16"/>
                <w:szCs w:val="16"/>
              </w:rPr>
              <w:t>Fassung enthä</w:t>
            </w:r>
            <w:r w:rsidR="00E90ADB">
              <w:rPr>
                <w:rFonts w:ascii="Calibri" w:hAnsi="Calibri" w:cs="Calibri"/>
                <w:sz w:val="16"/>
                <w:szCs w:val="16"/>
              </w:rPr>
              <w:t>l</w:t>
            </w:r>
            <w:r>
              <w:rPr>
                <w:rFonts w:ascii="Calibri" w:hAnsi="Calibri" w:cs="Calibri"/>
                <w:sz w:val="16"/>
                <w:szCs w:val="16"/>
              </w:rPr>
              <w:t xml:space="preserve">t zusätzlich </w:t>
            </w:r>
            <w:r w:rsidR="00E90ADB">
              <w:rPr>
                <w:rFonts w:ascii="Calibri" w:hAnsi="Calibri" w:cs="Calibri"/>
                <w:sz w:val="16"/>
                <w:szCs w:val="16"/>
              </w:rPr>
              <w:t xml:space="preserve">zwei „Speicherkisten“, um fachlich und sprachlich Gelerntes festzuhalten, </w:t>
            </w:r>
            <w:r>
              <w:rPr>
                <w:rFonts w:ascii="Calibri" w:hAnsi="Calibri" w:cs="Calibri"/>
                <w:sz w:val="16"/>
                <w:szCs w:val="16"/>
              </w:rPr>
              <w:t>und Aufgaben, die darauf zuarbeiten.</w:t>
            </w:r>
          </w:p>
        </w:tc>
      </w:tr>
      <w:tr w:rsidR="00EB4836" w:rsidRPr="002F32D6" w14:paraId="18604B8C" w14:textId="77777777" w:rsidTr="00ED1251">
        <w:trPr>
          <w:trHeight w:val="622"/>
        </w:trPr>
        <w:tc>
          <w:tcPr>
            <w:tcW w:w="1985" w:type="dxa"/>
          </w:tcPr>
          <w:p w14:paraId="6EDAF6DF" w14:textId="77777777" w:rsidR="00EB4836" w:rsidRPr="00296BE0" w:rsidRDefault="00EB4836" w:rsidP="00ED1251">
            <w:pPr>
              <w:spacing w:line="240" w:lineRule="atLeast"/>
              <w:rPr>
                <w:rFonts w:cs="Calibri"/>
                <w:b/>
                <w:sz w:val="18"/>
                <w:szCs w:val="23"/>
              </w:rPr>
            </w:pPr>
            <w:r>
              <w:rPr>
                <w:b/>
                <w:color w:val="000000"/>
                <w:sz w:val="16"/>
                <w:szCs w:val="16"/>
              </w:rPr>
              <w:t>Virtuelles Arbeitsmittel</w:t>
            </w:r>
          </w:p>
        </w:tc>
        <w:tc>
          <w:tcPr>
            <w:tcW w:w="7301" w:type="dxa"/>
          </w:tcPr>
          <w:p w14:paraId="613DBBF3" w14:textId="77777777" w:rsidR="00EB4836" w:rsidRPr="00605A28" w:rsidRDefault="00EB4836" w:rsidP="00ED1251">
            <w:pPr>
              <w:pStyle w:val="Bibliographie"/>
              <w:tabs>
                <w:tab w:val="clear" w:pos="567"/>
                <w:tab w:val="left" w:pos="0"/>
              </w:tabs>
              <w:spacing w:before="0" w:line="240" w:lineRule="auto"/>
              <w:ind w:left="0" w:firstLine="0"/>
              <w:jc w:val="left"/>
              <w:rPr>
                <w:rFonts w:ascii="Calibri" w:hAnsi="Calibri" w:cs="Calibri"/>
                <w:sz w:val="16"/>
                <w:szCs w:val="16"/>
              </w:rPr>
            </w:pPr>
            <w:r w:rsidRPr="00605A28">
              <w:rPr>
                <w:rFonts w:ascii="Calibri" w:hAnsi="Calibri"/>
                <w:sz w:val="16"/>
                <w:szCs w:val="16"/>
              </w:rPr>
              <w:t xml:space="preserve">Benutzt wird in Aufgabe 2.6 ein veränderbares digitales Rechteckfeld, das auch am Smartphone funktioniert: </w:t>
            </w:r>
            <w:hyperlink r:id="rId11" w:history="1">
              <w:r w:rsidRPr="00605A28">
                <w:rPr>
                  <w:rStyle w:val="Hyperlink"/>
                  <w:rFonts w:ascii="Calibri" w:hAnsi="Calibri"/>
                  <w:sz w:val="16"/>
                  <w:szCs w:val="16"/>
                </w:rPr>
                <w:t>dzlm.de</w:t>
              </w:r>
              <w:r w:rsidRPr="00605A28">
                <w:rPr>
                  <w:rStyle w:val="Hyperlink"/>
                  <w:rFonts w:ascii="Calibri" w:hAnsi="Calibri"/>
                  <w:sz w:val="16"/>
                  <w:szCs w:val="16"/>
                </w:rPr>
                <w:t>/</w:t>
              </w:r>
              <w:proofErr w:type="spellStart"/>
              <w:r w:rsidRPr="00605A28">
                <w:rPr>
                  <w:rStyle w:val="Hyperlink"/>
                  <w:rFonts w:ascii="Calibri" w:hAnsi="Calibri"/>
                  <w:sz w:val="16"/>
                  <w:szCs w:val="16"/>
                </w:rPr>
                <w:t>vam</w:t>
              </w:r>
              <w:proofErr w:type="spellEnd"/>
              <w:r w:rsidRPr="00605A28">
                <w:rPr>
                  <w:rStyle w:val="Hyperlink"/>
                  <w:rFonts w:ascii="Calibri" w:hAnsi="Calibri"/>
                  <w:sz w:val="16"/>
                  <w:szCs w:val="16"/>
                </w:rPr>
                <w:t>/msk-rechteckfeld.html</w:t>
              </w:r>
            </w:hyperlink>
          </w:p>
        </w:tc>
      </w:tr>
    </w:tbl>
    <w:p w14:paraId="65F575C8" w14:textId="77777777" w:rsidR="005B5014" w:rsidRDefault="005B5014" w:rsidP="00C9163F">
      <w:pPr>
        <w:sectPr w:rsidR="005B5014" w:rsidSect="00D91CB2">
          <w:headerReference w:type="even" r:id="rId12"/>
          <w:headerReference w:type="default" r:id="rId13"/>
          <w:footerReference w:type="default" r:id="rId14"/>
          <w:headerReference w:type="first" r:id="rId15"/>
          <w:pgSz w:w="11901" w:h="16817"/>
          <w:pgMar w:top="1474" w:right="1418" w:bottom="1418" w:left="1418" w:header="227" w:footer="567" w:gutter="0"/>
          <w:cols w:space="708"/>
          <w:titlePg/>
          <w:docGrid w:linePitch="360"/>
        </w:sectPr>
      </w:pPr>
    </w:p>
    <w:tbl>
      <w:tblPr>
        <w:tblW w:w="9071" w:type="dxa"/>
        <w:tblCellMar>
          <w:left w:w="0" w:type="dxa"/>
          <w:right w:w="0" w:type="dxa"/>
        </w:tblCellMar>
        <w:tblLook w:val="04A0" w:firstRow="1" w:lastRow="0" w:firstColumn="1" w:lastColumn="0" w:noHBand="0" w:noVBand="1"/>
      </w:tblPr>
      <w:tblGrid>
        <w:gridCol w:w="567"/>
        <w:gridCol w:w="284"/>
        <w:gridCol w:w="2838"/>
        <w:gridCol w:w="2654"/>
        <w:gridCol w:w="2728"/>
      </w:tblGrid>
      <w:tr w:rsidR="00276CE0" w:rsidRPr="00DC6897" w14:paraId="4CBBC7E5" w14:textId="77777777" w:rsidTr="005B7C07">
        <w:trPr>
          <w:trHeight w:val="170"/>
        </w:trPr>
        <w:tc>
          <w:tcPr>
            <w:tcW w:w="567" w:type="dxa"/>
          </w:tcPr>
          <w:bookmarkEnd w:id="0"/>
          <w:p w14:paraId="3697B8AA" w14:textId="77777777" w:rsidR="00DC6897" w:rsidRPr="00DC6897" w:rsidRDefault="00DC6897" w:rsidP="003760D9">
            <w:pPr>
              <w:pStyle w:val="berschrift2"/>
            </w:pPr>
            <w:r w:rsidRPr="00DC6897">
              <w:lastRenderedPageBreak/>
              <w:t>1</w:t>
            </w:r>
          </w:p>
        </w:tc>
        <w:tc>
          <w:tcPr>
            <w:tcW w:w="8504" w:type="dxa"/>
            <w:gridSpan w:val="4"/>
          </w:tcPr>
          <w:p w14:paraId="75941378" w14:textId="77777777" w:rsidR="00DC6897" w:rsidRPr="00DC6897" w:rsidRDefault="00DC6897" w:rsidP="003760D9">
            <w:pPr>
              <w:pStyle w:val="berschrift2"/>
            </w:pPr>
            <w:r w:rsidRPr="003760D9">
              <w:t>Multiplikation</w:t>
            </w:r>
            <w:r w:rsidRPr="00DC6897">
              <w:t xml:space="preserve"> und Würfelbilder</w:t>
            </w:r>
          </w:p>
        </w:tc>
      </w:tr>
      <w:tr w:rsidR="003C1F98" w:rsidRPr="00E73313" w14:paraId="7D2790CA" w14:textId="77777777" w:rsidTr="0000022A">
        <w:tblPrEx>
          <w:tblLook w:val="01E0" w:firstRow="1" w:lastRow="1" w:firstColumn="1" w:lastColumn="1" w:noHBand="0" w:noVBand="0"/>
        </w:tblPrEx>
        <w:tc>
          <w:tcPr>
            <w:tcW w:w="567" w:type="dxa"/>
          </w:tcPr>
          <w:p w14:paraId="5AF08C35" w14:textId="77777777" w:rsidR="003C1F98" w:rsidRPr="00E73313" w:rsidRDefault="00224450" w:rsidP="003760D9">
            <w:pPr>
              <w:pStyle w:val="berschrift3"/>
            </w:pPr>
            <w:r>
              <w:t>1.1</w:t>
            </w:r>
          </w:p>
        </w:tc>
        <w:tc>
          <w:tcPr>
            <w:tcW w:w="8504" w:type="dxa"/>
            <w:gridSpan w:val="4"/>
          </w:tcPr>
          <w:p w14:paraId="593FBC4C" w14:textId="057CA64E" w:rsidR="003C1F98" w:rsidRPr="00B82047" w:rsidRDefault="003A3504" w:rsidP="003760D9">
            <w:pPr>
              <w:pStyle w:val="berschrift3"/>
            </w:pPr>
            <w:r w:rsidRPr="00843F97">
              <w:rPr>
                <w:noProof/>
              </w:rPr>
              <w:drawing>
                <wp:anchor distT="0" distB="0" distL="114300" distR="114300" simplePos="0" relativeHeight="251650147" behindDoc="0" locked="0" layoutInCell="1" allowOverlap="1" wp14:anchorId="04BB96D1" wp14:editId="463F08B3">
                  <wp:simplePos x="0" y="0"/>
                  <wp:positionH relativeFrom="column">
                    <wp:posOffset>4878782</wp:posOffset>
                  </wp:positionH>
                  <wp:positionV relativeFrom="paragraph">
                    <wp:posOffset>404495</wp:posOffset>
                  </wp:positionV>
                  <wp:extent cx="357505" cy="346710"/>
                  <wp:effectExtent l="38100" t="38100" r="36195" b="46990"/>
                  <wp:wrapNone/>
                  <wp:docPr id="665"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79668">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t>Punktegruppen</w:t>
            </w:r>
            <w:r w:rsidR="009F3719">
              <w:t xml:space="preserve"> auf Würfeln</w:t>
            </w:r>
          </w:p>
        </w:tc>
      </w:tr>
      <w:tr w:rsidR="003C1F98" w:rsidRPr="00E73313" w14:paraId="38BCDA8B" w14:textId="77777777" w:rsidTr="0000022A">
        <w:tblPrEx>
          <w:tblLook w:val="01E0" w:firstRow="1" w:lastRow="1" w:firstColumn="1" w:lastColumn="1" w:noHBand="0" w:noVBand="0"/>
        </w:tblPrEx>
        <w:trPr>
          <w:trHeight w:val="266"/>
        </w:trPr>
        <w:tc>
          <w:tcPr>
            <w:tcW w:w="567" w:type="dxa"/>
          </w:tcPr>
          <w:p w14:paraId="71EA85C6" w14:textId="0E18080D" w:rsidR="003C1F98" w:rsidRPr="00E73313" w:rsidRDefault="003C1F98" w:rsidP="002E0FA7">
            <w:pPr>
              <w:rPr>
                <w:noProof/>
              </w:rPr>
            </w:pPr>
          </w:p>
        </w:tc>
        <w:tc>
          <w:tcPr>
            <w:tcW w:w="284" w:type="dxa"/>
          </w:tcPr>
          <w:p w14:paraId="4D1AE874" w14:textId="77777777" w:rsidR="003C1F98" w:rsidRPr="00E73313" w:rsidRDefault="003C1F98" w:rsidP="00D644E6">
            <w:pPr>
              <w:pStyle w:val="berschrift4"/>
            </w:pPr>
            <w:r>
              <w:t>a)</w:t>
            </w:r>
          </w:p>
        </w:tc>
        <w:tc>
          <w:tcPr>
            <w:tcW w:w="8220" w:type="dxa"/>
            <w:gridSpan w:val="3"/>
          </w:tcPr>
          <w:p w14:paraId="1C5476CB" w14:textId="708226F8" w:rsidR="003C1F98" w:rsidRDefault="003A3504" w:rsidP="002E0FA7">
            <w:r w:rsidRPr="00843F97">
              <w:rPr>
                <w:noProof/>
              </w:rPr>
              <w:drawing>
                <wp:anchor distT="0" distB="0" distL="114300" distR="114300" simplePos="0" relativeHeight="251650146" behindDoc="0" locked="0" layoutInCell="1" allowOverlap="1" wp14:anchorId="214F1E8F" wp14:editId="59F279FF">
                  <wp:simplePos x="0" y="0"/>
                  <wp:positionH relativeFrom="column">
                    <wp:posOffset>3742055</wp:posOffset>
                  </wp:positionH>
                  <wp:positionV relativeFrom="paragraph">
                    <wp:posOffset>124460</wp:posOffset>
                  </wp:positionV>
                  <wp:extent cx="357505" cy="346710"/>
                  <wp:effectExtent l="63500" t="76200" r="61595" b="72390"/>
                  <wp:wrapNone/>
                  <wp:docPr id="664"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79668">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843F97">
              <w:rPr>
                <w:noProof/>
              </w:rPr>
              <w:drawing>
                <wp:anchor distT="0" distB="0" distL="114300" distR="114300" simplePos="0" relativeHeight="251650144" behindDoc="0" locked="0" layoutInCell="1" allowOverlap="1" wp14:anchorId="7BBE9A78" wp14:editId="70B9202A">
                  <wp:simplePos x="0" y="0"/>
                  <wp:positionH relativeFrom="column">
                    <wp:posOffset>3245485</wp:posOffset>
                  </wp:positionH>
                  <wp:positionV relativeFrom="paragraph">
                    <wp:posOffset>29210</wp:posOffset>
                  </wp:positionV>
                  <wp:extent cx="357505" cy="346710"/>
                  <wp:effectExtent l="38100" t="38100" r="36195" b="46990"/>
                  <wp:wrapNone/>
                  <wp:docPr id="663"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79668">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843F97">
              <w:rPr>
                <w:noProof/>
              </w:rPr>
              <w:drawing>
                <wp:anchor distT="0" distB="0" distL="114300" distR="114300" simplePos="0" relativeHeight="251650143" behindDoc="0" locked="0" layoutInCell="1" allowOverlap="1" wp14:anchorId="564F2E1D" wp14:editId="35D969B5">
                  <wp:simplePos x="0" y="0"/>
                  <wp:positionH relativeFrom="column">
                    <wp:posOffset>4159962</wp:posOffset>
                  </wp:positionH>
                  <wp:positionV relativeFrom="paragraph">
                    <wp:posOffset>33020</wp:posOffset>
                  </wp:positionV>
                  <wp:extent cx="357505" cy="346710"/>
                  <wp:effectExtent l="38100" t="38100" r="36195" b="34290"/>
                  <wp:wrapNone/>
                  <wp:docPr id="66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60687">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003C1F98">
              <w:t xml:space="preserve">Wie viele Punkte siehst du auf den Würfeln? </w:t>
            </w:r>
          </w:p>
          <w:p w14:paraId="6F5E1C9D" w14:textId="0796BFA5" w:rsidR="003C1F98" w:rsidRDefault="003C1F98" w:rsidP="00825DFF">
            <w:pPr>
              <w:pStyle w:val="Listenabsatz"/>
            </w:pPr>
            <w:r>
              <w:t xml:space="preserve">Wie </w:t>
            </w:r>
            <w:r w:rsidR="00603F17">
              <w:t xml:space="preserve">kannst </w:t>
            </w:r>
            <w:r>
              <w:t xml:space="preserve">du </w:t>
            </w:r>
            <w:r w:rsidR="00603F17">
              <w:t>die Anzahl</w:t>
            </w:r>
            <w:r>
              <w:t xml:space="preserve"> </w:t>
            </w:r>
            <w:r w:rsidR="00825DFF">
              <w:t>geschickt zählen</w:t>
            </w:r>
            <w:r>
              <w:t>?</w:t>
            </w:r>
          </w:p>
          <w:p w14:paraId="3259C3E4" w14:textId="33DFA927" w:rsidR="003C1F98" w:rsidRDefault="00825DFF" w:rsidP="00825DFF">
            <w:pPr>
              <w:pStyle w:val="Listenabsatz"/>
            </w:pPr>
            <w:r>
              <w:t>Welche Rechnung passt dazu?</w:t>
            </w:r>
            <w:r w:rsidR="003C1F98" w:rsidRPr="00843F97">
              <w:t xml:space="preserve"> </w:t>
            </w:r>
          </w:p>
        </w:tc>
      </w:tr>
      <w:tr w:rsidR="003C1F98" w:rsidRPr="00E73313" w14:paraId="5E58D3C4" w14:textId="77777777" w:rsidTr="0000022A">
        <w:tblPrEx>
          <w:tblLook w:val="01E0" w:firstRow="1" w:lastRow="1" w:firstColumn="1" w:lastColumn="1" w:noHBand="0" w:noVBand="0"/>
        </w:tblPrEx>
        <w:trPr>
          <w:trHeight w:val="266"/>
        </w:trPr>
        <w:tc>
          <w:tcPr>
            <w:tcW w:w="567" w:type="dxa"/>
          </w:tcPr>
          <w:p w14:paraId="4018E2BC" w14:textId="77777777" w:rsidR="003C1F98" w:rsidRPr="00E73313" w:rsidRDefault="003C1F98" w:rsidP="002E0FA7">
            <w:pPr>
              <w:rPr>
                <w:noProof/>
              </w:rPr>
            </w:pPr>
          </w:p>
        </w:tc>
        <w:tc>
          <w:tcPr>
            <w:tcW w:w="284" w:type="dxa"/>
          </w:tcPr>
          <w:p w14:paraId="15BF10C7" w14:textId="77777777" w:rsidR="003C1F98" w:rsidRPr="00E73313" w:rsidRDefault="003C1F98" w:rsidP="00D644E6">
            <w:pPr>
              <w:pStyle w:val="berschrift4"/>
            </w:pPr>
          </w:p>
        </w:tc>
        <w:tc>
          <w:tcPr>
            <w:tcW w:w="8220" w:type="dxa"/>
            <w:gridSpan w:val="3"/>
          </w:tcPr>
          <w:p w14:paraId="4F514A37" w14:textId="77777777" w:rsidR="0067733B" w:rsidRDefault="0067733B" w:rsidP="002E0FA7">
            <w:pPr>
              <w:pStyle w:val="Text"/>
            </w:pPr>
          </w:p>
          <w:p w14:paraId="5DF36AE6" w14:textId="356CA935" w:rsidR="003C1F98" w:rsidRDefault="003C1F98" w:rsidP="002E0FA7">
            <w:pPr>
              <w:pStyle w:val="Text"/>
            </w:pPr>
            <w:r w:rsidRPr="00E73313">
              <w:rPr>
                <w:noProof/>
              </w:rPr>
              <w:drawing>
                <wp:anchor distT="0" distB="0" distL="114300" distR="114300" simplePos="0" relativeHeight="251650127" behindDoc="0" locked="0" layoutInCell="1" allowOverlap="1" wp14:anchorId="08776198" wp14:editId="7834B4CE">
                  <wp:simplePos x="0" y="0"/>
                  <wp:positionH relativeFrom="column">
                    <wp:posOffset>3753373</wp:posOffset>
                  </wp:positionH>
                  <wp:positionV relativeFrom="paragraph">
                    <wp:posOffset>154940</wp:posOffset>
                  </wp:positionV>
                  <wp:extent cx="340360" cy="344170"/>
                  <wp:effectExtent l="50800" t="50800" r="40640" b="49530"/>
                  <wp:wrapNone/>
                  <wp:docPr id="15277" name="Bild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00000">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25" behindDoc="0" locked="0" layoutInCell="1" allowOverlap="1" wp14:anchorId="63848D91" wp14:editId="03DED6DC">
                  <wp:simplePos x="0" y="0"/>
                  <wp:positionH relativeFrom="column">
                    <wp:posOffset>2857088</wp:posOffset>
                  </wp:positionH>
                  <wp:positionV relativeFrom="paragraph">
                    <wp:posOffset>151765</wp:posOffset>
                  </wp:positionV>
                  <wp:extent cx="340360" cy="344170"/>
                  <wp:effectExtent l="50800" t="50800" r="53340" b="49530"/>
                  <wp:wrapNone/>
                  <wp:docPr id="15274" name="Bild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70762">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24" behindDoc="0" locked="0" layoutInCell="1" allowOverlap="1" wp14:anchorId="4C0D6487" wp14:editId="5A0EC66B">
                  <wp:simplePos x="0" y="0"/>
                  <wp:positionH relativeFrom="column">
                    <wp:posOffset>2337882</wp:posOffset>
                  </wp:positionH>
                  <wp:positionV relativeFrom="paragraph">
                    <wp:posOffset>141605</wp:posOffset>
                  </wp:positionV>
                  <wp:extent cx="340360" cy="344170"/>
                  <wp:effectExtent l="12700" t="12700" r="15240" b="11430"/>
                  <wp:wrapNone/>
                  <wp:docPr id="15276" name="Bild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33553">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23" behindDoc="0" locked="0" layoutInCell="1" allowOverlap="1" wp14:anchorId="16206527" wp14:editId="1C71EFF2">
                  <wp:simplePos x="0" y="0"/>
                  <wp:positionH relativeFrom="column">
                    <wp:posOffset>1839518</wp:posOffset>
                  </wp:positionH>
                  <wp:positionV relativeFrom="paragraph">
                    <wp:posOffset>151765</wp:posOffset>
                  </wp:positionV>
                  <wp:extent cx="344170" cy="340360"/>
                  <wp:effectExtent l="14605" t="23495" r="13335" b="13335"/>
                  <wp:wrapNone/>
                  <wp:docPr id="15273" name="Bild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653201">
                            <a:off x="0" y="0"/>
                            <a:ext cx="344170" cy="34036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26" behindDoc="0" locked="0" layoutInCell="1" allowOverlap="1" wp14:anchorId="5980F536" wp14:editId="16E55D30">
                  <wp:simplePos x="0" y="0"/>
                  <wp:positionH relativeFrom="column">
                    <wp:posOffset>3285490</wp:posOffset>
                  </wp:positionH>
                  <wp:positionV relativeFrom="paragraph">
                    <wp:posOffset>158115</wp:posOffset>
                  </wp:positionV>
                  <wp:extent cx="340360" cy="344170"/>
                  <wp:effectExtent l="10795" t="14605" r="13335" b="13335"/>
                  <wp:wrapNone/>
                  <wp:docPr id="15275" name="Bild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205614">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p>
        </w:tc>
      </w:tr>
      <w:tr w:rsidR="003C1F98" w:rsidRPr="00E73313" w14:paraId="37596689" w14:textId="77777777" w:rsidTr="0000022A">
        <w:tblPrEx>
          <w:tblLook w:val="01E0" w:firstRow="1" w:lastRow="1" w:firstColumn="1" w:lastColumn="1" w:noHBand="0" w:noVBand="0"/>
        </w:tblPrEx>
        <w:trPr>
          <w:trHeight w:val="266"/>
        </w:trPr>
        <w:tc>
          <w:tcPr>
            <w:tcW w:w="567" w:type="dxa"/>
          </w:tcPr>
          <w:p w14:paraId="10C0FAB8" w14:textId="77777777" w:rsidR="003C1F98" w:rsidRPr="00E73313" w:rsidRDefault="003C1F98" w:rsidP="002E0FA7">
            <w:pPr>
              <w:rPr>
                <w:noProof/>
              </w:rPr>
            </w:pPr>
          </w:p>
        </w:tc>
        <w:tc>
          <w:tcPr>
            <w:tcW w:w="284" w:type="dxa"/>
          </w:tcPr>
          <w:p w14:paraId="565F29A0" w14:textId="77777777" w:rsidR="003C1F98" w:rsidRPr="00E73313" w:rsidRDefault="003C1F98" w:rsidP="00D644E6">
            <w:pPr>
              <w:pStyle w:val="berschrift4"/>
            </w:pPr>
            <w:r>
              <w:t>b)</w:t>
            </w:r>
          </w:p>
        </w:tc>
        <w:tc>
          <w:tcPr>
            <w:tcW w:w="8220" w:type="dxa"/>
            <w:gridSpan w:val="3"/>
          </w:tcPr>
          <w:p w14:paraId="1BCCD597" w14:textId="408247F0" w:rsidR="003C1F98" w:rsidRDefault="000D673C" w:rsidP="002E0FA7">
            <w:pPr>
              <w:pStyle w:val="Text"/>
            </w:pPr>
            <w:r>
              <w:rPr>
                <w:noProof/>
                <w14:ligatures w14:val="standardContextual"/>
              </w:rPr>
              <mc:AlternateContent>
                <mc:Choice Requires="wpg">
                  <w:drawing>
                    <wp:anchor distT="0" distB="0" distL="114300" distR="114300" simplePos="0" relativeHeight="251652355" behindDoc="0" locked="0" layoutInCell="1" allowOverlap="1" wp14:anchorId="5602A8C2" wp14:editId="3FA47653">
                      <wp:simplePos x="0" y="0"/>
                      <wp:positionH relativeFrom="column">
                        <wp:posOffset>4493092</wp:posOffset>
                      </wp:positionH>
                      <wp:positionV relativeFrom="paragraph">
                        <wp:posOffset>-111904</wp:posOffset>
                      </wp:positionV>
                      <wp:extent cx="544830" cy="751091"/>
                      <wp:effectExtent l="0" t="0" r="1270" b="0"/>
                      <wp:wrapNone/>
                      <wp:docPr id="17651259" name="Gruppieren 19"/>
                      <wp:cNvGraphicFramePr/>
                      <a:graphic xmlns:a="http://schemas.openxmlformats.org/drawingml/2006/main">
                        <a:graphicData uri="http://schemas.microsoft.com/office/word/2010/wordprocessingGroup">
                          <wpg:wgp>
                            <wpg:cNvGrpSpPr/>
                            <wpg:grpSpPr>
                              <a:xfrm>
                                <a:off x="0" y="0"/>
                                <a:ext cx="544830" cy="751091"/>
                                <a:chOff x="0" y="0"/>
                                <a:chExt cx="544830" cy="751091"/>
                              </a:xfrm>
                            </wpg:grpSpPr>
                            <pic:pic xmlns:pic="http://schemas.openxmlformats.org/drawingml/2006/picture">
                              <pic:nvPicPr>
                                <pic:cNvPr id="1186671291" name="Grafik 5"/>
                                <pic:cNvPicPr>
                                  <a:picLocks noChangeAspect="1"/>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4830" cy="629920"/>
                                </a:xfrm>
                                <a:prstGeom prst="rect">
                                  <a:avLst/>
                                </a:prstGeom>
                              </pic:spPr>
                            </pic:pic>
                            <wps:wsp>
                              <wps:cNvPr id="322822106" name="Textfeld 12"/>
                              <wps:cNvSpPr txBox="1"/>
                              <wps:spPr>
                                <a:xfrm>
                                  <a:off x="92648" y="604229"/>
                                  <a:ext cx="349885" cy="146862"/>
                                </a:xfrm>
                                <a:prstGeom prst="rect">
                                  <a:avLst/>
                                </a:prstGeom>
                                <a:noFill/>
                                <a:ln w="6350">
                                  <a:noFill/>
                                </a:ln>
                              </wps:spPr>
                              <wps:txbx>
                                <w:txbxContent>
                                  <w:p w14:paraId="69251F6E" w14:textId="77777777" w:rsidR="002E0FA7" w:rsidRPr="008D5126" w:rsidRDefault="002E0FA7" w:rsidP="000D673C">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02A8C2" id="Gruppieren 19" o:spid="_x0000_s1026" style="position:absolute;margin-left:353.8pt;margin-top:-8.8pt;width:42.9pt;height:59.15pt;z-index:251652355" coordsize="5448,75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5448;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">
                        <v:imagedata r:id="rId18" o:title="" chromakey="white"/>
                      </v:shape>
                      <v:shapetype id="_x0000_t202" coordsize="21600,21600" o:spt="202" path="m,l,21600r21600,l21600,xe">
                        <v:stroke joinstyle="miter"/>
                        <v:path gradientshapeok="t" o:connecttype="rect"/>
                      </v:shapetype>
                      <v:shape id="Textfeld 12" o:spid="_x0000_s1028"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" filled="f" stroked="f" strokeweight=".5pt">
                        <v:textbox inset="0,0,0,0">
                          <w:txbxContent>
                            <w:p w14:paraId="69251F6E" w14:textId="77777777" w:rsidR="002E0FA7" w:rsidRPr="008D5126" w:rsidRDefault="002E0FA7" w:rsidP="000D673C">
                              <w:pPr>
                                <w:pStyle w:val="Transcript"/>
                              </w:pPr>
                              <w:r>
                                <w:t>Kenan</w:t>
                              </w:r>
                            </w:p>
                          </w:txbxContent>
                        </v:textbox>
                      </v:shape>
                    </v:group>
                  </w:pict>
                </mc:Fallback>
              </mc:AlternateContent>
            </w:r>
            <w:r w:rsidR="003C1F98">
              <w:rPr>
                <w:noProof/>
              </w:rPr>
              <mc:AlternateContent>
                <mc:Choice Requires="wps">
                  <w:drawing>
                    <wp:anchor distT="0" distB="0" distL="114300" distR="114300" simplePos="0" relativeHeight="251650145" behindDoc="0" locked="0" layoutInCell="1" allowOverlap="1" wp14:anchorId="09B5CAE0" wp14:editId="0913DC2E">
                      <wp:simplePos x="0" y="0"/>
                      <wp:positionH relativeFrom="column">
                        <wp:posOffset>1726216</wp:posOffset>
                      </wp:positionH>
                      <wp:positionV relativeFrom="paragraph">
                        <wp:posOffset>411000</wp:posOffset>
                      </wp:positionV>
                      <wp:extent cx="2622159" cy="285896"/>
                      <wp:effectExtent l="0" t="101600" r="184785" b="19050"/>
                      <wp:wrapNone/>
                      <wp:docPr id="657" name="Abgerundete rechteckige Legende 657"/>
                      <wp:cNvGraphicFramePr/>
                      <a:graphic xmlns:a="http://schemas.openxmlformats.org/drawingml/2006/main">
                        <a:graphicData uri="http://schemas.microsoft.com/office/word/2010/wordprocessingShape">
                          <wps:wsp>
                            <wps:cNvSpPr/>
                            <wps:spPr>
                              <a:xfrm>
                                <a:off x="0" y="0"/>
                                <a:ext cx="2622159" cy="285896"/>
                              </a:xfrm>
                              <a:prstGeom prst="wedgeRoundRectCallout">
                                <a:avLst>
                                  <a:gd name="adj1" fmla="val 55803"/>
                                  <a:gd name="adj2" fmla="val -80383"/>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42CD94" w14:textId="77777777" w:rsidR="002E0FA7" w:rsidRPr="0067733B" w:rsidRDefault="002E0FA7" w:rsidP="003C1F98">
                                  <w:pPr>
                                    <w:rPr>
                                      <w:color w:val="000000"/>
                                    </w:rPr>
                                  </w:pPr>
                                  <w:r w:rsidRPr="0067733B">
                                    <w:rPr>
                                      <w:color w:val="000000"/>
                                    </w:rPr>
                                    <w:t>Ein 3er, zwei 3er, drei 3er, vier 3er, fünf 3er</w:t>
                                  </w:r>
                                </w:p>
                                <w:p w14:paraId="65D5A372" w14:textId="77777777" w:rsidR="002E0FA7" w:rsidRPr="0067733B" w:rsidRDefault="002E0FA7"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5CA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657" o:spid="_x0000_s1029" type="#_x0000_t62" style="position:absolute;margin-left:135.9pt;margin-top:32.35pt;width:206.45pt;height:22.5pt;z-index:251650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" adj="22853,-6563" filled="f" strokecolor="#bfbfbf [2412]" strokeweight="1pt">
                      <v:textbox inset="1mm,,1mm">
                        <w:txbxContent>
                          <w:p w14:paraId="6842CD94" w14:textId="77777777" w:rsidR="002E0FA7" w:rsidRPr="0067733B" w:rsidRDefault="002E0FA7" w:rsidP="003C1F98">
                            <w:pPr>
                              <w:rPr>
                                <w:color w:val="000000"/>
                              </w:rPr>
                            </w:pPr>
                            <w:r w:rsidRPr="0067733B">
                              <w:rPr>
                                <w:color w:val="000000"/>
                              </w:rPr>
                              <w:t>Ein 3er, zwei 3er, drei 3er, vier 3er, fünf 3er</w:t>
                            </w:r>
                          </w:p>
                          <w:p w14:paraId="65D5A372" w14:textId="77777777" w:rsidR="002E0FA7" w:rsidRPr="0067733B" w:rsidRDefault="002E0FA7" w:rsidP="003C1F98">
                            <w:pPr>
                              <w:rPr>
                                <w:color w:val="000000"/>
                              </w:rPr>
                            </w:pPr>
                          </w:p>
                        </w:txbxContent>
                      </v:textbox>
                    </v:shape>
                  </w:pict>
                </mc:Fallback>
              </mc:AlternateContent>
            </w:r>
            <w:r w:rsidR="00902DA5">
              <w:t>W</w:t>
            </w:r>
            <w:r w:rsidR="003C1F98">
              <w:t xml:space="preserve">ie viele Punkte sind </w:t>
            </w:r>
            <w:r w:rsidR="003C1F98">
              <w:br/>
              <w:t>auf diesen fünf Würfeln?</w:t>
            </w:r>
            <w:r w:rsidR="003C1F98">
              <w:br/>
            </w:r>
          </w:p>
          <w:p w14:paraId="1C2ABC01" w14:textId="70F90497" w:rsidR="003C1F98" w:rsidRDefault="003C1F98" w:rsidP="002E0FA7">
            <w:pPr>
              <w:pStyle w:val="Text"/>
            </w:pPr>
            <w:r>
              <w:t xml:space="preserve">Kenan zählt: </w:t>
            </w:r>
          </w:p>
          <w:p w14:paraId="2E7B240B" w14:textId="77777777" w:rsidR="003C1F98" w:rsidRDefault="003C1F98" w:rsidP="002E0FA7">
            <w:pPr>
              <w:pStyle w:val="Text"/>
            </w:pPr>
          </w:p>
          <w:p w14:paraId="45227DE2" w14:textId="6629F716" w:rsidR="003C1F98" w:rsidRDefault="003C1F98" w:rsidP="002E0FA7">
            <w:pPr>
              <w:pStyle w:val="HandschriftVorlage"/>
            </w:pPr>
            <w:r w:rsidRPr="00046F58">
              <w:rPr>
                <w:rFonts w:ascii="Calibri" w:hAnsi="Calibri"/>
                <w:color w:val="000000"/>
                <w:sz w:val="22"/>
              </w:rPr>
              <w:t xml:space="preserve">Kenan schreibt:    </w:t>
            </w:r>
            <w:r w:rsidR="00904D35">
              <w:rPr>
                <w:sz w:val="21"/>
              </w:rPr>
              <w:t>F</w:t>
            </w:r>
            <w:r w:rsidRPr="00FD5602">
              <w:rPr>
                <w:sz w:val="21"/>
              </w:rPr>
              <w:t xml:space="preserve">ünf </w:t>
            </w:r>
            <w:r w:rsidR="00D86AD2">
              <w:rPr>
                <w:sz w:val="21"/>
              </w:rPr>
              <w:t>3er</w:t>
            </w:r>
            <w:r>
              <w:rPr>
                <w:sz w:val="21"/>
              </w:rPr>
              <w:t xml:space="preserve">, </w:t>
            </w:r>
            <w:r>
              <w:t>dazu passt die Mal-Aufgabe 5 · 3 = 15</w:t>
            </w:r>
            <w:r w:rsidRPr="00FD5602">
              <w:rPr>
                <w:sz w:val="21"/>
              </w:rPr>
              <w:t xml:space="preserve"> </w:t>
            </w:r>
            <w:r>
              <w:rPr>
                <w:sz w:val="21"/>
              </w:rPr>
              <w:t xml:space="preserve"> </w:t>
            </w:r>
          </w:p>
          <w:p w14:paraId="5744104E" w14:textId="77777777" w:rsidR="003C1F98" w:rsidRDefault="003C1F98" w:rsidP="002E0FA7">
            <w:pPr>
              <w:pStyle w:val="Text"/>
            </w:pPr>
          </w:p>
          <w:p w14:paraId="28C0FA6B" w14:textId="56B09827" w:rsidR="00C44A34" w:rsidRDefault="00C44A34" w:rsidP="00D86AD2">
            <w:pPr>
              <w:pStyle w:val="Listenabsatz"/>
            </w:pPr>
            <w:r>
              <w:t>Was mein</w:t>
            </w:r>
            <w:r w:rsidR="00326D95">
              <w:t>t</w:t>
            </w:r>
            <w:r>
              <w:t xml:space="preserve"> Kenan mit dem Wort „</w:t>
            </w:r>
            <w:r w:rsidR="00D86AD2">
              <w:t>3er</w:t>
            </w:r>
            <w:r>
              <w:t>“?</w:t>
            </w:r>
          </w:p>
          <w:p w14:paraId="69326BEE" w14:textId="716E2611" w:rsidR="003C1F98" w:rsidRDefault="003C1F98" w:rsidP="00D86AD2">
            <w:pPr>
              <w:pStyle w:val="Listenabsatz"/>
            </w:pPr>
            <w:r>
              <w:t xml:space="preserve">Wieso zählt Kenan nicht die einzelnen Punkte, </w:t>
            </w:r>
            <w:r w:rsidRPr="00BA13E1">
              <w:t>sondern</w:t>
            </w:r>
            <w:r>
              <w:t xml:space="preserve"> immer 3 Punkte in einer Gruppe?</w:t>
            </w:r>
          </w:p>
          <w:p w14:paraId="4E63835E" w14:textId="11FFD0A2" w:rsidR="003C1F98" w:rsidRDefault="003C1F98" w:rsidP="00D86AD2">
            <w:pPr>
              <w:pStyle w:val="Listenabsatz"/>
            </w:pPr>
            <w:r>
              <w:t xml:space="preserve">Wieso passt die </w:t>
            </w:r>
            <w:r w:rsidR="00825DFF">
              <w:t>Multiplikations-Aufgabe</w:t>
            </w:r>
            <w:r>
              <w:t xml:space="preserve"> </w:t>
            </w:r>
            <w:r w:rsidR="00C44A34">
              <w:t xml:space="preserve">5 · 3 = 15 </w:t>
            </w:r>
            <w:r>
              <w:t xml:space="preserve">dazu? </w:t>
            </w:r>
          </w:p>
          <w:p w14:paraId="5AB39B4B" w14:textId="77777777" w:rsidR="003C1F98" w:rsidRDefault="003C1F98" w:rsidP="002E0FA7">
            <w:pPr>
              <w:pStyle w:val="Text"/>
            </w:pPr>
          </w:p>
        </w:tc>
      </w:tr>
      <w:tr w:rsidR="003C1F98" w:rsidRPr="00E73313" w14:paraId="4DEB6CD1" w14:textId="77777777" w:rsidTr="0000022A">
        <w:tblPrEx>
          <w:tblLook w:val="01E0" w:firstRow="1" w:lastRow="1" w:firstColumn="1" w:lastColumn="1" w:noHBand="0" w:noVBand="0"/>
        </w:tblPrEx>
        <w:trPr>
          <w:trHeight w:val="266"/>
        </w:trPr>
        <w:tc>
          <w:tcPr>
            <w:tcW w:w="567" w:type="dxa"/>
          </w:tcPr>
          <w:p w14:paraId="7BBF6AE2" w14:textId="77777777" w:rsidR="003C1F98" w:rsidRPr="00E73313" w:rsidRDefault="003C1F98" w:rsidP="002E0FA7">
            <w:pPr>
              <w:rPr>
                <w:noProof/>
              </w:rPr>
            </w:pPr>
          </w:p>
        </w:tc>
        <w:tc>
          <w:tcPr>
            <w:tcW w:w="284" w:type="dxa"/>
          </w:tcPr>
          <w:p w14:paraId="79746D7D" w14:textId="77777777" w:rsidR="003C1F98" w:rsidRPr="00E73313" w:rsidRDefault="003C1F98" w:rsidP="003760D9">
            <w:pPr>
              <w:pStyle w:val="berschriftTeilaufgaben"/>
            </w:pPr>
          </w:p>
        </w:tc>
        <w:tc>
          <w:tcPr>
            <w:tcW w:w="8220" w:type="dxa"/>
            <w:gridSpan w:val="3"/>
          </w:tcPr>
          <w:p w14:paraId="02994B53" w14:textId="77777777" w:rsidR="003C1F98" w:rsidRDefault="003C1F98" w:rsidP="002E0FA7">
            <w:pPr>
              <w:pStyle w:val="Text"/>
            </w:pPr>
          </w:p>
        </w:tc>
      </w:tr>
      <w:tr w:rsidR="003C1F98" w:rsidRPr="00E73313" w14:paraId="31FA3995" w14:textId="77777777" w:rsidTr="0000022A">
        <w:tblPrEx>
          <w:tblLook w:val="01E0" w:firstRow="1" w:lastRow="1" w:firstColumn="1" w:lastColumn="1" w:noHBand="0" w:noVBand="0"/>
        </w:tblPrEx>
        <w:tc>
          <w:tcPr>
            <w:tcW w:w="567" w:type="dxa"/>
          </w:tcPr>
          <w:p w14:paraId="5BBA7A93" w14:textId="77777777" w:rsidR="003C1F98" w:rsidRPr="00E73313" w:rsidRDefault="003C1F98" w:rsidP="002E0FA7"/>
        </w:tc>
        <w:tc>
          <w:tcPr>
            <w:tcW w:w="284" w:type="dxa"/>
          </w:tcPr>
          <w:p w14:paraId="1BFD326B" w14:textId="77777777" w:rsidR="003C1F98" w:rsidRPr="00291284" w:rsidRDefault="003C1F98" w:rsidP="00D644E6">
            <w:pPr>
              <w:pStyle w:val="berschrift4"/>
              <w:rPr>
                <w:lang w:val="x-none"/>
              </w:rPr>
            </w:pPr>
            <w:r>
              <w:t>c)</w:t>
            </w:r>
          </w:p>
        </w:tc>
        <w:tc>
          <w:tcPr>
            <w:tcW w:w="8220" w:type="dxa"/>
            <w:gridSpan w:val="3"/>
          </w:tcPr>
          <w:p w14:paraId="5B84049E" w14:textId="397C8017" w:rsidR="003C1F98" w:rsidRDefault="003C1F98" w:rsidP="002E0FA7">
            <w:pPr>
              <w:pStyle w:val="Text"/>
            </w:pPr>
            <w:r>
              <w:t xml:space="preserve">Zähle </w:t>
            </w:r>
            <w:r w:rsidR="00902DA5">
              <w:t>wie Kenan</w:t>
            </w:r>
            <w:r>
              <w:t xml:space="preserve"> in Gruppen und schreibe die M</w:t>
            </w:r>
            <w:r w:rsidR="00C05D0C">
              <w:t>ultiplikations-A</w:t>
            </w:r>
            <w:r>
              <w:t>ufgabe dazu</w:t>
            </w:r>
            <w:r w:rsidRPr="00E73313">
              <w:t>.</w:t>
            </w:r>
          </w:p>
          <w:p w14:paraId="72B201C1" w14:textId="77777777" w:rsidR="003C1F98" w:rsidRPr="00E73313" w:rsidRDefault="003C1F98" w:rsidP="002E0FA7">
            <w:pPr>
              <w:pStyle w:val="Text"/>
            </w:pPr>
          </w:p>
        </w:tc>
      </w:tr>
      <w:tr w:rsidR="003C1F98" w:rsidRPr="00E73313" w14:paraId="5AB8093E" w14:textId="77777777" w:rsidTr="0000022A">
        <w:tblPrEx>
          <w:tblLook w:val="01E0" w:firstRow="1" w:lastRow="1" w:firstColumn="1" w:lastColumn="1" w:noHBand="0" w:noVBand="0"/>
        </w:tblPrEx>
        <w:trPr>
          <w:trHeight w:val="917"/>
        </w:trPr>
        <w:tc>
          <w:tcPr>
            <w:tcW w:w="567" w:type="dxa"/>
          </w:tcPr>
          <w:p w14:paraId="677FD554" w14:textId="77777777" w:rsidR="003C1F98" w:rsidRPr="00E73313" w:rsidRDefault="003C1F98" w:rsidP="002E0FA7"/>
        </w:tc>
        <w:tc>
          <w:tcPr>
            <w:tcW w:w="284" w:type="dxa"/>
          </w:tcPr>
          <w:p w14:paraId="2E27ED4E" w14:textId="77777777" w:rsidR="003C1F98" w:rsidRPr="00E73313" w:rsidRDefault="003C1F98" w:rsidP="002E0FA7">
            <w:pPr>
              <w:pStyle w:val="DialogAufgabeNummerV"/>
              <w:widowControl w:val="0"/>
              <w:spacing w:line="240" w:lineRule="auto"/>
              <w:rPr>
                <w:rFonts w:ascii="Cambria" w:hAnsi="Cambria"/>
              </w:rPr>
            </w:pPr>
          </w:p>
        </w:tc>
        <w:tc>
          <w:tcPr>
            <w:tcW w:w="2838" w:type="dxa"/>
          </w:tcPr>
          <w:p w14:paraId="4CC7917E" w14:textId="24F014C5" w:rsidR="003C1F98" w:rsidRPr="003760D9" w:rsidRDefault="003C1F98" w:rsidP="002E0FA7">
            <w:pPr>
              <w:rPr>
                <w:b/>
                <w:bCs/>
              </w:rPr>
            </w:pPr>
            <w:r w:rsidRPr="003760D9">
              <w:rPr>
                <w:b/>
                <w:bCs/>
                <w:noProof/>
              </w:rPr>
              <w:drawing>
                <wp:anchor distT="0" distB="0" distL="114300" distR="114300" simplePos="0" relativeHeight="251650113" behindDoc="0" locked="0" layoutInCell="1" allowOverlap="1" wp14:anchorId="65EEBF7C" wp14:editId="7B12C0F0">
                  <wp:simplePos x="0" y="0"/>
                  <wp:positionH relativeFrom="column">
                    <wp:posOffset>479425</wp:posOffset>
                  </wp:positionH>
                  <wp:positionV relativeFrom="paragraph">
                    <wp:posOffset>65405</wp:posOffset>
                  </wp:positionV>
                  <wp:extent cx="338455" cy="349885"/>
                  <wp:effectExtent l="76200" t="76200" r="17145" b="56515"/>
                  <wp:wrapNone/>
                  <wp:docPr id="1527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457809">
                            <a:off x="0" y="0"/>
                            <a:ext cx="338455" cy="349885"/>
                          </a:xfrm>
                          <a:prstGeom prst="rect">
                            <a:avLst/>
                          </a:prstGeom>
                          <a:noFill/>
                        </pic:spPr>
                      </pic:pic>
                    </a:graphicData>
                  </a:graphic>
                  <wp14:sizeRelH relativeFrom="page">
                    <wp14:pctWidth>0</wp14:pctWidth>
                  </wp14:sizeRelH>
                  <wp14:sizeRelV relativeFrom="page">
                    <wp14:pctHeight>0</wp14:pctHeight>
                  </wp14:sizeRelV>
                </wp:anchor>
              </w:drawing>
            </w:r>
            <w:r w:rsidRPr="003760D9">
              <w:rPr>
                <w:b/>
                <w:bCs/>
              </w:rPr>
              <w:t>(1)</w:t>
            </w:r>
          </w:p>
          <w:p w14:paraId="1F25658B" w14:textId="77777777" w:rsidR="003C1F98" w:rsidRPr="003760D9" w:rsidRDefault="003C1F98" w:rsidP="002E0FA7">
            <w:pPr>
              <w:rPr>
                <w:b/>
                <w:bCs/>
              </w:rPr>
            </w:pPr>
            <w:r w:rsidRPr="003760D9">
              <w:rPr>
                <w:b/>
                <w:bCs/>
                <w:noProof/>
              </w:rPr>
              <w:drawing>
                <wp:anchor distT="0" distB="0" distL="114300" distR="114300" simplePos="0" relativeHeight="251650114" behindDoc="0" locked="0" layoutInCell="1" allowOverlap="1" wp14:anchorId="6F785FB3" wp14:editId="1980AC4E">
                  <wp:simplePos x="0" y="0"/>
                  <wp:positionH relativeFrom="column">
                    <wp:posOffset>901065</wp:posOffset>
                  </wp:positionH>
                  <wp:positionV relativeFrom="paragraph">
                    <wp:posOffset>12065</wp:posOffset>
                  </wp:positionV>
                  <wp:extent cx="349885" cy="338455"/>
                  <wp:effectExtent l="0" t="0" r="5715" b="0"/>
                  <wp:wrapNone/>
                  <wp:docPr id="15279"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85" cy="338455"/>
                          </a:xfrm>
                          <a:prstGeom prst="rect">
                            <a:avLst/>
                          </a:prstGeom>
                          <a:noFill/>
                        </pic:spPr>
                      </pic:pic>
                    </a:graphicData>
                  </a:graphic>
                  <wp14:sizeRelH relativeFrom="page">
                    <wp14:pctWidth>0</wp14:pctWidth>
                  </wp14:sizeRelH>
                  <wp14:sizeRelV relativeFrom="page">
                    <wp14:pctHeight>0</wp14:pctHeight>
                  </wp14:sizeRelV>
                </wp:anchor>
              </w:drawing>
            </w:r>
            <w:r w:rsidRPr="003760D9">
              <w:rPr>
                <w:b/>
                <w:bCs/>
                <w:noProof/>
              </w:rPr>
              <w:drawing>
                <wp:anchor distT="0" distB="0" distL="114300" distR="114300" simplePos="0" relativeHeight="251650115" behindDoc="0" locked="0" layoutInCell="1" allowOverlap="1" wp14:anchorId="23F584AB" wp14:editId="785EDC36">
                  <wp:simplePos x="0" y="0"/>
                  <wp:positionH relativeFrom="column">
                    <wp:posOffset>71120</wp:posOffset>
                  </wp:positionH>
                  <wp:positionV relativeFrom="paragraph">
                    <wp:posOffset>54610</wp:posOffset>
                  </wp:positionV>
                  <wp:extent cx="338455" cy="349885"/>
                  <wp:effectExtent l="57150" t="57150" r="42545" b="69215"/>
                  <wp:wrapNone/>
                  <wp:docPr id="15280" name="Bild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353495">
                            <a:off x="0" y="0"/>
                            <a:ext cx="338455" cy="349885"/>
                          </a:xfrm>
                          <a:prstGeom prst="rect">
                            <a:avLst/>
                          </a:prstGeom>
                          <a:noFill/>
                        </pic:spPr>
                      </pic:pic>
                    </a:graphicData>
                  </a:graphic>
                  <wp14:sizeRelH relativeFrom="page">
                    <wp14:pctWidth>0</wp14:pctWidth>
                  </wp14:sizeRelH>
                  <wp14:sizeRelV relativeFrom="page">
                    <wp14:pctHeight>0</wp14:pctHeight>
                  </wp14:sizeRelV>
                </wp:anchor>
              </w:drawing>
            </w:r>
          </w:p>
          <w:p w14:paraId="78B54602" w14:textId="77777777" w:rsidR="003C1F98" w:rsidRPr="003760D9" w:rsidRDefault="003C1F98" w:rsidP="002E0FA7">
            <w:pPr>
              <w:rPr>
                <w:b/>
                <w:bCs/>
              </w:rPr>
            </w:pPr>
          </w:p>
          <w:p w14:paraId="5D4BA3A0" w14:textId="77777777" w:rsidR="003C1F98" w:rsidRPr="003760D9" w:rsidRDefault="003C1F98" w:rsidP="002E0FA7">
            <w:pPr>
              <w:rPr>
                <w:b/>
                <w:bCs/>
              </w:rPr>
            </w:pPr>
          </w:p>
          <w:p w14:paraId="021B5944" w14:textId="77777777" w:rsidR="003C1F98" w:rsidRDefault="003C1F98" w:rsidP="002E0FA7">
            <w:pPr>
              <w:rPr>
                <w:b/>
                <w:bCs/>
              </w:rPr>
            </w:pPr>
          </w:p>
          <w:p w14:paraId="39D1165B" w14:textId="77777777" w:rsidR="0067733B" w:rsidRPr="003760D9" w:rsidRDefault="0067733B" w:rsidP="002E0FA7">
            <w:pPr>
              <w:rPr>
                <w:b/>
                <w:bCs/>
              </w:rPr>
            </w:pPr>
          </w:p>
        </w:tc>
        <w:tc>
          <w:tcPr>
            <w:tcW w:w="2654" w:type="dxa"/>
          </w:tcPr>
          <w:p w14:paraId="255363BF" w14:textId="1151AB70" w:rsidR="003C1F98" w:rsidRPr="003760D9" w:rsidRDefault="00902DA5" w:rsidP="002E0FA7">
            <w:pPr>
              <w:rPr>
                <w:b/>
                <w:bCs/>
              </w:rPr>
            </w:pPr>
            <w:r w:rsidRPr="003760D9">
              <w:rPr>
                <w:b/>
                <w:bCs/>
                <w:noProof/>
              </w:rPr>
              <w:drawing>
                <wp:anchor distT="0" distB="0" distL="114300" distR="114300" simplePos="0" relativeHeight="251650118" behindDoc="0" locked="0" layoutInCell="1" allowOverlap="1" wp14:anchorId="266BDE49" wp14:editId="690310ED">
                  <wp:simplePos x="0" y="0"/>
                  <wp:positionH relativeFrom="column">
                    <wp:posOffset>885556</wp:posOffset>
                  </wp:positionH>
                  <wp:positionV relativeFrom="paragraph">
                    <wp:posOffset>180140</wp:posOffset>
                  </wp:positionV>
                  <wp:extent cx="344170" cy="340360"/>
                  <wp:effectExtent l="78105" t="74295" r="38735" b="89535"/>
                  <wp:wrapNone/>
                  <wp:docPr id="15284"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272447">
                            <a:off x="0" y="0"/>
                            <a:ext cx="344170" cy="340360"/>
                          </a:xfrm>
                          <a:prstGeom prst="rect">
                            <a:avLst/>
                          </a:prstGeom>
                          <a:noFill/>
                        </pic:spPr>
                      </pic:pic>
                    </a:graphicData>
                  </a:graphic>
                  <wp14:sizeRelH relativeFrom="page">
                    <wp14:pctWidth>0</wp14:pctWidth>
                  </wp14:sizeRelH>
                  <wp14:sizeRelV relativeFrom="page">
                    <wp14:pctHeight>0</wp14:pctHeight>
                  </wp14:sizeRelV>
                </wp:anchor>
              </w:drawing>
            </w:r>
            <w:r w:rsidRPr="003760D9">
              <w:rPr>
                <w:b/>
                <w:bCs/>
                <w:noProof/>
              </w:rPr>
              <w:drawing>
                <wp:anchor distT="0" distB="0" distL="114300" distR="114300" simplePos="0" relativeHeight="251650119" behindDoc="0" locked="0" layoutInCell="1" allowOverlap="1" wp14:anchorId="673EAE87" wp14:editId="35AD55CD">
                  <wp:simplePos x="0" y="0"/>
                  <wp:positionH relativeFrom="column">
                    <wp:posOffset>474323</wp:posOffset>
                  </wp:positionH>
                  <wp:positionV relativeFrom="paragraph">
                    <wp:posOffset>472550</wp:posOffset>
                  </wp:positionV>
                  <wp:extent cx="340360" cy="344170"/>
                  <wp:effectExtent l="0" t="0" r="0" b="11430"/>
                  <wp:wrapNone/>
                  <wp:docPr id="15282"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rPr>
                <w:b/>
                <w:bCs/>
                <w:noProof/>
              </w:rPr>
              <w:drawing>
                <wp:anchor distT="0" distB="0" distL="114300" distR="114300" simplePos="0" relativeHeight="251650116" behindDoc="0" locked="0" layoutInCell="1" allowOverlap="1" wp14:anchorId="0A4475D8" wp14:editId="6A330671">
                  <wp:simplePos x="0" y="0"/>
                  <wp:positionH relativeFrom="column">
                    <wp:posOffset>71120</wp:posOffset>
                  </wp:positionH>
                  <wp:positionV relativeFrom="paragraph">
                    <wp:posOffset>221615</wp:posOffset>
                  </wp:positionV>
                  <wp:extent cx="344170" cy="340360"/>
                  <wp:effectExtent l="78105" t="74295" r="13335" b="64135"/>
                  <wp:wrapNone/>
                  <wp:docPr id="1528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916296">
                            <a:off x="0" y="0"/>
                            <a:ext cx="344170" cy="340360"/>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rPr>
                <w:b/>
                <w:bCs/>
                <w:noProof/>
              </w:rPr>
              <w:drawing>
                <wp:anchor distT="0" distB="0" distL="114300" distR="114300" simplePos="0" relativeHeight="251650117" behindDoc="0" locked="0" layoutInCell="1" allowOverlap="1" wp14:anchorId="0EFAEDD1" wp14:editId="428AFC6F">
                  <wp:simplePos x="0" y="0"/>
                  <wp:positionH relativeFrom="column">
                    <wp:posOffset>475615</wp:posOffset>
                  </wp:positionH>
                  <wp:positionV relativeFrom="paragraph">
                    <wp:posOffset>64135</wp:posOffset>
                  </wp:positionV>
                  <wp:extent cx="340360" cy="344170"/>
                  <wp:effectExtent l="76200" t="76200" r="15240" b="87630"/>
                  <wp:wrapNone/>
                  <wp:docPr id="15283"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8431">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rPr>
                <w:b/>
                <w:bCs/>
              </w:rPr>
              <w:t>(2)</w:t>
            </w:r>
          </w:p>
        </w:tc>
        <w:tc>
          <w:tcPr>
            <w:tcW w:w="2728" w:type="dxa"/>
          </w:tcPr>
          <w:p w14:paraId="0B266331" w14:textId="15DEB0A0" w:rsidR="003C1F98" w:rsidRPr="003760D9" w:rsidRDefault="00902DA5" w:rsidP="002E0FA7">
            <w:pPr>
              <w:rPr>
                <w:b/>
                <w:bCs/>
              </w:rPr>
            </w:pPr>
            <w:r w:rsidRPr="003760D9">
              <w:rPr>
                <w:b/>
                <w:bCs/>
                <w:noProof/>
              </w:rPr>
              <w:drawing>
                <wp:anchor distT="0" distB="0" distL="114300" distR="114300" simplePos="0" relativeHeight="251650122" behindDoc="0" locked="0" layoutInCell="1" allowOverlap="1" wp14:anchorId="58B5B405" wp14:editId="25D94D29">
                  <wp:simplePos x="0" y="0"/>
                  <wp:positionH relativeFrom="column">
                    <wp:posOffset>416345</wp:posOffset>
                  </wp:positionH>
                  <wp:positionV relativeFrom="paragraph">
                    <wp:posOffset>75667</wp:posOffset>
                  </wp:positionV>
                  <wp:extent cx="368935" cy="376555"/>
                  <wp:effectExtent l="101600" t="76200" r="37465" b="80645"/>
                  <wp:wrapNone/>
                  <wp:docPr id="15286"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579101">
                            <a:off x="0" y="0"/>
                            <a:ext cx="368935" cy="376555"/>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rPr>
                <w:b/>
                <w:bCs/>
                <w:noProof/>
              </w:rPr>
              <w:drawing>
                <wp:anchor distT="0" distB="0" distL="114300" distR="114300" simplePos="0" relativeHeight="251650120" behindDoc="0" locked="0" layoutInCell="1" allowOverlap="1" wp14:anchorId="108DF757" wp14:editId="55C15D0F">
                  <wp:simplePos x="0" y="0"/>
                  <wp:positionH relativeFrom="column">
                    <wp:posOffset>693226</wp:posOffset>
                  </wp:positionH>
                  <wp:positionV relativeFrom="paragraph">
                    <wp:posOffset>406240</wp:posOffset>
                  </wp:positionV>
                  <wp:extent cx="368935" cy="376555"/>
                  <wp:effectExtent l="50800" t="50800" r="37465" b="55245"/>
                  <wp:wrapNone/>
                  <wp:docPr id="1528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99673">
                            <a:off x="0" y="0"/>
                            <a:ext cx="368935" cy="376555"/>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rPr>
                <w:b/>
                <w:bCs/>
                <w:noProof/>
              </w:rPr>
              <w:drawing>
                <wp:anchor distT="0" distB="0" distL="114300" distR="114300" simplePos="0" relativeHeight="251650121" behindDoc="0" locked="0" layoutInCell="1" allowOverlap="1" wp14:anchorId="5C359BB7" wp14:editId="761BDC24">
                  <wp:simplePos x="0" y="0"/>
                  <wp:positionH relativeFrom="column">
                    <wp:posOffset>1067435</wp:posOffset>
                  </wp:positionH>
                  <wp:positionV relativeFrom="paragraph">
                    <wp:posOffset>37465</wp:posOffset>
                  </wp:positionV>
                  <wp:extent cx="369570" cy="377190"/>
                  <wp:effectExtent l="76200" t="50800" r="36830" b="54610"/>
                  <wp:wrapNone/>
                  <wp:docPr id="15287"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65843">
                            <a:off x="0" y="0"/>
                            <a:ext cx="369570" cy="377190"/>
                          </a:xfrm>
                          <a:prstGeom prst="rect">
                            <a:avLst/>
                          </a:prstGeom>
                          <a:noFill/>
                        </pic:spPr>
                      </pic:pic>
                    </a:graphicData>
                  </a:graphic>
                  <wp14:sizeRelH relativeFrom="page">
                    <wp14:pctWidth>0</wp14:pctWidth>
                  </wp14:sizeRelH>
                  <wp14:sizeRelV relativeFrom="page">
                    <wp14:pctHeight>0</wp14:pctHeight>
                  </wp14:sizeRelV>
                </wp:anchor>
              </w:drawing>
            </w:r>
            <w:r w:rsidR="003C1F98" w:rsidRPr="003760D9">
              <w:rPr>
                <w:b/>
                <w:bCs/>
              </w:rPr>
              <w:t>(3)</w:t>
            </w:r>
          </w:p>
        </w:tc>
      </w:tr>
      <w:tr w:rsidR="003C1F98" w:rsidRPr="00E73313" w14:paraId="3FC69598" w14:textId="77777777" w:rsidTr="0000022A">
        <w:tblPrEx>
          <w:tblLook w:val="01E0" w:firstRow="1" w:lastRow="1" w:firstColumn="1" w:lastColumn="1" w:noHBand="0" w:noVBand="0"/>
        </w:tblPrEx>
        <w:trPr>
          <w:trHeight w:val="2446"/>
        </w:trPr>
        <w:tc>
          <w:tcPr>
            <w:tcW w:w="567" w:type="dxa"/>
          </w:tcPr>
          <w:p w14:paraId="61478370" w14:textId="77777777" w:rsidR="003C1F98" w:rsidRPr="00E73313" w:rsidRDefault="003C1F98" w:rsidP="002E0FA7"/>
        </w:tc>
        <w:tc>
          <w:tcPr>
            <w:tcW w:w="284" w:type="dxa"/>
          </w:tcPr>
          <w:p w14:paraId="0F8A3974" w14:textId="77777777" w:rsidR="003C1F98" w:rsidRPr="00E73313" w:rsidRDefault="003C1F98" w:rsidP="002E0FA7">
            <w:pPr>
              <w:pStyle w:val="DialogAufgabeNummerV"/>
              <w:widowControl w:val="0"/>
              <w:spacing w:line="240" w:lineRule="auto"/>
              <w:rPr>
                <w:rFonts w:ascii="Cambria" w:hAnsi="Cambria"/>
              </w:rPr>
            </w:pPr>
          </w:p>
        </w:tc>
        <w:tc>
          <w:tcPr>
            <w:tcW w:w="2838" w:type="dxa"/>
          </w:tcPr>
          <w:p w14:paraId="44CAE1D8" w14:textId="77777777" w:rsidR="003C1F98" w:rsidRDefault="003C1F98" w:rsidP="002E0FA7">
            <w:pPr>
              <w:pStyle w:val="Text"/>
            </w:pPr>
            <w:r>
              <w:t>So beschreibst du Gruppen:</w:t>
            </w:r>
            <w:r w:rsidRPr="00FD5602">
              <w:t xml:space="preserve">    </w:t>
            </w:r>
          </w:p>
          <w:p w14:paraId="3646F8FB" w14:textId="77777777" w:rsidR="003C1F98" w:rsidRDefault="003C1F98" w:rsidP="002E0FA7">
            <w:pPr>
              <w:pStyle w:val="HandschriftVorlage"/>
            </w:pPr>
          </w:p>
          <w:p w14:paraId="5BCA8308" w14:textId="77777777" w:rsidR="003C1F98" w:rsidRPr="00891D9B" w:rsidRDefault="003C1F98" w:rsidP="002E0FA7">
            <w:pPr>
              <w:pStyle w:val="HandschriftVorlage"/>
            </w:pPr>
            <w:r w:rsidRPr="00891D9B">
              <w:t>I</w:t>
            </w:r>
            <w:r w:rsidRPr="00C86224">
              <w:t>ch sehe drei Wü</w:t>
            </w:r>
            <w:r w:rsidRPr="00891D9B">
              <w:t xml:space="preserve">rfel, </w:t>
            </w:r>
            <w:r>
              <w:br/>
            </w:r>
            <w:r w:rsidR="00BF6CB2">
              <w:t>jeder hat</w:t>
            </w:r>
            <w:r>
              <w:t xml:space="preserve"> </w:t>
            </w:r>
            <w:r w:rsidRPr="00891D9B">
              <w:t xml:space="preserve">6 Punkte. </w:t>
            </w:r>
          </w:p>
          <w:p w14:paraId="0311BF8C" w14:textId="744AAD63" w:rsidR="003C1F98" w:rsidRPr="00FD5602" w:rsidRDefault="003C1F98" w:rsidP="002E0FA7">
            <w:pPr>
              <w:pStyle w:val="HandschriftVorlage"/>
            </w:pPr>
            <w:r w:rsidRPr="00E512B6">
              <w:t>Das sind d</w:t>
            </w:r>
            <w:r w:rsidRPr="00E512B6">
              <w:rPr>
                <w:sz w:val="22"/>
              </w:rPr>
              <w:t>rei 6e</w:t>
            </w:r>
            <w:r w:rsidRPr="00FD5602">
              <w:t>r</w:t>
            </w:r>
            <w:r>
              <w:t>-Würfel</w:t>
            </w:r>
            <w:r w:rsidR="00C44A34">
              <w:t>.</w:t>
            </w:r>
          </w:p>
          <w:p w14:paraId="5AEE1814" w14:textId="77777777" w:rsidR="003C1F98" w:rsidRDefault="003C1F98" w:rsidP="002E0FA7"/>
          <w:p w14:paraId="7B1E9646" w14:textId="77777777" w:rsidR="003675F9" w:rsidRDefault="003675F9" w:rsidP="002E0FA7"/>
          <w:p w14:paraId="5F77F88F" w14:textId="5283AC06" w:rsidR="003C1F98" w:rsidRDefault="00825DFF" w:rsidP="002E0FA7">
            <w:pPr>
              <w:pStyle w:val="Text"/>
              <w:spacing w:before="240" w:line="240" w:lineRule="atLeast"/>
            </w:pPr>
            <w:r>
              <w:t>Multiplikations-Aufgabe</w:t>
            </w:r>
            <w:r w:rsidR="003C1F98" w:rsidRPr="00E73313">
              <w:t>:</w:t>
            </w:r>
            <w:r w:rsidR="003C1F98">
              <w:br/>
            </w:r>
          </w:p>
          <w:p w14:paraId="18876CD4" w14:textId="77777777" w:rsidR="003C1F98" w:rsidRPr="0048299A" w:rsidRDefault="003C1F98" w:rsidP="002E0FA7">
            <w:pPr>
              <w:spacing w:line="600" w:lineRule="auto"/>
              <w:rPr>
                <w:sz w:val="18"/>
              </w:rPr>
            </w:pPr>
            <w:r w:rsidRPr="0069129F">
              <w:rPr>
                <w:color w:val="7F7F7F" w:themeColor="text1" w:themeTint="80"/>
                <w:sz w:val="18"/>
              </w:rPr>
              <w:t>___________________________</w:t>
            </w:r>
          </w:p>
        </w:tc>
        <w:tc>
          <w:tcPr>
            <w:tcW w:w="2654" w:type="dxa"/>
          </w:tcPr>
          <w:p w14:paraId="1E66C38E" w14:textId="77777777" w:rsidR="003C1F98" w:rsidRPr="00902DA5" w:rsidRDefault="00902DA5" w:rsidP="002E0FA7">
            <w:pPr>
              <w:rPr>
                <w:rFonts w:ascii="Comic Sans MS" w:hAnsi="Comic Sans MS"/>
                <w:color w:val="7F7F7F" w:themeColor="text1" w:themeTint="80"/>
              </w:rPr>
            </w:pPr>
            <w:r w:rsidRPr="00902DA5">
              <w:rPr>
                <w:rFonts w:ascii="Comic Sans MS" w:hAnsi="Comic Sans MS"/>
                <w:color w:val="0070C0"/>
              </w:rPr>
              <w:t>Ich sehe</w:t>
            </w:r>
            <w:r w:rsidR="003C1F98" w:rsidRPr="00902DA5">
              <w:rPr>
                <w:rFonts w:ascii="Comic Sans MS" w:hAnsi="Comic Sans MS"/>
              </w:rPr>
              <w:br/>
            </w:r>
          </w:p>
          <w:p w14:paraId="6768DD73"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w:t>
            </w:r>
          </w:p>
          <w:p w14:paraId="3D046DD4"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w:t>
            </w:r>
          </w:p>
          <w:p w14:paraId="6DF62AD1"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w:t>
            </w:r>
          </w:p>
          <w:p w14:paraId="17D574BC" w14:textId="6897EE84" w:rsidR="003C1F98" w:rsidRDefault="00825DFF" w:rsidP="002E0FA7">
            <w:pPr>
              <w:pStyle w:val="Text"/>
              <w:spacing w:line="240" w:lineRule="atLeast"/>
            </w:pPr>
            <w:r>
              <w:t>Multiplikations-Aufgabe</w:t>
            </w:r>
            <w:r w:rsidR="003C1F98" w:rsidRPr="00E73313">
              <w:t>:</w:t>
            </w:r>
            <w:r w:rsidR="003C1F98">
              <w:br/>
            </w:r>
          </w:p>
          <w:p w14:paraId="72EC1DD8"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w:t>
            </w:r>
          </w:p>
          <w:p w14:paraId="6741E798" w14:textId="77777777" w:rsidR="003C1F98" w:rsidRPr="00E73313" w:rsidRDefault="003C1F98" w:rsidP="002E0FA7"/>
        </w:tc>
        <w:tc>
          <w:tcPr>
            <w:tcW w:w="2728" w:type="dxa"/>
          </w:tcPr>
          <w:p w14:paraId="665EA349" w14:textId="77777777" w:rsidR="003C1F98" w:rsidRPr="0069129F" w:rsidRDefault="00902DA5" w:rsidP="002E0FA7">
            <w:pPr>
              <w:rPr>
                <w:color w:val="7F7F7F" w:themeColor="text1" w:themeTint="80"/>
              </w:rPr>
            </w:pPr>
            <w:r w:rsidRPr="00902DA5">
              <w:rPr>
                <w:rFonts w:ascii="Comic Sans MS" w:hAnsi="Comic Sans MS"/>
                <w:color w:val="0070C0"/>
              </w:rPr>
              <w:t>Ich sehe</w:t>
            </w:r>
            <w:r w:rsidR="003C1F98">
              <w:br/>
            </w:r>
          </w:p>
          <w:p w14:paraId="57AB0507"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____________________________</w:t>
            </w:r>
          </w:p>
          <w:p w14:paraId="56ECD1C1"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____________________________</w:t>
            </w:r>
          </w:p>
          <w:p w14:paraId="5637CEC0" w14:textId="77777777" w:rsidR="003C1F98" w:rsidRPr="0069129F" w:rsidRDefault="003C1F98" w:rsidP="002E0FA7">
            <w:pPr>
              <w:spacing w:line="600" w:lineRule="auto"/>
              <w:rPr>
                <w:color w:val="7F7F7F" w:themeColor="text1" w:themeTint="80"/>
                <w:sz w:val="18"/>
              </w:rPr>
            </w:pPr>
            <w:r w:rsidRPr="0069129F">
              <w:rPr>
                <w:color w:val="7F7F7F" w:themeColor="text1" w:themeTint="80"/>
                <w:sz w:val="18"/>
              </w:rPr>
              <w:t>____________________________</w:t>
            </w:r>
          </w:p>
          <w:p w14:paraId="36037C55" w14:textId="7B105120" w:rsidR="003C1F98" w:rsidRPr="0069129F" w:rsidRDefault="00825DFF" w:rsidP="002E0FA7">
            <w:pPr>
              <w:pStyle w:val="Text"/>
              <w:spacing w:line="240" w:lineRule="atLeast"/>
              <w:rPr>
                <w:color w:val="7F7F7F" w:themeColor="text1" w:themeTint="80"/>
              </w:rPr>
            </w:pPr>
            <w:r>
              <w:t>Multiplikations-Aufgabe</w:t>
            </w:r>
            <w:r w:rsidR="003C1F98" w:rsidRPr="00E73313">
              <w:t>:</w:t>
            </w:r>
            <w:r w:rsidR="003C1F98">
              <w:br/>
            </w:r>
          </w:p>
          <w:p w14:paraId="3EC5A7E3" w14:textId="77777777" w:rsidR="003C1F98" w:rsidRPr="00E7402C" w:rsidRDefault="003C1F98" w:rsidP="002E0FA7">
            <w:pPr>
              <w:spacing w:line="600" w:lineRule="auto"/>
              <w:rPr>
                <w:sz w:val="18"/>
              </w:rPr>
            </w:pPr>
            <w:r w:rsidRPr="0069129F">
              <w:rPr>
                <w:color w:val="7F7F7F" w:themeColor="text1" w:themeTint="80"/>
                <w:sz w:val="18"/>
              </w:rPr>
              <w:t>____________________________</w:t>
            </w:r>
          </w:p>
        </w:tc>
      </w:tr>
      <w:tr w:rsidR="003C1F98" w:rsidRPr="00E73313" w14:paraId="378536DF" w14:textId="77777777" w:rsidTr="0000022A">
        <w:tblPrEx>
          <w:tblLook w:val="01E0" w:firstRow="1" w:lastRow="1" w:firstColumn="1" w:lastColumn="1" w:noHBand="0" w:noVBand="0"/>
        </w:tblPrEx>
        <w:tc>
          <w:tcPr>
            <w:tcW w:w="567" w:type="dxa"/>
          </w:tcPr>
          <w:p w14:paraId="4065B1CC" w14:textId="4B510FA0" w:rsidR="003C1F98" w:rsidRPr="00E73313" w:rsidRDefault="00902DA5" w:rsidP="002E0FA7">
            <w:r>
              <w:rPr>
                <w:noProof/>
              </w:rPr>
              <w:drawing>
                <wp:anchor distT="0" distB="0" distL="114300" distR="114300" simplePos="0" relativeHeight="251652372" behindDoc="0" locked="0" layoutInCell="1" allowOverlap="1" wp14:anchorId="135EE88C" wp14:editId="2C93DD7B">
                  <wp:simplePos x="0" y="0"/>
                  <wp:positionH relativeFrom="column">
                    <wp:posOffset>-54321</wp:posOffset>
                  </wp:positionH>
                  <wp:positionV relativeFrom="paragraph">
                    <wp:posOffset>29210</wp:posOffset>
                  </wp:positionV>
                  <wp:extent cx="360000" cy="272386"/>
                  <wp:effectExtent l="0" t="0" r="0" b="0"/>
                  <wp:wrapNone/>
                  <wp:docPr id="1383967721" name="Grafik 138396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284" w:type="dxa"/>
          </w:tcPr>
          <w:p w14:paraId="1862C730" w14:textId="77777777" w:rsidR="003C1F98" w:rsidRPr="00E73313" w:rsidRDefault="003C1F98" w:rsidP="00D644E6">
            <w:pPr>
              <w:pStyle w:val="berschrift4"/>
            </w:pPr>
            <w:r>
              <w:t>d)</w:t>
            </w:r>
          </w:p>
        </w:tc>
        <w:tc>
          <w:tcPr>
            <w:tcW w:w="8220" w:type="dxa"/>
            <w:gridSpan w:val="3"/>
          </w:tcPr>
          <w:p w14:paraId="20803B61" w14:textId="28EFECDF" w:rsidR="00902DA5" w:rsidRDefault="00902DA5" w:rsidP="00902DA5">
            <w:pPr>
              <w:pStyle w:val="Text"/>
            </w:pPr>
            <w:r>
              <w:t>Zeichne</w:t>
            </w:r>
            <w:r w:rsidR="0090734F">
              <w:t>t</w:t>
            </w:r>
            <w:r>
              <w:t xml:space="preserve"> </w:t>
            </w:r>
            <w:r w:rsidR="00603F17">
              <w:t>ebenso</w:t>
            </w:r>
            <w:r>
              <w:t xml:space="preserve"> Würfelbilder und schreib</w:t>
            </w:r>
            <w:r w:rsidR="0090734F">
              <w:t xml:space="preserve">t </w:t>
            </w:r>
            <w:r>
              <w:t xml:space="preserve">die </w:t>
            </w:r>
            <w:r w:rsidR="00825DFF">
              <w:t>Multiplikations-Aufgabe</w:t>
            </w:r>
            <w:r>
              <w:t xml:space="preserve"> dazu</w:t>
            </w:r>
            <w:r w:rsidR="003675F9">
              <w:t xml:space="preserve"> ins Heft</w:t>
            </w:r>
            <w:r>
              <w:t>.</w:t>
            </w:r>
          </w:p>
          <w:p w14:paraId="7272C1E4" w14:textId="6B6FD55C" w:rsidR="003C1F98" w:rsidRPr="00E73313" w:rsidRDefault="00902DA5" w:rsidP="00902DA5">
            <w:pPr>
              <w:pStyle w:val="Text"/>
            </w:pPr>
            <w:r w:rsidRPr="00E73313">
              <w:t>Begründe</w:t>
            </w:r>
            <w:r w:rsidR="0090734F">
              <w:t>t</w:t>
            </w:r>
            <w:r w:rsidRPr="00E73313">
              <w:t>, warum diese Aufgaben zu den Bildern passen.</w:t>
            </w:r>
          </w:p>
        </w:tc>
      </w:tr>
    </w:tbl>
    <w:p w14:paraId="0C96EA32" w14:textId="30787DEE" w:rsidR="00902DA5" w:rsidRDefault="00825DFF" w:rsidP="003C1F98">
      <w:r>
        <w:rPr>
          <w:noProof/>
        </w:rPr>
        <w:drawing>
          <wp:anchor distT="0" distB="0" distL="114300" distR="114300" simplePos="0" relativeHeight="251652373" behindDoc="0" locked="0" layoutInCell="1" allowOverlap="1" wp14:anchorId="3B91F7EF" wp14:editId="4FE202D7">
            <wp:simplePos x="0" y="0"/>
            <wp:positionH relativeFrom="column">
              <wp:posOffset>-172720</wp:posOffset>
            </wp:positionH>
            <wp:positionV relativeFrom="paragraph">
              <wp:posOffset>-6898640</wp:posOffset>
            </wp:positionV>
            <wp:extent cx="360000" cy="272386"/>
            <wp:effectExtent l="0" t="0" r="0" b="0"/>
            <wp:wrapNone/>
            <wp:docPr id="732606713" name="Grafik 73260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p w14:paraId="57622552" w14:textId="77777777" w:rsidR="003C1F98" w:rsidRDefault="003C1F98" w:rsidP="00F50DC9">
      <w:pPr>
        <w:spacing w:line="20" w:lineRule="exact"/>
      </w:pPr>
    </w:p>
    <w:p w14:paraId="5CC3B58C" w14:textId="77777777" w:rsidR="00EB4836" w:rsidRDefault="00EB4836">
      <w:r>
        <w:rPr>
          <w:b/>
          <w:bCs/>
        </w:rPr>
        <w:br w:type="page"/>
      </w:r>
    </w:p>
    <w:tbl>
      <w:tblPr>
        <w:tblW w:w="9285" w:type="dxa"/>
        <w:tblLayout w:type="fixed"/>
        <w:tblCellMar>
          <w:left w:w="0" w:type="dxa"/>
          <w:right w:w="0" w:type="dxa"/>
        </w:tblCellMar>
        <w:tblLook w:val="01E0" w:firstRow="1" w:lastRow="1" w:firstColumn="1" w:lastColumn="1" w:noHBand="0" w:noVBand="0"/>
      </w:tblPr>
      <w:tblGrid>
        <w:gridCol w:w="752"/>
        <w:gridCol w:w="307"/>
        <w:gridCol w:w="35"/>
        <w:gridCol w:w="687"/>
        <w:gridCol w:w="1644"/>
        <w:gridCol w:w="686"/>
        <w:gridCol w:w="411"/>
        <w:gridCol w:w="206"/>
        <w:gridCol w:w="548"/>
        <w:gridCol w:w="890"/>
        <w:gridCol w:w="960"/>
        <w:gridCol w:w="824"/>
        <w:gridCol w:w="1335"/>
      </w:tblGrid>
      <w:tr w:rsidR="003C1F98" w:rsidRPr="00E73313" w14:paraId="14F5ADBC" w14:textId="77777777" w:rsidTr="00E91F87">
        <w:tc>
          <w:tcPr>
            <w:tcW w:w="752" w:type="dxa"/>
          </w:tcPr>
          <w:p w14:paraId="6B3EADBA" w14:textId="6806825A" w:rsidR="003C1F98" w:rsidRPr="00E73313" w:rsidRDefault="003760D9" w:rsidP="0000022A">
            <w:pPr>
              <w:pStyle w:val="berschrift3"/>
            </w:pPr>
            <w:r>
              <w:lastRenderedPageBreak/>
              <w:t>1.2</w:t>
            </w:r>
            <w:r w:rsidR="003C1F98">
              <w:t xml:space="preserve"> </w:t>
            </w:r>
          </w:p>
        </w:tc>
        <w:tc>
          <w:tcPr>
            <w:tcW w:w="8533" w:type="dxa"/>
            <w:gridSpan w:val="12"/>
          </w:tcPr>
          <w:p w14:paraId="5E9BAAD6" w14:textId="46C1853F" w:rsidR="003C1F98" w:rsidRPr="000809F3" w:rsidRDefault="003C1F98" w:rsidP="0000022A">
            <w:pPr>
              <w:pStyle w:val="berschrift3"/>
            </w:pPr>
            <w:r>
              <w:t>Gruppen beim Würfelspiel</w:t>
            </w:r>
            <w:r w:rsidR="00E91F87">
              <w:br/>
            </w:r>
          </w:p>
        </w:tc>
      </w:tr>
      <w:tr w:rsidR="00840FC2" w:rsidRPr="00E73313" w14:paraId="181FA715" w14:textId="77777777" w:rsidTr="00E91F87">
        <w:trPr>
          <w:trHeight w:val="406"/>
        </w:trPr>
        <w:tc>
          <w:tcPr>
            <w:tcW w:w="752" w:type="dxa"/>
            <w:vMerge w:val="restart"/>
          </w:tcPr>
          <w:p w14:paraId="3016BE8B" w14:textId="7643C0FC" w:rsidR="00840FC2" w:rsidRPr="00E73313" w:rsidRDefault="00840FC2" w:rsidP="002E0FA7">
            <w:r>
              <w:rPr>
                <w:noProof/>
              </w:rPr>
              <w:drawing>
                <wp:anchor distT="0" distB="0" distL="114300" distR="114300" simplePos="0" relativeHeight="251652401" behindDoc="1" locked="0" layoutInCell="1" allowOverlap="1" wp14:anchorId="5785756D" wp14:editId="7880BE94">
                  <wp:simplePos x="0" y="0"/>
                  <wp:positionH relativeFrom="column">
                    <wp:posOffset>46840</wp:posOffset>
                  </wp:positionH>
                  <wp:positionV relativeFrom="paragraph">
                    <wp:posOffset>81915</wp:posOffset>
                  </wp:positionV>
                  <wp:extent cx="313200" cy="273600"/>
                  <wp:effectExtent l="0" t="0" r="4445" b="6350"/>
                  <wp:wrapTight wrapText="bothSides">
                    <wp:wrapPolygon edited="0">
                      <wp:start x="2629" y="0"/>
                      <wp:lineTo x="0" y="11051"/>
                      <wp:lineTo x="0" y="18084"/>
                      <wp:lineTo x="7010" y="21098"/>
                      <wp:lineTo x="21030" y="21098"/>
                      <wp:lineTo x="21030" y="8037"/>
                      <wp:lineTo x="17525" y="3014"/>
                      <wp:lineTo x="9639" y="0"/>
                      <wp:lineTo x="2629" y="0"/>
                    </wp:wrapPolygon>
                  </wp:wrapTight>
                  <wp:docPr id="1759902585" name="Grafik 175990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200" cy="273600"/>
                          </a:xfrm>
                          <a:prstGeom prst="rect">
                            <a:avLst/>
                          </a:prstGeom>
                          <a:noFill/>
                        </pic:spPr>
                      </pic:pic>
                    </a:graphicData>
                  </a:graphic>
                  <wp14:sizeRelH relativeFrom="page">
                    <wp14:pctWidth>0</wp14:pctWidth>
                  </wp14:sizeRelH>
                  <wp14:sizeRelV relativeFrom="page">
                    <wp14:pctHeight>0</wp14:pctHeight>
                  </wp14:sizeRelV>
                </wp:anchor>
              </w:drawing>
            </w:r>
          </w:p>
        </w:tc>
        <w:tc>
          <w:tcPr>
            <w:tcW w:w="342" w:type="dxa"/>
            <w:gridSpan w:val="2"/>
          </w:tcPr>
          <w:p w14:paraId="7398ABA4" w14:textId="77777777" w:rsidR="00840FC2" w:rsidRPr="006C3A53" w:rsidRDefault="00840FC2" w:rsidP="00D644E6">
            <w:pPr>
              <w:pStyle w:val="berschrift4"/>
            </w:pPr>
            <w:r w:rsidRPr="006C3A53">
              <w:t>a)</w:t>
            </w:r>
          </w:p>
        </w:tc>
        <w:tc>
          <w:tcPr>
            <w:tcW w:w="8191" w:type="dxa"/>
            <w:gridSpan w:val="10"/>
            <w:tcBorders>
              <w:bottom w:val="single" w:sz="4" w:space="0" w:color="BFBFBF" w:themeColor="accent6" w:themeShade="BF"/>
            </w:tcBorders>
          </w:tcPr>
          <w:p w14:paraId="42FDA7EA" w14:textId="77777777" w:rsidR="00840FC2" w:rsidRPr="00E73313" w:rsidRDefault="00840FC2" w:rsidP="005E4463">
            <w:pPr>
              <w:pStyle w:val="Text"/>
            </w:pPr>
            <w:r>
              <w:t>Spielt zu dritt, s</w:t>
            </w:r>
            <w:r w:rsidRPr="00CF53D7">
              <w:t>chreibt eu</w:t>
            </w:r>
            <w:r>
              <w:t xml:space="preserve">re Spiele </w:t>
            </w:r>
            <w:r w:rsidRPr="00CF53D7">
              <w:t>in die</w:t>
            </w:r>
            <w:r>
              <w:t xml:space="preserve"> Tabelle. </w:t>
            </w:r>
          </w:p>
        </w:tc>
      </w:tr>
      <w:tr w:rsidR="00840FC2" w:rsidRPr="00E73313" w14:paraId="0CCEB342" w14:textId="77777777" w:rsidTr="005C6311">
        <w:tc>
          <w:tcPr>
            <w:tcW w:w="752" w:type="dxa"/>
            <w:vMerge/>
            <w:tcBorders>
              <w:bottom w:val="single" w:sz="12" w:space="0" w:color="A6A6A6" w:themeColor="background1" w:themeShade="A6"/>
            </w:tcBorders>
          </w:tcPr>
          <w:p w14:paraId="115999C3" w14:textId="77777777" w:rsidR="00840FC2" w:rsidRPr="00E73313" w:rsidRDefault="00840FC2" w:rsidP="002E0FA7"/>
        </w:tc>
        <w:tc>
          <w:tcPr>
            <w:tcW w:w="342" w:type="dxa"/>
            <w:gridSpan w:val="2"/>
            <w:tcBorders>
              <w:bottom w:val="single" w:sz="12" w:space="0" w:color="A6A6A6" w:themeColor="background1" w:themeShade="A6"/>
              <w:right w:val="single" w:sz="4" w:space="0" w:color="BFBFBF" w:themeColor="accent6" w:themeShade="BF"/>
            </w:tcBorders>
          </w:tcPr>
          <w:p w14:paraId="356C8C1B" w14:textId="77777777" w:rsidR="00840FC2" w:rsidRPr="00E73313" w:rsidRDefault="00840FC2" w:rsidP="003760D9"/>
        </w:tc>
        <w:tc>
          <w:tcPr>
            <w:tcW w:w="687"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2047BF7A" w14:textId="77777777" w:rsidR="00840FC2" w:rsidRPr="00E73313" w:rsidRDefault="00840FC2" w:rsidP="0067733B">
            <w:pPr>
              <w:pStyle w:val="Text"/>
            </w:pPr>
            <w:r>
              <w:t>Name der 3 Kinder</w:t>
            </w:r>
          </w:p>
        </w:tc>
        <w:tc>
          <w:tcPr>
            <w:tcW w:w="1644"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7B8972B9" w14:textId="4222EBA0" w:rsidR="00840FC2" w:rsidRPr="00BB186C" w:rsidRDefault="00840FC2" w:rsidP="0067733B">
            <w:pPr>
              <w:pStyle w:val="Text"/>
              <w:rPr>
                <w:highlight w:val="yellow"/>
              </w:rPr>
            </w:pPr>
            <w:r w:rsidRPr="00FD5602">
              <w:t xml:space="preserve">Wie viele Würfel </w:t>
            </w:r>
            <w:r w:rsidR="00C565A4">
              <w:t>zeigen</w:t>
            </w:r>
            <w:r>
              <w:t xml:space="preserve"> gleich</w:t>
            </w:r>
            <w:r w:rsidR="0067733B">
              <w:t xml:space="preserve"> viele </w:t>
            </w:r>
            <w:r>
              <w:t>Punkte</w:t>
            </w:r>
            <w:r w:rsidRPr="00FD5602">
              <w:t xml:space="preserve">? </w:t>
            </w:r>
          </w:p>
        </w:tc>
        <w:tc>
          <w:tcPr>
            <w:tcW w:w="1097" w:type="dxa"/>
            <w:gridSpan w:val="2"/>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63032761" w14:textId="77777777" w:rsidR="00840FC2" w:rsidRPr="00E73313" w:rsidRDefault="00840FC2" w:rsidP="0067733B">
            <w:pPr>
              <w:pStyle w:val="Text"/>
            </w:pPr>
            <w:r>
              <w:t>Ein Würfel zeigt einen …</w:t>
            </w:r>
          </w:p>
        </w:tc>
        <w:tc>
          <w:tcPr>
            <w:tcW w:w="1644" w:type="dxa"/>
            <w:gridSpan w:val="3"/>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0B0A9DF7" w14:textId="77777777" w:rsidR="00840FC2" w:rsidRPr="00213578" w:rsidRDefault="00840FC2" w:rsidP="0067733B">
            <w:pPr>
              <w:pStyle w:val="Text"/>
            </w:pPr>
            <w:r>
              <w:t>Alle Würfel</w:t>
            </w:r>
            <w:r>
              <w:br/>
              <w:t>zusammen zeigen…</w:t>
            </w:r>
          </w:p>
        </w:tc>
        <w:tc>
          <w:tcPr>
            <w:tcW w:w="960"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315ACB86" w14:textId="77777777" w:rsidR="00840FC2" w:rsidRDefault="00840FC2" w:rsidP="0067733B">
            <w:pPr>
              <w:pStyle w:val="Text"/>
            </w:pPr>
            <w:r>
              <w:t>Aufgabe</w:t>
            </w:r>
          </w:p>
        </w:tc>
        <w:tc>
          <w:tcPr>
            <w:tcW w:w="824"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033E8F67" w14:textId="77777777" w:rsidR="00840FC2" w:rsidRPr="00E73313" w:rsidRDefault="00840FC2" w:rsidP="0067733B">
            <w:pPr>
              <w:pStyle w:val="Text"/>
            </w:pPr>
            <w:r w:rsidRPr="00E73313">
              <w:t>Punkte</w:t>
            </w:r>
          </w:p>
        </w:tc>
        <w:tc>
          <w:tcPr>
            <w:tcW w:w="1335"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Mar>
              <w:left w:w="57" w:type="dxa"/>
            </w:tcMar>
          </w:tcPr>
          <w:p w14:paraId="12100CFB" w14:textId="77777777" w:rsidR="00840FC2" w:rsidRPr="00E73313" w:rsidRDefault="00840FC2" w:rsidP="0067733B">
            <w:pPr>
              <w:pStyle w:val="Text"/>
            </w:pPr>
            <w:r>
              <w:t xml:space="preserve">Wer gewinnt? </w:t>
            </w:r>
          </w:p>
        </w:tc>
      </w:tr>
      <w:tr w:rsidR="002C29FD" w:rsidRPr="00E73313" w14:paraId="18E155A6" w14:textId="77777777" w:rsidTr="00B10C21">
        <w:tc>
          <w:tcPr>
            <w:tcW w:w="1094"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4" w:space="0" w:color="BFBFBF" w:themeColor="accent6" w:themeShade="BF"/>
            </w:tcBorders>
          </w:tcPr>
          <w:p w14:paraId="0450C13F" w14:textId="1406F0BE" w:rsidR="002C29FD" w:rsidRPr="00E73313" w:rsidRDefault="002C29FD" w:rsidP="002C29FD">
            <w:r>
              <w:t xml:space="preserve">  Beispiel</w:t>
            </w:r>
          </w:p>
        </w:tc>
        <w:tc>
          <w:tcPr>
            <w:tcW w:w="687" w:type="dxa"/>
            <w:tcBorders>
              <w:top w:val="single" w:sz="12" w:space="0" w:color="A6A6A6" w:themeColor="background1" w:themeShade="A6"/>
              <w:left w:val="single" w:sz="4" w:space="0" w:color="BFBFBF" w:themeColor="accent6" w:themeShade="BF"/>
              <w:bottom w:val="single" w:sz="12" w:space="0" w:color="A6A6A6" w:themeColor="background1" w:themeShade="A6"/>
              <w:right w:val="single" w:sz="4" w:space="0" w:color="BFBFBF" w:themeColor="accent6" w:themeShade="BF"/>
            </w:tcBorders>
          </w:tcPr>
          <w:p w14:paraId="2912312E" w14:textId="77777777" w:rsidR="002C29FD" w:rsidRPr="00E73313" w:rsidRDefault="002C29FD" w:rsidP="00902DA5">
            <w:pPr>
              <w:pStyle w:val="HandschriftVorlage"/>
              <w:spacing w:before="60" w:after="60" w:line="240" w:lineRule="auto"/>
            </w:pPr>
            <w:r>
              <w:t xml:space="preserve"> Lisa</w:t>
            </w:r>
          </w:p>
        </w:tc>
        <w:tc>
          <w:tcPr>
            <w:tcW w:w="1644" w:type="dxa"/>
            <w:tcBorders>
              <w:top w:val="single" w:sz="12" w:space="0" w:color="A6A6A6" w:themeColor="background1" w:themeShade="A6"/>
              <w:left w:val="single" w:sz="4" w:space="0" w:color="BFBFBF" w:themeColor="accent6" w:themeShade="BF"/>
              <w:bottom w:val="single" w:sz="12" w:space="0" w:color="A6A6A6" w:themeColor="background1" w:themeShade="A6"/>
              <w:right w:val="single" w:sz="4" w:space="0" w:color="BFBFBF" w:themeColor="accent6" w:themeShade="BF"/>
            </w:tcBorders>
          </w:tcPr>
          <w:p w14:paraId="39F57A64" w14:textId="77777777" w:rsidR="002C29FD" w:rsidRPr="00C453AF" w:rsidRDefault="002C29FD" w:rsidP="002E0FA7">
            <w:pPr>
              <w:pStyle w:val="HandschriftVorlage"/>
              <w:spacing w:before="60" w:after="60" w:line="240" w:lineRule="auto"/>
            </w:pPr>
            <w:r>
              <w:t xml:space="preserve"> </w:t>
            </w:r>
            <w:r w:rsidRPr="00C453AF">
              <w:t xml:space="preserve">drei </w:t>
            </w:r>
          </w:p>
        </w:tc>
        <w:tc>
          <w:tcPr>
            <w:tcW w:w="1097" w:type="dxa"/>
            <w:gridSpan w:val="2"/>
            <w:tcBorders>
              <w:top w:val="single" w:sz="12" w:space="0" w:color="A6A6A6" w:themeColor="background1" w:themeShade="A6"/>
              <w:left w:val="single" w:sz="4" w:space="0" w:color="BFBFBF" w:themeColor="accent6" w:themeShade="BF"/>
              <w:bottom w:val="single" w:sz="12" w:space="0" w:color="A6A6A6" w:themeColor="background1" w:themeShade="A6"/>
              <w:right w:val="single" w:sz="4" w:space="0" w:color="BFBFBF" w:themeColor="accent6" w:themeShade="BF"/>
            </w:tcBorders>
          </w:tcPr>
          <w:p w14:paraId="19652F83" w14:textId="77777777" w:rsidR="002C29FD" w:rsidRPr="00C453AF" w:rsidRDefault="002C29FD" w:rsidP="002E0FA7">
            <w:pPr>
              <w:pStyle w:val="HandschriftVorlage"/>
              <w:spacing w:before="60" w:after="60" w:line="240" w:lineRule="auto"/>
            </w:pPr>
            <w:r>
              <w:t xml:space="preserve"> </w:t>
            </w:r>
            <w:r w:rsidRPr="00C453AF">
              <w:t>4er</w:t>
            </w:r>
          </w:p>
        </w:tc>
        <w:tc>
          <w:tcPr>
            <w:tcW w:w="1644" w:type="dxa"/>
            <w:gridSpan w:val="3"/>
            <w:tcBorders>
              <w:top w:val="single" w:sz="12" w:space="0" w:color="A6A6A6" w:themeColor="background1" w:themeShade="A6"/>
              <w:left w:val="single" w:sz="4" w:space="0" w:color="BFBFBF" w:themeColor="accent6" w:themeShade="BF"/>
              <w:bottom w:val="single" w:sz="12" w:space="0" w:color="A6A6A6" w:themeColor="background1" w:themeShade="A6"/>
              <w:right w:val="single" w:sz="4" w:space="0" w:color="BFBFBF" w:themeColor="accent6" w:themeShade="BF"/>
            </w:tcBorders>
          </w:tcPr>
          <w:p w14:paraId="59DC7E9E" w14:textId="24B6E83A" w:rsidR="002C29FD" w:rsidRPr="00C453AF" w:rsidRDefault="002C29FD" w:rsidP="002E0FA7">
            <w:pPr>
              <w:pStyle w:val="HandschriftVorlage"/>
              <w:spacing w:before="60" w:after="60" w:line="240" w:lineRule="auto"/>
            </w:pPr>
            <w:r>
              <w:t xml:space="preserve"> </w:t>
            </w:r>
            <w:r w:rsidRPr="00C453AF">
              <w:t xml:space="preserve">drei 4er </w:t>
            </w:r>
          </w:p>
        </w:tc>
        <w:tc>
          <w:tcPr>
            <w:tcW w:w="960" w:type="dxa"/>
            <w:tcBorders>
              <w:top w:val="single" w:sz="12" w:space="0" w:color="A6A6A6" w:themeColor="background1" w:themeShade="A6"/>
              <w:left w:val="single" w:sz="4" w:space="0" w:color="BFBFBF" w:themeColor="accent6" w:themeShade="BF"/>
              <w:bottom w:val="single" w:sz="12" w:space="0" w:color="A6A6A6" w:themeColor="background1" w:themeShade="A6"/>
              <w:right w:val="single" w:sz="4" w:space="0" w:color="BFBFBF" w:themeColor="accent6" w:themeShade="BF"/>
            </w:tcBorders>
          </w:tcPr>
          <w:p w14:paraId="7AF25EEB" w14:textId="7FD4CDC7" w:rsidR="002C29FD" w:rsidRPr="00C453AF" w:rsidRDefault="002C29FD" w:rsidP="002E0FA7">
            <w:pPr>
              <w:pStyle w:val="HandschriftVorlage"/>
              <w:spacing w:before="60" w:after="60" w:line="240" w:lineRule="auto"/>
            </w:pPr>
            <w:r>
              <w:t xml:space="preserve"> </w:t>
            </w:r>
            <w:r w:rsidRPr="00C453AF">
              <w:t>3 · 4</w:t>
            </w:r>
          </w:p>
        </w:tc>
        <w:tc>
          <w:tcPr>
            <w:tcW w:w="824" w:type="dxa"/>
            <w:tcBorders>
              <w:top w:val="single" w:sz="12" w:space="0" w:color="A6A6A6" w:themeColor="background1" w:themeShade="A6"/>
              <w:left w:val="single" w:sz="4" w:space="0" w:color="BFBFBF" w:themeColor="accent6" w:themeShade="BF"/>
              <w:bottom w:val="single" w:sz="12" w:space="0" w:color="A6A6A6" w:themeColor="background1" w:themeShade="A6"/>
              <w:right w:val="single" w:sz="4" w:space="0" w:color="BFBFBF" w:themeColor="accent6" w:themeShade="BF"/>
            </w:tcBorders>
          </w:tcPr>
          <w:p w14:paraId="3F305050" w14:textId="4560554E" w:rsidR="002C29FD" w:rsidRPr="00E73313" w:rsidRDefault="002C29FD" w:rsidP="002E0FA7">
            <w:pPr>
              <w:pStyle w:val="HandschriftVorlage"/>
              <w:spacing w:before="60" w:after="60" w:line="240" w:lineRule="auto"/>
            </w:pPr>
            <w:r>
              <w:t xml:space="preserve"> 12</w:t>
            </w:r>
          </w:p>
        </w:tc>
        <w:tc>
          <w:tcPr>
            <w:tcW w:w="1335" w:type="dxa"/>
            <w:tcBorders>
              <w:top w:val="single" w:sz="12" w:space="0" w:color="A6A6A6" w:themeColor="background1" w:themeShade="A6"/>
              <w:left w:val="single" w:sz="4" w:space="0" w:color="BFBFBF" w:themeColor="accent6" w:themeShade="BF"/>
              <w:bottom w:val="single" w:sz="12" w:space="0" w:color="A6A6A6" w:themeColor="background1" w:themeShade="A6"/>
              <w:right w:val="single" w:sz="12" w:space="0" w:color="A6A6A6" w:themeColor="background1" w:themeShade="A6"/>
            </w:tcBorders>
          </w:tcPr>
          <w:p w14:paraId="3B85D8F7" w14:textId="15E5E956" w:rsidR="002C29FD" w:rsidRPr="00E73313" w:rsidRDefault="002C29FD" w:rsidP="002E0FA7">
            <w:pPr>
              <w:pStyle w:val="HandschriftVorlage"/>
              <w:spacing w:before="60" w:after="60" w:line="240" w:lineRule="auto"/>
            </w:pPr>
            <w:r>
              <w:t xml:space="preserve"> Jonas</w:t>
            </w:r>
          </w:p>
        </w:tc>
      </w:tr>
      <w:tr w:rsidR="00902DA5" w:rsidRPr="00E73313" w14:paraId="3772BC9E" w14:textId="77777777" w:rsidTr="00D86AD2">
        <w:tc>
          <w:tcPr>
            <w:tcW w:w="752" w:type="dxa"/>
            <w:tcBorders>
              <w:top w:val="single" w:sz="12" w:space="0" w:color="A6A6A6" w:themeColor="background1" w:themeShade="A6"/>
              <w:left w:val="single" w:sz="12" w:space="0" w:color="A6A6A6" w:themeColor="background1" w:themeShade="A6"/>
              <w:bottom w:val="single" w:sz="4" w:space="0" w:color="BFBFBF" w:themeColor="accent6" w:themeShade="BF"/>
            </w:tcBorders>
          </w:tcPr>
          <w:p w14:paraId="179F7396" w14:textId="15E3886E" w:rsidR="00902DA5" w:rsidRPr="00E73313" w:rsidRDefault="00D86AD2" w:rsidP="002E0FA7">
            <w:r>
              <w:t xml:space="preserve">  </w:t>
            </w:r>
            <w:r w:rsidR="00902DA5">
              <w:t>Spiel 1</w:t>
            </w:r>
          </w:p>
        </w:tc>
        <w:tc>
          <w:tcPr>
            <w:tcW w:w="342" w:type="dxa"/>
            <w:gridSpan w:val="2"/>
            <w:tcBorders>
              <w:top w:val="single" w:sz="12" w:space="0" w:color="A6A6A6" w:themeColor="background1" w:themeShade="A6"/>
              <w:bottom w:val="single" w:sz="4" w:space="0" w:color="BFBFBF" w:themeColor="accent6" w:themeShade="BF"/>
              <w:right w:val="single" w:sz="4" w:space="0" w:color="BFBFBF" w:themeColor="accent6" w:themeShade="BF"/>
            </w:tcBorders>
          </w:tcPr>
          <w:p w14:paraId="5B21F065" w14:textId="77777777" w:rsidR="00902DA5" w:rsidRPr="00E73313" w:rsidRDefault="00902DA5" w:rsidP="003760D9"/>
        </w:tc>
        <w:tc>
          <w:tcPr>
            <w:tcW w:w="687"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401047A8" w14:textId="77777777" w:rsidR="00902DA5" w:rsidRPr="00E73313" w:rsidRDefault="00902DA5" w:rsidP="002E0FA7">
            <w:pPr>
              <w:pStyle w:val="Text"/>
            </w:pPr>
          </w:p>
        </w:tc>
        <w:tc>
          <w:tcPr>
            <w:tcW w:w="1644"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4B99C043" w14:textId="77777777" w:rsidR="00902DA5" w:rsidRPr="00E73313" w:rsidRDefault="00902DA5" w:rsidP="002E0FA7">
            <w:pPr>
              <w:pStyle w:val="Text"/>
              <w:spacing w:before="60" w:after="60"/>
            </w:pPr>
          </w:p>
        </w:tc>
        <w:tc>
          <w:tcPr>
            <w:tcW w:w="1097" w:type="dxa"/>
            <w:gridSpan w:val="2"/>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6471A813" w14:textId="77777777" w:rsidR="00902DA5" w:rsidRPr="00E73313" w:rsidRDefault="00902DA5" w:rsidP="002E0FA7">
            <w:pPr>
              <w:pStyle w:val="Text"/>
              <w:spacing w:before="60" w:after="60"/>
            </w:pPr>
          </w:p>
        </w:tc>
        <w:tc>
          <w:tcPr>
            <w:tcW w:w="1644" w:type="dxa"/>
            <w:gridSpan w:val="3"/>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7749C3A8" w14:textId="77777777" w:rsidR="00902DA5" w:rsidRPr="00E73313" w:rsidRDefault="00902DA5" w:rsidP="002E0FA7">
            <w:pPr>
              <w:pStyle w:val="Text"/>
              <w:spacing w:before="60" w:after="60"/>
            </w:pPr>
          </w:p>
        </w:tc>
        <w:tc>
          <w:tcPr>
            <w:tcW w:w="960"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63E3ED4E" w14:textId="77777777" w:rsidR="00902DA5" w:rsidRPr="00E73313" w:rsidRDefault="00902DA5" w:rsidP="002E0FA7">
            <w:pPr>
              <w:pStyle w:val="Text"/>
              <w:spacing w:before="60" w:after="60"/>
            </w:pPr>
          </w:p>
        </w:tc>
        <w:tc>
          <w:tcPr>
            <w:tcW w:w="824"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3A13AB1E" w14:textId="77777777" w:rsidR="00902DA5" w:rsidRPr="00E73313" w:rsidRDefault="00902DA5" w:rsidP="002E0FA7">
            <w:pPr>
              <w:pStyle w:val="Text"/>
              <w:spacing w:before="60" w:after="60"/>
            </w:pPr>
          </w:p>
        </w:tc>
        <w:tc>
          <w:tcPr>
            <w:tcW w:w="1335" w:type="dxa"/>
            <w:vMerge w:val="restart"/>
            <w:tcBorders>
              <w:top w:val="single" w:sz="12" w:space="0" w:color="A6A6A6" w:themeColor="background1" w:themeShade="A6"/>
              <w:left w:val="single" w:sz="4" w:space="0" w:color="BFBFBF" w:themeColor="accent6" w:themeShade="BF"/>
              <w:bottom w:val="single" w:sz="4" w:space="0" w:color="BFBFBF" w:themeColor="accent6" w:themeShade="BF"/>
              <w:right w:val="single" w:sz="12" w:space="0" w:color="A6A6A6" w:themeColor="background1" w:themeShade="A6"/>
            </w:tcBorders>
          </w:tcPr>
          <w:p w14:paraId="1F987950" w14:textId="77777777" w:rsidR="00902DA5" w:rsidRPr="00E73313" w:rsidRDefault="00902DA5" w:rsidP="002E0FA7">
            <w:pPr>
              <w:pStyle w:val="Text"/>
              <w:spacing w:before="60" w:after="60"/>
            </w:pPr>
          </w:p>
        </w:tc>
      </w:tr>
      <w:tr w:rsidR="00902DA5" w:rsidRPr="00E73313" w14:paraId="07852434" w14:textId="77777777" w:rsidTr="00D86AD2">
        <w:tc>
          <w:tcPr>
            <w:tcW w:w="752" w:type="dxa"/>
            <w:tcBorders>
              <w:top w:val="single" w:sz="4" w:space="0" w:color="BFBFBF" w:themeColor="accent6" w:themeShade="BF"/>
              <w:left w:val="single" w:sz="12" w:space="0" w:color="A6A6A6" w:themeColor="background1" w:themeShade="A6"/>
              <w:bottom w:val="single" w:sz="4" w:space="0" w:color="BFBFBF" w:themeColor="accent6" w:themeShade="BF"/>
            </w:tcBorders>
          </w:tcPr>
          <w:p w14:paraId="47BAC8F9" w14:textId="77777777" w:rsidR="00902DA5" w:rsidRPr="00E73313" w:rsidRDefault="00902DA5" w:rsidP="002E0FA7"/>
        </w:tc>
        <w:tc>
          <w:tcPr>
            <w:tcW w:w="342" w:type="dxa"/>
            <w:gridSpan w:val="2"/>
            <w:tcBorders>
              <w:top w:val="single" w:sz="4" w:space="0" w:color="BFBFBF" w:themeColor="accent6" w:themeShade="BF"/>
              <w:bottom w:val="single" w:sz="4" w:space="0" w:color="BFBFBF" w:themeColor="accent6" w:themeShade="BF"/>
              <w:right w:val="single" w:sz="4" w:space="0" w:color="BFBFBF" w:themeColor="accent6" w:themeShade="BF"/>
            </w:tcBorders>
          </w:tcPr>
          <w:p w14:paraId="63BCCE8C" w14:textId="77777777" w:rsidR="00902DA5" w:rsidRPr="00E73313" w:rsidRDefault="00902DA5" w:rsidP="003760D9"/>
        </w:tc>
        <w:tc>
          <w:tcPr>
            <w:tcW w:w="68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5D4CC5BF" w14:textId="77777777" w:rsidR="00902DA5" w:rsidRPr="00E73313" w:rsidRDefault="00902DA5" w:rsidP="002E0FA7">
            <w:pPr>
              <w:pStyle w:val="Text"/>
            </w:pPr>
          </w:p>
        </w:tc>
        <w:tc>
          <w:tcPr>
            <w:tcW w:w="1644"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654B1803" w14:textId="77777777" w:rsidR="00902DA5" w:rsidRPr="00E73313" w:rsidRDefault="00902DA5" w:rsidP="002E0FA7">
            <w:pPr>
              <w:pStyle w:val="Text"/>
              <w:spacing w:before="60" w:after="60"/>
            </w:pPr>
          </w:p>
        </w:tc>
        <w:tc>
          <w:tcPr>
            <w:tcW w:w="1097" w:type="dxa"/>
            <w:gridSpan w:val="2"/>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0CE50CF3" w14:textId="77777777" w:rsidR="00902DA5" w:rsidRPr="00E73313" w:rsidRDefault="00902DA5" w:rsidP="002E0FA7">
            <w:pPr>
              <w:pStyle w:val="Text"/>
              <w:spacing w:before="60" w:after="60"/>
            </w:pPr>
          </w:p>
        </w:tc>
        <w:tc>
          <w:tcPr>
            <w:tcW w:w="1644" w:type="dxa"/>
            <w:gridSpan w:val="3"/>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4A2E824B" w14:textId="77777777" w:rsidR="00902DA5" w:rsidRPr="00E73313" w:rsidRDefault="00902DA5" w:rsidP="002E0FA7">
            <w:pPr>
              <w:pStyle w:val="Text"/>
              <w:spacing w:before="60" w:after="60"/>
            </w:pPr>
          </w:p>
        </w:tc>
        <w:tc>
          <w:tcPr>
            <w:tcW w:w="960"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7549640A" w14:textId="77777777" w:rsidR="00902DA5" w:rsidRPr="00E73313" w:rsidRDefault="00902DA5" w:rsidP="002E0FA7">
            <w:pPr>
              <w:pStyle w:val="Text"/>
              <w:spacing w:before="60" w:after="60"/>
            </w:pPr>
          </w:p>
        </w:tc>
        <w:tc>
          <w:tcPr>
            <w:tcW w:w="824"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1B8FC9F2" w14:textId="77777777" w:rsidR="00902DA5" w:rsidRPr="00E73313" w:rsidRDefault="00902DA5" w:rsidP="002E0FA7">
            <w:pPr>
              <w:pStyle w:val="Text"/>
              <w:spacing w:before="60" w:after="60"/>
            </w:pPr>
          </w:p>
        </w:tc>
        <w:tc>
          <w:tcPr>
            <w:tcW w:w="1335" w:type="dxa"/>
            <w:vMerge/>
            <w:tcBorders>
              <w:top w:val="single" w:sz="4" w:space="0" w:color="BFBFBF" w:themeColor="accent6" w:themeShade="BF"/>
              <w:left w:val="single" w:sz="4" w:space="0" w:color="BFBFBF" w:themeColor="accent6" w:themeShade="BF"/>
              <w:bottom w:val="single" w:sz="4" w:space="0" w:color="BFBFBF" w:themeColor="accent6" w:themeShade="BF"/>
              <w:right w:val="single" w:sz="12" w:space="0" w:color="A6A6A6" w:themeColor="background1" w:themeShade="A6"/>
            </w:tcBorders>
          </w:tcPr>
          <w:p w14:paraId="76431B8F" w14:textId="77777777" w:rsidR="00902DA5" w:rsidRPr="00E73313" w:rsidRDefault="00902DA5" w:rsidP="002E0FA7">
            <w:pPr>
              <w:pStyle w:val="Text"/>
              <w:spacing w:before="60" w:after="60"/>
            </w:pPr>
          </w:p>
        </w:tc>
      </w:tr>
      <w:tr w:rsidR="00902DA5" w:rsidRPr="00E73313" w14:paraId="1DB29DCA" w14:textId="77777777" w:rsidTr="00D86AD2">
        <w:tc>
          <w:tcPr>
            <w:tcW w:w="752" w:type="dxa"/>
            <w:tcBorders>
              <w:top w:val="single" w:sz="4" w:space="0" w:color="BFBFBF" w:themeColor="accent6" w:themeShade="BF"/>
              <w:left w:val="single" w:sz="12" w:space="0" w:color="A6A6A6" w:themeColor="background1" w:themeShade="A6"/>
              <w:bottom w:val="single" w:sz="12" w:space="0" w:color="A6A6A6" w:themeColor="background1" w:themeShade="A6"/>
            </w:tcBorders>
          </w:tcPr>
          <w:p w14:paraId="19CA9DE8" w14:textId="77777777" w:rsidR="00902DA5" w:rsidRPr="00E73313" w:rsidRDefault="00902DA5" w:rsidP="002E0FA7"/>
        </w:tc>
        <w:tc>
          <w:tcPr>
            <w:tcW w:w="342" w:type="dxa"/>
            <w:gridSpan w:val="2"/>
            <w:tcBorders>
              <w:top w:val="single" w:sz="4" w:space="0" w:color="BFBFBF" w:themeColor="accent6" w:themeShade="BF"/>
              <w:bottom w:val="single" w:sz="12" w:space="0" w:color="A6A6A6" w:themeColor="background1" w:themeShade="A6"/>
              <w:right w:val="single" w:sz="4" w:space="0" w:color="BFBFBF" w:themeColor="accent6" w:themeShade="BF"/>
            </w:tcBorders>
          </w:tcPr>
          <w:p w14:paraId="0D189DE8" w14:textId="77777777" w:rsidR="00902DA5" w:rsidRPr="00E73313" w:rsidRDefault="00902DA5" w:rsidP="003760D9"/>
        </w:tc>
        <w:tc>
          <w:tcPr>
            <w:tcW w:w="687"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046E91D8" w14:textId="77777777" w:rsidR="00902DA5" w:rsidRPr="00E73313" w:rsidRDefault="00902DA5" w:rsidP="002E0FA7">
            <w:pPr>
              <w:pStyle w:val="Text"/>
            </w:pPr>
          </w:p>
        </w:tc>
        <w:tc>
          <w:tcPr>
            <w:tcW w:w="1644"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20DDC6AA" w14:textId="77777777" w:rsidR="00902DA5" w:rsidRPr="00E73313" w:rsidRDefault="00902DA5" w:rsidP="002E0FA7">
            <w:pPr>
              <w:pStyle w:val="Text"/>
              <w:spacing w:before="60" w:after="60"/>
            </w:pPr>
          </w:p>
        </w:tc>
        <w:tc>
          <w:tcPr>
            <w:tcW w:w="1097" w:type="dxa"/>
            <w:gridSpan w:val="2"/>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771B2E43" w14:textId="77777777" w:rsidR="00902DA5" w:rsidRPr="00E73313" w:rsidRDefault="00902DA5" w:rsidP="002E0FA7">
            <w:pPr>
              <w:pStyle w:val="Text"/>
              <w:spacing w:before="60" w:after="60"/>
            </w:pPr>
          </w:p>
        </w:tc>
        <w:tc>
          <w:tcPr>
            <w:tcW w:w="1644" w:type="dxa"/>
            <w:gridSpan w:val="3"/>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68CABD9E" w14:textId="77777777" w:rsidR="00902DA5" w:rsidRPr="00E73313" w:rsidRDefault="00902DA5" w:rsidP="002E0FA7">
            <w:pPr>
              <w:pStyle w:val="Text"/>
              <w:spacing w:before="60" w:after="60"/>
            </w:pPr>
          </w:p>
        </w:tc>
        <w:tc>
          <w:tcPr>
            <w:tcW w:w="960"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44D94B36" w14:textId="77777777" w:rsidR="00902DA5" w:rsidRPr="00E73313" w:rsidRDefault="00902DA5" w:rsidP="002E0FA7">
            <w:pPr>
              <w:pStyle w:val="Text"/>
              <w:spacing w:before="60" w:after="60"/>
            </w:pPr>
          </w:p>
        </w:tc>
        <w:tc>
          <w:tcPr>
            <w:tcW w:w="824"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5F273746" w14:textId="77777777" w:rsidR="00902DA5" w:rsidRPr="00E73313" w:rsidRDefault="00902DA5" w:rsidP="002E0FA7">
            <w:pPr>
              <w:pStyle w:val="Text"/>
              <w:spacing w:before="60" w:after="60"/>
            </w:pPr>
          </w:p>
        </w:tc>
        <w:tc>
          <w:tcPr>
            <w:tcW w:w="1335" w:type="dxa"/>
            <w:vMerge/>
            <w:tcBorders>
              <w:top w:val="single" w:sz="4" w:space="0" w:color="BFBFBF" w:themeColor="accent6" w:themeShade="BF"/>
              <w:left w:val="single" w:sz="4" w:space="0" w:color="BFBFBF" w:themeColor="accent6" w:themeShade="BF"/>
              <w:bottom w:val="single" w:sz="12" w:space="0" w:color="A6A6A6" w:themeColor="background1" w:themeShade="A6"/>
              <w:right w:val="single" w:sz="12" w:space="0" w:color="A6A6A6" w:themeColor="background1" w:themeShade="A6"/>
            </w:tcBorders>
          </w:tcPr>
          <w:p w14:paraId="7E805E67" w14:textId="77777777" w:rsidR="00902DA5" w:rsidRPr="00E73313" w:rsidRDefault="00902DA5" w:rsidP="002E0FA7">
            <w:pPr>
              <w:pStyle w:val="Text"/>
              <w:spacing w:before="60" w:after="60"/>
            </w:pPr>
          </w:p>
        </w:tc>
      </w:tr>
      <w:tr w:rsidR="00840FC2" w:rsidRPr="00E73313" w14:paraId="4940CB63" w14:textId="77777777" w:rsidTr="00D86AD2">
        <w:tc>
          <w:tcPr>
            <w:tcW w:w="752" w:type="dxa"/>
            <w:tcBorders>
              <w:top w:val="single" w:sz="12" w:space="0" w:color="A6A6A6" w:themeColor="background1" w:themeShade="A6"/>
              <w:left w:val="single" w:sz="12" w:space="0" w:color="A6A6A6" w:themeColor="background1" w:themeShade="A6"/>
              <w:bottom w:val="single" w:sz="4" w:space="0" w:color="BFBFBF" w:themeColor="accent6" w:themeShade="BF"/>
            </w:tcBorders>
          </w:tcPr>
          <w:p w14:paraId="685C1856" w14:textId="66C3B4A2" w:rsidR="00902DA5" w:rsidRDefault="00D86AD2" w:rsidP="002E0FA7">
            <w:r>
              <w:t xml:space="preserve">  </w:t>
            </w:r>
            <w:r w:rsidR="00902DA5">
              <w:t>Spiel 2</w:t>
            </w:r>
          </w:p>
        </w:tc>
        <w:tc>
          <w:tcPr>
            <w:tcW w:w="342" w:type="dxa"/>
            <w:gridSpan w:val="2"/>
            <w:tcBorders>
              <w:top w:val="single" w:sz="12" w:space="0" w:color="A6A6A6" w:themeColor="background1" w:themeShade="A6"/>
              <w:bottom w:val="single" w:sz="4" w:space="0" w:color="BFBFBF" w:themeColor="accent6" w:themeShade="BF"/>
              <w:right w:val="single" w:sz="4" w:space="0" w:color="BFBFBF" w:themeColor="accent6" w:themeShade="BF"/>
            </w:tcBorders>
          </w:tcPr>
          <w:p w14:paraId="301E7FCC" w14:textId="77777777" w:rsidR="00902DA5" w:rsidRPr="00E73313" w:rsidRDefault="00902DA5" w:rsidP="003760D9"/>
        </w:tc>
        <w:tc>
          <w:tcPr>
            <w:tcW w:w="687"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1D1985CF" w14:textId="77777777" w:rsidR="00902DA5" w:rsidRPr="00E73313" w:rsidRDefault="00902DA5" w:rsidP="002E0FA7">
            <w:pPr>
              <w:pStyle w:val="Text"/>
            </w:pPr>
          </w:p>
        </w:tc>
        <w:tc>
          <w:tcPr>
            <w:tcW w:w="1644"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772F21B9" w14:textId="77777777" w:rsidR="00902DA5" w:rsidRPr="00E73313" w:rsidRDefault="00902DA5" w:rsidP="002E0FA7">
            <w:pPr>
              <w:pStyle w:val="Text"/>
              <w:spacing w:before="60" w:after="60"/>
            </w:pPr>
          </w:p>
        </w:tc>
        <w:tc>
          <w:tcPr>
            <w:tcW w:w="1097" w:type="dxa"/>
            <w:gridSpan w:val="2"/>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662DBA01" w14:textId="77777777" w:rsidR="00902DA5" w:rsidRPr="00E73313" w:rsidRDefault="00902DA5" w:rsidP="002E0FA7">
            <w:pPr>
              <w:pStyle w:val="Text"/>
              <w:spacing w:before="60" w:after="60"/>
            </w:pPr>
          </w:p>
        </w:tc>
        <w:tc>
          <w:tcPr>
            <w:tcW w:w="1644" w:type="dxa"/>
            <w:gridSpan w:val="3"/>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0345A5B0" w14:textId="77777777" w:rsidR="00902DA5" w:rsidRPr="00E73313" w:rsidRDefault="00902DA5" w:rsidP="002E0FA7">
            <w:pPr>
              <w:pStyle w:val="Text"/>
              <w:spacing w:before="60" w:after="60"/>
            </w:pPr>
          </w:p>
        </w:tc>
        <w:tc>
          <w:tcPr>
            <w:tcW w:w="960"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21F204F1" w14:textId="77777777" w:rsidR="00902DA5" w:rsidRPr="00E73313" w:rsidRDefault="00902DA5" w:rsidP="002E0FA7">
            <w:pPr>
              <w:pStyle w:val="Text"/>
              <w:spacing w:before="60" w:after="60"/>
            </w:pPr>
          </w:p>
        </w:tc>
        <w:tc>
          <w:tcPr>
            <w:tcW w:w="824" w:type="dxa"/>
            <w:tcBorders>
              <w:top w:val="single" w:sz="12" w:space="0" w:color="A6A6A6" w:themeColor="background1" w:themeShade="A6"/>
              <w:left w:val="single" w:sz="4" w:space="0" w:color="BFBFBF" w:themeColor="accent6" w:themeShade="BF"/>
              <w:bottom w:val="single" w:sz="4" w:space="0" w:color="BFBFBF" w:themeColor="accent6" w:themeShade="BF"/>
              <w:right w:val="single" w:sz="4" w:space="0" w:color="BFBFBF" w:themeColor="accent6" w:themeShade="BF"/>
            </w:tcBorders>
          </w:tcPr>
          <w:p w14:paraId="5CB44746" w14:textId="77777777" w:rsidR="00902DA5" w:rsidRPr="00E73313" w:rsidRDefault="00902DA5" w:rsidP="002E0FA7">
            <w:pPr>
              <w:pStyle w:val="Text"/>
              <w:spacing w:before="60" w:after="60"/>
            </w:pPr>
          </w:p>
        </w:tc>
        <w:tc>
          <w:tcPr>
            <w:tcW w:w="1335" w:type="dxa"/>
            <w:vMerge w:val="restart"/>
            <w:tcBorders>
              <w:top w:val="single" w:sz="12" w:space="0" w:color="A6A6A6" w:themeColor="background1" w:themeShade="A6"/>
              <w:left w:val="single" w:sz="4" w:space="0" w:color="BFBFBF" w:themeColor="accent6" w:themeShade="BF"/>
              <w:bottom w:val="single" w:sz="4" w:space="0" w:color="BFBFBF" w:themeColor="accent6" w:themeShade="BF"/>
              <w:right w:val="single" w:sz="12" w:space="0" w:color="A6A6A6" w:themeColor="background1" w:themeShade="A6"/>
            </w:tcBorders>
          </w:tcPr>
          <w:p w14:paraId="0B1F4257" w14:textId="77777777" w:rsidR="00902DA5" w:rsidRPr="00E73313" w:rsidRDefault="00902DA5" w:rsidP="002E0FA7">
            <w:pPr>
              <w:pStyle w:val="Text"/>
              <w:spacing w:before="60" w:after="60"/>
            </w:pPr>
          </w:p>
        </w:tc>
      </w:tr>
      <w:tr w:rsidR="00902DA5" w:rsidRPr="00E73313" w14:paraId="0CCA8A1E" w14:textId="77777777" w:rsidTr="00D86AD2">
        <w:tc>
          <w:tcPr>
            <w:tcW w:w="752" w:type="dxa"/>
            <w:tcBorders>
              <w:top w:val="single" w:sz="4" w:space="0" w:color="BFBFBF" w:themeColor="accent6" w:themeShade="BF"/>
              <w:left w:val="single" w:sz="12" w:space="0" w:color="A6A6A6" w:themeColor="background1" w:themeShade="A6"/>
              <w:bottom w:val="single" w:sz="4" w:space="0" w:color="BFBFBF" w:themeColor="accent6" w:themeShade="BF"/>
            </w:tcBorders>
          </w:tcPr>
          <w:p w14:paraId="55C76F41" w14:textId="77777777" w:rsidR="00902DA5" w:rsidRPr="00E73313" w:rsidRDefault="00902DA5" w:rsidP="002E0FA7"/>
        </w:tc>
        <w:tc>
          <w:tcPr>
            <w:tcW w:w="342" w:type="dxa"/>
            <w:gridSpan w:val="2"/>
            <w:tcBorders>
              <w:top w:val="single" w:sz="4" w:space="0" w:color="BFBFBF" w:themeColor="accent6" w:themeShade="BF"/>
              <w:bottom w:val="single" w:sz="4" w:space="0" w:color="BFBFBF" w:themeColor="accent6" w:themeShade="BF"/>
              <w:right w:val="single" w:sz="4" w:space="0" w:color="BFBFBF" w:themeColor="accent6" w:themeShade="BF"/>
            </w:tcBorders>
          </w:tcPr>
          <w:p w14:paraId="5F03E5BB" w14:textId="77777777" w:rsidR="00902DA5" w:rsidRPr="00E73313" w:rsidRDefault="00902DA5" w:rsidP="003760D9"/>
        </w:tc>
        <w:tc>
          <w:tcPr>
            <w:tcW w:w="687"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33911DF6" w14:textId="77777777" w:rsidR="00902DA5" w:rsidRPr="00E73313" w:rsidRDefault="00902DA5" w:rsidP="002E0FA7">
            <w:pPr>
              <w:pStyle w:val="Text"/>
            </w:pPr>
          </w:p>
        </w:tc>
        <w:tc>
          <w:tcPr>
            <w:tcW w:w="1644"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613736D7" w14:textId="77777777" w:rsidR="00902DA5" w:rsidRPr="00E73313" w:rsidRDefault="00902DA5" w:rsidP="002E0FA7">
            <w:pPr>
              <w:pStyle w:val="Text"/>
              <w:spacing w:before="60" w:after="60"/>
            </w:pPr>
          </w:p>
        </w:tc>
        <w:tc>
          <w:tcPr>
            <w:tcW w:w="1097" w:type="dxa"/>
            <w:gridSpan w:val="2"/>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1E3FB318" w14:textId="77777777" w:rsidR="00902DA5" w:rsidRPr="00E73313" w:rsidRDefault="00902DA5" w:rsidP="002E0FA7">
            <w:pPr>
              <w:pStyle w:val="Text"/>
              <w:spacing w:before="60" w:after="60"/>
            </w:pPr>
          </w:p>
        </w:tc>
        <w:tc>
          <w:tcPr>
            <w:tcW w:w="1644" w:type="dxa"/>
            <w:gridSpan w:val="3"/>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0CC66328" w14:textId="77777777" w:rsidR="00902DA5" w:rsidRPr="00E73313" w:rsidRDefault="00902DA5" w:rsidP="002E0FA7">
            <w:pPr>
              <w:pStyle w:val="Text"/>
              <w:spacing w:before="60" w:after="60"/>
            </w:pPr>
          </w:p>
        </w:tc>
        <w:tc>
          <w:tcPr>
            <w:tcW w:w="960"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31D6BB4A" w14:textId="77777777" w:rsidR="00902DA5" w:rsidRPr="00E73313" w:rsidRDefault="00902DA5" w:rsidP="002E0FA7">
            <w:pPr>
              <w:pStyle w:val="Text"/>
              <w:spacing w:before="60" w:after="60"/>
            </w:pPr>
          </w:p>
        </w:tc>
        <w:tc>
          <w:tcPr>
            <w:tcW w:w="824" w:type="dxa"/>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tcPr>
          <w:p w14:paraId="15DBE3D9" w14:textId="77777777" w:rsidR="00902DA5" w:rsidRPr="00E73313" w:rsidRDefault="00902DA5" w:rsidP="002E0FA7">
            <w:pPr>
              <w:pStyle w:val="Text"/>
              <w:spacing w:before="60" w:after="60"/>
            </w:pPr>
          </w:p>
        </w:tc>
        <w:tc>
          <w:tcPr>
            <w:tcW w:w="1335" w:type="dxa"/>
            <w:vMerge/>
            <w:tcBorders>
              <w:top w:val="single" w:sz="4" w:space="0" w:color="BFBFBF" w:themeColor="accent6" w:themeShade="BF"/>
              <w:left w:val="single" w:sz="4" w:space="0" w:color="BFBFBF" w:themeColor="accent6" w:themeShade="BF"/>
              <w:bottom w:val="single" w:sz="4" w:space="0" w:color="BFBFBF" w:themeColor="accent6" w:themeShade="BF"/>
              <w:right w:val="single" w:sz="12" w:space="0" w:color="A6A6A6" w:themeColor="background1" w:themeShade="A6"/>
            </w:tcBorders>
          </w:tcPr>
          <w:p w14:paraId="2FC0A6C4" w14:textId="77777777" w:rsidR="00902DA5" w:rsidRPr="00E73313" w:rsidRDefault="00902DA5" w:rsidP="002E0FA7">
            <w:pPr>
              <w:pStyle w:val="Text"/>
              <w:spacing w:before="60" w:after="60"/>
            </w:pPr>
          </w:p>
        </w:tc>
      </w:tr>
      <w:tr w:rsidR="00840FC2" w:rsidRPr="00E73313" w14:paraId="2CA5609A" w14:textId="77777777" w:rsidTr="00D86AD2">
        <w:tc>
          <w:tcPr>
            <w:tcW w:w="752" w:type="dxa"/>
            <w:tcBorders>
              <w:top w:val="single" w:sz="4" w:space="0" w:color="BFBFBF" w:themeColor="accent6" w:themeShade="BF"/>
              <w:left w:val="single" w:sz="12" w:space="0" w:color="A6A6A6" w:themeColor="background1" w:themeShade="A6"/>
              <w:bottom w:val="single" w:sz="12" w:space="0" w:color="A6A6A6" w:themeColor="background1" w:themeShade="A6"/>
            </w:tcBorders>
          </w:tcPr>
          <w:p w14:paraId="51215D5D" w14:textId="77777777" w:rsidR="00902DA5" w:rsidRPr="00E73313" w:rsidRDefault="00902DA5" w:rsidP="002E0FA7"/>
        </w:tc>
        <w:tc>
          <w:tcPr>
            <w:tcW w:w="342" w:type="dxa"/>
            <w:gridSpan w:val="2"/>
            <w:tcBorders>
              <w:top w:val="single" w:sz="4" w:space="0" w:color="BFBFBF" w:themeColor="accent6" w:themeShade="BF"/>
              <w:bottom w:val="single" w:sz="12" w:space="0" w:color="A6A6A6" w:themeColor="background1" w:themeShade="A6"/>
              <w:right w:val="single" w:sz="4" w:space="0" w:color="BFBFBF" w:themeColor="accent6" w:themeShade="BF"/>
            </w:tcBorders>
          </w:tcPr>
          <w:p w14:paraId="0807A908" w14:textId="77777777" w:rsidR="00902DA5" w:rsidRPr="00E73313" w:rsidRDefault="00902DA5" w:rsidP="003760D9"/>
        </w:tc>
        <w:tc>
          <w:tcPr>
            <w:tcW w:w="687"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28EC4F21" w14:textId="77777777" w:rsidR="00902DA5" w:rsidRPr="00E73313" w:rsidRDefault="00902DA5" w:rsidP="002E0FA7">
            <w:pPr>
              <w:pStyle w:val="Text"/>
            </w:pPr>
          </w:p>
        </w:tc>
        <w:tc>
          <w:tcPr>
            <w:tcW w:w="1644"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0CA479D0" w14:textId="77777777" w:rsidR="00902DA5" w:rsidRPr="00E73313" w:rsidRDefault="00902DA5" w:rsidP="002E0FA7">
            <w:pPr>
              <w:pStyle w:val="Text"/>
              <w:spacing w:before="60" w:after="60"/>
            </w:pPr>
          </w:p>
        </w:tc>
        <w:tc>
          <w:tcPr>
            <w:tcW w:w="1097" w:type="dxa"/>
            <w:gridSpan w:val="2"/>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1CE1C55B" w14:textId="77777777" w:rsidR="00902DA5" w:rsidRPr="00E73313" w:rsidRDefault="00902DA5" w:rsidP="002E0FA7">
            <w:pPr>
              <w:pStyle w:val="Text"/>
              <w:spacing w:before="60" w:after="60"/>
            </w:pPr>
          </w:p>
        </w:tc>
        <w:tc>
          <w:tcPr>
            <w:tcW w:w="1644" w:type="dxa"/>
            <w:gridSpan w:val="3"/>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1C5CEEA8" w14:textId="77777777" w:rsidR="00902DA5" w:rsidRPr="00E73313" w:rsidRDefault="00902DA5" w:rsidP="002E0FA7">
            <w:pPr>
              <w:pStyle w:val="Text"/>
              <w:spacing w:before="60" w:after="60"/>
            </w:pPr>
          </w:p>
        </w:tc>
        <w:tc>
          <w:tcPr>
            <w:tcW w:w="960"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343C5828" w14:textId="77777777" w:rsidR="00902DA5" w:rsidRPr="00E73313" w:rsidRDefault="00902DA5" w:rsidP="002E0FA7">
            <w:pPr>
              <w:pStyle w:val="Text"/>
              <w:spacing w:before="60" w:after="60"/>
            </w:pPr>
          </w:p>
        </w:tc>
        <w:tc>
          <w:tcPr>
            <w:tcW w:w="824" w:type="dxa"/>
            <w:tcBorders>
              <w:top w:val="single" w:sz="4" w:space="0" w:color="BFBFBF" w:themeColor="accent6" w:themeShade="BF"/>
              <w:left w:val="single" w:sz="4" w:space="0" w:color="BFBFBF" w:themeColor="accent6" w:themeShade="BF"/>
              <w:bottom w:val="single" w:sz="12" w:space="0" w:color="A6A6A6" w:themeColor="background1" w:themeShade="A6"/>
              <w:right w:val="single" w:sz="4" w:space="0" w:color="BFBFBF" w:themeColor="accent6" w:themeShade="BF"/>
            </w:tcBorders>
          </w:tcPr>
          <w:p w14:paraId="0A0EC80F" w14:textId="77777777" w:rsidR="00902DA5" w:rsidRPr="00E73313" w:rsidRDefault="00902DA5" w:rsidP="002E0FA7">
            <w:pPr>
              <w:pStyle w:val="Text"/>
              <w:spacing w:before="60" w:after="60"/>
            </w:pPr>
          </w:p>
        </w:tc>
        <w:tc>
          <w:tcPr>
            <w:tcW w:w="1335" w:type="dxa"/>
            <w:vMerge/>
            <w:tcBorders>
              <w:top w:val="single" w:sz="4" w:space="0" w:color="BFBFBF" w:themeColor="accent6" w:themeShade="BF"/>
              <w:left w:val="single" w:sz="4" w:space="0" w:color="BFBFBF" w:themeColor="accent6" w:themeShade="BF"/>
              <w:bottom w:val="single" w:sz="12" w:space="0" w:color="A6A6A6" w:themeColor="background1" w:themeShade="A6"/>
              <w:right w:val="single" w:sz="12" w:space="0" w:color="A6A6A6" w:themeColor="background1" w:themeShade="A6"/>
            </w:tcBorders>
          </w:tcPr>
          <w:p w14:paraId="741D8C89" w14:textId="77777777" w:rsidR="00902DA5" w:rsidRPr="00E73313" w:rsidRDefault="00902DA5" w:rsidP="002E0FA7">
            <w:pPr>
              <w:pStyle w:val="Text"/>
              <w:spacing w:before="60" w:after="60"/>
            </w:pPr>
          </w:p>
        </w:tc>
      </w:tr>
      <w:tr w:rsidR="003C1F98" w:rsidRPr="00E73313" w14:paraId="47EE4061" w14:textId="77777777" w:rsidTr="00D86AD2">
        <w:tc>
          <w:tcPr>
            <w:tcW w:w="752" w:type="dxa"/>
            <w:tcBorders>
              <w:top w:val="single" w:sz="12" w:space="0" w:color="A6A6A6" w:themeColor="background1" w:themeShade="A6"/>
            </w:tcBorders>
          </w:tcPr>
          <w:p w14:paraId="5F77BEF2" w14:textId="77777777" w:rsidR="003C1F98" w:rsidRPr="00E73313" w:rsidRDefault="003C1F98" w:rsidP="002E0FA7">
            <w:pPr>
              <w:rPr>
                <w:noProof/>
              </w:rPr>
            </w:pPr>
          </w:p>
        </w:tc>
        <w:tc>
          <w:tcPr>
            <w:tcW w:w="342" w:type="dxa"/>
            <w:gridSpan w:val="2"/>
            <w:tcBorders>
              <w:top w:val="single" w:sz="12" w:space="0" w:color="A6A6A6" w:themeColor="background1" w:themeShade="A6"/>
            </w:tcBorders>
          </w:tcPr>
          <w:p w14:paraId="0FE5434D" w14:textId="77777777" w:rsidR="003C1F98" w:rsidRPr="00E73313" w:rsidRDefault="003C1F98" w:rsidP="003760D9"/>
        </w:tc>
        <w:tc>
          <w:tcPr>
            <w:tcW w:w="8191" w:type="dxa"/>
            <w:gridSpan w:val="10"/>
            <w:tcBorders>
              <w:top w:val="single" w:sz="12" w:space="0" w:color="A6A6A6" w:themeColor="background1" w:themeShade="A6"/>
            </w:tcBorders>
          </w:tcPr>
          <w:p w14:paraId="69539E56" w14:textId="77777777" w:rsidR="003C1F98" w:rsidRPr="00E73313" w:rsidRDefault="003C1F98" w:rsidP="002E0FA7">
            <w:pPr>
              <w:pStyle w:val="Text"/>
            </w:pPr>
          </w:p>
        </w:tc>
      </w:tr>
      <w:tr w:rsidR="003C1F98" w:rsidRPr="00E73313" w14:paraId="2EA5571F" w14:textId="77777777" w:rsidTr="00E91F87">
        <w:tc>
          <w:tcPr>
            <w:tcW w:w="752" w:type="dxa"/>
          </w:tcPr>
          <w:p w14:paraId="1A289BBD" w14:textId="77777777" w:rsidR="003C1F98" w:rsidRPr="00E73313" w:rsidRDefault="003C1F98" w:rsidP="002E0FA7"/>
        </w:tc>
        <w:tc>
          <w:tcPr>
            <w:tcW w:w="342" w:type="dxa"/>
            <w:gridSpan w:val="2"/>
          </w:tcPr>
          <w:p w14:paraId="22EB549D" w14:textId="77777777" w:rsidR="003C1F98" w:rsidRPr="00E73313" w:rsidRDefault="003C1F98" w:rsidP="00D644E6">
            <w:pPr>
              <w:pStyle w:val="berschrift4"/>
            </w:pPr>
            <w:r w:rsidRPr="00E73313">
              <w:t>b)</w:t>
            </w:r>
          </w:p>
        </w:tc>
        <w:tc>
          <w:tcPr>
            <w:tcW w:w="8191" w:type="dxa"/>
            <w:gridSpan w:val="10"/>
          </w:tcPr>
          <w:p w14:paraId="3919D24B" w14:textId="77777777" w:rsidR="003C1F98" w:rsidRPr="00E73313" w:rsidRDefault="003C1F98" w:rsidP="002E0FA7">
            <w:pPr>
              <w:pStyle w:val="Text"/>
            </w:pPr>
            <w:r w:rsidRPr="00E73313">
              <w:t xml:space="preserve">Jonas holt sich 10 Würfel aus der Würfelkiste. Damit legt er lauter </w:t>
            </w:r>
            <w:r>
              <w:t>3</w:t>
            </w:r>
            <w:r w:rsidRPr="00E73313">
              <w:t>e</w:t>
            </w:r>
            <w:r>
              <w:t>r</w:t>
            </w:r>
            <w:r w:rsidRPr="00E73313">
              <w:t>.</w:t>
            </w:r>
            <w:r w:rsidRPr="00E73313">
              <w:br/>
              <w:t>Wie viele Punkte sind das</w:t>
            </w:r>
            <w:r>
              <w:t xml:space="preserve"> zusammen</w:t>
            </w:r>
            <w:r w:rsidRPr="00E73313">
              <w:t>?</w:t>
            </w:r>
            <w:r w:rsidR="00902DA5">
              <w:t xml:space="preserve"> </w:t>
            </w:r>
          </w:p>
        </w:tc>
      </w:tr>
      <w:tr w:rsidR="003C1F98" w:rsidRPr="00457D59" w14:paraId="1F818EDA" w14:textId="77777777" w:rsidTr="00E91F87">
        <w:tc>
          <w:tcPr>
            <w:tcW w:w="752" w:type="dxa"/>
          </w:tcPr>
          <w:p w14:paraId="180C0BDE" w14:textId="77777777" w:rsidR="003C1F98" w:rsidRPr="00E73313" w:rsidRDefault="003C1F98" w:rsidP="002E0FA7"/>
        </w:tc>
        <w:tc>
          <w:tcPr>
            <w:tcW w:w="342" w:type="dxa"/>
            <w:gridSpan w:val="2"/>
          </w:tcPr>
          <w:p w14:paraId="213001B1" w14:textId="77777777" w:rsidR="003C1F98" w:rsidRPr="00E73313" w:rsidRDefault="003C1F98" w:rsidP="00D644E6">
            <w:pPr>
              <w:pStyle w:val="berschrift4"/>
            </w:pPr>
          </w:p>
        </w:tc>
        <w:tc>
          <w:tcPr>
            <w:tcW w:w="8191" w:type="dxa"/>
            <w:gridSpan w:val="10"/>
          </w:tcPr>
          <w:p w14:paraId="49BDA610" w14:textId="3370920D" w:rsidR="003C1F98" w:rsidRPr="00E73313" w:rsidRDefault="003C1F98" w:rsidP="002E0FA7">
            <w:pPr>
              <w:pStyle w:val="Text"/>
            </w:pPr>
            <w:r w:rsidRPr="00E73313">
              <w:rPr>
                <w:noProof/>
              </w:rPr>
              <w:drawing>
                <wp:anchor distT="0" distB="0" distL="114300" distR="114300" simplePos="0" relativeHeight="251650105" behindDoc="0" locked="0" layoutInCell="1" allowOverlap="1" wp14:anchorId="56B5A982" wp14:editId="55EFD0A9">
                  <wp:simplePos x="0" y="0"/>
                  <wp:positionH relativeFrom="column">
                    <wp:posOffset>1498600</wp:posOffset>
                  </wp:positionH>
                  <wp:positionV relativeFrom="paragraph">
                    <wp:posOffset>165735</wp:posOffset>
                  </wp:positionV>
                  <wp:extent cx="340360" cy="344170"/>
                  <wp:effectExtent l="17145" t="20955" r="19685" b="19685"/>
                  <wp:wrapNone/>
                  <wp:docPr id="15288"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205614">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4" behindDoc="0" locked="0" layoutInCell="1" allowOverlap="1" wp14:anchorId="0FDDC14B" wp14:editId="6D7FABD4">
                  <wp:simplePos x="0" y="0"/>
                  <wp:positionH relativeFrom="column">
                    <wp:posOffset>1161415</wp:posOffset>
                  </wp:positionH>
                  <wp:positionV relativeFrom="paragraph">
                    <wp:posOffset>160020</wp:posOffset>
                  </wp:positionV>
                  <wp:extent cx="340360" cy="344170"/>
                  <wp:effectExtent l="19050" t="19050" r="21590" b="17780"/>
                  <wp:wrapNone/>
                  <wp:docPr id="15289"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70762">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3" behindDoc="0" locked="0" layoutInCell="1" allowOverlap="1" wp14:anchorId="2DE5EEEE" wp14:editId="10823032">
                  <wp:simplePos x="0" y="0"/>
                  <wp:positionH relativeFrom="column">
                    <wp:posOffset>784225</wp:posOffset>
                  </wp:positionH>
                  <wp:positionV relativeFrom="paragraph">
                    <wp:posOffset>149860</wp:posOffset>
                  </wp:positionV>
                  <wp:extent cx="340360" cy="344170"/>
                  <wp:effectExtent l="19050" t="19050" r="21590" b="17780"/>
                  <wp:wrapNone/>
                  <wp:docPr id="15290" name="Bild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33553">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2" behindDoc="0" locked="0" layoutInCell="1" allowOverlap="1" wp14:anchorId="092CC911" wp14:editId="6B03EC03">
                  <wp:simplePos x="0" y="0"/>
                  <wp:positionH relativeFrom="column">
                    <wp:posOffset>421640</wp:posOffset>
                  </wp:positionH>
                  <wp:positionV relativeFrom="paragraph">
                    <wp:posOffset>160020</wp:posOffset>
                  </wp:positionV>
                  <wp:extent cx="344170" cy="340360"/>
                  <wp:effectExtent l="20955" t="17145" r="19685" b="19685"/>
                  <wp:wrapNone/>
                  <wp:docPr id="320"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653201">
                            <a:off x="0" y="0"/>
                            <a:ext cx="344170" cy="34036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7" behindDoc="0" locked="0" layoutInCell="1" allowOverlap="1" wp14:anchorId="6D39DC1D" wp14:editId="5AAA1F61">
                  <wp:simplePos x="0" y="0"/>
                  <wp:positionH relativeFrom="column">
                    <wp:posOffset>2405380</wp:posOffset>
                  </wp:positionH>
                  <wp:positionV relativeFrom="paragraph">
                    <wp:posOffset>160020</wp:posOffset>
                  </wp:positionV>
                  <wp:extent cx="344170" cy="340360"/>
                  <wp:effectExtent l="0" t="0" r="0" b="2540"/>
                  <wp:wrapNone/>
                  <wp:docPr id="321" name="Bild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170" cy="34036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8" behindDoc="0" locked="0" layoutInCell="1" allowOverlap="1" wp14:anchorId="21E9D234" wp14:editId="4B82ABC5">
                  <wp:simplePos x="0" y="0"/>
                  <wp:positionH relativeFrom="column">
                    <wp:posOffset>2767965</wp:posOffset>
                  </wp:positionH>
                  <wp:positionV relativeFrom="paragraph">
                    <wp:posOffset>149860</wp:posOffset>
                  </wp:positionV>
                  <wp:extent cx="340360" cy="344170"/>
                  <wp:effectExtent l="17145" t="1905" r="19685" b="19685"/>
                  <wp:wrapNone/>
                  <wp:docPr id="322" name="Bild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19648">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9" behindDoc="0" locked="0" layoutInCell="1" allowOverlap="1" wp14:anchorId="6AF4AEEA" wp14:editId="6F04951B">
                  <wp:simplePos x="0" y="0"/>
                  <wp:positionH relativeFrom="column">
                    <wp:posOffset>3145155</wp:posOffset>
                  </wp:positionH>
                  <wp:positionV relativeFrom="paragraph">
                    <wp:posOffset>160020</wp:posOffset>
                  </wp:positionV>
                  <wp:extent cx="340360" cy="344170"/>
                  <wp:effectExtent l="19050" t="19050" r="21590" b="17780"/>
                  <wp:wrapNone/>
                  <wp:docPr id="323" name="Bild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70762">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10" behindDoc="0" locked="0" layoutInCell="1" allowOverlap="1" wp14:anchorId="0A3FC6DC" wp14:editId="1DD92645">
                  <wp:simplePos x="0" y="0"/>
                  <wp:positionH relativeFrom="column">
                    <wp:posOffset>3482340</wp:posOffset>
                  </wp:positionH>
                  <wp:positionV relativeFrom="paragraph">
                    <wp:posOffset>165735</wp:posOffset>
                  </wp:positionV>
                  <wp:extent cx="340360" cy="344170"/>
                  <wp:effectExtent l="38100" t="38100" r="21590" b="36830"/>
                  <wp:wrapNone/>
                  <wp:docPr id="324"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447587">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11" behindDoc="0" locked="0" layoutInCell="1" allowOverlap="1" wp14:anchorId="1D475060" wp14:editId="2E9DE97A">
                  <wp:simplePos x="0" y="0"/>
                  <wp:positionH relativeFrom="column">
                    <wp:posOffset>3843655</wp:posOffset>
                  </wp:positionH>
                  <wp:positionV relativeFrom="paragraph">
                    <wp:posOffset>162560</wp:posOffset>
                  </wp:positionV>
                  <wp:extent cx="340360" cy="344170"/>
                  <wp:effectExtent l="0" t="0" r="2540" b="0"/>
                  <wp:wrapNone/>
                  <wp:docPr id="325"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106" behindDoc="0" locked="0" layoutInCell="1" allowOverlap="1" wp14:anchorId="4F485994" wp14:editId="6C24CBC4">
                  <wp:simplePos x="0" y="0"/>
                  <wp:positionH relativeFrom="column">
                    <wp:posOffset>1859915</wp:posOffset>
                  </wp:positionH>
                  <wp:positionV relativeFrom="paragraph">
                    <wp:posOffset>162560</wp:posOffset>
                  </wp:positionV>
                  <wp:extent cx="340360" cy="344170"/>
                  <wp:effectExtent l="0" t="0" r="2540" b="0"/>
                  <wp:wrapNone/>
                  <wp:docPr id="332" name="Bild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 cy="344170"/>
                          </a:xfrm>
                          <a:prstGeom prst="rect">
                            <a:avLst/>
                          </a:prstGeom>
                          <a:noFill/>
                        </pic:spPr>
                      </pic:pic>
                    </a:graphicData>
                  </a:graphic>
                  <wp14:sizeRelH relativeFrom="page">
                    <wp14:pctWidth>0</wp14:pctWidth>
                  </wp14:sizeRelH>
                  <wp14:sizeRelV relativeFrom="page">
                    <wp14:pctHeight>0</wp14:pctHeight>
                  </wp14:sizeRelV>
                </wp:anchor>
              </w:drawing>
            </w:r>
          </w:p>
          <w:p w14:paraId="0B988796" w14:textId="77777777" w:rsidR="003C1F98" w:rsidRPr="00E73313" w:rsidRDefault="003C1F98" w:rsidP="002E0FA7">
            <w:pPr>
              <w:pStyle w:val="Text"/>
            </w:pPr>
          </w:p>
          <w:p w14:paraId="75963BD0" w14:textId="77777777" w:rsidR="003C1F98" w:rsidRPr="00E73313" w:rsidRDefault="003C1F98" w:rsidP="002E0FA7">
            <w:pPr>
              <w:pStyle w:val="Text"/>
            </w:pPr>
          </w:p>
        </w:tc>
      </w:tr>
      <w:tr w:rsidR="003C1F98" w:rsidRPr="00E73313" w14:paraId="7B02C10A" w14:textId="77777777" w:rsidTr="00E91F87">
        <w:tc>
          <w:tcPr>
            <w:tcW w:w="752" w:type="dxa"/>
          </w:tcPr>
          <w:p w14:paraId="48521770" w14:textId="77777777" w:rsidR="003C1F98" w:rsidRPr="00E73313" w:rsidRDefault="003C1F98" w:rsidP="002E0FA7"/>
        </w:tc>
        <w:tc>
          <w:tcPr>
            <w:tcW w:w="342" w:type="dxa"/>
            <w:gridSpan w:val="2"/>
          </w:tcPr>
          <w:p w14:paraId="105A0027" w14:textId="77777777" w:rsidR="003C1F98" w:rsidRPr="00E73313" w:rsidRDefault="003C1F98" w:rsidP="00D644E6">
            <w:pPr>
              <w:pStyle w:val="berschrift4"/>
            </w:pPr>
          </w:p>
        </w:tc>
        <w:tc>
          <w:tcPr>
            <w:tcW w:w="8191" w:type="dxa"/>
            <w:gridSpan w:val="10"/>
          </w:tcPr>
          <w:p w14:paraId="67C49130" w14:textId="77777777" w:rsidR="003C1F98" w:rsidRPr="00E73313" w:rsidRDefault="003C1F98" w:rsidP="002E0FA7">
            <w:pPr>
              <w:pStyle w:val="Text"/>
            </w:pPr>
          </w:p>
        </w:tc>
      </w:tr>
      <w:tr w:rsidR="003C1F98" w:rsidRPr="00E73313" w14:paraId="1F7F96FE" w14:textId="77777777" w:rsidTr="00E91F87">
        <w:tc>
          <w:tcPr>
            <w:tcW w:w="752" w:type="dxa"/>
          </w:tcPr>
          <w:p w14:paraId="33B49E56" w14:textId="77777777" w:rsidR="003C1F98" w:rsidRPr="00E73313" w:rsidRDefault="003C1F98" w:rsidP="002E0FA7"/>
        </w:tc>
        <w:tc>
          <w:tcPr>
            <w:tcW w:w="342" w:type="dxa"/>
            <w:gridSpan w:val="2"/>
          </w:tcPr>
          <w:p w14:paraId="332B0CE7" w14:textId="77777777" w:rsidR="003C1F98" w:rsidRPr="00E73313" w:rsidRDefault="003C1F98" w:rsidP="00D644E6">
            <w:pPr>
              <w:pStyle w:val="berschrift4"/>
            </w:pPr>
            <w:r w:rsidRPr="00E73313">
              <w:t>c)</w:t>
            </w:r>
          </w:p>
        </w:tc>
        <w:tc>
          <w:tcPr>
            <w:tcW w:w="8191" w:type="dxa"/>
            <w:gridSpan w:val="10"/>
          </w:tcPr>
          <w:p w14:paraId="159AD496" w14:textId="77777777" w:rsidR="003C1F98" w:rsidRPr="00E73313" w:rsidRDefault="003C1F98" w:rsidP="002E0FA7">
            <w:pPr>
              <w:pStyle w:val="Text"/>
            </w:pPr>
            <w:r>
              <w:t xml:space="preserve">Kenan, Jonas und </w:t>
            </w:r>
            <w:r w:rsidRPr="00E73313">
              <w:t>Emily haben die Punkte so bestimmt:</w:t>
            </w:r>
          </w:p>
          <w:p w14:paraId="6FDA29B9" w14:textId="4D310F14" w:rsidR="003C1F98" w:rsidRPr="00E73313" w:rsidRDefault="0055560F" w:rsidP="002E0FA7">
            <w:pPr>
              <w:pStyle w:val="Text"/>
            </w:pPr>
            <w:r>
              <w:rPr>
                <w:rFonts w:eastAsia="Times New Roman"/>
                <w:noProof/>
              </w:rPr>
              <mc:AlternateContent>
                <mc:Choice Requires="wpg">
                  <w:drawing>
                    <wp:anchor distT="0" distB="0" distL="114300" distR="114300" simplePos="0" relativeHeight="252305744" behindDoc="0" locked="0" layoutInCell="1" allowOverlap="1" wp14:anchorId="1B122B98" wp14:editId="4F521903">
                      <wp:simplePos x="0" y="0"/>
                      <wp:positionH relativeFrom="column">
                        <wp:posOffset>2275481</wp:posOffset>
                      </wp:positionH>
                      <wp:positionV relativeFrom="paragraph">
                        <wp:posOffset>213277</wp:posOffset>
                      </wp:positionV>
                      <wp:extent cx="2902005" cy="869978"/>
                      <wp:effectExtent l="0" t="0" r="6350" b="6350"/>
                      <wp:wrapNone/>
                      <wp:docPr id="944123503" name="Gruppieren 201"/>
                      <wp:cNvGraphicFramePr/>
                      <a:graphic xmlns:a="http://schemas.openxmlformats.org/drawingml/2006/main">
                        <a:graphicData uri="http://schemas.microsoft.com/office/word/2010/wordprocessingGroup">
                          <wpg:wgp>
                            <wpg:cNvGrpSpPr/>
                            <wpg:grpSpPr>
                              <a:xfrm>
                                <a:off x="0" y="0"/>
                                <a:ext cx="2902005" cy="869978"/>
                                <a:chOff x="0" y="0"/>
                                <a:chExt cx="2902005" cy="869978"/>
                              </a:xfrm>
                            </wpg:grpSpPr>
                            <pic:pic xmlns:pic="http://schemas.openxmlformats.org/drawingml/2006/picture">
                              <pic:nvPicPr>
                                <pic:cNvPr id="1188918433" name="Grafik 19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92765" y="503583"/>
                                  <a:ext cx="2809240" cy="366395"/>
                                </a:xfrm>
                                <a:prstGeom prst="rect">
                                  <a:avLst/>
                                </a:prstGeom>
                              </pic:spPr>
                            </pic:pic>
                            <pic:pic xmlns:pic="http://schemas.openxmlformats.org/drawingml/2006/picture">
                              <pic:nvPicPr>
                                <pic:cNvPr id="534644841" name="Grafik 334"/>
                                <pic:cNvPicPr>
                                  <a:picLocks noChangeAspect="1"/>
                                </pic:cNvPicPr>
                              </pic:nvPicPr>
                              <pic:blipFill rotWithShape="1">
                                <a:blip r:embed="rId25">
                                  <a:clrChange>
                                    <a:clrFrom>
                                      <a:srgbClr val="F8F6E9"/>
                                    </a:clrFrom>
                                    <a:clrTo>
                                      <a:srgbClr val="F8F6E9">
                                        <a:alpha val="0"/>
                                      </a:srgbClr>
                                    </a:clrTo>
                                  </a:clrChange>
                                  <a:extLst>
                                    <a:ext uri="{28A0092B-C50C-407E-A947-70E740481C1C}">
                                      <a14:useLocalDpi xmlns:a14="http://schemas.microsoft.com/office/drawing/2010/main" val="0"/>
                                    </a:ext>
                                  </a:extLst>
                                </a:blip>
                                <a:srcRect t="32210" r="2" b="52155"/>
                                <a:stretch/>
                              </pic:blipFill>
                              <pic:spPr bwMode="auto">
                                <a:xfrm>
                                  <a:off x="0" y="0"/>
                                  <a:ext cx="2901895" cy="503567"/>
                                </a:xfrm>
                                <a:prstGeom prst="rect">
                                  <a:avLst/>
                                </a:prstGeom>
                                <a:ln>
                                  <a:noFill/>
                                </a:ln>
                                <a:extLst>
                                  <a:ext uri="{53640926-AAD7-44D8-BBD7-CCE9431645EC}">
                                    <a14:shadowObscured xmlns:a14="http://schemas.microsoft.com/office/drawing/2010/main"/>
                                  </a:ext>
                                </a:extLst>
                              </pic:spPr>
                            </pic:pic>
                            <wps:wsp>
                              <wps:cNvPr id="892952549" name="Textfeld 200"/>
                              <wps:cNvSpPr txBox="1"/>
                              <wps:spPr>
                                <a:xfrm>
                                  <a:off x="298174" y="443948"/>
                                  <a:ext cx="304800" cy="183515"/>
                                </a:xfrm>
                                <a:prstGeom prst="rect">
                                  <a:avLst/>
                                </a:prstGeom>
                                <a:solidFill>
                                  <a:schemeClr val="bg1"/>
                                </a:solidFill>
                                <a:ln w="6350">
                                  <a:noFill/>
                                </a:ln>
                              </wps:spPr>
                              <wps:txbx>
                                <w:txbxContent>
                                  <w:p w14:paraId="0D2DE28E" w14:textId="77777777" w:rsidR="0055560F" w:rsidRDefault="00555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8578099" name="Textfeld 200"/>
                              <wps:cNvSpPr txBox="1"/>
                              <wps:spPr>
                                <a:xfrm>
                                  <a:off x="1424609" y="437322"/>
                                  <a:ext cx="304800" cy="183515"/>
                                </a:xfrm>
                                <a:prstGeom prst="rect">
                                  <a:avLst/>
                                </a:prstGeom>
                                <a:solidFill>
                                  <a:schemeClr val="bg1"/>
                                </a:solidFill>
                                <a:ln w="6350">
                                  <a:noFill/>
                                </a:ln>
                              </wps:spPr>
                              <wps:txbx>
                                <w:txbxContent>
                                  <w:p w14:paraId="086BFC8C" w14:textId="77777777" w:rsidR="0055560F" w:rsidRDefault="0055560F" w:rsidP="00555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122B98" id="Gruppieren 201" o:spid="_x0000_s1030" style="position:absolute;margin-left:179.15pt;margin-top:16.8pt;width:228.5pt;height:68.5pt;z-index:252305744" coordsize="29020,869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ICAgICAgMCAgMEAwMDBAUEBAQEBQcF&#13;&#10;BQUFBQcIBwcHBwcHCAgICAgICAgKCgoKCgoLCwsLCw0NDQ0NDQ0NDQ3/2wBDAQICAgMDAwYDAwYN&#13;&#10;CQcJDQ0NDQ0NDQ0NDQ0NDQ0NDQ0NDQ0NDQ0NDQ0NDQ0NDQ0NDQ0NDQ0NDQ0NDQ0NDQ0NDQ3/3QAE&#13;&#10;AGn/2gAMAwEAAhEDEQA/AP3Uooorwzo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0P3Uooorwzo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0f3Uooorwzo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0v3Uooorwzo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B//1/3U&#13;&#10;ooorwzo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1f3UooorwzoCiiigAooooAKKKKACiiigAooooAKKKKACiiigAooooAKKKKAC&#13;&#10;iiigAooooAKKKKAPzb/bG+BHivWvFEPxK8F6ZcatHd28dvqVvZxma4jmgG1JfLUF2Ro9qnaDt2ZP&#13;&#10;BrG/ZJ/Z68VQ+MYPiP440y40qz0kO2n217G0M9xdOpUP5TgMscaksCQMtt25AOP09or9jpeNmd0+&#13;&#10;Fv8AViMY8vLye015uTbl7Xt7t/5el9T8xqeFWVT4g/t+Unfm5+TTl5+/ff3rd+ttAooor8cP04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1v3Uooorwzo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1/3Uooorwzo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0P3Uooorwzo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0f3Uooorwzo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0v3Uooorwzo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0/3Uooorwzo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1P3Uooorwzo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1f3Uooorwzo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1v3Uooorwzo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1/3Uooorwzo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0P3Uooorwzo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0f3Uooorwzo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13;&#10;0v3Uooorwzo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0/3Uooorwzo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&#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T/dSiiivDOg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U/dSiiivDOg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V/dSiiivDOg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W/dSiiivDOg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D//X/dSiiivDOg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Q/dSiiivDOg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R/dSiiivDOg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S/dSiiivDOg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T/dSiiivDOg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U&#13;&#10;/dSiiivDOg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V/dSiiivDOg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D//W/dSi&#13;&#10;iivDOg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X/dSiiivDOg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Q/dSiiivD&#13;&#10;Og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R/dSiiivDOg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S/dSiiivDOg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D//T/dSiiivDOg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U/dSiiivDOg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D//V/dSiiivDOg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W/dSiiivDOg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X/dSiiivDOg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Q/dSiiivDOg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R/dSiiivDOg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D//S/dSiiivDOg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T/dSiiivDOg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U/dSiiivDOg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V/dSiiivDOg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W/dSiiivDOg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X&#13;&#10;/dSiiivDOg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Q/dSiiivDOg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D//R/dSi&#13;&#10;iivDOg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S/dSiiivDOg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T/dSiiivD&#13;&#10;Og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U/dSiiivDOg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V/dSiiivDOg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D//W/dSiiivDOg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X/dSiiivDOg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D//Q/dSiiivDOg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R/dSiiivDOg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S/dSiiivDOg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T/dSiiivDOg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U/dSiiivDOg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D//V/dSiiivDOg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W/dSiiivDOg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X/dSiiivDOg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Q/dSiiivDOg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R/dSiiivDOg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S&#13;&#10;/dSiiivDOg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T/dSiiivDOg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D//U/dSi&#13;&#10;iivDOg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V/dSiiivDOg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">
                      <v:shape id="Grafik 199" o:spid="_x0000_s1031" type="#_x0000_t75" style="position:absolute;left:927;top:5035;width:28093;height:3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">
                        <v:imagedata r:id="rId26" o:title=""/>
                      </v:shape>
                      <v:shape id="Grafik 334" o:spid="_x0000_s1032" type="#_x0000_t75" style="position:absolute;width:29018;height:5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">
                        <v:imagedata r:id="rId27" o:title="" croptop="21109f" cropbottom="34180f" cropright="1f" chromakey="#f8f6e9"/>
                      </v:shape>
                      <v:shape id="Textfeld 200" o:spid="_x0000_s1033" type="#_x0000_t202" style="position:absolute;left:2981;top:4439;width:3048;height:1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" fillcolor="white [3212]" stroked="f" strokeweight=".5pt">
                        <v:textbox>
                          <w:txbxContent>
                            <w:p w14:paraId="0D2DE28E" w14:textId="77777777" w:rsidR="0055560F" w:rsidRDefault="0055560F"/>
                          </w:txbxContent>
                        </v:textbox>
                      </v:shape>
                      <v:shape id="Textfeld 200" o:spid="_x0000_s1034" type="#_x0000_t202" style="position:absolute;left:14246;top:4373;width:3048;height:1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" fillcolor="white [3212]" stroked="f" strokeweight=".5pt">
                        <v:textbox>
                          <w:txbxContent>
                            <w:p w14:paraId="086BFC8C" w14:textId="77777777" w:rsidR="0055560F" w:rsidRDefault="0055560F" w:rsidP="0055560F"/>
                          </w:txbxContent>
                        </v:textbox>
                      </v:shape>
                    </v:group>
                  </w:pict>
                </mc:Fallback>
              </mc:AlternateContent>
            </w:r>
          </w:p>
        </w:tc>
      </w:tr>
      <w:tr w:rsidR="003C1F98" w:rsidRPr="00E73313" w14:paraId="20D6E11A" w14:textId="77777777" w:rsidTr="00E91F87">
        <w:trPr>
          <w:trHeight w:val="1562"/>
        </w:trPr>
        <w:tc>
          <w:tcPr>
            <w:tcW w:w="752" w:type="dxa"/>
          </w:tcPr>
          <w:p w14:paraId="7CD0609E" w14:textId="77777777" w:rsidR="003C1F98" w:rsidRPr="00E73313" w:rsidRDefault="003C1F98" w:rsidP="002E0FA7"/>
        </w:tc>
        <w:tc>
          <w:tcPr>
            <w:tcW w:w="342" w:type="dxa"/>
            <w:gridSpan w:val="2"/>
          </w:tcPr>
          <w:p w14:paraId="61177F23" w14:textId="77777777" w:rsidR="003C1F98" w:rsidRPr="00E73313" w:rsidRDefault="003C1F98" w:rsidP="002E0FA7">
            <w:pPr>
              <w:pStyle w:val="DialogAufgabeNummerV"/>
              <w:widowControl w:val="0"/>
              <w:spacing w:line="240" w:lineRule="auto"/>
              <w:rPr>
                <w:rFonts w:ascii="Cambria" w:hAnsi="Cambria"/>
                <w:color w:val="808080" w:themeColor="background1" w:themeShade="80"/>
              </w:rPr>
            </w:pPr>
          </w:p>
        </w:tc>
        <w:tc>
          <w:tcPr>
            <w:tcW w:w="3017" w:type="dxa"/>
            <w:gridSpan w:val="3"/>
          </w:tcPr>
          <w:p w14:paraId="5D755793" w14:textId="77777777" w:rsidR="003C1F98" w:rsidRDefault="003C1F98" w:rsidP="002E0FA7">
            <w:pPr>
              <w:pStyle w:val="Text"/>
            </w:pPr>
            <w:r>
              <w:t xml:space="preserve"> </w:t>
            </w:r>
            <w:r w:rsidRPr="00E73313">
              <w:t>Kenan:</w:t>
            </w:r>
          </w:p>
          <w:p w14:paraId="79AD97E3" w14:textId="6B172CA9" w:rsidR="003760D9" w:rsidRDefault="00921714" w:rsidP="003760D9">
            <w:pPr>
              <w:pStyle w:val="berschrift9"/>
              <w:rPr>
                <w:rFonts w:eastAsia="Times New Roman"/>
              </w:rPr>
            </w:pPr>
            <w:r>
              <w:rPr>
                <w:rFonts w:eastAsia="Times New Roman"/>
                <w:noProof/>
              </w:rPr>
              <w:drawing>
                <wp:anchor distT="0" distB="0" distL="114300" distR="114300" simplePos="0" relativeHeight="252323152" behindDoc="0" locked="0" layoutInCell="1" allowOverlap="1" wp14:anchorId="3AF191E7" wp14:editId="35E9D938">
                  <wp:simplePos x="0" y="0"/>
                  <wp:positionH relativeFrom="column">
                    <wp:posOffset>2935</wp:posOffset>
                  </wp:positionH>
                  <wp:positionV relativeFrom="paragraph">
                    <wp:posOffset>25188</wp:posOffset>
                  </wp:positionV>
                  <wp:extent cx="1914412" cy="575522"/>
                  <wp:effectExtent l="0" t="0" r="0" b="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benanntes Notizbuch (3)-2.jpg"/>
                          <pic:cNvPicPr/>
                        </pic:nvPicPr>
                        <pic:blipFill rotWithShape="1">
                          <a:blip r:embed="rId28" cstate="print">
                            <a:clrChange>
                              <a:clrFrom>
                                <a:srgbClr val="F8F6E9"/>
                              </a:clrFrom>
                              <a:clrTo>
                                <a:srgbClr val="F8F6E9">
                                  <a:alpha val="0"/>
                                </a:srgbClr>
                              </a:clrTo>
                            </a:clrChange>
                            <a:extLst>
                              <a:ext uri="{28A0092B-C50C-407E-A947-70E740481C1C}">
                                <a14:useLocalDpi xmlns:a14="http://schemas.microsoft.com/office/drawing/2010/main" val="0"/>
                              </a:ext>
                            </a:extLst>
                          </a:blip>
                          <a:srcRect l="-1" t="1641" r="-2979" b="78447"/>
                          <a:stretch/>
                        </pic:blipFill>
                        <pic:spPr bwMode="auto">
                          <a:xfrm>
                            <a:off x="0" y="0"/>
                            <a:ext cx="1914412" cy="575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8D87A" w14:textId="77777777" w:rsidR="003760D9" w:rsidRDefault="003760D9" w:rsidP="003760D9">
            <w:pPr>
              <w:pStyle w:val="berschrift9"/>
              <w:rPr>
                <w:rFonts w:eastAsia="Times New Roman"/>
              </w:rPr>
            </w:pPr>
          </w:p>
          <w:p w14:paraId="4F858148" w14:textId="0572A5A1" w:rsidR="003760D9" w:rsidRDefault="003760D9" w:rsidP="003760D9">
            <w:pPr>
              <w:pStyle w:val="berschrift9"/>
              <w:rPr>
                <w:rFonts w:eastAsia="Times New Roman"/>
              </w:rPr>
            </w:pPr>
          </w:p>
          <w:p w14:paraId="4FBD9380" w14:textId="00F5A713" w:rsidR="003C1F98" w:rsidRPr="00FD5602" w:rsidRDefault="003C1F98" w:rsidP="003760D9">
            <w:pPr>
              <w:pStyle w:val="berschrift9"/>
              <w:rPr>
                <w:rFonts w:eastAsia="Times New Roman"/>
              </w:rPr>
            </w:pPr>
          </w:p>
        </w:tc>
        <w:tc>
          <w:tcPr>
            <w:tcW w:w="5174" w:type="dxa"/>
            <w:gridSpan w:val="7"/>
            <w:vMerge w:val="restart"/>
          </w:tcPr>
          <w:p w14:paraId="36D0885E" w14:textId="38A51899" w:rsidR="003760D9" w:rsidRDefault="008552E0" w:rsidP="002E0FA7">
            <w:r>
              <w:t xml:space="preserve"> </w:t>
            </w:r>
            <w:r w:rsidR="003C1F98">
              <w:t>Emily:</w:t>
            </w:r>
          </w:p>
          <w:p w14:paraId="790C4314" w14:textId="51FF833E" w:rsidR="003760D9" w:rsidRDefault="003760D9" w:rsidP="002E0FA7"/>
          <w:p w14:paraId="66765AA9" w14:textId="659581BC" w:rsidR="003760D9" w:rsidRDefault="003760D9" w:rsidP="002E0FA7"/>
          <w:p w14:paraId="65810419" w14:textId="45AE9DBF" w:rsidR="003760D9" w:rsidRDefault="003760D9" w:rsidP="002E0FA7"/>
          <w:p w14:paraId="218712D8" w14:textId="77777777" w:rsidR="003760D9" w:rsidRDefault="003760D9" w:rsidP="002E0FA7"/>
          <w:p w14:paraId="55EAA130" w14:textId="5A278611" w:rsidR="003C1F98" w:rsidRDefault="003C1F98" w:rsidP="002E0FA7">
            <w:r>
              <w:t xml:space="preserve"> </w:t>
            </w:r>
          </w:p>
          <w:p w14:paraId="25369B89" w14:textId="1433BFEC" w:rsidR="003C1F98" w:rsidRDefault="003C1F98" w:rsidP="002E0FA7">
            <w:pPr>
              <w:rPr>
                <w:rFonts w:ascii="Times New Roman" w:eastAsia="Times New Roman" w:hAnsi="Times New Roman"/>
                <w:sz w:val="24"/>
              </w:rPr>
            </w:pPr>
            <w:r>
              <w:fldChar w:fldCharType="begin"/>
            </w:r>
            <w:r>
              <w:instrText xml:space="preserve"> INCLUDEPICTURE "cid:976831E7-5959-4D41-B943-21ED3618F776" \* MERGEFORMATINET </w:instrText>
            </w:r>
            <w:r>
              <w:fldChar w:fldCharType="end"/>
            </w:r>
          </w:p>
          <w:p w14:paraId="3AF99C3B" w14:textId="57E900A7" w:rsidR="003760D9" w:rsidRDefault="003760D9" w:rsidP="002E0FA7"/>
          <w:p w14:paraId="14EB4586" w14:textId="6AE18937" w:rsidR="003C1F98" w:rsidRPr="005553DB" w:rsidRDefault="003C1F98" w:rsidP="002E0FA7">
            <w:pPr>
              <w:rPr>
                <w:rFonts w:ascii="Times New Roman" w:eastAsia="Times New Roman" w:hAnsi="Times New Roman"/>
                <w:sz w:val="24"/>
              </w:rPr>
            </w:pPr>
            <w:r>
              <w:fldChar w:fldCharType="begin"/>
            </w:r>
            <w:r>
              <w:instrText xml:space="preserve"> INCLUDEPICTURE "cid:976831E7-5959-4D41-B943-21ED3618F776" \* MERGEFORMATINET </w:instrText>
            </w:r>
            <w:r>
              <w:fldChar w:fldCharType="separate"/>
            </w:r>
            <w:r>
              <w:rPr>
                <w:noProof/>
              </w:rPr>
              <mc:AlternateContent>
                <mc:Choice Requires="wps">
                  <w:drawing>
                    <wp:inline distT="0" distB="0" distL="0" distR="0" wp14:anchorId="4AE0CD1A" wp14:editId="2D294AA5">
                      <wp:extent cx="304800" cy="304800"/>
                      <wp:effectExtent l="0" t="0" r="0" b="0"/>
                      <wp:docPr id="300" name="Rechteck 300" descr="Unbenanntes Notizbuch (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2983D88" id="Rechteck 300" o:spid="_x0000_s1026" alt="Unbenanntes Notizbuch (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" filled="f" stroked="f">
                      <o:lock v:ext="edit" aspectratio="t"/>
                      <w10:anchorlock/>
                    </v:rect>
                  </w:pict>
                </mc:Fallback>
              </mc:AlternateContent>
            </w:r>
            <w:r>
              <w:fldChar w:fldCharType="end"/>
            </w:r>
          </w:p>
        </w:tc>
      </w:tr>
      <w:tr w:rsidR="003C1F98" w:rsidRPr="00E73313" w14:paraId="1CEA9DBB" w14:textId="77777777" w:rsidTr="003610BA">
        <w:trPr>
          <w:trHeight w:val="711"/>
        </w:trPr>
        <w:tc>
          <w:tcPr>
            <w:tcW w:w="752" w:type="dxa"/>
          </w:tcPr>
          <w:p w14:paraId="6E86577E" w14:textId="77777777" w:rsidR="003C1F98" w:rsidRPr="00E73313" w:rsidRDefault="003C1F98" w:rsidP="002E0FA7"/>
        </w:tc>
        <w:tc>
          <w:tcPr>
            <w:tcW w:w="342" w:type="dxa"/>
            <w:gridSpan w:val="2"/>
          </w:tcPr>
          <w:p w14:paraId="32D76DB1" w14:textId="77777777" w:rsidR="003C1F98" w:rsidRPr="00E73313" w:rsidRDefault="003C1F98" w:rsidP="002E0FA7">
            <w:pPr>
              <w:pStyle w:val="DialogAufgabeNummerV"/>
              <w:widowControl w:val="0"/>
              <w:spacing w:line="240" w:lineRule="auto"/>
              <w:rPr>
                <w:rFonts w:ascii="Cambria" w:hAnsi="Cambria"/>
                <w:color w:val="808080" w:themeColor="background1" w:themeShade="80"/>
              </w:rPr>
            </w:pPr>
          </w:p>
        </w:tc>
        <w:tc>
          <w:tcPr>
            <w:tcW w:w="3017" w:type="dxa"/>
            <w:gridSpan w:val="3"/>
          </w:tcPr>
          <w:p w14:paraId="5AED4C86" w14:textId="45C29FB4" w:rsidR="003C1F98" w:rsidRDefault="007F3014" w:rsidP="002E0FA7">
            <w:pPr>
              <w:pStyle w:val="Text"/>
              <w:rPr>
                <w:rFonts w:ascii="Times New Roman" w:eastAsia="Times New Roman" w:hAnsi="Times New Roman"/>
                <w:noProof/>
                <w:color w:val="auto"/>
                <w:sz w:val="24"/>
              </w:rPr>
            </w:pPr>
            <w:r>
              <w:rPr>
                <w:noProof/>
              </w:rPr>
              <w:drawing>
                <wp:anchor distT="0" distB="0" distL="114300" distR="114300" simplePos="0" relativeHeight="252306768" behindDoc="0" locked="0" layoutInCell="1" allowOverlap="1" wp14:anchorId="59E9C4F0" wp14:editId="1B965C50">
                  <wp:simplePos x="0" y="0"/>
                  <wp:positionH relativeFrom="column">
                    <wp:posOffset>414793</wp:posOffset>
                  </wp:positionH>
                  <wp:positionV relativeFrom="paragraph">
                    <wp:posOffset>10132</wp:posOffset>
                  </wp:positionV>
                  <wp:extent cx="2070735" cy="490220"/>
                  <wp:effectExtent l="0" t="0" r="0" b="5080"/>
                  <wp:wrapNone/>
                  <wp:docPr id="168208064"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8064" name="Grafik 168208064"/>
                          <pic:cNvPicPr/>
                        </pic:nvPicPr>
                        <pic:blipFill>
                          <a:blip r:embed="rId29">
                            <a:extLst>
                              <a:ext uri="{28A0092B-C50C-407E-A947-70E740481C1C}">
                                <a14:useLocalDpi xmlns:a14="http://schemas.microsoft.com/office/drawing/2010/main" val="0"/>
                              </a:ext>
                            </a:extLst>
                          </a:blip>
                          <a:stretch>
                            <a:fillRect/>
                          </a:stretch>
                        </pic:blipFill>
                        <pic:spPr>
                          <a:xfrm>
                            <a:off x="0" y="0"/>
                            <a:ext cx="2070735" cy="490220"/>
                          </a:xfrm>
                          <a:prstGeom prst="rect">
                            <a:avLst/>
                          </a:prstGeom>
                        </pic:spPr>
                      </pic:pic>
                    </a:graphicData>
                  </a:graphic>
                  <wp14:sizeRelH relativeFrom="page">
                    <wp14:pctWidth>0</wp14:pctWidth>
                  </wp14:sizeRelH>
                  <wp14:sizeRelV relativeFrom="page">
                    <wp14:pctHeight>0</wp14:pctHeight>
                  </wp14:sizeRelV>
                </wp:anchor>
              </w:drawing>
            </w:r>
            <w:r w:rsidR="003C1F98" w:rsidRPr="00E73313">
              <w:t>Jonas:</w:t>
            </w:r>
            <w:r w:rsidR="003C1F98">
              <w:rPr>
                <w:rFonts w:ascii="Times New Roman" w:eastAsia="Times New Roman" w:hAnsi="Times New Roman"/>
                <w:noProof/>
                <w:color w:val="auto"/>
                <w:sz w:val="24"/>
              </w:rPr>
              <w:t xml:space="preserve"> </w:t>
            </w:r>
          </w:p>
          <w:p w14:paraId="2364BBA7" w14:textId="77777777" w:rsidR="0055560F" w:rsidRDefault="0055560F" w:rsidP="002E0FA7">
            <w:pPr>
              <w:pStyle w:val="Text"/>
              <w:rPr>
                <w:rFonts w:ascii="Times New Roman" w:eastAsia="Times New Roman" w:hAnsi="Times New Roman"/>
                <w:noProof/>
                <w:color w:val="auto"/>
                <w:sz w:val="24"/>
              </w:rPr>
            </w:pPr>
          </w:p>
          <w:p w14:paraId="18B6BD57" w14:textId="38ED4087" w:rsidR="0055560F" w:rsidRDefault="0055560F" w:rsidP="007F3014">
            <w:pPr>
              <w:pStyle w:val="Text"/>
            </w:pPr>
          </w:p>
        </w:tc>
        <w:tc>
          <w:tcPr>
            <w:tcW w:w="5174" w:type="dxa"/>
            <w:gridSpan w:val="7"/>
            <w:vMerge/>
          </w:tcPr>
          <w:p w14:paraId="358A7D03" w14:textId="77777777" w:rsidR="003C1F98" w:rsidRPr="00E73313" w:rsidRDefault="003C1F98" w:rsidP="002E0FA7">
            <w:pPr>
              <w:pStyle w:val="Text"/>
              <w:rPr>
                <w:noProof/>
              </w:rPr>
            </w:pPr>
          </w:p>
        </w:tc>
      </w:tr>
      <w:tr w:rsidR="003C1F98" w:rsidRPr="00E73313" w14:paraId="52F5DBD1" w14:textId="77777777" w:rsidTr="00E91F87">
        <w:trPr>
          <w:trHeight w:val="279"/>
        </w:trPr>
        <w:tc>
          <w:tcPr>
            <w:tcW w:w="752" w:type="dxa"/>
          </w:tcPr>
          <w:p w14:paraId="6FB1C6E7" w14:textId="7986525E" w:rsidR="003C1F98" w:rsidRPr="00E73313" w:rsidRDefault="00CD3FFB" w:rsidP="002E0FA7">
            <w:pPr>
              <w:rPr>
                <w:color w:val="008000"/>
              </w:rPr>
            </w:pPr>
            <w:r>
              <w:rPr>
                <w:noProof/>
              </w:rPr>
              <w:drawing>
                <wp:anchor distT="0" distB="0" distL="114300" distR="114300" simplePos="0" relativeHeight="251652371" behindDoc="0" locked="0" layoutInCell="1" allowOverlap="1" wp14:anchorId="64281EB4" wp14:editId="3A970D32">
                  <wp:simplePos x="0" y="0"/>
                  <wp:positionH relativeFrom="column">
                    <wp:posOffset>0</wp:posOffset>
                  </wp:positionH>
                  <wp:positionV relativeFrom="paragraph">
                    <wp:posOffset>1905</wp:posOffset>
                  </wp:positionV>
                  <wp:extent cx="360000" cy="272386"/>
                  <wp:effectExtent l="0" t="0" r="0" b="0"/>
                  <wp:wrapNone/>
                  <wp:docPr id="634528918" name="Grafik 63452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42" w:type="dxa"/>
            <w:gridSpan w:val="2"/>
          </w:tcPr>
          <w:p w14:paraId="1228800F" w14:textId="77777777" w:rsidR="003C1F98" w:rsidRPr="00E73313" w:rsidRDefault="003C1F98" w:rsidP="002E0FA7">
            <w:pPr>
              <w:pStyle w:val="DialogAufgabeNummerV"/>
              <w:widowControl w:val="0"/>
              <w:spacing w:line="240" w:lineRule="auto"/>
              <w:rPr>
                <w:rFonts w:ascii="Cambria" w:hAnsi="Cambria"/>
                <w:color w:val="808080" w:themeColor="background1" w:themeShade="80"/>
              </w:rPr>
            </w:pPr>
          </w:p>
        </w:tc>
        <w:tc>
          <w:tcPr>
            <w:tcW w:w="8191" w:type="dxa"/>
            <w:gridSpan w:val="10"/>
          </w:tcPr>
          <w:p w14:paraId="36C587C2" w14:textId="11F2EDF7" w:rsidR="003C1F98" w:rsidRPr="005E4463" w:rsidRDefault="003C1F98" w:rsidP="002E0FA7">
            <w:pPr>
              <w:pStyle w:val="Text"/>
              <w:rPr>
                <w:szCs w:val="22"/>
              </w:rPr>
            </w:pPr>
            <w:r w:rsidRPr="005E4463">
              <w:rPr>
                <w:szCs w:val="22"/>
              </w:rPr>
              <w:t>Beschreib</w:t>
            </w:r>
            <w:r w:rsidR="0090734F">
              <w:rPr>
                <w:szCs w:val="22"/>
              </w:rPr>
              <w:t>t</w:t>
            </w:r>
            <w:r w:rsidRPr="005E4463">
              <w:rPr>
                <w:szCs w:val="22"/>
              </w:rPr>
              <w:t>, wie die Kinder rechnen.</w:t>
            </w:r>
            <w:r w:rsidRPr="005E4463">
              <w:rPr>
                <w:szCs w:val="22"/>
              </w:rPr>
              <w:br/>
            </w:r>
            <w:r w:rsidR="00902DA5" w:rsidRPr="00F50DC9">
              <w:rPr>
                <w:color w:val="000000"/>
                <w:szCs w:val="22"/>
              </w:rPr>
              <w:t>Was hat Kenan anders gemacht als Emily oder Jonas?</w:t>
            </w:r>
          </w:p>
        </w:tc>
      </w:tr>
      <w:tr w:rsidR="003C1F98" w:rsidRPr="00E73313" w14:paraId="7BB00E67" w14:textId="77777777" w:rsidTr="00E91F87">
        <w:trPr>
          <w:trHeight w:val="279"/>
        </w:trPr>
        <w:tc>
          <w:tcPr>
            <w:tcW w:w="752" w:type="dxa"/>
          </w:tcPr>
          <w:p w14:paraId="3CFEBF90" w14:textId="77777777" w:rsidR="003C1F98" w:rsidRPr="00E73313" w:rsidRDefault="003C1F98" w:rsidP="002E0FA7">
            <w:pPr>
              <w:rPr>
                <w:noProof/>
              </w:rPr>
            </w:pPr>
          </w:p>
        </w:tc>
        <w:tc>
          <w:tcPr>
            <w:tcW w:w="342" w:type="dxa"/>
            <w:gridSpan w:val="2"/>
          </w:tcPr>
          <w:p w14:paraId="1407BA9A" w14:textId="77777777" w:rsidR="003C1F98" w:rsidRPr="00E73313" w:rsidRDefault="003C1F98" w:rsidP="002E0FA7">
            <w:pPr>
              <w:pStyle w:val="DialogAufgabeNummerV"/>
              <w:widowControl w:val="0"/>
              <w:spacing w:line="240" w:lineRule="auto"/>
              <w:rPr>
                <w:rFonts w:ascii="Cambria" w:hAnsi="Cambria"/>
                <w:color w:val="808080" w:themeColor="background1" w:themeShade="80"/>
              </w:rPr>
            </w:pPr>
          </w:p>
        </w:tc>
        <w:tc>
          <w:tcPr>
            <w:tcW w:w="8191" w:type="dxa"/>
            <w:gridSpan w:val="10"/>
          </w:tcPr>
          <w:p w14:paraId="078E5DC5" w14:textId="77B442F6" w:rsidR="003C1F98" w:rsidRPr="00E73313" w:rsidRDefault="00902DA5" w:rsidP="002E0FA7">
            <w:r>
              <w:rPr>
                <w:noProof/>
                <w14:ligatures w14:val="standardContextual"/>
              </w:rPr>
              <mc:AlternateContent>
                <mc:Choice Requires="wpg">
                  <w:drawing>
                    <wp:anchor distT="0" distB="0" distL="114300" distR="114300" simplePos="0" relativeHeight="251652356" behindDoc="0" locked="0" layoutInCell="1" allowOverlap="1" wp14:anchorId="0656B4AB" wp14:editId="47A36BCB">
                      <wp:simplePos x="0" y="0"/>
                      <wp:positionH relativeFrom="column">
                        <wp:posOffset>4184825</wp:posOffset>
                      </wp:positionH>
                      <wp:positionV relativeFrom="paragraph">
                        <wp:posOffset>228665</wp:posOffset>
                      </wp:positionV>
                      <wp:extent cx="607695" cy="775335"/>
                      <wp:effectExtent l="0" t="0" r="0" b="0"/>
                      <wp:wrapNone/>
                      <wp:docPr id="615019957" name="Gruppieren 20"/>
                      <wp:cNvGraphicFramePr/>
                      <a:graphic xmlns:a="http://schemas.openxmlformats.org/drawingml/2006/main">
                        <a:graphicData uri="http://schemas.microsoft.com/office/word/2010/wordprocessingGroup">
                          <wpg:wgp>
                            <wpg:cNvGrpSpPr/>
                            <wpg:grpSpPr>
                              <a:xfrm>
                                <a:off x="0" y="0"/>
                                <a:ext cx="607695" cy="775335"/>
                                <a:chOff x="61703" y="-53889"/>
                                <a:chExt cx="607988" cy="776782"/>
                              </a:xfrm>
                            </wpg:grpSpPr>
                            <pic:pic xmlns:pic="http://schemas.openxmlformats.org/drawingml/2006/picture">
                              <pic:nvPicPr>
                                <pic:cNvPr id="33437222" name="Grafik 4"/>
                                <pic:cNvPicPr>
                                  <a:picLocks noChangeAspect="1"/>
                                </pic:cNvPicPr>
                              </pic:nvPicPr>
                              <pic:blipFill>
                                <a:blip r:embed="rId30"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61703" y="-53889"/>
                                  <a:ext cx="607988" cy="629920"/>
                                </a:xfrm>
                                <a:prstGeom prst="rect">
                                  <a:avLst/>
                                </a:prstGeom>
                              </pic:spPr>
                            </pic:pic>
                            <wps:wsp>
                              <wps:cNvPr id="112734485" name="Textfeld 12"/>
                              <wps:cNvSpPr txBox="1"/>
                              <wps:spPr>
                                <a:xfrm>
                                  <a:off x="124874" y="576031"/>
                                  <a:ext cx="349885" cy="146862"/>
                                </a:xfrm>
                                <a:prstGeom prst="rect">
                                  <a:avLst/>
                                </a:prstGeom>
                                <a:noFill/>
                                <a:ln w="6350">
                                  <a:noFill/>
                                </a:ln>
                              </wps:spPr>
                              <wps:txbx>
                                <w:txbxContent>
                                  <w:p w14:paraId="32F44CBC" w14:textId="77777777" w:rsidR="002E0FA7" w:rsidRPr="008D5126" w:rsidRDefault="002E0FA7" w:rsidP="000D673C">
                                    <w:pPr>
                                      <w:pStyle w:val="Transcript"/>
                                    </w:pPr>
                                    <w:r>
                                      <w:t>Jonas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6B4AB" id="Gruppieren 20" o:spid="_x0000_s1035" style="position:absolute;margin-left:329.5pt;margin-top:18pt;width:47.85pt;height:61.05pt;z-index:251652356;mso-width-relative:margin;mso-height-relative:margin" coordorigin="617,-538" coordsize="6079,7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">
                      <v:shape id="Grafik 4" o:spid="_x0000_s1036" type="#_x0000_t75" style="position:absolute;left:617;top:-538;width:6079;height:6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">
                        <v:imagedata r:id="rId31" o:title="" chromakey="white"/>
                      </v:shape>
                      <v:shape id="Textfeld 12" o:spid="_x0000_s1037" type="#_x0000_t202" style="position:absolute;left:1248;top:5760;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" filled="f" stroked="f" strokeweight=".5pt">
                        <v:textbox inset="0,0,0,0">
                          <w:txbxContent>
                            <w:p w14:paraId="32F44CBC" w14:textId="77777777" w:rsidR="002E0FA7" w:rsidRPr="008D5126" w:rsidRDefault="002E0FA7" w:rsidP="000D673C">
                              <w:pPr>
                                <w:pStyle w:val="Transcript"/>
                              </w:pPr>
                              <w:r>
                                <w:t>Jonas</w:t>
                              </w:r>
                            </w:p>
                          </w:txbxContent>
                        </v:textbox>
                      </v:shape>
                    </v:group>
                  </w:pict>
                </mc:Fallback>
              </mc:AlternateContent>
            </w:r>
          </w:p>
        </w:tc>
      </w:tr>
      <w:tr w:rsidR="003C1F98" w:rsidRPr="00E73313" w14:paraId="0B549042" w14:textId="77777777" w:rsidTr="00E91F87">
        <w:trPr>
          <w:trHeight w:val="2001"/>
        </w:trPr>
        <w:tc>
          <w:tcPr>
            <w:tcW w:w="752" w:type="dxa"/>
          </w:tcPr>
          <w:p w14:paraId="2C257C55" w14:textId="77777777" w:rsidR="003C1F98" w:rsidRPr="00E73313" w:rsidRDefault="003C1F98" w:rsidP="002E0FA7">
            <w:pPr>
              <w:rPr>
                <w:noProof/>
              </w:rPr>
            </w:pPr>
          </w:p>
        </w:tc>
        <w:tc>
          <w:tcPr>
            <w:tcW w:w="342" w:type="dxa"/>
            <w:gridSpan w:val="2"/>
          </w:tcPr>
          <w:p w14:paraId="351F868C" w14:textId="77777777" w:rsidR="003C1F98" w:rsidRPr="00E73313" w:rsidRDefault="003C1F98" w:rsidP="00D644E6">
            <w:pPr>
              <w:pStyle w:val="berschrift4"/>
            </w:pPr>
            <w:r w:rsidRPr="00E73313">
              <w:t>d)</w:t>
            </w:r>
          </w:p>
        </w:tc>
        <w:tc>
          <w:tcPr>
            <w:tcW w:w="8191" w:type="dxa"/>
            <w:gridSpan w:val="10"/>
          </w:tcPr>
          <w:p w14:paraId="15796F25" w14:textId="77777777" w:rsidR="003C1F98" w:rsidRPr="00E73313" w:rsidRDefault="003C1F98" w:rsidP="002E0FA7">
            <w:r w:rsidRPr="00E73313">
              <w:t>Jonas überlegt:</w:t>
            </w:r>
          </w:p>
          <w:p w14:paraId="6EA9A073" w14:textId="77777777" w:rsidR="003C1F98" w:rsidRPr="00E73313" w:rsidRDefault="00902DA5" w:rsidP="002E0FA7">
            <w:r w:rsidRPr="00902DA5">
              <w:rPr>
                <w:noProof/>
              </w:rPr>
              <mc:AlternateContent>
                <mc:Choice Requires="wps">
                  <w:drawing>
                    <wp:anchor distT="0" distB="0" distL="114300" distR="114300" simplePos="0" relativeHeight="251652392" behindDoc="0" locked="0" layoutInCell="1" allowOverlap="1" wp14:anchorId="7233B06C" wp14:editId="6C484575">
                      <wp:simplePos x="0" y="0"/>
                      <wp:positionH relativeFrom="column">
                        <wp:posOffset>823135</wp:posOffset>
                      </wp:positionH>
                      <wp:positionV relativeFrom="paragraph">
                        <wp:posOffset>74777</wp:posOffset>
                      </wp:positionV>
                      <wp:extent cx="3024505" cy="516255"/>
                      <wp:effectExtent l="0" t="0" r="328295" b="17145"/>
                      <wp:wrapNone/>
                      <wp:docPr id="241914490" name="Abgerundete rechteckige Legende 3"/>
                      <wp:cNvGraphicFramePr/>
                      <a:graphic xmlns:a="http://schemas.openxmlformats.org/drawingml/2006/main">
                        <a:graphicData uri="http://schemas.microsoft.com/office/word/2010/wordprocessingShape">
                          <wps:wsp>
                            <wps:cNvSpPr/>
                            <wps:spPr>
                              <a:xfrm>
                                <a:off x="0" y="0"/>
                                <a:ext cx="3024505" cy="516255"/>
                              </a:xfrm>
                              <a:prstGeom prst="wedgeRoundRectCallout">
                                <a:avLst>
                                  <a:gd name="adj1" fmla="val 59671"/>
                                  <a:gd name="adj2" fmla="val 1474"/>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67DCD4" w14:textId="314E655D" w:rsidR="002E0FA7" w:rsidRDefault="002E0FA7" w:rsidP="00902DA5">
                                  <w:pPr>
                                    <w:rPr>
                                      <w:rFonts w:eastAsia="Calibri" w:hAnsi="Calibri"/>
                                      <w:color w:val="000000"/>
                                      <w:kern w:val="24"/>
                                    </w:rPr>
                                  </w:pPr>
                                  <w:r>
                                    <w:rPr>
                                      <w:rFonts w:eastAsia="Calibri" w:hAnsi="Calibri"/>
                                      <w:color w:val="000000"/>
                                      <w:kern w:val="24"/>
                                    </w:rPr>
                                    <w:t xml:space="preserve">Wenn ich zehn Würfel mit jeweils 5 Punkten lege, </w:t>
                                  </w:r>
                                  <w:r>
                                    <w:rPr>
                                      <w:rFonts w:eastAsia="Calibri" w:hAnsi="Calibri"/>
                                      <w:color w:val="000000"/>
                                      <w:kern w:val="24"/>
                                    </w:rPr>
                                    <w:br/>
                                    <w:t>wie viele Punkte wären das dann insgesamt?</w:t>
                                  </w:r>
                                </w:p>
                                <w:p w14:paraId="348F5FFF" w14:textId="77777777" w:rsidR="002E0FA7" w:rsidRDefault="002E0FA7" w:rsidP="00902DA5">
                                  <w:pPr>
                                    <w:rPr>
                                      <w:rFonts w:eastAsia="Calibri" w:hAnsi="Calibri"/>
                                      <w:color w:val="000000"/>
                                      <w:kern w:val="24"/>
                                    </w:rPr>
                                  </w:pPr>
                                  <w:r>
                                    <w:rPr>
                                      <w:rFonts w:eastAsia="Calibri" w:hAnsi="Calibri"/>
                                      <w:color w:val="000000"/>
                                      <w:kern w:val="24"/>
                                    </w:rPr>
                                    <w:t> </w:t>
                                  </w:r>
                                </w:p>
                              </w:txbxContent>
                            </wps:txbx>
                            <wps:bodyPr rot="0" spcFirstLastPara="0"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w14:anchorId="7233B06C" id="Abgerundete rechteckige Legende 3" o:spid="_x0000_s1038" type="#_x0000_t62" style="position:absolute;margin-left:64.8pt;margin-top:5.9pt;width:238.15pt;height:40.65pt;z-index:251652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" adj="23689,11118" filled="f" strokecolor="#bfbfbf [2412]" strokeweight="1pt">
                      <v:textbox inset="1mm,,1mm">
                        <w:txbxContent>
                          <w:p w14:paraId="1D67DCD4" w14:textId="314E655D" w:rsidR="002E0FA7" w:rsidRDefault="002E0FA7" w:rsidP="00902DA5">
                            <w:pPr>
                              <w:rPr>
                                <w:rFonts w:eastAsia="Calibri" w:hAnsi="Calibri"/>
                                <w:color w:val="000000"/>
                                <w:kern w:val="24"/>
                              </w:rPr>
                            </w:pPr>
                            <w:r>
                              <w:rPr>
                                <w:rFonts w:eastAsia="Calibri" w:hAnsi="Calibri"/>
                                <w:color w:val="000000"/>
                                <w:kern w:val="24"/>
                              </w:rPr>
                              <w:t xml:space="preserve">Wenn ich zehn Würfel mit jeweils 5 Punkten lege, </w:t>
                            </w:r>
                            <w:r>
                              <w:rPr>
                                <w:rFonts w:eastAsia="Calibri" w:hAnsi="Calibri"/>
                                <w:color w:val="000000"/>
                                <w:kern w:val="24"/>
                              </w:rPr>
                              <w:br/>
                              <w:t>wie viele Punkte wären das dann insgesamt?</w:t>
                            </w:r>
                          </w:p>
                          <w:p w14:paraId="348F5FFF" w14:textId="77777777" w:rsidR="002E0FA7" w:rsidRDefault="002E0FA7" w:rsidP="00902DA5">
                            <w:pPr>
                              <w:rPr>
                                <w:rFonts w:eastAsia="Calibri" w:hAnsi="Calibri"/>
                                <w:color w:val="000000"/>
                                <w:kern w:val="24"/>
                              </w:rPr>
                            </w:pPr>
                            <w:r>
                              <w:rPr>
                                <w:rFonts w:eastAsia="Calibri" w:hAnsi="Calibri"/>
                                <w:color w:val="000000"/>
                                <w:kern w:val="24"/>
                              </w:rPr>
                              <w:t> </w:t>
                            </w:r>
                          </w:p>
                        </w:txbxContent>
                      </v:textbox>
                    </v:shape>
                  </w:pict>
                </mc:Fallback>
              </mc:AlternateContent>
            </w:r>
          </w:p>
          <w:p w14:paraId="7C7D5CF3" w14:textId="77777777" w:rsidR="003C1F98" w:rsidRPr="00E73313" w:rsidRDefault="003C1F98" w:rsidP="002E0FA7"/>
          <w:p w14:paraId="7063DC2C" w14:textId="77777777" w:rsidR="003C1F98" w:rsidRPr="00E73313" w:rsidRDefault="003C1F98" w:rsidP="002E0FA7"/>
          <w:p w14:paraId="4202749A" w14:textId="77777777" w:rsidR="003C1F98" w:rsidRPr="00E73313" w:rsidRDefault="003C1F98" w:rsidP="002E0FA7"/>
          <w:p w14:paraId="73401215" w14:textId="77777777" w:rsidR="003C1F98" w:rsidRDefault="003C1F98" w:rsidP="00902DA5">
            <w:pPr>
              <w:pStyle w:val="Listenabsatz"/>
            </w:pPr>
            <w:r w:rsidRPr="00E73313">
              <w:t>Wie rechnest du diese Aufgabe? Schreibe deinen Rechenweg auf.</w:t>
            </w:r>
          </w:p>
          <w:p w14:paraId="14102195" w14:textId="1A0CAAA8" w:rsidR="00902DA5" w:rsidRDefault="00902DA5" w:rsidP="00902DA5">
            <w:pPr>
              <w:pStyle w:val="Listenabsatz"/>
            </w:pPr>
            <w:r>
              <w:t xml:space="preserve">Wie würde Emily es </w:t>
            </w:r>
            <w:r w:rsidR="00D86AD2">
              <w:t>beschreiben?</w:t>
            </w:r>
            <w:r>
              <w:t xml:space="preserve"> Und wie Jonas?</w:t>
            </w:r>
          </w:p>
          <w:p w14:paraId="7C029D2C" w14:textId="77777777" w:rsidR="0067733B" w:rsidRPr="00E73313" w:rsidRDefault="0067733B" w:rsidP="0067733B">
            <w:pPr>
              <w:pStyle w:val="Listenabsatz"/>
              <w:numPr>
                <w:ilvl w:val="0"/>
                <w:numId w:val="0"/>
              </w:numPr>
              <w:ind w:left="284"/>
            </w:pPr>
          </w:p>
        </w:tc>
      </w:tr>
      <w:tr w:rsidR="003C1F98" w:rsidRPr="00E73313" w14:paraId="4C397D9A" w14:textId="77777777" w:rsidTr="00E91F87">
        <w:tc>
          <w:tcPr>
            <w:tcW w:w="752" w:type="dxa"/>
          </w:tcPr>
          <w:p w14:paraId="462EDD69" w14:textId="77777777" w:rsidR="003C1F98" w:rsidRPr="00E73313" w:rsidRDefault="00D644E6" w:rsidP="0000022A">
            <w:pPr>
              <w:pStyle w:val="berschrift3"/>
            </w:pPr>
            <w:r>
              <w:lastRenderedPageBreak/>
              <w:t>1.3</w:t>
            </w:r>
          </w:p>
        </w:tc>
        <w:tc>
          <w:tcPr>
            <w:tcW w:w="8533" w:type="dxa"/>
            <w:gridSpan w:val="12"/>
          </w:tcPr>
          <w:p w14:paraId="0EF0F025" w14:textId="1E45594A" w:rsidR="0000022A" w:rsidRPr="0000022A" w:rsidRDefault="00A71530" w:rsidP="0000022A">
            <w:pPr>
              <w:pStyle w:val="berschrift3"/>
            </w:pPr>
            <w:r>
              <w:t xml:space="preserve">Multiplikations-Aufgaben </w:t>
            </w:r>
            <w:r w:rsidR="003C1F98" w:rsidRPr="00843F97">
              <w:t>zu Würfelbildern finden und umgekehrt</w:t>
            </w:r>
            <w:r w:rsidR="00E91F87">
              <w:br/>
            </w:r>
            <w:r w:rsidR="00E91F87" w:rsidRPr="00E91F87">
              <w:rPr>
                <w:sz w:val="11"/>
                <w:szCs w:val="10"/>
              </w:rPr>
              <w:t xml:space="preserve">  </w:t>
            </w:r>
          </w:p>
        </w:tc>
      </w:tr>
      <w:tr w:rsidR="003C1F98" w:rsidRPr="00E73313" w14:paraId="1901723A" w14:textId="77777777" w:rsidTr="00E91F87">
        <w:trPr>
          <w:trHeight w:val="354"/>
        </w:trPr>
        <w:tc>
          <w:tcPr>
            <w:tcW w:w="752" w:type="dxa"/>
          </w:tcPr>
          <w:p w14:paraId="549465B2" w14:textId="4EC7292E" w:rsidR="003C1F98" w:rsidRPr="00E73313" w:rsidRDefault="000D673C" w:rsidP="002E0FA7">
            <w:pPr>
              <w:rPr>
                <w:noProof/>
              </w:rPr>
            </w:pPr>
            <w:r>
              <w:rPr>
                <w:noProof/>
              </w:rPr>
              <w:drawing>
                <wp:anchor distT="0" distB="0" distL="114300" distR="114300" simplePos="0" relativeHeight="251652357" behindDoc="0" locked="0" layoutInCell="1" allowOverlap="1" wp14:anchorId="6C342912" wp14:editId="636B2149">
                  <wp:simplePos x="0" y="0"/>
                  <wp:positionH relativeFrom="column">
                    <wp:posOffset>27722</wp:posOffset>
                  </wp:positionH>
                  <wp:positionV relativeFrom="paragraph">
                    <wp:posOffset>36770</wp:posOffset>
                  </wp:positionV>
                  <wp:extent cx="313144" cy="272386"/>
                  <wp:effectExtent l="0" t="0" r="4445" b="0"/>
                  <wp:wrapNone/>
                  <wp:docPr id="1059426691" name="Grafik 10594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07" w:type="dxa"/>
          </w:tcPr>
          <w:p w14:paraId="5C0E34F4" w14:textId="77777777" w:rsidR="003C1F98" w:rsidRPr="00D644E6" w:rsidRDefault="003C1F98" w:rsidP="00D644E6">
            <w:pPr>
              <w:pStyle w:val="berschrift4"/>
            </w:pPr>
            <w:r w:rsidRPr="00D644E6">
              <w:t>a)</w:t>
            </w:r>
          </w:p>
        </w:tc>
        <w:tc>
          <w:tcPr>
            <w:tcW w:w="8226" w:type="dxa"/>
            <w:gridSpan w:val="11"/>
          </w:tcPr>
          <w:p w14:paraId="281265EF" w14:textId="53F31822" w:rsidR="003C1F98" w:rsidRDefault="003C1F98" w:rsidP="002E0FA7">
            <w:r w:rsidRPr="00E73313">
              <w:t>Nehmt fünf Würfel und stellt euch gegenseitig Aufgaben</w:t>
            </w:r>
            <w:r w:rsidR="00D86AD2">
              <w:t>, so wie Kenan und Emily</w:t>
            </w:r>
            <w:r w:rsidRPr="00E73313">
              <w:t>.</w:t>
            </w:r>
          </w:p>
          <w:p w14:paraId="64DD4DE0" w14:textId="77777777" w:rsidR="003C1F98" w:rsidRPr="00E73313" w:rsidRDefault="003C1F98" w:rsidP="002E0FA7">
            <w:pPr>
              <w:rPr>
                <w:noProof/>
              </w:rPr>
            </w:pPr>
          </w:p>
        </w:tc>
      </w:tr>
      <w:tr w:rsidR="003C1F98" w:rsidRPr="00E73313" w14:paraId="58A841D8" w14:textId="77777777" w:rsidTr="00E91F87">
        <w:trPr>
          <w:trHeight w:val="1873"/>
        </w:trPr>
        <w:tc>
          <w:tcPr>
            <w:tcW w:w="752" w:type="dxa"/>
          </w:tcPr>
          <w:p w14:paraId="6787EB77" w14:textId="77777777" w:rsidR="003C1F98" w:rsidRPr="00E73313" w:rsidRDefault="003C1F98" w:rsidP="002E0FA7"/>
        </w:tc>
        <w:tc>
          <w:tcPr>
            <w:tcW w:w="307" w:type="dxa"/>
          </w:tcPr>
          <w:p w14:paraId="6461309C" w14:textId="77777777" w:rsidR="003C1F98" w:rsidRPr="00E73313" w:rsidRDefault="003C1F98" w:rsidP="002E0FA7">
            <w:pPr>
              <w:pStyle w:val="DialogAufgabeNummerV"/>
              <w:widowControl w:val="0"/>
              <w:spacing w:line="240" w:lineRule="auto"/>
              <w:rPr>
                <w:rFonts w:ascii="Cambria" w:hAnsi="Cambria"/>
                <w:color w:val="76923C"/>
              </w:rPr>
            </w:pPr>
          </w:p>
        </w:tc>
        <w:tc>
          <w:tcPr>
            <w:tcW w:w="4217" w:type="dxa"/>
            <w:gridSpan w:val="7"/>
          </w:tcPr>
          <w:p w14:paraId="7F92BE97" w14:textId="03AA56A9" w:rsidR="003C1F98" w:rsidRDefault="00D86AD2" w:rsidP="002E0FA7">
            <w:pPr>
              <w:pStyle w:val="Text"/>
            </w:pPr>
            <w:r>
              <w:t>Tara</w:t>
            </w:r>
            <w:r w:rsidR="003C1F98" w:rsidRPr="00E73313">
              <w:t xml:space="preserve"> legt mehrere Würfel</w:t>
            </w:r>
            <w:r w:rsidR="005525EF">
              <w:t>,</w:t>
            </w:r>
            <w:r w:rsidR="003C1F98" w:rsidRPr="00E73313">
              <w:t xml:space="preserve"> </w:t>
            </w:r>
            <w:r w:rsidR="003C1F98">
              <w:br/>
            </w:r>
            <w:r w:rsidR="005525EF">
              <w:t>die immer gleich viele Punkte zeigen</w:t>
            </w:r>
            <w:r w:rsidR="003C1F98" w:rsidRPr="00E73313">
              <w:t>.</w:t>
            </w:r>
          </w:p>
          <w:p w14:paraId="3BA6929A" w14:textId="77777777" w:rsidR="003C1F98" w:rsidRPr="00E73313" w:rsidRDefault="003C1F98" w:rsidP="002E0FA7">
            <w:pPr>
              <w:pStyle w:val="Text"/>
            </w:pPr>
          </w:p>
          <w:p w14:paraId="0052FF6E" w14:textId="4A29C683" w:rsidR="003C1F98" w:rsidRPr="00E73313" w:rsidRDefault="00381366" w:rsidP="002E0FA7">
            <w:r>
              <w:rPr>
                <w:noProof/>
              </w:rPr>
              <mc:AlternateContent>
                <mc:Choice Requires="wps">
                  <w:drawing>
                    <wp:anchor distT="0" distB="0" distL="114300" distR="114300" simplePos="0" relativeHeight="251650148" behindDoc="0" locked="0" layoutInCell="1" allowOverlap="1" wp14:anchorId="3D10A17B" wp14:editId="7B3D856E">
                      <wp:simplePos x="0" y="0"/>
                      <wp:positionH relativeFrom="column">
                        <wp:posOffset>2097070</wp:posOffset>
                      </wp:positionH>
                      <wp:positionV relativeFrom="paragraph">
                        <wp:posOffset>28575</wp:posOffset>
                      </wp:positionV>
                      <wp:extent cx="2169795" cy="516255"/>
                      <wp:effectExtent l="0" t="0" r="281305" b="17145"/>
                      <wp:wrapNone/>
                      <wp:docPr id="670" name="Abgerundete rechteckige Legende 670"/>
                      <wp:cNvGraphicFramePr/>
                      <a:graphic xmlns:a="http://schemas.openxmlformats.org/drawingml/2006/main">
                        <a:graphicData uri="http://schemas.microsoft.com/office/word/2010/wordprocessingShape">
                          <wps:wsp>
                            <wps:cNvSpPr/>
                            <wps:spPr>
                              <a:xfrm>
                                <a:off x="0" y="0"/>
                                <a:ext cx="2169795" cy="516255"/>
                              </a:xfrm>
                              <a:prstGeom prst="wedgeRoundRectCallout">
                                <a:avLst>
                                  <a:gd name="adj1" fmla="val 61052"/>
                                  <a:gd name="adj2" fmla="val 13745"/>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E4714C" w14:textId="77777777" w:rsidR="002E0FA7" w:rsidRPr="00867675" w:rsidRDefault="002E0FA7" w:rsidP="003C1F98">
                                  <w:pPr>
                                    <w:rPr>
                                      <w:color w:val="000000"/>
                                    </w:rPr>
                                  </w:pPr>
                                  <w:r w:rsidRPr="00867675">
                                    <w:rPr>
                                      <w:color w:val="000000"/>
                                    </w:rPr>
                                    <w:t>Hier liegen zwei Würfel mit jeweils 4 Punkten, also 2 mal 4 gleich 8.</w:t>
                                  </w:r>
                                </w:p>
                                <w:p w14:paraId="15DB4129" w14:textId="77777777" w:rsidR="002E0FA7" w:rsidRPr="00867675" w:rsidRDefault="002E0FA7"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A17B" id="Abgerundete rechteckige Legende 670" o:spid="_x0000_s1039" type="#_x0000_t62" style="position:absolute;margin-left:165.1pt;margin-top:2.25pt;width:170.85pt;height:40.65pt;z-index:251650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" adj="23987,13769" filled="f" strokecolor="#bfbfbf [2412]" strokeweight="1pt">
                      <v:textbox inset="1mm,,1mm">
                        <w:txbxContent>
                          <w:p w14:paraId="4BE4714C" w14:textId="77777777" w:rsidR="002E0FA7" w:rsidRPr="00867675" w:rsidRDefault="002E0FA7" w:rsidP="003C1F98">
                            <w:pPr>
                              <w:rPr>
                                <w:color w:val="000000"/>
                              </w:rPr>
                            </w:pPr>
                            <w:r w:rsidRPr="00867675">
                              <w:rPr>
                                <w:color w:val="000000"/>
                              </w:rPr>
                              <w:t>Hier liegen zwei Würfel mit jeweils 4 Punkten, also 2 mal 4 gleich 8.</w:t>
                            </w:r>
                          </w:p>
                          <w:p w14:paraId="15DB4129" w14:textId="77777777" w:rsidR="002E0FA7" w:rsidRPr="00867675" w:rsidRDefault="002E0FA7" w:rsidP="003C1F98">
                            <w:pPr>
                              <w:rPr>
                                <w:color w:val="000000"/>
                              </w:rPr>
                            </w:pPr>
                          </w:p>
                        </w:txbxContent>
                      </v:textbox>
                    </v:shape>
                  </w:pict>
                </mc:Fallback>
              </mc:AlternateContent>
            </w:r>
            <w:r w:rsidR="00CD3FFB">
              <w:rPr>
                <w:noProof/>
                <w14:ligatures w14:val="standardContextual"/>
              </w:rPr>
              <mc:AlternateContent>
                <mc:Choice Requires="wpg">
                  <w:drawing>
                    <wp:anchor distT="0" distB="0" distL="114300" distR="114300" simplePos="0" relativeHeight="251652375" behindDoc="0" locked="0" layoutInCell="1" allowOverlap="1" wp14:anchorId="5193906E" wp14:editId="24786A69">
                      <wp:simplePos x="0" y="0"/>
                      <wp:positionH relativeFrom="column">
                        <wp:posOffset>87534</wp:posOffset>
                      </wp:positionH>
                      <wp:positionV relativeFrom="paragraph">
                        <wp:posOffset>29725</wp:posOffset>
                      </wp:positionV>
                      <wp:extent cx="629920" cy="747063"/>
                      <wp:effectExtent l="0" t="0" r="0" b="2540"/>
                      <wp:wrapNone/>
                      <wp:docPr id="994571456" name="Gruppieren 21"/>
                      <wp:cNvGraphicFramePr/>
                      <a:graphic xmlns:a="http://schemas.openxmlformats.org/drawingml/2006/main">
                        <a:graphicData uri="http://schemas.microsoft.com/office/word/2010/wordprocessingGroup">
                          <wpg:wgp>
                            <wpg:cNvGrpSpPr/>
                            <wpg:grpSpPr>
                              <a:xfrm>
                                <a:off x="0" y="0"/>
                                <a:ext cx="629920" cy="747063"/>
                                <a:chOff x="0" y="0"/>
                                <a:chExt cx="629920" cy="747063"/>
                              </a:xfrm>
                            </wpg:grpSpPr>
                            <pic:pic xmlns:pic="http://schemas.openxmlformats.org/drawingml/2006/picture">
                              <pic:nvPicPr>
                                <pic:cNvPr id="88898072"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1365230747" name="Textfeld 12"/>
                              <wps:cNvSpPr txBox="1"/>
                              <wps:spPr>
                                <a:xfrm>
                                  <a:off x="161127" y="600201"/>
                                  <a:ext cx="349885" cy="146862"/>
                                </a:xfrm>
                                <a:prstGeom prst="rect">
                                  <a:avLst/>
                                </a:prstGeom>
                                <a:noFill/>
                                <a:ln w="6350">
                                  <a:noFill/>
                                </a:ln>
                              </wps:spPr>
                              <wps:txbx>
                                <w:txbxContent>
                                  <w:p w14:paraId="0F1CA85E" w14:textId="77777777" w:rsidR="002E0FA7" w:rsidRPr="008D5126" w:rsidRDefault="002E0FA7" w:rsidP="00CD3FFB">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93906E" id="Gruppieren 21" o:spid="_x0000_s1040" style="position:absolute;margin-left:6.9pt;margin-top:2.35pt;width:49.6pt;height:58.8pt;z-index:251652375"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">
                      <v:shape id="Grafik 3" o:spid="_x0000_s1041"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">
                        <v:imagedata r:id="rId33" o:title="" chromakey="white"/>
                      </v:shape>
                      <v:shape id="Textfeld 12" o:spid="_x0000_s1042"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" filled="f" stroked="f" strokeweight=".5pt">
                        <v:textbox inset="0,0,0,0">
                          <w:txbxContent>
                            <w:p w14:paraId="0F1CA85E" w14:textId="77777777" w:rsidR="002E0FA7" w:rsidRPr="008D5126" w:rsidRDefault="002E0FA7" w:rsidP="00CD3FFB">
                              <w:pPr>
                                <w:pStyle w:val="Transcript"/>
                              </w:pPr>
                              <w:r w:rsidRPr="00846BA4">
                                <w:t>Emily</w:t>
                              </w:r>
                            </w:p>
                          </w:txbxContent>
                        </v:textbox>
                      </v:shape>
                    </v:group>
                  </w:pict>
                </mc:Fallback>
              </mc:AlternateContent>
            </w:r>
            <w:r w:rsidR="003C1F98" w:rsidRPr="00E73313">
              <w:rPr>
                <w:noProof/>
              </w:rPr>
              <w:drawing>
                <wp:anchor distT="0" distB="0" distL="114300" distR="114300" simplePos="0" relativeHeight="251650059" behindDoc="0" locked="0" layoutInCell="1" allowOverlap="1" wp14:anchorId="738C46AA" wp14:editId="15456A12">
                  <wp:simplePos x="0" y="0"/>
                  <wp:positionH relativeFrom="column">
                    <wp:posOffset>979170</wp:posOffset>
                  </wp:positionH>
                  <wp:positionV relativeFrom="paragraph">
                    <wp:posOffset>93980</wp:posOffset>
                  </wp:positionV>
                  <wp:extent cx="361315" cy="368935"/>
                  <wp:effectExtent l="76200" t="76200" r="76835" b="69215"/>
                  <wp:wrapNone/>
                  <wp:docPr id="15293"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11385">
                            <a:off x="0" y="0"/>
                            <a:ext cx="361315" cy="368935"/>
                          </a:xfrm>
                          <a:prstGeom prst="rect">
                            <a:avLst/>
                          </a:prstGeom>
                          <a:noFill/>
                        </pic:spPr>
                      </pic:pic>
                    </a:graphicData>
                  </a:graphic>
                  <wp14:sizeRelH relativeFrom="page">
                    <wp14:pctWidth>0</wp14:pctWidth>
                  </wp14:sizeRelH>
                  <wp14:sizeRelV relativeFrom="page">
                    <wp14:pctHeight>0</wp14:pctHeight>
                  </wp14:sizeRelV>
                </wp:anchor>
              </w:drawing>
            </w:r>
          </w:p>
          <w:p w14:paraId="0B1DDE81" w14:textId="77777777" w:rsidR="003C1F98" w:rsidRPr="00E73313" w:rsidRDefault="003C1F98" w:rsidP="002E0FA7"/>
          <w:p w14:paraId="13EDAF8B" w14:textId="77777777" w:rsidR="003C1F98" w:rsidRPr="00E73313" w:rsidRDefault="003C1F98" w:rsidP="002E0FA7">
            <w:r w:rsidRPr="00E73313">
              <w:rPr>
                <w:noProof/>
              </w:rPr>
              <w:drawing>
                <wp:anchor distT="0" distB="0" distL="114300" distR="114300" simplePos="0" relativeHeight="251650053" behindDoc="0" locked="0" layoutInCell="1" allowOverlap="1" wp14:anchorId="31B33160" wp14:editId="4D1A0E84">
                  <wp:simplePos x="0" y="0"/>
                  <wp:positionH relativeFrom="column">
                    <wp:posOffset>1383030</wp:posOffset>
                  </wp:positionH>
                  <wp:positionV relativeFrom="paragraph">
                    <wp:posOffset>31115</wp:posOffset>
                  </wp:positionV>
                  <wp:extent cx="361315" cy="368935"/>
                  <wp:effectExtent l="0" t="0" r="635" b="0"/>
                  <wp:wrapNone/>
                  <wp:docPr id="15294"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315" cy="368935"/>
                          </a:xfrm>
                          <a:prstGeom prst="rect">
                            <a:avLst/>
                          </a:prstGeom>
                          <a:noFill/>
                        </pic:spPr>
                      </pic:pic>
                    </a:graphicData>
                  </a:graphic>
                  <wp14:sizeRelH relativeFrom="page">
                    <wp14:pctWidth>0</wp14:pctWidth>
                  </wp14:sizeRelH>
                  <wp14:sizeRelV relativeFrom="page">
                    <wp14:pctHeight>0</wp14:pctHeight>
                  </wp14:sizeRelV>
                </wp:anchor>
              </w:drawing>
            </w:r>
          </w:p>
          <w:p w14:paraId="20741D96" w14:textId="77777777" w:rsidR="003C1F98" w:rsidRPr="00E73313" w:rsidRDefault="003C1F98" w:rsidP="002E0FA7"/>
          <w:p w14:paraId="219FD3A1" w14:textId="77777777" w:rsidR="003C1F98" w:rsidRPr="00E73313" w:rsidRDefault="003C1F98" w:rsidP="002E0FA7"/>
        </w:tc>
        <w:tc>
          <w:tcPr>
            <w:tcW w:w="4009" w:type="dxa"/>
            <w:gridSpan w:val="4"/>
          </w:tcPr>
          <w:p w14:paraId="0B86984D" w14:textId="57841063" w:rsidR="003C1F98" w:rsidRDefault="00D86AD2" w:rsidP="002E0FA7">
            <w:pPr>
              <w:pStyle w:val="Text"/>
            </w:pPr>
            <w:r>
              <w:t xml:space="preserve">Dann beschreibt </w:t>
            </w:r>
            <w:r w:rsidR="00381366">
              <w:t xml:space="preserve">Kenan </w:t>
            </w:r>
            <w:r>
              <w:t xml:space="preserve">die Punktegruppen </w:t>
            </w:r>
            <w:r w:rsidR="00381366">
              <w:t xml:space="preserve">und </w:t>
            </w:r>
            <w:r w:rsidR="003C1F98" w:rsidRPr="00E73313">
              <w:t xml:space="preserve">nennt die passende </w:t>
            </w:r>
            <w:r w:rsidR="00825DFF">
              <w:t>Multiplikations-Aufgabe</w:t>
            </w:r>
            <w:r w:rsidR="00381366">
              <w:t>.</w:t>
            </w:r>
          </w:p>
          <w:p w14:paraId="458D84C5" w14:textId="77777777" w:rsidR="003C1F98" w:rsidRDefault="00CD3FFB" w:rsidP="002E0FA7">
            <w:pPr>
              <w:pStyle w:val="Text"/>
            </w:pPr>
            <w:r>
              <w:rPr>
                <w:noProof/>
                <w14:ligatures w14:val="standardContextual"/>
              </w:rPr>
              <mc:AlternateContent>
                <mc:Choice Requires="wpg">
                  <w:drawing>
                    <wp:anchor distT="0" distB="0" distL="114300" distR="114300" simplePos="0" relativeHeight="251652376" behindDoc="0" locked="0" layoutInCell="1" allowOverlap="1" wp14:anchorId="5D9FF0FD" wp14:editId="7755750D">
                      <wp:simplePos x="0" y="0"/>
                      <wp:positionH relativeFrom="column">
                        <wp:posOffset>1692163</wp:posOffset>
                      </wp:positionH>
                      <wp:positionV relativeFrom="paragraph">
                        <wp:posOffset>149860</wp:posOffset>
                      </wp:positionV>
                      <wp:extent cx="544830" cy="751091"/>
                      <wp:effectExtent l="0" t="0" r="1270" b="0"/>
                      <wp:wrapNone/>
                      <wp:docPr id="1229884062" name="Gruppieren 19"/>
                      <wp:cNvGraphicFramePr/>
                      <a:graphic xmlns:a="http://schemas.openxmlformats.org/drawingml/2006/main">
                        <a:graphicData uri="http://schemas.microsoft.com/office/word/2010/wordprocessingGroup">
                          <wpg:wgp>
                            <wpg:cNvGrpSpPr/>
                            <wpg:grpSpPr>
                              <a:xfrm>
                                <a:off x="0" y="0"/>
                                <a:ext cx="544830" cy="751091"/>
                                <a:chOff x="0" y="0"/>
                                <a:chExt cx="544830" cy="751091"/>
                              </a:xfrm>
                            </wpg:grpSpPr>
                            <pic:pic xmlns:pic="http://schemas.openxmlformats.org/drawingml/2006/picture">
                              <pic:nvPicPr>
                                <pic:cNvPr id="11115112" name="Grafik 5"/>
                                <pic:cNvPicPr>
                                  <a:picLocks noChangeAspect="1"/>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4830" cy="629920"/>
                                </a:xfrm>
                                <a:prstGeom prst="rect">
                                  <a:avLst/>
                                </a:prstGeom>
                              </pic:spPr>
                            </pic:pic>
                            <wps:wsp>
                              <wps:cNvPr id="1211407354" name="Textfeld 12"/>
                              <wps:cNvSpPr txBox="1"/>
                              <wps:spPr>
                                <a:xfrm>
                                  <a:off x="92648" y="604229"/>
                                  <a:ext cx="349885" cy="146862"/>
                                </a:xfrm>
                                <a:prstGeom prst="rect">
                                  <a:avLst/>
                                </a:prstGeom>
                                <a:noFill/>
                                <a:ln w="6350">
                                  <a:noFill/>
                                </a:ln>
                              </wps:spPr>
                              <wps:txbx>
                                <w:txbxContent>
                                  <w:p w14:paraId="45AA9DB9" w14:textId="77777777" w:rsidR="002E0FA7" w:rsidRPr="008D5126" w:rsidRDefault="002E0FA7" w:rsidP="00CD3FFB">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9FF0FD" id="_x0000_s1043" style="position:absolute;margin-left:133.25pt;margin-top:11.8pt;width:42.9pt;height:59.15pt;z-index:251652376" coordsize="5448,75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">
                      <v:shape id="Grafik 5" o:spid="_x0000_s1044" type="#_x0000_t75" style="position:absolute;width:5448;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">
                        <v:imagedata r:id="rId18" o:title="" chromakey="white"/>
                      </v:shape>
                      <v:shape id="Textfeld 12" o:spid="_x0000_s1045"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" filled="f" stroked="f" strokeweight=".5pt">
                        <v:textbox inset="0,0,0,0">
                          <w:txbxContent>
                            <w:p w14:paraId="45AA9DB9" w14:textId="77777777" w:rsidR="002E0FA7" w:rsidRPr="008D5126" w:rsidRDefault="002E0FA7" w:rsidP="00CD3FFB">
                              <w:pPr>
                                <w:pStyle w:val="Transcript"/>
                              </w:pPr>
                              <w:r>
                                <w:t>Kenan</w:t>
                              </w:r>
                            </w:p>
                          </w:txbxContent>
                        </v:textbox>
                      </v:shape>
                    </v:group>
                  </w:pict>
                </mc:Fallback>
              </mc:AlternateContent>
            </w:r>
          </w:p>
          <w:p w14:paraId="612B6400" w14:textId="77777777" w:rsidR="003C1F98" w:rsidRPr="00E73313" w:rsidRDefault="003C1F98" w:rsidP="002E0FA7">
            <w:pPr>
              <w:pStyle w:val="Text"/>
            </w:pPr>
          </w:p>
        </w:tc>
      </w:tr>
      <w:tr w:rsidR="003C1F98" w:rsidRPr="00E73313" w14:paraId="34821111" w14:textId="77777777" w:rsidTr="00E91F87">
        <w:tc>
          <w:tcPr>
            <w:tcW w:w="752" w:type="dxa"/>
          </w:tcPr>
          <w:p w14:paraId="49F2E03F" w14:textId="77777777" w:rsidR="003C1F98" w:rsidRPr="00E73313" w:rsidRDefault="003C1F98" w:rsidP="002E0FA7"/>
        </w:tc>
        <w:tc>
          <w:tcPr>
            <w:tcW w:w="307" w:type="dxa"/>
          </w:tcPr>
          <w:p w14:paraId="0591B67E" w14:textId="77777777" w:rsidR="003C1F98" w:rsidRPr="00E73313" w:rsidRDefault="003C1F98" w:rsidP="002E0FA7">
            <w:pPr>
              <w:pStyle w:val="DialogAufgabeNummerV"/>
              <w:widowControl w:val="0"/>
              <w:spacing w:line="240" w:lineRule="auto"/>
              <w:rPr>
                <w:rFonts w:ascii="Cambria" w:hAnsi="Cambria"/>
                <w:color w:val="76923C"/>
              </w:rPr>
            </w:pPr>
          </w:p>
        </w:tc>
        <w:tc>
          <w:tcPr>
            <w:tcW w:w="8226" w:type="dxa"/>
            <w:gridSpan w:val="11"/>
          </w:tcPr>
          <w:p w14:paraId="6433DBBF" w14:textId="77777777" w:rsidR="003C1F98" w:rsidRPr="00E73313" w:rsidRDefault="003C1F98" w:rsidP="002E0FA7">
            <w:pPr>
              <w:pStyle w:val="Text"/>
            </w:pPr>
            <w:r w:rsidRPr="00E73313">
              <w:t>Wechselt euch ab.</w:t>
            </w:r>
          </w:p>
        </w:tc>
      </w:tr>
      <w:tr w:rsidR="003C1F98" w:rsidRPr="00E73313" w14:paraId="3033D86A" w14:textId="77777777" w:rsidTr="00E91F87">
        <w:tc>
          <w:tcPr>
            <w:tcW w:w="752" w:type="dxa"/>
          </w:tcPr>
          <w:p w14:paraId="7CD59B7A" w14:textId="77777777" w:rsidR="003C1F98" w:rsidRPr="00E73313" w:rsidRDefault="003C1F98" w:rsidP="002E0FA7"/>
        </w:tc>
        <w:tc>
          <w:tcPr>
            <w:tcW w:w="307" w:type="dxa"/>
          </w:tcPr>
          <w:p w14:paraId="29BAA383" w14:textId="77777777" w:rsidR="003C1F98" w:rsidRPr="00E73313" w:rsidRDefault="003C1F98" w:rsidP="002E0FA7">
            <w:pPr>
              <w:pStyle w:val="DialogAufgabeNummerV"/>
              <w:widowControl w:val="0"/>
              <w:spacing w:line="240" w:lineRule="auto"/>
              <w:rPr>
                <w:rFonts w:ascii="Cambria" w:hAnsi="Cambria"/>
                <w:color w:val="76923C"/>
              </w:rPr>
            </w:pPr>
          </w:p>
        </w:tc>
        <w:tc>
          <w:tcPr>
            <w:tcW w:w="8226" w:type="dxa"/>
            <w:gridSpan w:val="11"/>
          </w:tcPr>
          <w:p w14:paraId="781FACBB" w14:textId="77777777" w:rsidR="003C1F98" w:rsidRDefault="003C1F98" w:rsidP="002E0FA7"/>
          <w:p w14:paraId="169D6B8E" w14:textId="77777777" w:rsidR="0069129F" w:rsidRPr="00E73313" w:rsidRDefault="0069129F" w:rsidP="002E0FA7"/>
        </w:tc>
      </w:tr>
      <w:tr w:rsidR="003C1F98" w:rsidRPr="00E73313" w14:paraId="3A88DEA7" w14:textId="77777777" w:rsidTr="00E91F87">
        <w:trPr>
          <w:trHeight w:val="2594"/>
        </w:trPr>
        <w:tc>
          <w:tcPr>
            <w:tcW w:w="752" w:type="dxa"/>
          </w:tcPr>
          <w:p w14:paraId="50022C54" w14:textId="5ECECC71" w:rsidR="003C1F98" w:rsidRPr="00E73313" w:rsidRDefault="000D673C" w:rsidP="002E0FA7">
            <w:r>
              <w:rPr>
                <w:noProof/>
              </w:rPr>
              <w:drawing>
                <wp:anchor distT="0" distB="0" distL="114300" distR="114300" simplePos="0" relativeHeight="251652358" behindDoc="0" locked="0" layoutInCell="1" allowOverlap="1" wp14:anchorId="2F15DE7B" wp14:editId="1FE8E5DB">
                  <wp:simplePos x="0" y="0"/>
                  <wp:positionH relativeFrom="column">
                    <wp:posOffset>27722</wp:posOffset>
                  </wp:positionH>
                  <wp:positionV relativeFrom="paragraph">
                    <wp:posOffset>-2049</wp:posOffset>
                  </wp:positionV>
                  <wp:extent cx="313144" cy="272386"/>
                  <wp:effectExtent l="0" t="0" r="4445" b="0"/>
                  <wp:wrapNone/>
                  <wp:docPr id="1945724733" name="Grafik 19457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07" w:type="dxa"/>
          </w:tcPr>
          <w:p w14:paraId="7E6B79D7" w14:textId="77777777" w:rsidR="003C1F98" w:rsidRPr="00E73313" w:rsidRDefault="003C1F98" w:rsidP="00D644E6">
            <w:pPr>
              <w:pStyle w:val="berschrift4"/>
            </w:pPr>
            <w:r w:rsidRPr="00E73313">
              <w:t>b)</w:t>
            </w:r>
          </w:p>
        </w:tc>
        <w:tc>
          <w:tcPr>
            <w:tcW w:w="3669" w:type="dxa"/>
            <w:gridSpan w:val="6"/>
          </w:tcPr>
          <w:p w14:paraId="2684416A" w14:textId="77777777" w:rsidR="00D86AD2" w:rsidRDefault="00D86AD2" w:rsidP="002E0FA7">
            <w:pPr>
              <w:pStyle w:val="Text"/>
            </w:pPr>
          </w:p>
          <w:p w14:paraId="1ECBE45A" w14:textId="77777777" w:rsidR="00D86AD2" w:rsidRDefault="00D86AD2" w:rsidP="002E0FA7">
            <w:pPr>
              <w:pStyle w:val="Text"/>
            </w:pPr>
          </w:p>
          <w:p w14:paraId="0CB65D04" w14:textId="77777777" w:rsidR="00D86AD2" w:rsidRDefault="00D86AD2" w:rsidP="002E0FA7">
            <w:pPr>
              <w:pStyle w:val="Text"/>
            </w:pPr>
          </w:p>
          <w:p w14:paraId="1EDCCA07" w14:textId="77777777" w:rsidR="00D86AD2" w:rsidRDefault="00D86AD2" w:rsidP="002E0FA7">
            <w:pPr>
              <w:pStyle w:val="Text"/>
            </w:pPr>
          </w:p>
          <w:p w14:paraId="7C2E1973" w14:textId="3A4D1EEF" w:rsidR="003C1F98" w:rsidRPr="00E73313" w:rsidRDefault="00D86AD2" w:rsidP="002E0FA7">
            <w:pPr>
              <w:pStyle w:val="Text"/>
            </w:pPr>
            <w:r>
              <w:t xml:space="preserve">Danach nennt Tara die passende </w:t>
            </w:r>
            <w:r w:rsidR="003C1F98" w:rsidRPr="00E73313">
              <w:br/>
            </w:r>
            <w:r w:rsidR="00825DFF">
              <w:t>Multiplikations-Aufgabe</w:t>
            </w:r>
            <w:r w:rsidR="003C1F98" w:rsidRPr="00E73313">
              <w:t>.</w:t>
            </w:r>
            <w:r w:rsidR="003C1F98">
              <w:rPr>
                <w:noProof/>
              </w:rPr>
              <w:t xml:space="preserve"> </w:t>
            </w:r>
          </w:p>
          <w:p w14:paraId="0F9343A5" w14:textId="77777777" w:rsidR="003C1F98" w:rsidRPr="00E73313" w:rsidRDefault="00CD3FFB" w:rsidP="002E0FA7">
            <w:r>
              <w:rPr>
                <w:noProof/>
                <w14:ligatures w14:val="standardContextual"/>
              </w:rPr>
              <mc:AlternateContent>
                <mc:Choice Requires="wpg">
                  <w:drawing>
                    <wp:anchor distT="0" distB="0" distL="114300" distR="114300" simplePos="0" relativeHeight="251652374" behindDoc="0" locked="0" layoutInCell="1" allowOverlap="1" wp14:anchorId="561D606F" wp14:editId="46DF15D5">
                      <wp:simplePos x="0" y="0"/>
                      <wp:positionH relativeFrom="column">
                        <wp:posOffset>1270</wp:posOffset>
                      </wp:positionH>
                      <wp:positionV relativeFrom="paragraph">
                        <wp:posOffset>105781</wp:posOffset>
                      </wp:positionV>
                      <wp:extent cx="629920" cy="747063"/>
                      <wp:effectExtent l="0" t="0" r="0" b="2540"/>
                      <wp:wrapNone/>
                      <wp:docPr id="762686222" name="Gruppieren 21"/>
                      <wp:cNvGraphicFramePr/>
                      <a:graphic xmlns:a="http://schemas.openxmlformats.org/drawingml/2006/main">
                        <a:graphicData uri="http://schemas.microsoft.com/office/word/2010/wordprocessingGroup">
                          <wpg:wgp>
                            <wpg:cNvGrpSpPr/>
                            <wpg:grpSpPr>
                              <a:xfrm>
                                <a:off x="0" y="0"/>
                                <a:ext cx="629920" cy="747063"/>
                                <a:chOff x="0" y="0"/>
                                <a:chExt cx="629920" cy="747063"/>
                              </a:xfrm>
                            </wpg:grpSpPr>
                            <pic:pic xmlns:pic="http://schemas.openxmlformats.org/drawingml/2006/picture">
                              <pic:nvPicPr>
                                <pic:cNvPr id="557056027"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1977858120" name="Textfeld 12"/>
                              <wps:cNvSpPr txBox="1"/>
                              <wps:spPr>
                                <a:xfrm>
                                  <a:off x="161127" y="600201"/>
                                  <a:ext cx="349885" cy="146862"/>
                                </a:xfrm>
                                <a:prstGeom prst="rect">
                                  <a:avLst/>
                                </a:prstGeom>
                                <a:noFill/>
                                <a:ln w="6350">
                                  <a:noFill/>
                                </a:ln>
                              </wps:spPr>
                              <wps:txbx>
                                <w:txbxContent>
                                  <w:p w14:paraId="4D4809D4" w14:textId="77777777" w:rsidR="002E0FA7" w:rsidRPr="008D5126" w:rsidRDefault="002E0FA7" w:rsidP="00CD3FFB">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1D606F" id="_x0000_s1046" style="position:absolute;margin-left:.1pt;margin-top:8.35pt;width:49.6pt;height:58.8pt;z-index:251652374"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">
                      <v:shape id="Grafik 3" o:spid="_x0000_s1047"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">
                        <v:imagedata r:id="rId33" o:title="" chromakey="white"/>
                      </v:shape>
                      <v:shape id="Textfeld 12" o:spid="_x0000_s1048"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" filled="f" stroked="f" strokeweight=".5pt">
                        <v:textbox inset="0,0,0,0">
                          <w:txbxContent>
                            <w:p w14:paraId="4D4809D4" w14:textId="77777777" w:rsidR="002E0FA7" w:rsidRPr="008D5126" w:rsidRDefault="002E0FA7" w:rsidP="00CD3FFB">
                              <w:pPr>
                                <w:pStyle w:val="Transcript"/>
                              </w:pPr>
                              <w:r w:rsidRPr="00846BA4">
                                <w:t>Emily</w:t>
                              </w:r>
                            </w:p>
                          </w:txbxContent>
                        </v:textbox>
                      </v:shape>
                    </v:group>
                  </w:pict>
                </mc:Fallback>
              </mc:AlternateContent>
            </w:r>
            <w:r w:rsidR="003C1F98">
              <w:rPr>
                <w:noProof/>
              </w:rPr>
              <mc:AlternateContent>
                <mc:Choice Requires="wps">
                  <w:drawing>
                    <wp:anchor distT="0" distB="0" distL="114300" distR="114300" simplePos="0" relativeHeight="251650154" behindDoc="0" locked="0" layoutInCell="1" allowOverlap="1" wp14:anchorId="41E80B84" wp14:editId="7CBE7018">
                      <wp:simplePos x="0" y="0"/>
                      <wp:positionH relativeFrom="column">
                        <wp:posOffset>779145</wp:posOffset>
                      </wp:positionH>
                      <wp:positionV relativeFrom="paragraph">
                        <wp:posOffset>168387</wp:posOffset>
                      </wp:positionV>
                      <wp:extent cx="632460" cy="331470"/>
                      <wp:effectExtent l="292100" t="0" r="15240" b="11430"/>
                      <wp:wrapNone/>
                      <wp:docPr id="684" name="Abgerundete rechteckige Legende 684"/>
                      <wp:cNvGraphicFramePr/>
                      <a:graphic xmlns:a="http://schemas.openxmlformats.org/drawingml/2006/main">
                        <a:graphicData uri="http://schemas.microsoft.com/office/word/2010/wordprocessingShape">
                          <wps:wsp>
                            <wps:cNvSpPr/>
                            <wps:spPr>
                              <a:xfrm>
                                <a:off x="0" y="0"/>
                                <a:ext cx="632460" cy="331470"/>
                              </a:xfrm>
                              <a:prstGeom prst="wedgeRoundRectCallout">
                                <a:avLst>
                                  <a:gd name="adj1" fmla="val -89405"/>
                                  <a:gd name="adj2" fmla="val 20993"/>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6CAA53" w14:textId="77777777" w:rsidR="002E0FA7" w:rsidRPr="00867675" w:rsidRDefault="002E0FA7" w:rsidP="003C1F98">
                                  <w:pPr>
                                    <w:rPr>
                                      <w:color w:val="000000"/>
                                    </w:rPr>
                                  </w:pPr>
                                  <w:r w:rsidRPr="00867675">
                                    <w:rPr>
                                      <w:color w:val="000000"/>
                                    </w:rPr>
                                    <w:t>4 mal 5</w:t>
                                  </w:r>
                                </w:p>
                                <w:p w14:paraId="19CF0361" w14:textId="77777777" w:rsidR="002E0FA7" w:rsidRPr="00867675" w:rsidRDefault="002E0FA7"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0B84" id="Abgerundete rechteckige Legende 684" o:spid="_x0000_s1049" type="#_x0000_t62" style="position:absolute;margin-left:61.35pt;margin-top:13.25pt;width:49.8pt;height:26.1pt;z-index:251650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" adj="-8511,15334" filled="f" strokecolor="#bfbfbf [2412]" strokeweight="1pt">
                      <v:textbox inset="1mm,,1mm">
                        <w:txbxContent>
                          <w:p w14:paraId="2E6CAA53" w14:textId="77777777" w:rsidR="002E0FA7" w:rsidRPr="00867675" w:rsidRDefault="002E0FA7" w:rsidP="003C1F98">
                            <w:pPr>
                              <w:rPr>
                                <w:color w:val="000000"/>
                              </w:rPr>
                            </w:pPr>
                            <w:r w:rsidRPr="00867675">
                              <w:rPr>
                                <w:color w:val="000000"/>
                              </w:rPr>
                              <w:t>4 mal 5</w:t>
                            </w:r>
                          </w:p>
                          <w:p w14:paraId="19CF0361" w14:textId="77777777" w:rsidR="002E0FA7" w:rsidRPr="00867675" w:rsidRDefault="002E0FA7" w:rsidP="003C1F98">
                            <w:pPr>
                              <w:rPr>
                                <w:color w:val="000000"/>
                              </w:rPr>
                            </w:pPr>
                          </w:p>
                        </w:txbxContent>
                      </v:textbox>
                    </v:shape>
                  </w:pict>
                </mc:Fallback>
              </mc:AlternateContent>
            </w:r>
          </w:p>
          <w:p w14:paraId="1F96D5F4" w14:textId="77777777" w:rsidR="003C1F98" w:rsidRPr="00E73313" w:rsidRDefault="003C1F98" w:rsidP="002E0FA7"/>
          <w:p w14:paraId="789AB047" w14:textId="77777777" w:rsidR="003C1F98" w:rsidRPr="00E73313" w:rsidRDefault="003C1F98" w:rsidP="002E0FA7"/>
          <w:p w14:paraId="61698E4D" w14:textId="1257433E" w:rsidR="003C1F98" w:rsidRPr="00E73313" w:rsidRDefault="003C1F98" w:rsidP="002E0FA7"/>
          <w:p w14:paraId="7363166D" w14:textId="77777777" w:rsidR="003C1F98" w:rsidRPr="005E2B6F" w:rsidRDefault="003C1F98" w:rsidP="002E0FA7"/>
        </w:tc>
        <w:tc>
          <w:tcPr>
            <w:tcW w:w="4557" w:type="dxa"/>
            <w:gridSpan w:val="5"/>
          </w:tcPr>
          <w:p w14:paraId="3B604D35" w14:textId="1BF34A3F" w:rsidR="003C1F98" w:rsidRDefault="00D86AD2" w:rsidP="002E0FA7">
            <w:pPr>
              <w:pStyle w:val="Text"/>
            </w:pPr>
            <w:r>
              <w:t>Nun legt Kenan</w:t>
            </w:r>
            <w:r w:rsidR="003C1F98" w:rsidRPr="00E73313">
              <w:t xml:space="preserve"> das passende Würfelbild </w:t>
            </w:r>
            <w:r w:rsidR="00867675">
              <w:br/>
            </w:r>
            <w:r w:rsidR="003C1F98" w:rsidRPr="00E73313">
              <w:t xml:space="preserve">und </w:t>
            </w:r>
            <w:r w:rsidR="000833C4">
              <w:t>beschreibt</w:t>
            </w:r>
            <w:r>
              <w:t xml:space="preserve"> es</w:t>
            </w:r>
            <w:r w:rsidR="000833C4">
              <w:t>.</w:t>
            </w:r>
          </w:p>
          <w:p w14:paraId="787EBC99" w14:textId="4BA9C536" w:rsidR="003C1F98" w:rsidRDefault="003C1F98" w:rsidP="002E0FA7">
            <w:pPr>
              <w:pStyle w:val="Text"/>
            </w:pPr>
            <w:r w:rsidRPr="00E73313">
              <w:rPr>
                <w:noProof/>
              </w:rPr>
              <w:drawing>
                <wp:anchor distT="0" distB="0" distL="114300" distR="114300" simplePos="0" relativeHeight="251650057" behindDoc="0" locked="0" layoutInCell="1" allowOverlap="1" wp14:anchorId="1304945E" wp14:editId="2A65AE9F">
                  <wp:simplePos x="0" y="0"/>
                  <wp:positionH relativeFrom="column">
                    <wp:posOffset>1696354</wp:posOffset>
                  </wp:positionH>
                  <wp:positionV relativeFrom="paragraph">
                    <wp:posOffset>103546</wp:posOffset>
                  </wp:positionV>
                  <wp:extent cx="357505" cy="346710"/>
                  <wp:effectExtent l="19050" t="19050" r="23495" b="34290"/>
                  <wp:wrapNone/>
                  <wp:docPr id="1318034736" name="Grafik 131803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383657">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054" behindDoc="0" locked="0" layoutInCell="1" allowOverlap="1" wp14:anchorId="2C43E5C3" wp14:editId="7BABB94A">
                  <wp:simplePos x="0" y="0"/>
                  <wp:positionH relativeFrom="column">
                    <wp:posOffset>110094</wp:posOffset>
                  </wp:positionH>
                  <wp:positionV relativeFrom="paragraph">
                    <wp:posOffset>101817</wp:posOffset>
                  </wp:positionV>
                  <wp:extent cx="357505" cy="346710"/>
                  <wp:effectExtent l="38100" t="38100" r="42545" b="34290"/>
                  <wp:wrapNone/>
                  <wp:docPr id="47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60687">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055" behindDoc="0" locked="0" layoutInCell="1" allowOverlap="1" wp14:anchorId="6FEC3063" wp14:editId="05F035D6">
                  <wp:simplePos x="0" y="0"/>
                  <wp:positionH relativeFrom="column">
                    <wp:posOffset>640080</wp:posOffset>
                  </wp:positionH>
                  <wp:positionV relativeFrom="paragraph">
                    <wp:posOffset>69850</wp:posOffset>
                  </wp:positionV>
                  <wp:extent cx="357505" cy="346710"/>
                  <wp:effectExtent l="0" t="0" r="4445" b="0"/>
                  <wp:wrapNone/>
                  <wp:docPr id="480"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056" behindDoc="0" locked="0" layoutInCell="1" allowOverlap="1" wp14:anchorId="238B4BC1" wp14:editId="6B4E0012">
                  <wp:simplePos x="0" y="0"/>
                  <wp:positionH relativeFrom="column">
                    <wp:posOffset>1172150</wp:posOffset>
                  </wp:positionH>
                  <wp:positionV relativeFrom="paragraph">
                    <wp:posOffset>89595</wp:posOffset>
                  </wp:positionV>
                  <wp:extent cx="357505" cy="346710"/>
                  <wp:effectExtent l="76200" t="76200" r="42545" b="72390"/>
                  <wp:wrapNone/>
                  <wp:docPr id="482"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79668">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p>
          <w:p w14:paraId="31162B53" w14:textId="38BB50F4" w:rsidR="003C1F98" w:rsidRPr="00E73313" w:rsidRDefault="00D86AD2" w:rsidP="002E0FA7">
            <w:pPr>
              <w:pStyle w:val="Text"/>
            </w:pPr>
            <w:r>
              <w:rPr>
                <w:noProof/>
              </w:rPr>
              <mc:AlternateContent>
                <mc:Choice Requires="wps">
                  <w:drawing>
                    <wp:anchor distT="0" distB="0" distL="114300" distR="114300" simplePos="0" relativeHeight="251650149" behindDoc="0" locked="0" layoutInCell="1" allowOverlap="1" wp14:anchorId="5B14B2F7" wp14:editId="0234B4F7">
                      <wp:simplePos x="0" y="0"/>
                      <wp:positionH relativeFrom="column">
                        <wp:posOffset>-73428</wp:posOffset>
                      </wp:positionH>
                      <wp:positionV relativeFrom="paragraph">
                        <wp:posOffset>511950</wp:posOffset>
                      </wp:positionV>
                      <wp:extent cx="2231830" cy="603885"/>
                      <wp:effectExtent l="0" t="101600" r="29210" b="18415"/>
                      <wp:wrapNone/>
                      <wp:docPr id="671" name="Abgerundete rechteckige Legende 671"/>
                      <wp:cNvGraphicFramePr/>
                      <a:graphic xmlns:a="http://schemas.openxmlformats.org/drawingml/2006/main">
                        <a:graphicData uri="http://schemas.microsoft.com/office/word/2010/wordprocessingShape">
                          <wps:wsp>
                            <wps:cNvSpPr/>
                            <wps:spPr>
                              <a:xfrm>
                                <a:off x="0" y="0"/>
                                <a:ext cx="2231830" cy="603885"/>
                              </a:xfrm>
                              <a:prstGeom prst="wedgeRoundRectCallout">
                                <a:avLst>
                                  <a:gd name="adj1" fmla="val 48384"/>
                                  <a:gd name="adj2" fmla="val -65773"/>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1FEBE0" w14:textId="0533A284" w:rsidR="002E0FA7" w:rsidRPr="00CD3FFB" w:rsidRDefault="002E0FA7" w:rsidP="00CD3FFB">
                                  <w:pPr>
                                    <w:spacing w:line="240" w:lineRule="auto"/>
                                    <w:rPr>
                                      <w:color w:val="000000"/>
                                      <w:sz w:val="20"/>
                                      <w:szCs w:val="20"/>
                                    </w:rPr>
                                  </w:pPr>
                                  <w:r w:rsidRPr="00CD3FFB">
                                    <w:rPr>
                                      <w:color w:val="000000"/>
                                      <w:sz w:val="20"/>
                                      <w:szCs w:val="20"/>
                                    </w:rPr>
                                    <w:t xml:space="preserve">4 mal 5, ich muss also vier Würfel legen. </w:t>
                                  </w:r>
                                  <w:r w:rsidR="005525EF">
                                    <w:rPr>
                                      <w:color w:val="000000"/>
                                      <w:sz w:val="20"/>
                                      <w:szCs w:val="20"/>
                                    </w:rPr>
                                    <w:t>A</w:t>
                                  </w:r>
                                  <w:r w:rsidRPr="00CD3FFB">
                                    <w:rPr>
                                      <w:color w:val="000000"/>
                                      <w:sz w:val="20"/>
                                      <w:szCs w:val="20"/>
                                    </w:rPr>
                                    <w:t xml:space="preserve">uf jedem Würfel müssen 5 Punkte sein. </w:t>
                                  </w:r>
                                  <w:r w:rsidR="000833C4" w:rsidRPr="0078312C">
                                    <w:rPr>
                                      <w:b/>
                                      <w:bCs/>
                                      <w:color w:val="000000"/>
                                      <w:sz w:val="20"/>
                                      <w:szCs w:val="20"/>
                                    </w:rPr>
                                    <w:t xml:space="preserve">Vier 5er, </w:t>
                                  </w:r>
                                  <w:r w:rsidR="00165441">
                                    <w:rPr>
                                      <w:b/>
                                      <w:bCs/>
                                      <w:color w:val="000000"/>
                                      <w:sz w:val="20"/>
                                      <w:szCs w:val="20"/>
                                    </w:rPr>
                                    <w:t>d</w:t>
                                  </w:r>
                                  <w:r w:rsidR="000833C4" w:rsidRPr="0078312C">
                                    <w:rPr>
                                      <w:b/>
                                      <w:bCs/>
                                      <w:color w:val="000000"/>
                                      <w:sz w:val="20"/>
                                      <w:szCs w:val="20"/>
                                    </w:rPr>
                                    <w:t xml:space="preserve">as sind </w:t>
                                  </w:r>
                                  <w:r w:rsidRPr="0078312C">
                                    <w:rPr>
                                      <w:b/>
                                      <w:bCs/>
                                      <w:color w:val="000000"/>
                                      <w:sz w:val="20"/>
                                      <w:szCs w:val="20"/>
                                    </w:rPr>
                                    <w:t>4 mal 5.</w:t>
                                  </w:r>
                                </w:p>
                                <w:p w14:paraId="67A8E03E" w14:textId="77777777" w:rsidR="002E0FA7" w:rsidRPr="00CD3FFB" w:rsidRDefault="002E0FA7" w:rsidP="00CD3FFB">
                                  <w:pPr>
                                    <w:spacing w:line="240" w:lineRule="auto"/>
                                    <w:rPr>
                                      <w:color w:val="000000"/>
                                      <w:sz w:val="20"/>
                                      <w:szCs w:val="2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B2F7" id="Abgerundete rechteckige Legende 671" o:spid="_x0000_s1050" type="#_x0000_t62" style="position:absolute;margin-left:-5.8pt;margin-top:40.3pt;width:175.75pt;height:47.55pt;z-index:251650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" adj="21251,-3407" filled="f" strokecolor="#bfbfbf [2412]" strokeweight="1pt">
                      <v:textbox inset="1mm,,1mm">
                        <w:txbxContent>
                          <w:p w14:paraId="541FEBE0" w14:textId="0533A284" w:rsidR="002E0FA7" w:rsidRPr="00CD3FFB" w:rsidRDefault="002E0FA7" w:rsidP="00CD3FFB">
                            <w:pPr>
                              <w:spacing w:line="240" w:lineRule="auto"/>
                              <w:rPr>
                                <w:color w:val="000000"/>
                                <w:sz w:val="20"/>
                                <w:szCs w:val="20"/>
                              </w:rPr>
                            </w:pPr>
                            <w:r w:rsidRPr="00CD3FFB">
                              <w:rPr>
                                <w:color w:val="000000"/>
                                <w:sz w:val="20"/>
                                <w:szCs w:val="20"/>
                              </w:rPr>
                              <w:t xml:space="preserve">4 mal 5, ich muss also vier Würfel legen. </w:t>
                            </w:r>
                            <w:r w:rsidR="005525EF">
                              <w:rPr>
                                <w:color w:val="000000"/>
                                <w:sz w:val="20"/>
                                <w:szCs w:val="20"/>
                              </w:rPr>
                              <w:t>A</w:t>
                            </w:r>
                            <w:r w:rsidRPr="00CD3FFB">
                              <w:rPr>
                                <w:color w:val="000000"/>
                                <w:sz w:val="20"/>
                                <w:szCs w:val="20"/>
                              </w:rPr>
                              <w:t xml:space="preserve">uf jedem Würfel müssen 5 Punkte sein. </w:t>
                            </w:r>
                            <w:r w:rsidR="000833C4" w:rsidRPr="0078312C">
                              <w:rPr>
                                <w:b/>
                                <w:bCs/>
                                <w:color w:val="000000"/>
                                <w:sz w:val="20"/>
                                <w:szCs w:val="20"/>
                              </w:rPr>
                              <w:t xml:space="preserve">Vier 5er, </w:t>
                            </w:r>
                            <w:r w:rsidR="00165441">
                              <w:rPr>
                                <w:b/>
                                <w:bCs/>
                                <w:color w:val="000000"/>
                                <w:sz w:val="20"/>
                                <w:szCs w:val="20"/>
                              </w:rPr>
                              <w:t>d</w:t>
                            </w:r>
                            <w:r w:rsidR="000833C4" w:rsidRPr="0078312C">
                              <w:rPr>
                                <w:b/>
                                <w:bCs/>
                                <w:color w:val="000000"/>
                                <w:sz w:val="20"/>
                                <w:szCs w:val="20"/>
                              </w:rPr>
                              <w:t xml:space="preserve">as sind </w:t>
                            </w:r>
                            <w:r w:rsidRPr="0078312C">
                              <w:rPr>
                                <w:b/>
                                <w:bCs/>
                                <w:color w:val="000000"/>
                                <w:sz w:val="20"/>
                                <w:szCs w:val="20"/>
                              </w:rPr>
                              <w:t>4 mal 5.</w:t>
                            </w:r>
                          </w:p>
                          <w:p w14:paraId="67A8E03E" w14:textId="77777777" w:rsidR="002E0FA7" w:rsidRPr="00CD3FFB" w:rsidRDefault="002E0FA7" w:rsidP="00CD3FFB">
                            <w:pPr>
                              <w:spacing w:line="240" w:lineRule="auto"/>
                              <w:rPr>
                                <w:color w:val="000000"/>
                                <w:sz w:val="20"/>
                                <w:szCs w:val="20"/>
                              </w:rPr>
                            </w:pPr>
                          </w:p>
                        </w:txbxContent>
                      </v:textbox>
                    </v:shape>
                  </w:pict>
                </mc:Fallback>
              </mc:AlternateContent>
            </w:r>
            <w:r w:rsidR="00CD3FFB">
              <w:rPr>
                <w:noProof/>
                <w14:ligatures w14:val="standardContextual"/>
              </w:rPr>
              <mc:AlternateContent>
                <mc:Choice Requires="wpg">
                  <w:drawing>
                    <wp:anchor distT="0" distB="0" distL="114300" distR="114300" simplePos="0" relativeHeight="251650048" behindDoc="0" locked="0" layoutInCell="1" allowOverlap="1" wp14:anchorId="7DD70544" wp14:editId="2D879EAD">
                      <wp:simplePos x="0" y="0"/>
                      <wp:positionH relativeFrom="column">
                        <wp:posOffset>2221302</wp:posOffset>
                      </wp:positionH>
                      <wp:positionV relativeFrom="paragraph">
                        <wp:posOffset>165807</wp:posOffset>
                      </wp:positionV>
                      <wp:extent cx="544830" cy="751091"/>
                      <wp:effectExtent l="0" t="0" r="1270" b="0"/>
                      <wp:wrapNone/>
                      <wp:docPr id="2041896097" name="Gruppieren 19"/>
                      <wp:cNvGraphicFramePr/>
                      <a:graphic xmlns:a="http://schemas.openxmlformats.org/drawingml/2006/main">
                        <a:graphicData uri="http://schemas.microsoft.com/office/word/2010/wordprocessingGroup">
                          <wpg:wgp>
                            <wpg:cNvGrpSpPr/>
                            <wpg:grpSpPr>
                              <a:xfrm>
                                <a:off x="0" y="0"/>
                                <a:ext cx="544830" cy="751091"/>
                                <a:chOff x="0" y="0"/>
                                <a:chExt cx="544830" cy="751091"/>
                              </a:xfrm>
                            </wpg:grpSpPr>
                            <pic:pic xmlns:pic="http://schemas.openxmlformats.org/drawingml/2006/picture">
                              <pic:nvPicPr>
                                <pic:cNvPr id="878208409" name="Grafik 5"/>
                                <pic:cNvPicPr>
                                  <a:picLocks noChangeAspect="1"/>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4830" cy="629920"/>
                                </a:xfrm>
                                <a:prstGeom prst="rect">
                                  <a:avLst/>
                                </a:prstGeom>
                              </pic:spPr>
                            </pic:pic>
                            <wps:wsp>
                              <wps:cNvPr id="1046075048" name="Textfeld 12"/>
                              <wps:cNvSpPr txBox="1"/>
                              <wps:spPr>
                                <a:xfrm>
                                  <a:off x="92648" y="604229"/>
                                  <a:ext cx="349885" cy="146862"/>
                                </a:xfrm>
                                <a:prstGeom prst="rect">
                                  <a:avLst/>
                                </a:prstGeom>
                                <a:noFill/>
                                <a:ln w="6350">
                                  <a:noFill/>
                                </a:ln>
                              </wps:spPr>
                              <wps:txbx>
                                <w:txbxContent>
                                  <w:p w14:paraId="6D8C88E9" w14:textId="77777777" w:rsidR="002E0FA7" w:rsidRPr="008D5126" w:rsidRDefault="002E0FA7" w:rsidP="00CD3FFB">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D70544" id="_x0000_s1051" style="position:absolute;margin-left:174.9pt;margin-top:13.05pt;width:42.9pt;height:59.15pt;z-index:251650048" coordsize="5448,75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">
                      <v:shape id="Grafik 5" o:spid="_x0000_s1052" type="#_x0000_t75" style="position:absolute;width:5448;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">
                        <v:imagedata r:id="rId18" o:title="" chromakey="white"/>
                      </v:shape>
                      <v:shape id="Textfeld 12" o:spid="_x0000_s1053"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" filled="f" stroked="f" strokeweight=".5pt">
                        <v:textbox inset="0,0,0,0">
                          <w:txbxContent>
                            <w:p w14:paraId="6D8C88E9" w14:textId="77777777" w:rsidR="002E0FA7" w:rsidRPr="008D5126" w:rsidRDefault="002E0FA7" w:rsidP="00CD3FFB">
                              <w:pPr>
                                <w:pStyle w:val="Transcript"/>
                              </w:pPr>
                              <w:r>
                                <w:t>Kenan</w:t>
                              </w:r>
                            </w:p>
                          </w:txbxContent>
                        </v:textbox>
                      </v:shape>
                    </v:group>
                  </w:pict>
                </mc:Fallback>
              </mc:AlternateContent>
            </w:r>
          </w:p>
        </w:tc>
      </w:tr>
      <w:tr w:rsidR="003C1F98" w:rsidRPr="00E73313" w14:paraId="5BE49F24" w14:textId="77777777" w:rsidTr="00E91F87">
        <w:tc>
          <w:tcPr>
            <w:tcW w:w="752" w:type="dxa"/>
          </w:tcPr>
          <w:p w14:paraId="2FD27BCB" w14:textId="77777777" w:rsidR="003C1F98" w:rsidRPr="00E73313" w:rsidRDefault="003C1F98" w:rsidP="002E0FA7"/>
        </w:tc>
        <w:tc>
          <w:tcPr>
            <w:tcW w:w="307" w:type="dxa"/>
          </w:tcPr>
          <w:p w14:paraId="38E3ED65" w14:textId="77777777" w:rsidR="003C1F98" w:rsidRPr="00E73313" w:rsidRDefault="003C1F98" w:rsidP="002E0FA7">
            <w:pPr>
              <w:pStyle w:val="DialogAufgabeNummerV"/>
              <w:widowControl w:val="0"/>
              <w:spacing w:line="240" w:lineRule="auto"/>
              <w:rPr>
                <w:rFonts w:ascii="Cambria" w:hAnsi="Cambria"/>
                <w:color w:val="auto"/>
              </w:rPr>
            </w:pPr>
          </w:p>
        </w:tc>
        <w:tc>
          <w:tcPr>
            <w:tcW w:w="8226" w:type="dxa"/>
            <w:gridSpan w:val="11"/>
          </w:tcPr>
          <w:p w14:paraId="1B16FC95" w14:textId="77777777" w:rsidR="003C1F98" w:rsidRPr="00E73313" w:rsidRDefault="003C1F98" w:rsidP="002E0FA7">
            <w:pPr>
              <w:pStyle w:val="Text"/>
              <w:rPr>
                <w:noProof/>
              </w:rPr>
            </w:pPr>
            <w:r w:rsidRPr="00E73313">
              <w:t>Wechselt euch ab.</w:t>
            </w:r>
          </w:p>
        </w:tc>
      </w:tr>
      <w:tr w:rsidR="003C1F98" w:rsidRPr="00E73313" w14:paraId="62F89BEF" w14:textId="77777777" w:rsidTr="00E91F87">
        <w:tc>
          <w:tcPr>
            <w:tcW w:w="752" w:type="dxa"/>
          </w:tcPr>
          <w:p w14:paraId="6CBA1F10" w14:textId="77777777" w:rsidR="003C1F98" w:rsidRPr="00E73313" w:rsidRDefault="003C1F98" w:rsidP="002E0FA7"/>
        </w:tc>
        <w:tc>
          <w:tcPr>
            <w:tcW w:w="307" w:type="dxa"/>
          </w:tcPr>
          <w:p w14:paraId="3B4693BC" w14:textId="77777777" w:rsidR="003C1F98" w:rsidRPr="00E73313" w:rsidRDefault="003C1F98" w:rsidP="003760D9">
            <w:pPr>
              <w:pStyle w:val="berschriftTeilaufgaben"/>
            </w:pPr>
          </w:p>
        </w:tc>
        <w:tc>
          <w:tcPr>
            <w:tcW w:w="8226" w:type="dxa"/>
            <w:gridSpan w:val="11"/>
          </w:tcPr>
          <w:p w14:paraId="1D9E74EE" w14:textId="77777777" w:rsidR="003C1F98" w:rsidRPr="00E73313" w:rsidRDefault="003C1F98" w:rsidP="002E0FA7">
            <w:pPr>
              <w:pStyle w:val="Text"/>
            </w:pPr>
          </w:p>
        </w:tc>
      </w:tr>
      <w:tr w:rsidR="003C1F98" w:rsidRPr="00E73313" w14:paraId="609530BA" w14:textId="77777777" w:rsidTr="00E91F87">
        <w:tc>
          <w:tcPr>
            <w:tcW w:w="752" w:type="dxa"/>
          </w:tcPr>
          <w:p w14:paraId="768318FB" w14:textId="77777777" w:rsidR="003C1F98" w:rsidRPr="00E73313" w:rsidRDefault="003C1F98" w:rsidP="002E0FA7"/>
        </w:tc>
        <w:tc>
          <w:tcPr>
            <w:tcW w:w="307" w:type="dxa"/>
          </w:tcPr>
          <w:p w14:paraId="1E624A60" w14:textId="77777777" w:rsidR="003C1F98" w:rsidRPr="00E73313" w:rsidRDefault="003C1F98" w:rsidP="00D644E6">
            <w:pPr>
              <w:pStyle w:val="berschrift4"/>
            </w:pPr>
            <w:r w:rsidRPr="00E73313">
              <w:t>c)</w:t>
            </w:r>
          </w:p>
        </w:tc>
        <w:tc>
          <w:tcPr>
            <w:tcW w:w="8226" w:type="dxa"/>
            <w:gridSpan w:val="11"/>
          </w:tcPr>
          <w:p w14:paraId="3BCBFBA6" w14:textId="71C80F06" w:rsidR="003C1F98" w:rsidRDefault="003C1F98" w:rsidP="002E0FA7">
            <w:pPr>
              <w:pStyle w:val="Text"/>
            </w:pPr>
            <w:r w:rsidRPr="00E73313">
              <w:t xml:space="preserve">Wie viele verschiedene </w:t>
            </w:r>
            <w:r w:rsidR="00825DFF">
              <w:t>Multiplikations-Aufgabe</w:t>
            </w:r>
            <w:r w:rsidRPr="00E73313">
              <w:t xml:space="preserve">n kannst du mit </w:t>
            </w:r>
            <w:r w:rsidR="00141791">
              <w:t>zwei (drei, vier,</w:t>
            </w:r>
            <w:r w:rsidR="00141791" w:rsidRPr="00E73313">
              <w:t xml:space="preserve"> </w:t>
            </w:r>
            <w:r w:rsidRPr="00E73313">
              <w:t>fünf</w:t>
            </w:r>
            <w:r w:rsidR="00141791">
              <w:t>)</w:t>
            </w:r>
            <w:r w:rsidRPr="00E73313">
              <w:t xml:space="preserve"> Würfeln legen?</w:t>
            </w:r>
            <w:r w:rsidR="00141791">
              <w:t xml:space="preserve"> Was fällt dir auf? Erkläre.</w:t>
            </w:r>
          </w:p>
          <w:p w14:paraId="1B81E0AE" w14:textId="77777777" w:rsidR="002E0FA7" w:rsidRPr="00E73313" w:rsidRDefault="002E0FA7" w:rsidP="002E0FA7">
            <w:pPr>
              <w:pStyle w:val="Text"/>
            </w:pPr>
          </w:p>
        </w:tc>
      </w:tr>
      <w:tr w:rsidR="00E91F87" w:rsidRPr="00E73313" w14:paraId="53F488FA" w14:textId="77777777" w:rsidTr="002D4F95">
        <w:tc>
          <w:tcPr>
            <w:tcW w:w="752" w:type="dxa"/>
          </w:tcPr>
          <w:p w14:paraId="6E726E4B" w14:textId="0D755311" w:rsidR="00E91F87" w:rsidRPr="00E73313" w:rsidRDefault="00E91F87" w:rsidP="00E91F87">
            <w:pPr>
              <w:pStyle w:val="berschrift3"/>
            </w:pPr>
            <w:r>
              <w:t>1.4</w:t>
            </w:r>
          </w:p>
        </w:tc>
        <w:tc>
          <w:tcPr>
            <w:tcW w:w="8533" w:type="dxa"/>
            <w:gridSpan w:val="12"/>
          </w:tcPr>
          <w:p w14:paraId="690074F6" w14:textId="77777777" w:rsidR="00E91F87" w:rsidRDefault="00E91F87" w:rsidP="00E91F87">
            <w:pPr>
              <w:pStyle w:val="berschrift3"/>
            </w:pPr>
            <w:r>
              <w:t>Multiplikation erklären</w:t>
            </w:r>
          </w:p>
          <w:p w14:paraId="4C542AA3" w14:textId="77777777" w:rsidR="00E91F87" w:rsidRPr="00E73313" w:rsidRDefault="00E91F87" w:rsidP="00E91F87">
            <w:pPr>
              <w:pStyle w:val="Text"/>
            </w:pPr>
          </w:p>
        </w:tc>
      </w:tr>
      <w:tr w:rsidR="00E91F87" w:rsidRPr="00E73313" w14:paraId="084CE206" w14:textId="77777777" w:rsidTr="00E91F87">
        <w:tc>
          <w:tcPr>
            <w:tcW w:w="752" w:type="dxa"/>
          </w:tcPr>
          <w:p w14:paraId="31010B68" w14:textId="77777777" w:rsidR="00E91F87" w:rsidRPr="00E73313" w:rsidRDefault="00E91F87" w:rsidP="00E91F87"/>
        </w:tc>
        <w:tc>
          <w:tcPr>
            <w:tcW w:w="307" w:type="dxa"/>
          </w:tcPr>
          <w:p w14:paraId="101F6422" w14:textId="77777777" w:rsidR="00E91F87" w:rsidRPr="00261A05" w:rsidRDefault="00E91F87" w:rsidP="00E91F87">
            <w:pPr>
              <w:pStyle w:val="berschriftTeilaufgaben"/>
              <w:rPr>
                <w:color w:val="327A86" w:themeColor="text2"/>
              </w:rPr>
            </w:pPr>
            <w:r w:rsidRPr="00261A05">
              <w:rPr>
                <w:color w:val="327A86" w:themeColor="text2"/>
              </w:rPr>
              <w:t>a)</w:t>
            </w:r>
          </w:p>
        </w:tc>
        <w:tc>
          <w:tcPr>
            <w:tcW w:w="8226" w:type="dxa"/>
            <w:gridSpan w:val="11"/>
          </w:tcPr>
          <w:p w14:paraId="1F512D8B" w14:textId="2B01DFE7" w:rsidR="00E91F87" w:rsidRDefault="00E91F87" w:rsidP="00E91F87">
            <w:pPr>
              <w:pStyle w:val="Text"/>
            </w:pPr>
            <w:r>
              <w:rPr>
                <w:noProof/>
              </w:rPr>
              <mc:AlternateContent>
                <mc:Choice Requires="wpg">
                  <w:drawing>
                    <wp:anchor distT="0" distB="0" distL="114300" distR="114300" simplePos="0" relativeHeight="252276048" behindDoc="0" locked="0" layoutInCell="1" allowOverlap="1" wp14:anchorId="4A0BF71B" wp14:editId="443E83E1">
                      <wp:simplePos x="0" y="0"/>
                      <wp:positionH relativeFrom="column">
                        <wp:posOffset>3303270</wp:posOffset>
                      </wp:positionH>
                      <wp:positionV relativeFrom="paragraph">
                        <wp:posOffset>4445</wp:posOffset>
                      </wp:positionV>
                      <wp:extent cx="1779905" cy="361950"/>
                      <wp:effectExtent l="12700" t="12700" r="0" b="19050"/>
                      <wp:wrapNone/>
                      <wp:docPr id="576754459" name="Gruppieren 118"/>
                      <wp:cNvGraphicFramePr/>
                      <a:graphic xmlns:a="http://schemas.openxmlformats.org/drawingml/2006/main">
                        <a:graphicData uri="http://schemas.microsoft.com/office/word/2010/wordprocessingGroup">
                          <wpg:wgp>
                            <wpg:cNvGrpSpPr/>
                            <wpg:grpSpPr>
                              <a:xfrm>
                                <a:off x="0" y="0"/>
                                <a:ext cx="1779905" cy="361950"/>
                                <a:chOff x="0" y="0"/>
                                <a:chExt cx="1780457" cy="362143"/>
                              </a:xfrm>
                            </wpg:grpSpPr>
                            <pic:pic xmlns:pic="http://schemas.openxmlformats.org/drawingml/2006/picture">
                              <pic:nvPicPr>
                                <pic:cNvPr id="1290498922" name="Bild 29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653201">
                                  <a:off x="-1905" y="9939"/>
                                  <a:ext cx="344170" cy="340360"/>
                                </a:xfrm>
                                <a:prstGeom prst="rect">
                                  <a:avLst/>
                                </a:prstGeom>
                                <a:noFill/>
                              </pic:spPr>
                            </pic:pic>
                            <pic:pic xmlns:pic="http://schemas.openxmlformats.org/drawingml/2006/picture">
                              <pic:nvPicPr>
                                <pic:cNvPr id="409449153" name="Bild 29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233553">
                                  <a:off x="355904" y="0"/>
                                  <a:ext cx="340360" cy="344170"/>
                                </a:xfrm>
                                <a:prstGeom prst="rect">
                                  <a:avLst/>
                                </a:prstGeom>
                                <a:noFill/>
                              </pic:spPr>
                            </pic:pic>
                            <pic:pic xmlns:pic="http://schemas.openxmlformats.org/drawingml/2006/picture">
                              <pic:nvPicPr>
                                <pic:cNvPr id="194870767" name="Bild 29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70762">
                                  <a:off x="733591" y="9939"/>
                                  <a:ext cx="340360" cy="344170"/>
                                </a:xfrm>
                                <a:prstGeom prst="rect">
                                  <a:avLst/>
                                </a:prstGeom>
                                <a:noFill/>
                              </pic:spPr>
                            </pic:pic>
                            <pic:pic xmlns:pic="http://schemas.openxmlformats.org/drawingml/2006/picture">
                              <pic:nvPicPr>
                                <pic:cNvPr id="2105183782" name="Bild 29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205614">
                                  <a:off x="1071521" y="19878"/>
                                  <a:ext cx="340360" cy="344170"/>
                                </a:xfrm>
                                <a:prstGeom prst="rect">
                                  <a:avLst/>
                                </a:prstGeom>
                                <a:noFill/>
                              </pic:spPr>
                            </pic:pic>
                            <pic:pic xmlns:pic="http://schemas.openxmlformats.org/drawingml/2006/picture">
                              <pic:nvPicPr>
                                <pic:cNvPr id="1080487897" name="Bild 29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0097" y="828"/>
                                  <a:ext cx="340360" cy="344170"/>
                                </a:xfrm>
                                <a:prstGeom prst="rect">
                                  <a:avLst/>
                                </a:prstGeom>
                                <a:noFill/>
                              </pic:spPr>
                            </pic:pic>
                          </wpg:wgp>
                        </a:graphicData>
                      </a:graphic>
                    </wp:anchor>
                  </w:drawing>
                </mc:Choice>
                <mc:Fallback>
                  <w:pict>
                    <v:group w14:anchorId="379B8EC4" id="Gruppieren 118" o:spid="_x0000_s1026" style="position:absolute;margin-left:260.1pt;margin-top:.35pt;width:140.15pt;height:28.5pt;z-index:252276048" coordsize="17804,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">
                      <v:shape id="Bild 291" o:spid="_x0000_s1027" type="#_x0000_t75" style="position:absolute;left:-19;top:99;width:3442;height:3403;rotation:-61748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">
                        <v:imagedata r:id="rId56" o:title=""/>
                      </v:shape>
                      <v:shape id="Bild 292" o:spid="_x0000_s1028" type="#_x0000_t75" style="position:absolute;left:3559;width:3403;height:3441;rotation:-2551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">
                        <v:imagedata r:id="rId56" o:title=""/>
                      </v:shape>
                      <v:shape id="Bild 293" o:spid="_x0000_s1029" type="#_x0000_t75" style="position:absolute;left:7335;top:99;width:3404;height:3442;rotation:1865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">
                        <v:imagedata r:id="rId56" o:title=""/>
                      </v:shape>
                      <v:shape id="Bild 294" o:spid="_x0000_s1030" type="#_x0000_t75" style="position:absolute;left:10715;top:198;width:3404;height:3441;rotation:-56859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">
                        <v:imagedata r:id="rId56" o:title=""/>
                      </v:shape>
                      <v:shape id="Bild 295" o:spid="_x0000_s1031" type="#_x0000_t75" style="position:absolute;left:14400;top:8;width:3404;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">
                        <v:imagedata r:id="rId56" o:title=""/>
                      </v:shape>
                    </v:group>
                  </w:pict>
                </mc:Fallback>
              </mc:AlternateContent>
            </w:r>
            <w:r>
              <w:t xml:space="preserve">Welche </w:t>
            </w:r>
            <w:r w:rsidR="001A42BE">
              <w:t>Multiplikations-Aufgabe</w:t>
            </w:r>
            <w:r>
              <w:t xml:space="preserve"> passt zu diesem Bild? </w:t>
            </w:r>
            <w:r>
              <w:br/>
              <w:t xml:space="preserve">Warum passt sie? Beschreibe, </w:t>
            </w:r>
            <w:r>
              <w:br/>
            </w:r>
            <w:r w:rsidR="00141791">
              <w:t xml:space="preserve">wie viele </w:t>
            </w:r>
            <w:r>
              <w:t>gleichgroße Gruppen du siehst.</w:t>
            </w:r>
          </w:p>
        </w:tc>
      </w:tr>
      <w:tr w:rsidR="00E91F87" w:rsidRPr="00E73313" w14:paraId="2607F027" w14:textId="77777777" w:rsidTr="00E91F87">
        <w:tc>
          <w:tcPr>
            <w:tcW w:w="752" w:type="dxa"/>
          </w:tcPr>
          <w:p w14:paraId="0887C052" w14:textId="77777777" w:rsidR="00E91F87" w:rsidRPr="00E73313" w:rsidRDefault="00E91F87" w:rsidP="00E91F87"/>
        </w:tc>
        <w:tc>
          <w:tcPr>
            <w:tcW w:w="307" w:type="dxa"/>
          </w:tcPr>
          <w:p w14:paraId="5AE9CFD8" w14:textId="77777777" w:rsidR="00E91F87" w:rsidRPr="00261A05" w:rsidRDefault="00E91F87" w:rsidP="00E91F87">
            <w:pPr>
              <w:pStyle w:val="berschriftTeilaufgaben"/>
              <w:rPr>
                <w:color w:val="327A86" w:themeColor="text2"/>
              </w:rPr>
            </w:pPr>
          </w:p>
        </w:tc>
        <w:tc>
          <w:tcPr>
            <w:tcW w:w="8226" w:type="dxa"/>
            <w:gridSpan w:val="11"/>
          </w:tcPr>
          <w:p w14:paraId="56D78B4D" w14:textId="77777777" w:rsidR="00E91F87" w:rsidRDefault="00E91F87" w:rsidP="00E91F87">
            <w:pPr>
              <w:pStyle w:val="Text"/>
            </w:pPr>
          </w:p>
        </w:tc>
      </w:tr>
      <w:tr w:rsidR="00E91F87" w:rsidRPr="00E73313" w14:paraId="2DB434EA" w14:textId="77777777" w:rsidTr="00E91F87">
        <w:tc>
          <w:tcPr>
            <w:tcW w:w="752" w:type="dxa"/>
          </w:tcPr>
          <w:p w14:paraId="1994C038" w14:textId="77777777" w:rsidR="00E91F87" w:rsidRDefault="00E91F87" w:rsidP="00E91F87">
            <w:pPr>
              <w:spacing w:line="240" w:lineRule="atLeast"/>
              <w:rPr>
                <w:noProof/>
              </w:rPr>
            </w:pPr>
            <w:r>
              <w:rPr>
                <w:noProof/>
              </w:rPr>
              <mc:AlternateContent>
                <mc:Choice Requires="wpg">
                  <w:drawing>
                    <wp:anchor distT="0" distB="0" distL="114300" distR="114300" simplePos="0" relativeHeight="252274000" behindDoc="0" locked="0" layoutInCell="1" allowOverlap="1" wp14:anchorId="297127C7" wp14:editId="081FD9BC">
                      <wp:simplePos x="0" y="0"/>
                      <wp:positionH relativeFrom="column">
                        <wp:posOffset>-170</wp:posOffset>
                      </wp:positionH>
                      <wp:positionV relativeFrom="paragraph">
                        <wp:posOffset>8281</wp:posOffset>
                      </wp:positionV>
                      <wp:extent cx="287655" cy="183515"/>
                      <wp:effectExtent l="0" t="0" r="0" b="6985"/>
                      <wp:wrapNone/>
                      <wp:docPr id="1706130917" name="Gruppieren 806">
                        <a:hlinkClick xmlns:a="http://schemas.openxmlformats.org/drawingml/2006/main" r:id="rId57"/>
                      </wp:docPr>
                      <wp:cNvGraphicFramePr/>
                      <a:graphic xmlns:a="http://schemas.openxmlformats.org/drawingml/2006/main">
                        <a:graphicData uri="http://schemas.microsoft.com/office/word/2010/wordprocessingGroup">
                          <wpg:wgp>
                            <wpg:cNvGrpSpPr/>
                            <wpg:grpSpPr>
                              <a:xfrm>
                                <a:off x="0" y="0"/>
                                <a:ext cx="287655" cy="183515"/>
                                <a:chOff x="0" y="0"/>
                                <a:chExt cx="287655" cy="183515"/>
                              </a:xfrm>
                            </wpg:grpSpPr>
                            <wpg:grpSp>
                              <wpg:cNvPr id="830024915" name="Gruppieren 3">
                                <a:hlinkClick r:id="rId58"/>
                              </wpg:cNvPr>
                              <wpg:cNvGrpSpPr/>
                              <wpg:grpSpPr>
                                <a:xfrm>
                                  <a:off x="0" y="0"/>
                                  <a:ext cx="287655" cy="183515"/>
                                  <a:chOff x="0" y="0"/>
                                  <a:chExt cx="288000" cy="184046"/>
                                </a:xfrm>
                                <a:solidFill>
                                  <a:srgbClr val="327A86"/>
                                </a:solidFill>
                              </wpg:grpSpPr>
                              <wps:wsp>
                                <wps:cNvPr id="1133331614" name="Abgerundetes Rechteck 1"/>
                                <wps:cNvSpPr>
                                  <a:spLocks noChangeAspect="1"/>
                                </wps:cNvSpPr>
                                <wps:spPr>
                                  <a:xfrm flipV="1">
                                    <a:off x="0" y="0"/>
                                    <a:ext cx="288000" cy="184046"/>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783021" name="Dreieck 2"/>
                                <wps:cNvSpPr/>
                                <wps:spPr>
                                  <a:xfrm rot="5400000">
                                    <a:off x="90805" y="32385"/>
                                    <a:ext cx="108000" cy="1080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3800917" name="Dreieck 804"/>
                              <wps:cNvSpPr/>
                              <wps:spPr>
                                <a:xfrm rot="5400000">
                                  <a:off x="94451" y="33177"/>
                                  <a:ext cx="107755" cy="118734"/>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791681" id="Gruppieren 806" o:spid="_x0000_s1026" href="https://mathe-sicher-koennen.dzlm.de/erklaervideos?nid=713" style="position:absolute;margin-left:0;margin-top:.65pt;width:22.65pt;height:14.45pt;z-index:252274000" coordsize="287655,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" o:button="t">
                      <v:group id="Gruppieren 3" o:spid="_x0000_s1027" href="https://mathe-sicher-koennen.dzlm.de/erklaervideos?nid=711" style="position:absolute;width:287655;height:183515" coordsize="288000,18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" o:button="t">
                        <v:roundrect id="Abgerundetes Rechteck 1" o:spid="_x0000_s1028" style="position:absolute;width:288000;height:184046;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" filled="f" stroked="f" strokeweight="1pt">
                          <v:stroke joinstyle="miter"/>
                          <o:lock v:ext="edit" aspectratio="t"/>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2" o:spid="_x0000_s1029" type="#_x0000_t5" style="position:absolute;left:90805;top:32385;width:108000;height:108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" filled="f" stroked="f" strokeweight="1pt"/>
                      </v:group>
                      <v:shape id="Dreieck 804" o:spid="_x0000_s1030" type="#_x0000_t5" style="position:absolute;left:94451;top:33177;width:107755;height:1187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" fillcolor="white [3212]" stroked="f" strokeweight="1pt"/>
                    </v:group>
                  </w:pict>
                </mc:Fallback>
              </mc:AlternateContent>
            </w:r>
          </w:p>
          <w:p w14:paraId="7A9ED2B9" w14:textId="77777777" w:rsidR="00E91F87" w:rsidRPr="00E73313" w:rsidRDefault="00E91F87" w:rsidP="00E91F87"/>
        </w:tc>
        <w:tc>
          <w:tcPr>
            <w:tcW w:w="307" w:type="dxa"/>
          </w:tcPr>
          <w:p w14:paraId="3A06EDC1" w14:textId="77777777" w:rsidR="00E91F87" w:rsidRPr="00261A05" w:rsidRDefault="00E91F87" w:rsidP="00E91F87">
            <w:pPr>
              <w:pStyle w:val="berschriftTeilaufgaben"/>
              <w:rPr>
                <w:color w:val="327A86" w:themeColor="text2"/>
              </w:rPr>
            </w:pPr>
            <w:r w:rsidRPr="00261A05">
              <w:rPr>
                <w:color w:val="327A86" w:themeColor="text2"/>
              </w:rPr>
              <w:t>b)</w:t>
            </w:r>
          </w:p>
        </w:tc>
        <w:tc>
          <w:tcPr>
            <w:tcW w:w="8226" w:type="dxa"/>
            <w:gridSpan w:val="11"/>
          </w:tcPr>
          <w:p w14:paraId="36DBEA31" w14:textId="00A7AA02" w:rsidR="00E91F87" w:rsidRDefault="00E91F87" w:rsidP="00E91F87">
            <w:pPr>
              <w:pStyle w:val="Text"/>
            </w:pPr>
            <w:r>
              <w:rPr>
                <w:noProof/>
              </w:rPr>
              <w:drawing>
                <wp:anchor distT="0" distB="0" distL="114300" distR="114300" simplePos="0" relativeHeight="252275024" behindDoc="0" locked="0" layoutInCell="1" allowOverlap="1" wp14:anchorId="779E147C" wp14:editId="2164A7D7">
                  <wp:simplePos x="0" y="0"/>
                  <wp:positionH relativeFrom="column">
                    <wp:posOffset>4288155</wp:posOffset>
                  </wp:positionH>
                  <wp:positionV relativeFrom="paragraph">
                    <wp:posOffset>10160</wp:posOffset>
                  </wp:positionV>
                  <wp:extent cx="807720" cy="807720"/>
                  <wp:effectExtent l="0" t="0" r="0" b="0"/>
                  <wp:wrapSquare wrapText="bothSides"/>
                  <wp:docPr id="13" name="Grafik 1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hlinkClick r:id="rId57"/>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t xml:space="preserve">Zeige das Erklärvideo einer anderen Person (z.B. aus deiner Familie). Spielt dann das Würfelspiel aus 1.2. </w:t>
            </w:r>
            <w:r>
              <w:br/>
              <w:t xml:space="preserve">Achtet dabei darauf, dass alle immer dazu sagen, in welchen Gruppen sie zählen und welche </w:t>
            </w:r>
            <w:r w:rsidR="001A42BE">
              <w:t>Multiplikations-Aufgabe</w:t>
            </w:r>
            <w:r>
              <w:t xml:space="preserve"> dazu gehört. </w:t>
            </w:r>
          </w:p>
        </w:tc>
      </w:tr>
    </w:tbl>
    <w:p w14:paraId="0F5EA53F" w14:textId="3CBB23D9" w:rsidR="003C1F98" w:rsidRDefault="003D68AB" w:rsidP="003C1F98">
      <w:r>
        <w:rPr>
          <w:noProof/>
        </w:rPr>
        <mc:AlternateContent>
          <mc:Choice Requires="wps">
            <w:drawing>
              <wp:anchor distT="0" distB="0" distL="114300" distR="114300" simplePos="0" relativeHeight="252328272" behindDoc="0" locked="0" layoutInCell="1" allowOverlap="1" wp14:anchorId="66CB6FF4" wp14:editId="7FE86A4C">
                <wp:simplePos x="0" y="0"/>
                <wp:positionH relativeFrom="column">
                  <wp:posOffset>4662584</wp:posOffset>
                </wp:positionH>
                <wp:positionV relativeFrom="paragraph">
                  <wp:posOffset>-28575</wp:posOffset>
                </wp:positionV>
                <wp:extent cx="1362394" cy="300708"/>
                <wp:effectExtent l="0" t="0" r="0" b="0"/>
                <wp:wrapNone/>
                <wp:docPr id="951551203" name="Textfeld 7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362394" cy="300708"/>
                        </a:xfrm>
                        <a:prstGeom prst="rect">
                          <a:avLst/>
                        </a:prstGeom>
                        <a:noFill/>
                        <a:ln w="6350">
                          <a:noFill/>
                        </a:ln>
                      </wps:spPr>
                      <wps:txbx>
                        <w:txbxContent>
                          <w:p w14:paraId="756C3AEC" w14:textId="5EB01D9B" w:rsidR="003D68AB" w:rsidRPr="00385C81" w:rsidRDefault="003D68AB" w:rsidP="003D68AB">
                            <w:pPr>
                              <w:spacing w:line="240" w:lineRule="auto"/>
                              <w:rPr>
                                <w:rFonts w:cstheme="minorHAnsi"/>
                                <w:color w:val="327A86" w:themeColor="text2"/>
                                <w:sz w:val="14"/>
                                <w:szCs w:val="14"/>
                              </w:rPr>
                            </w:pPr>
                            <w:hyperlink r:id="rId61" w:history="1">
                              <w:r w:rsidRPr="00385C81">
                                <w:rPr>
                                  <w:rStyle w:val="Hyperlink"/>
                                  <w:rFonts w:cstheme="minorHAnsi"/>
                                  <w:sz w:val="14"/>
                                  <w:szCs w:val="14"/>
                                  <w:u w:val="none"/>
                                </w:rPr>
                                <w:t>mathe-sicher-koennen.dzlm.de/</w:t>
                              </w:r>
                              <w:r w:rsidRPr="00385C81">
                                <w:rPr>
                                  <w:rStyle w:val="Hyperlink"/>
                                  <w:rFonts w:cstheme="minorHAnsi"/>
                                  <w:sz w:val="14"/>
                                  <w:szCs w:val="14"/>
                                  <w:u w:val="none"/>
                                </w:rPr>
                                <w:br/>
                              </w:r>
                              <w:proofErr w:type="spellStart"/>
                              <w:r w:rsidRPr="00385C81">
                                <w:rPr>
                                  <w:rStyle w:val="Hyperlink"/>
                                  <w:rFonts w:cstheme="minorHAnsi"/>
                                  <w:sz w:val="14"/>
                                  <w:szCs w:val="14"/>
                                  <w:u w:val="none"/>
                                </w:rPr>
                                <w:t>erklaervideos?nid</w:t>
                              </w:r>
                              <w:proofErr w:type="spellEnd"/>
                              <w:r w:rsidRPr="00385C81">
                                <w:rPr>
                                  <w:rStyle w:val="Hyperlink"/>
                                  <w:rFonts w:cstheme="minorHAnsi"/>
                                  <w:sz w:val="14"/>
                                  <w:szCs w:val="14"/>
                                  <w:u w:val="none"/>
                                </w:rPr>
                                <w:t>=713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6FF4" id="Textfeld 74" o:spid="_x0000_s1054" type="#_x0000_t202" href="https://mathe-sicher-koennen.dzlm.de/erklaervideos?nid=712" style="position:absolute;margin-left:367.15pt;margin-top:-2.25pt;width:107.3pt;height:23.7pt;z-index:25232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" o:button="t" filled="f" stroked="f" strokeweight=".5pt">
                <v:fill o:detectmouseclick="t"/>
                <v:textbox>
                  <w:txbxContent>
                    <w:p w14:paraId="756C3AEC" w14:textId="5EB01D9B" w:rsidR="003D68AB" w:rsidRPr="00385C81" w:rsidRDefault="003D68AB" w:rsidP="003D68AB">
                      <w:pPr>
                        <w:spacing w:line="240" w:lineRule="auto"/>
                        <w:rPr>
                          <w:rFonts w:cstheme="minorHAnsi"/>
                          <w:color w:val="327A86" w:themeColor="text2"/>
                          <w:sz w:val="14"/>
                          <w:szCs w:val="14"/>
                        </w:rPr>
                      </w:pPr>
                      <w:hyperlink r:id="rId62" w:history="1">
                        <w:r w:rsidRPr="00385C81">
                          <w:rPr>
                            <w:rStyle w:val="Hyperlink"/>
                            <w:rFonts w:cstheme="minorHAnsi"/>
                            <w:sz w:val="14"/>
                            <w:szCs w:val="14"/>
                            <w:u w:val="none"/>
                          </w:rPr>
                          <w:t>mathe-sicher-koennen.dzlm.de/</w:t>
                        </w:r>
                        <w:r w:rsidRPr="00385C81">
                          <w:rPr>
                            <w:rStyle w:val="Hyperlink"/>
                            <w:rFonts w:cstheme="minorHAnsi"/>
                            <w:sz w:val="14"/>
                            <w:szCs w:val="14"/>
                            <w:u w:val="none"/>
                          </w:rPr>
                          <w:br/>
                        </w:r>
                        <w:proofErr w:type="spellStart"/>
                        <w:r w:rsidRPr="00385C81">
                          <w:rPr>
                            <w:rStyle w:val="Hyperlink"/>
                            <w:rFonts w:cstheme="minorHAnsi"/>
                            <w:sz w:val="14"/>
                            <w:szCs w:val="14"/>
                            <w:u w:val="none"/>
                          </w:rPr>
                          <w:t>erklaervideos?nid</w:t>
                        </w:r>
                        <w:proofErr w:type="spellEnd"/>
                        <w:r w:rsidRPr="00385C81">
                          <w:rPr>
                            <w:rStyle w:val="Hyperlink"/>
                            <w:rFonts w:cstheme="minorHAnsi"/>
                            <w:sz w:val="14"/>
                            <w:szCs w:val="14"/>
                            <w:u w:val="none"/>
                          </w:rPr>
                          <w:t>=713</w:t>
                        </w:r>
                      </w:hyperlink>
                    </w:p>
                  </w:txbxContent>
                </v:textbox>
              </v:shape>
            </w:pict>
          </mc:Fallback>
        </mc:AlternateContent>
      </w:r>
    </w:p>
    <w:p w14:paraId="47B2818D" w14:textId="72FF06F7" w:rsidR="003C1F98" w:rsidRDefault="003C1F98" w:rsidP="003C1F98"/>
    <w:p w14:paraId="2620E121" w14:textId="77777777" w:rsidR="00FF7A65" w:rsidRDefault="00FF7A65">
      <w:r>
        <w:rPr>
          <w:b/>
          <w:bCs/>
        </w:rPr>
        <w:br w:type="page"/>
      </w:r>
    </w:p>
    <w:tbl>
      <w:tblPr>
        <w:tblW w:w="9498" w:type="dxa"/>
        <w:tblLayout w:type="fixed"/>
        <w:tblCellMar>
          <w:left w:w="0" w:type="dxa"/>
          <w:right w:w="0" w:type="dxa"/>
        </w:tblCellMar>
        <w:tblLook w:val="01E0" w:firstRow="1" w:lastRow="1" w:firstColumn="1" w:lastColumn="1" w:noHBand="0" w:noVBand="0"/>
      </w:tblPr>
      <w:tblGrid>
        <w:gridCol w:w="780"/>
        <w:gridCol w:w="318"/>
        <w:gridCol w:w="2801"/>
        <w:gridCol w:w="2551"/>
        <w:gridCol w:w="3048"/>
      </w:tblGrid>
      <w:tr w:rsidR="0000022A" w:rsidRPr="00E73313" w14:paraId="21DFDC73" w14:textId="77777777" w:rsidTr="0067733B">
        <w:trPr>
          <w:trHeight w:val="368"/>
        </w:trPr>
        <w:tc>
          <w:tcPr>
            <w:tcW w:w="780" w:type="dxa"/>
          </w:tcPr>
          <w:p w14:paraId="56697FD6" w14:textId="77777777" w:rsidR="0000022A" w:rsidRDefault="0000022A" w:rsidP="0000022A">
            <w:pPr>
              <w:pStyle w:val="berschrift2"/>
            </w:pPr>
            <w:r>
              <w:lastRenderedPageBreak/>
              <w:t>2</w:t>
            </w:r>
          </w:p>
        </w:tc>
        <w:tc>
          <w:tcPr>
            <w:tcW w:w="8718" w:type="dxa"/>
            <w:gridSpan w:val="4"/>
          </w:tcPr>
          <w:p w14:paraId="285A0E35" w14:textId="4798EEE0" w:rsidR="0000022A" w:rsidRPr="0000022A" w:rsidRDefault="0000022A" w:rsidP="0000022A">
            <w:pPr>
              <w:pStyle w:val="berschrift2"/>
            </w:pPr>
            <w:r w:rsidRPr="0000022A">
              <w:t>Multipli</w:t>
            </w:r>
            <w:r w:rsidR="00A456D2">
              <w:t>kation</w:t>
            </w:r>
            <w:r w:rsidRPr="0000022A">
              <w:t xml:space="preserve"> als Zählen in Gruppen</w:t>
            </w:r>
          </w:p>
        </w:tc>
      </w:tr>
      <w:tr w:rsidR="0000022A" w:rsidRPr="00E73313" w14:paraId="41B3F47F" w14:textId="77777777" w:rsidTr="0067733B">
        <w:tc>
          <w:tcPr>
            <w:tcW w:w="780" w:type="dxa"/>
          </w:tcPr>
          <w:p w14:paraId="2418EF69" w14:textId="77777777" w:rsidR="0000022A" w:rsidRPr="00E73313" w:rsidRDefault="0000022A" w:rsidP="0000022A">
            <w:pPr>
              <w:pStyle w:val="berschrift3"/>
            </w:pPr>
            <w:r>
              <w:t>2.1</w:t>
            </w:r>
          </w:p>
        </w:tc>
        <w:tc>
          <w:tcPr>
            <w:tcW w:w="8718" w:type="dxa"/>
            <w:gridSpan w:val="4"/>
          </w:tcPr>
          <w:p w14:paraId="6BA55B7E" w14:textId="77777777" w:rsidR="0000022A" w:rsidRPr="00E73313" w:rsidRDefault="00200F3D" w:rsidP="0000022A">
            <w:pPr>
              <w:pStyle w:val="berschrift3"/>
            </w:pPr>
            <w:r>
              <w:t>Gruppen zählen in der Umwelt</w:t>
            </w:r>
          </w:p>
        </w:tc>
      </w:tr>
      <w:tr w:rsidR="0000022A" w:rsidRPr="00E73313" w14:paraId="19378661" w14:textId="77777777" w:rsidTr="0067733B">
        <w:tc>
          <w:tcPr>
            <w:tcW w:w="780" w:type="dxa"/>
          </w:tcPr>
          <w:p w14:paraId="2FB7926A" w14:textId="77777777" w:rsidR="0000022A" w:rsidRPr="00E73313" w:rsidRDefault="0000022A" w:rsidP="0000022A">
            <w:pPr>
              <w:rPr>
                <w:color w:val="008000"/>
              </w:rPr>
            </w:pPr>
          </w:p>
        </w:tc>
        <w:tc>
          <w:tcPr>
            <w:tcW w:w="318" w:type="dxa"/>
          </w:tcPr>
          <w:p w14:paraId="3078C406" w14:textId="77777777" w:rsidR="0000022A" w:rsidRPr="00E73313" w:rsidRDefault="0000022A" w:rsidP="0000022A">
            <w:pPr>
              <w:pStyle w:val="berschrift4"/>
            </w:pPr>
            <w:r w:rsidRPr="00E73313">
              <w:t xml:space="preserve">a) </w:t>
            </w:r>
          </w:p>
        </w:tc>
        <w:tc>
          <w:tcPr>
            <w:tcW w:w="8400" w:type="dxa"/>
            <w:gridSpan w:val="3"/>
          </w:tcPr>
          <w:p w14:paraId="2404FA04" w14:textId="4BA74DF4" w:rsidR="0000022A" w:rsidRPr="00E73313" w:rsidRDefault="00CD3FFB" w:rsidP="0000022A">
            <w:pPr>
              <w:pStyle w:val="Text"/>
            </w:pPr>
            <w:r>
              <w:rPr>
                <w:noProof/>
                <w14:ligatures w14:val="standardContextual"/>
              </w:rPr>
              <mc:AlternateContent>
                <mc:Choice Requires="wpg">
                  <w:drawing>
                    <wp:anchor distT="0" distB="0" distL="114300" distR="114300" simplePos="0" relativeHeight="251652377" behindDoc="0" locked="0" layoutInCell="1" allowOverlap="1" wp14:anchorId="2E30E4CC" wp14:editId="6789829D">
                      <wp:simplePos x="0" y="0"/>
                      <wp:positionH relativeFrom="column">
                        <wp:posOffset>4286250</wp:posOffset>
                      </wp:positionH>
                      <wp:positionV relativeFrom="paragraph">
                        <wp:posOffset>152288</wp:posOffset>
                      </wp:positionV>
                      <wp:extent cx="547370" cy="694698"/>
                      <wp:effectExtent l="0" t="0" r="0" b="3810"/>
                      <wp:wrapNone/>
                      <wp:docPr id="514641257" name="Gruppieren 13"/>
                      <wp:cNvGraphicFramePr/>
                      <a:graphic xmlns:a="http://schemas.openxmlformats.org/drawingml/2006/main">
                        <a:graphicData uri="http://schemas.microsoft.com/office/word/2010/wordprocessingGroup">
                          <wpg:wgp>
                            <wpg:cNvGrpSpPr/>
                            <wpg:grpSpPr>
                              <a:xfrm>
                                <a:off x="0" y="0"/>
                                <a:ext cx="547370" cy="694698"/>
                                <a:chOff x="0" y="0"/>
                                <a:chExt cx="547370" cy="694698"/>
                              </a:xfrm>
                            </wpg:grpSpPr>
                            <pic:pic xmlns:pic="http://schemas.openxmlformats.org/drawingml/2006/picture">
                              <pic:nvPicPr>
                                <pic:cNvPr id="431386127" name="Grafik 10"/>
                                <pic:cNvPicPr>
                                  <a:picLocks noChangeAspect="1"/>
                                </pic:cNvPicPr>
                              </pic:nvPicPr>
                              <pic:blipFill>
                                <a:blip r:embed="rId63"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370" cy="629920"/>
                                </a:xfrm>
                                <a:prstGeom prst="rect">
                                  <a:avLst/>
                                </a:prstGeom>
                              </pic:spPr>
                            </pic:pic>
                            <wps:wsp>
                              <wps:cNvPr id="1970667551" name="Textfeld 12"/>
                              <wps:cNvSpPr txBox="1"/>
                              <wps:spPr>
                                <a:xfrm>
                                  <a:off x="72507" y="547834"/>
                                  <a:ext cx="349885" cy="146864"/>
                                </a:xfrm>
                                <a:prstGeom prst="rect">
                                  <a:avLst/>
                                </a:prstGeom>
                                <a:noFill/>
                                <a:ln w="6350">
                                  <a:noFill/>
                                </a:ln>
                              </wps:spPr>
                              <wps:txbx>
                                <w:txbxContent>
                                  <w:p w14:paraId="5194DD16" w14:textId="77777777" w:rsidR="002E0FA7" w:rsidRPr="008D5126" w:rsidRDefault="002E0FA7" w:rsidP="00CD3FFB">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30E4CC" id="Gruppieren 13" o:spid="_x0000_s1055" style="position:absolute;margin-left:337.5pt;margin-top:12pt;width:43.1pt;height:54.7pt;z-index:251652377" coordsize="5473,6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">
                      <v:shape id="Grafik 10" o:spid="_x0000_s1056" type="#_x0000_t75" style="position:absolute;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">
                        <v:imagedata r:id="rId64" o:title="" chromakey="white"/>
                      </v:shape>
                      <v:shape id="Textfeld 12" o:spid="_x0000_s1057" type="#_x0000_t202" style="position:absolute;left:725;top:5478;width:349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" filled="f" stroked="f" strokeweight=".5pt">
                        <v:textbox inset="0,0,0,0">
                          <w:txbxContent>
                            <w:p w14:paraId="5194DD16" w14:textId="77777777" w:rsidR="002E0FA7" w:rsidRPr="008D5126" w:rsidRDefault="002E0FA7" w:rsidP="00CD3FFB">
                              <w:pPr>
                                <w:pStyle w:val="Transcript"/>
                              </w:pPr>
                              <w:r w:rsidRPr="008D5126">
                                <w:t>Tara</w:t>
                              </w:r>
                            </w:p>
                          </w:txbxContent>
                        </v:textbox>
                      </v:shape>
                    </v:group>
                  </w:pict>
                </mc:Fallback>
              </mc:AlternateContent>
            </w:r>
            <w:r w:rsidR="0000022A" w:rsidRPr="00E73313">
              <w:t xml:space="preserve">Wie viele Eier sind im Karton? </w:t>
            </w:r>
            <w:r w:rsidR="0000022A">
              <w:t>Zeichne im Bild ein, wo Tara zwei 5er-Gruppen sieht.</w:t>
            </w:r>
          </w:p>
          <w:p w14:paraId="6DF82B24" w14:textId="2A757EFE" w:rsidR="0000022A" w:rsidRPr="00E73313" w:rsidRDefault="00E91F87" w:rsidP="0000022A">
            <w:pPr>
              <w:pStyle w:val="Text"/>
            </w:pPr>
            <w:r>
              <w:rPr>
                <w:noProof/>
              </w:rPr>
              <w:drawing>
                <wp:anchor distT="0" distB="0" distL="114300" distR="114300" simplePos="0" relativeHeight="251650232" behindDoc="0" locked="0" layoutInCell="1" allowOverlap="1" wp14:anchorId="0E2E84B2" wp14:editId="26D4F9BD">
                  <wp:simplePos x="0" y="0"/>
                  <wp:positionH relativeFrom="column">
                    <wp:posOffset>210358</wp:posOffset>
                  </wp:positionH>
                  <wp:positionV relativeFrom="paragraph">
                    <wp:posOffset>155806</wp:posOffset>
                  </wp:positionV>
                  <wp:extent cx="1245235" cy="748145"/>
                  <wp:effectExtent l="0" t="0" r="0" b="1270"/>
                  <wp:wrapNone/>
                  <wp:docPr id="529" name="Bild 32" descr="Macintosh HD:Users:kakinwunmi:Desktop:Bilder Janina:Eierk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Eierkarto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7208" cy="749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252" behindDoc="0" locked="0" layoutInCell="1" allowOverlap="1" wp14:anchorId="6117E6E9" wp14:editId="0590AB78">
                      <wp:simplePos x="0" y="0"/>
                      <wp:positionH relativeFrom="column">
                        <wp:posOffset>2335444</wp:posOffset>
                      </wp:positionH>
                      <wp:positionV relativeFrom="paragraph">
                        <wp:posOffset>128922</wp:posOffset>
                      </wp:positionV>
                      <wp:extent cx="1721485" cy="509954"/>
                      <wp:effectExtent l="0" t="0" r="310515" b="10795"/>
                      <wp:wrapNone/>
                      <wp:docPr id="672" name="Abgerundete rechteckige Legende 672"/>
                      <wp:cNvGraphicFramePr/>
                      <a:graphic xmlns:a="http://schemas.openxmlformats.org/drawingml/2006/main">
                        <a:graphicData uri="http://schemas.microsoft.com/office/word/2010/wordprocessingShape">
                          <wps:wsp>
                            <wps:cNvSpPr/>
                            <wps:spPr>
                              <a:xfrm>
                                <a:off x="0" y="0"/>
                                <a:ext cx="1721485" cy="509954"/>
                              </a:xfrm>
                              <a:prstGeom prst="wedgeRoundRectCallout">
                                <a:avLst>
                                  <a:gd name="adj1" fmla="val 65603"/>
                                  <a:gd name="adj2" fmla="val -27129"/>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032507" w14:textId="77777777" w:rsidR="002E0FA7" w:rsidRDefault="002E0FA7" w:rsidP="003C1F98">
                                  <w:pPr>
                                    <w:rPr>
                                      <w:color w:val="000000"/>
                                    </w:rPr>
                                  </w:pPr>
                                  <w:r w:rsidRPr="00D644E6">
                                    <w:rPr>
                                      <w:color w:val="000000"/>
                                    </w:rPr>
                                    <w:t xml:space="preserve">Ich sehe zwei 5er-Gruppen, </w:t>
                                  </w:r>
                                </w:p>
                                <w:p w14:paraId="0FB05450" w14:textId="77777777" w:rsidR="002E0FA7" w:rsidRPr="00D644E6" w:rsidRDefault="002E0FA7" w:rsidP="003C1F98">
                                  <w:pPr>
                                    <w:rPr>
                                      <w:color w:val="000000"/>
                                    </w:rPr>
                                  </w:pPr>
                                  <w:r w:rsidRPr="00D644E6">
                                    <w:rPr>
                                      <w:color w:val="000000"/>
                                    </w:rPr>
                                    <w:t>also 2 mal 5 Eier im Karton.</w:t>
                                  </w:r>
                                </w:p>
                                <w:p w14:paraId="7A9F4193" w14:textId="77777777" w:rsidR="002E0FA7" w:rsidRPr="00D644E6" w:rsidRDefault="002E0FA7" w:rsidP="003C1F98">
                                  <w:pPr>
                                    <w:rPr>
                                      <w:color w:val="000000"/>
                                    </w:rPr>
                                  </w:pPr>
                                </w:p>
                                <w:p w14:paraId="4AA38D4D" w14:textId="77777777" w:rsidR="002E0FA7" w:rsidRPr="00D644E6" w:rsidRDefault="002E0FA7"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E6E9" id="Abgerundete rechteckige Legende 672" o:spid="_x0000_s1058" type="#_x0000_t62" style="position:absolute;margin-left:183.9pt;margin-top:10.15pt;width:135.55pt;height:40.15pt;z-index:251650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" adj="24970,4940" filled="f" strokecolor="#bfbfbf [2412]" strokeweight="1pt">
                      <v:textbox inset="1mm,,1mm">
                        <w:txbxContent>
                          <w:p w14:paraId="2C032507" w14:textId="77777777" w:rsidR="002E0FA7" w:rsidRDefault="002E0FA7" w:rsidP="003C1F98">
                            <w:pPr>
                              <w:rPr>
                                <w:color w:val="000000"/>
                              </w:rPr>
                            </w:pPr>
                            <w:r w:rsidRPr="00D644E6">
                              <w:rPr>
                                <w:color w:val="000000"/>
                              </w:rPr>
                              <w:t xml:space="preserve">Ich sehe zwei 5er-Gruppen, </w:t>
                            </w:r>
                          </w:p>
                          <w:p w14:paraId="0FB05450" w14:textId="77777777" w:rsidR="002E0FA7" w:rsidRPr="00D644E6" w:rsidRDefault="002E0FA7" w:rsidP="003C1F98">
                            <w:pPr>
                              <w:rPr>
                                <w:color w:val="000000"/>
                              </w:rPr>
                            </w:pPr>
                            <w:r w:rsidRPr="00D644E6">
                              <w:rPr>
                                <w:color w:val="000000"/>
                              </w:rPr>
                              <w:t>also 2 mal 5 Eier im Karton.</w:t>
                            </w:r>
                          </w:p>
                          <w:p w14:paraId="7A9F4193" w14:textId="77777777" w:rsidR="002E0FA7" w:rsidRPr="00D644E6" w:rsidRDefault="002E0FA7" w:rsidP="003C1F98">
                            <w:pPr>
                              <w:rPr>
                                <w:color w:val="000000"/>
                              </w:rPr>
                            </w:pPr>
                          </w:p>
                          <w:p w14:paraId="4AA38D4D" w14:textId="77777777" w:rsidR="002E0FA7" w:rsidRPr="00D644E6" w:rsidRDefault="002E0FA7" w:rsidP="003C1F98">
                            <w:pPr>
                              <w:rPr>
                                <w:color w:val="000000"/>
                              </w:rPr>
                            </w:pPr>
                          </w:p>
                        </w:txbxContent>
                      </v:textbox>
                    </v:shape>
                  </w:pict>
                </mc:Fallback>
              </mc:AlternateContent>
            </w:r>
          </w:p>
          <w:p w14:paraId="649BED0D" w14:textId="77777777" w:rsidR="0000022A" w:rsidRPr="00E73313" w:rsidRDefault="0000022A" w:rsidP="0000022A">
            <w:pPr>
              <w:pStyle w:val="Text"/>
            </w:pPr>
          </w:p>
          <w:p w14:paraId="4CE1F7FE" w14:textId="77777777" w:rsidR="0000022A" w:rsidRPr="00E73313" w:rsidRDefault="0000022A" w:rsidP="0000022A">
            <w:pPr>
              <w:pStyle w:val="Text"/>
            </w:pPr>
          </w:p>
          <w:p w14:paraId="13F3B72C" w14:textId="77777777" w:rsidR="0000022A" w:rsidRDefault="0000022A" w:rsidP="0000022A">
            <w:pPr>
              <w:pStyle w:val="Text"/>
            </w:pPr>
          </w:p>
          <w:p w14:paraId="07C6DC0B" w14:textId="77777777" w:rsidR="0000022A" w:rsidRDefault="0000022A" w:rsidP="0000022A">
            <w:pPr>
              <w:pStyle w:val="Text"/>
            </w:pPr>
          </w:p>
          <w:p w14:paraId="20AC9E09" w14:textId="77777777" w:rsidR="00902DA5" w:rsidRPr="00E73313" w:rsidRDefault="00902DA5" w:rsidP="0000022A">
            <w:pPr>
              <w:pStyle w:val="Text"/>
            </w:pPr>
          </w:p>
        </w:tc>
      </w:tr>
      <w:tr w:rsidR="0000022A" w:rsidRPr="00E73313" w14:paraId="06E2659E" w14:textId="77777777" w:rsidTr="0067733B">
        <w:tc>
          <w:tcPr>
            <w:tcW w:w="780" w:type="dxa"/>
          </w:tcPr>
          <w:p w14:paraId="022AF92E" w14:textId="0884260D" w:rsidR="0000022A" w:rsidRPr="00E73313" w:rsidRDefault="0000022A" w:rsidP="0000022A"/>
        </w:tc>
        <w:tc>
          <w:tcPr>
            <w:tcW w:w="318" w:type="dxa"/>
          </w:tcPr>
          <w:p w14:paraId="45A60731" w14:textId="77777777" w:rsidR="0000022A" w:rsidRPr="00E73313" w:rsidRDefault="0000022A" w:rsidP="0000022A">
            <w:pPr>
              <w:pStyle w:val="berschrift4"/>
            </w:pPr>
            <w:r w:rsidRPr="00E73313">
              <w:t>b)</w:t>
            </w:r>
          </w:p>
        </w:tc>
        <w:tc>
          <w:tcPr>
            <w:tcW w:w="8400" w:type="dxa"/>
            <w:gridSpan w:val="3"/>
          </w:tcPr>
          <w:p w14:paraId="0D6EC676" w14:textId="2519AC68" w:rsidR="0000022A" w:rsidRPr="00E73313" w:rsidRDefault="0000022A" w:rsidP="0000022A">
            <w:pPr>
              <w:pStyle w:val="Text"/>
            </w:pPr>
            <w:r w:rsidRPr="00E73313">
              <w:t xml:space="preserve">Finde passende </w:t>
            </w:r>
            <w:r w:rsidR="00825DFF">
              <w:t>Multiplikations-Aufgabe</w:t>
            </w:r>
            <w:r w:rsidRPr="00E73313">
              <w:t xml:space="preserve">n zu den Bildern. </w:t>
            </w:r>
            <w:r w:rsidR="00A0340F">
              <w:t>Kreise die gleichgroßen Gruppen ein und beschreibe</w:t>
            </w:r>
            <w:r w:rsidR="00F92C75">
              <w:t xml:space="preserve">. </w:t>
            </w:r>
          </w:p>
          <w:p w14:paraId="6DC0574F" w14:textId="77777777" w:rsidR="0000022A" w:rsidRPr="00E73313" w:rsidRDefault="0000022A" w:rsidP="0000022A">
            <w:pPr>
              <w:pStyle w:val="Text"/>
            </w:pPr>
          </w:p>
        </w:tc>
      </w:tr>
      <w:tr w:rsidR="0000022A" w:rsidRPr="00E73313" w14:paraId="07767FC9" w14:textId="77777777" w:rsidTr="0067733B">
        <w:tc>
          <w:tcPr>
            <w:tcW w:w="780" w:type="dxa"/>
          </w:tcPr>
          <w:p w14:paraId="366111E0" w14:textId="77777777" w:rsidR="0000022A" w:rsidRPr="00E73313" w:rsidRDefault="0000022A" w:rsidP="0000022A"/>
        </w:tc>
        <w:tc>
          <w:tcPr>
            <w:tcW w:w="318" w:type="dxa"/>
          </w:tcPr>
          <w:p w14:paraId="44F7900C" w14:textId="77777777" w:rsidR="0000022A" w:rsidRPr="00E73313" w:rsidRDefault="0000022A" w:rsidP="0000022A">
            <w:pPr>
              <w:pStyle w:val="Text"/>
            </w:pPr>
          </w:p>
        </w:tc>
        <w:tc>
          <w:tcPr>
            <w:tcW w:w="2801" w:type="dxa"/>
          </w:tcPr>
          <w:p w14:paraId="685DF5BF" w14:textId="77777777" w:rsidR="0000022A" w:rsidRPr="00E73313" w:rsidRDefault="0000022A" w:rsidP="0000022A">
            <w:pPr>
              <w:pStyle w:val="Text"/>
            </w:pPr>
            <w:r w:rsidRPr="00E73313">
              <w:t>(1) Wie viele Stücke</w:t>
            </w:r>
            <w:r>
              <w:t xml:space="preserve"> </w:t>
            </w:r>
            <w:r>
              <w:br/>
              <w:t xml:space="preserve">       hat die Schokolade</w:t>
            </w:r>
            <w:r w:rsidRPr="00E73313">
              <w:t>?</w:t>
            </w:r>
          </w:p>
          <w:p w14:paraId="77A994F9" w14:textId="77777777" w:rsidR="0000022A" w:rsidRPr="00E73313" w:rsidRDefault="0000022A" w:rsidP="0000022A">
            <w:pPr>
              <w:pStyle w:val="Text"/>
            </w:pPr>
            <w:r>
              <w:rPr>
                <w:noProof/>
              </w:rPr>
              <w:drawing>
                <wp:anchor distT="0" distB="0" distL="114300" distR="114300" simplePos="0" relativeHeight="251650231" behindDoc="0" locked="0" layoutInCell="1" allowOverlap="1" wp14:anchorId="59D0004D" wp14:editId="457B50BB">
                  <wp:simplePos x="0" y="0"/>
                  <wp:positionH relativeFrom="column">
                    <wp:posOffset>205670</wp:posOffset>
                  </wp:positionH>
                  <wp:positionV relativeFrom="paragraph">
                    <wp:posOffset>51627</wp:posOffset>
                  </wp:positionV>
                  <wp:extent cx="990165" cy="947420"/>
                  <wp:effectExtent l="0" t="0" r="635" b="5080"/>
                  <wp:wrapNone/>
                  <wp:docPr id="530" name="Bild 30" descr="Macintosh HD:Users:kakinwunmi:Desktop:Bilder Janina:Schoko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Schokolad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0165"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50693" w14:textId="77777777" w:rsidR="0000022A" w:rsidRPr="00E73313" w:rsidRDefault="0000022A" w:rsidP="0000022A">
            <w:pPr>
              <w:pStyle w:val="Text"/>
            </w:pPr>
          </w:p>
          <w:p w14:paraId="049A0175" w14:textId="77777777" w:rsidR="0000022A" w:rsidRPr="00E73313" w:rsidRDefault="0000022A" w:rsidP="0000022A">
            <w:pPr>
              <w:pStyle w:val="Text"/>
            </w:pPr>
          </w:p>
          <w:p w14:paraId="2336A6FE" w14:textId="77777777" w:rsidR="0000022A" w:rsidRPr="00E73313" w:rsidRDefault="0000022A" w:rsidP="0000022A">
            <w:pPr>
              <w:pStyle w:val="Text"/>
            </w:pPr>
          </w:p>
          <w:p w14:paraId="02B12EAD" w14:textId="77777777" w:rsidR="0000022A" w:rsidRPr="00E73313" w:rsidRDefault="0000022A" w:rsidP="0000022A">
            <w:pPr>
              <w:pStyle w:val="Text"/>
            </w:pPr>
            <w:r>
              <w:t xml:space="preserve">      </w:t>
            </w:r>
          </w:p>
          <w:p w14:paraId="62585280" w14:textId="77777777" w:rsidR="0000022A" w:rsidRPr="00E73313" w:rsidRDefault="0000022A" w:rsidP="0000022A">
            <w:pPr>
              <w:pStyle w:val="Text"/>
            </w:pPr>
          </w:p>
        </w:tc>
        <w:tc>
          <w:tcPr>
            <w:tcW w:w="2551" w:type="dxa"/>
          </w:tcPr>
          <w:p w14:paraId="7161E66B" w14:textId="77777777" w:rsidR="0000022A" w:rsidRPr="00E73313" w:rsidRDefault="0000022A" w:rsidP="0000022A">
            <w:pPr>
              <w:pStyle w:val="Text"/>
            </w:pPr>
            <w:r w:rsidRPr="00E73313">
              <w:t xml:space="preserve">(2) Wie viele </w:t>
            </w:r>
            <w:r>
              <w:t xml:space="preserve">  </w:t>
            </w:r>
            <w:r>
              <w:br/>
              <w:t xml:space="preserve">      </w:t>
            </w:r>
            <w:r w:rsidRPr="00E73313">
              <w:t>Gummibärchen</w:t>
            </w:r>
            <w:r w:rsidR="003675F9">
              <w:t xml:space="preserve"> </w:t>
            </w:r>
            <w:r w:rsidR="00904D35">
              <w:t>sind es</w:t>
            </w:r>
            <w:r w:rsidRPr="00E73313">
              <w:t>?</w:t>
            </w:r>
          </w:p>
          <w:p w14:paraId="53D1999F" w14:textId="5BBCB295" w:rsidR="0000022A" w:rsidRPr="00E73313" w:rsidRDefault="0000022A" w:rsidP="0000022A">
            <w:pPr>
              <w:pStyle w:val="Text"/>
            </w:pPr>
            <w:r>
              <w:rPr>
                <w:noProof/>
              </w:rPr>
              <w:drawing>
                <wp:anchor distT="0" distB="0" distL="114300" distR="114300" simplePos="0" relativeHeight="251650234" behindDoc="0" locked="0" layoutInCell="1" allowOverlap="1" wp14:anchorId="29AD4A56" wp14:editId="155900CC">
                  <wp:simplePos x="0" y="0"/>
                  <wp:positionH relativeFrom="column">
                    <wp:posOffset>744220</wp:posOffset>
                  </wp:positionH>
                  <wp:positionV relativeFrom="paragraph">
                    <wp:posOffset>23495</wp:posOffset>
                  </wp:positionV>
                  <wp:extent cx="209550" cy="340360"/>
                  <wp:effectExtent l="0" t="0" r="0" b="0"/>
                  <wp:wrapNone/>
                  <wp:docPr id="531" name="Bild 210"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Gummibärchen.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ackgroundRemoval t="9596" b="95455" l="1633" r="89796">
                                        <a14:foregroundMark x1="47755" y1="33838" x2="47755" y2="33838"/>
                                        <a14:foregroundMark x1="57143" y1="27020" x2="57143" y2="27020"/>
                                        <a14:foregroundMark x1="41224" y1="26010" x2="41224" y2="26010"/>
                                      </a14:backgroundRemoval>
                                    </a14:imgEffect>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33" behindDoc="0" locked="0" layoutInCell="1" allowOverlap="1" wp14:anchorId="1F77305C" wp14:editId="537D9F66">
                  <wp:simplePos x="0" y="0"/>
                  <wp:positionH relativeFrom="column">
                    <wp:posOffset>560705</wp:posOffset>
                  </wp:positionH>
                  <wp:positionV relativeFrom="paragraph">
                    <wp:posOffset>23495</wp:posOffset>
                  </wp:positionV>
                  <wp:extent cx="209550" cy="340360"/>
                  <wp:effectExtent l="0" t="0" r="0" b="0"/>
                  <wp:wrapNone/>
                  <wp:docPr id="532" name="Bild 209"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Gummibärchen.jpg"/>
                          <pic:cNvPicPr>
                            <a:picLocks noChangeAspect="1" noChangeArrowheads="1"/>
                          </pic:cNvPicPr>
                        </pic:nvPicPr>
                        <pic:blipFill>
                          <a:blip r:embed="rId67" cstate="print">
                            <a:extLst>
                              <a:ext uri="{BEBA8EAE-BF5A-486C-A8C5-ECC9F3942E4B}">
                                <a14:imgProps xmlns:a14="http://schemas.microsoft.com/office/drawing/2010/main">
                                  <a14:imgLayer r:embed="rId69">
                                    <a14:imgEffect>
                                      <a14:backgroundRemoval t="9596" b="95455" l="1633" r="89796">
                                        <a14:foregroundMark x1="47755" y1="33838" x2="47755" y2="33838"/>
                                        <a14:foregroundMark x1="57143" y1="27020" x2="57143" y2="27020"/>
                                        <a14:foregroundMark x1="41224" y1="26010" x2="41224" y2="26010"/>
                                      </a14:backgroundRemoval>
                                    </a14:imgEffect>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36" behindDoc="0" locked="0" layoutInCell="1" allowOverlap="1" wp14:anchorId="6A59CA40" wp14:editId="5DF49D6C">
                  <wp:simplePos x="0" y="0"/>
                  <wp:positionH relativeFrom="column">
                    <wp:posOffset>560705</wp:posOffset>
                  </wp:positionH>
                  <wp:positionV relativeFrom="paragraph">
                    <wp:posOffset>350520</wp:posOffset>
                  </wp:positionV>
                  <wp:extent cx="209550" cy="340360"/>
                  <wp:effectExtent l="0" t="0" r="0" b="0"/>
                  <wp:wrapNone/>
                  <wp:docPr id="533" name="Bild 212"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Gummibärchen.jpg"/>
                          <pic:cNvPicPr>
                            <a:picLocks noChangeAspect="1" noChangeArrowheads="1"/>
                          </pic:cNvPicPr>
                        </pic:nvPicPr>
                        <pic:blipFill>
                          <a:blip r:embed="rId67" cstate="print">
                            <a:extLst>
                              <a:ext uri="{BEBA8EAE-BF5A-486C-A8C5-ECC9F3942E4B}">
                                <a14:imgProps xmlns:a14="http://schemas.microsoft.com/office/drawing/2010/main">
                                  <a14:imgLayer r:embed="rId70">
                                    <a14:imgEffect>
                                      <a14:backgroundRemoval t="9596" b="95455" l="1633" r="89796">
                                        <a14:foregroundMark x1="47755" y1="33838" x2="47755" y2="33838"/>
                                        <a14:foregroundMark x1="57143" y1="27020" x2="57143" y2="27020"/>
                                        <a14:foregroundMark x1="41224" y1="26010" x2="41224" y2="26010"/>
                                      </a14:backgroundRemoval>
                                    </a14:imgEffect>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35" behindDoc="0" locked="0" layoutInCell="1" allowOverlap="1" wp14:anchorId="4D64688E" wp14:editId="12804570">
                  <wp:simplePos x="0" y="0"/>
                  <wp:positionH relativeFrom="column">
                    <wp:posOffset>744220</wp:posOffset>
                  </wp:positionH>
                  <wp:positionV relativeFrom="paragraph">
                    <wp:posOffset>350520</wp:posOffset>
                  </wp:positionV>
                  <wp:extent cx="209550" cy="340360"/>
                  <wp:effectExtent l="0" t="0" r="0" b="0"/>
                  <wp:wrapNone/>
                  <wp:docPr id="534" name="Bild 211"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Gummibärchen.jpg"/>
                          <pic:cNvPicPr>
                            <a:picLocks noChangeAspect="1" noChangeArrowheads="1"/>
                          </pic:cNvPicPr>
                        </pic:nvPicPr>
                        <pic:blipFill>
                          <a:blip r:embed="rId67" cstate="print">
                            <a:extLst>
                              <a:ext uri="{BEBA8EAE-BF5A-486C-A8C5-ECC9F3942E4B}">
                                <a14:imgProps xmlns:a14="http://schemas.microsoft.com/office/drawing/2010/main">
                                  <a14:imgLayer r:embed="rId69">
                                    <a14:imgEffect>
                                      <a14:backgroundRemoval t="9596" b="95455" l="1633" r="89796">
                                        <a14:foregroundMark x1="47755" y1="33838" x2="47755" y2="33838"/>
                                        <a14:foregroundMark x1="57143" y1="27020" x2="57143" y2="27020"/>
                                        <a14:foregroundMark x1="41224" y1="26010" x2="41224" y2="26010"/>
                                      </a14:backgroundRemoval>
                                    </a14:imgEffect>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F4141" w14:textId="77777777" w:rsidR="0000022A" w:rsidRPr="00E73313" w:rsidRDefault="0000022A" w:rsidP="0000022A">
            <w:pPr>
              <w:pStyle w:val="Text"/>
            </w:pPr>
            <w:r>
              <w:rPr>
                <w:noProof/>
              </w:rPr>
              <w:drawing>
                <wp:anchor distT="0" distB="0" distL="114300" distR="114300" simplePos="0" relativeHeight="251650237" behindDoc="0" locked="0" layoutInCell="1" allowOverlap="1" wp14:anchorId="02B95B46" wp14:editId="1539DABF">
                  <wp:simplePos x="0" y="0"/>
                  <wp:positionH relativeFrom="column">
                    <wp:posOffset>43815</wp:posOffset>
                  </wp:positionH>
                  <wp:positionV relativeFrom="paragraph">
                    <wp:posOffset>393065</wp:posOffset>
                  </wp:positionV>
                  <wp:extent cx="206375" cy="306070"/>
                  <wp:effectExtent l="0" t="0" r="0" b="0"/>
                  <wp:wrapNone/>
                  <wp:docPr id="535" name="Bild 222"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4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38" behindDoc="0" locked="0" layoutInCell="1" allowOverlap="1" wp14:anchorId="47089B36" wp14:editId="50D1A1D2">
                  <wp:simplePos x="0" y="0"/>
                  <wp:positionH relativeFrom="column">
                    <wp:posOffset>234315</wp:posOffset>
                  </wp:positionH>
                  <wp:positionV relativeFrom="paragraph">
                    <wp:posOffset>393065</wp:posOffset>
                  </wp:positionV>
                  <wp:extent cx="206375" cy="306070"/>
                  <wp:effectExtent l="0" t="0" r="0" b="0"/>
                  <wp:wrapNone/>
                  <wp:docPr id="536" name="Bild 223"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4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39" behindDoc="0" locked="0" layoutInCell="1" allowOverlap="1" wp14:anchorId="52014210" wp14:editId="3DD288A9">
                  <wp:simplePos x="0" y="0"/>
                  <wp:positionH relativeFrom="column">
                    <wp:posOffset>238125</wp:posOffset>
                  </wp:positionH>
                  <wp:positionV relativeFrom="paragraph">
                    <wp:posOffset>73660</wp:posOffset>
                  </wp:positionV>
                  <wp:extent cx="206375" cy="306070"/>
                  <wp:effectExtent l="0" t="0" r="0" b="0"/>
                  <wp:wrapNone/>
                  <wp:docPr id="537" name="Bild 224"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1" cstate="print">
                            <a:extLst>
                              <a:ext uri="{BEBA8EAE-BF5A-486C-A8C5-ECC9F3942E4B}">
                                <a14:imgProps xmlns:a14="http://schemas.microsoft.com/office/drawing/2010/main">
                                  <a14:imgLayer r:embed="rId73">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4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40" behindDoc="0" locked="0" layoutInCell="1" allowOverlap="1" wp14:anchorId="44DCC984" wp14:editId="380F4B8F">
                  <wp:simplePos x="0" y="0"/>
                  <wp:positionH relativeFrom="column">
                    <wp:posOffset>51435</wp:posOffset>
                  </wp:positionH>
                  <wp:positionV relativeFrom="paragraph">
                    <wp:posOffset>73660</wp:posOffset>
                  </wp:positionV>
                  <wp:extent cx="206375" cy="306070"/>
                  <wp:effectExtent l="0" t="0" r="0" b="0"/>
                  <wp:wrapNone/>
                  <wp:docPr id="539" name="Bild 225"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1" cstate="print">
                            <a:extLst>
                              <a:ext uri="{BEBA8EAE-BF5A-486C-A8C5-ECC9F3942E4B}">
                                <a14:imgProps xmlns:a14="http://schemas.microsoft.com/office/drawing/2010/main">
                                  <a14:imgLayer r:embed="rId73">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4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43" behindDoc="0" locked="0" layoutInCell="1" allowOverlap="1" wp14:anchorId="58009C07" wp14:editId="622ECA2F">
                  <wp:simplePos x="0" y="0"/>
                  <wp:positionH relativeFrom="column">
                    <wp:posOffset>1232535</wp:posOffset>
                  </wp:positionH>
                  <wp:positionV relativeFrom="paragraph">
                    <wp:posOffset>92075</wp:posOffset>
                  </wp:positionV>
                  <wp:extent cx="206375" cy="306070"/>
                  <wp:effectExtent l="0" t="0" r="0" b="0"/>
                  <wp:wrapNone/>
                  <wp:docPr id="540" name="Bild 230"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4" cstate="print">
                            <a:extLst>
                              <a:ext uri="{BEBA8EAE-BF5A-486C-A8C5-ECC9F3942E4B}">
                                <a14:imgProps xmlns:a14="http://schemas.microsoft.com/office/drawing/2010/main">
                                  <a14:imgLayer r:embed="rId73">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44" behindDoc="0" locked="0" layoutInCell="1" allowOverlap="1" wp14:anchorId="70205DB1" wp14:editId="7F28FAE9">
                  <wp:simplePos x="0" y="0"/>
                  <wp:positionH relativeFrom="column">
                    <wp:posOffset>1049020</wp:posOffset>
                  </wp:positionH>
                  <wp:positionV relativeFrom="paragraph">
                    <wp:posOffset>92075</wp:posOffset>
                  </wp:positionV>
                  <wp:extent cx="206375" cy="306070"/>
                  <wp:effectExtent l="0" t="0" r="0" b="0"/>
                  <wp:wrapNone/>
                  <wp:docPr id="541" name="Bild 233"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4" cstate="print">
                            <a:extLst>
                              <a:ext uri="{BEBA8EAE-BF5A-486C-A8C5-ECC9F3942E4B}">
                                <a14:imgProps xmlns:a14="http://schemas.microsoft.com/office/drawing/2010/main">
                                  <a14:imgLayer r:embed="rId73">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42" behindDoc="0" locked="0" layoutInCell="1" allowOverlap="1" wp14:anchorId="25C58CCE" wp14:editId="3E312A1A">
                  <wp:simplePos x="0" y="0"/>
                  <wp:positionH relativeFrom="column">
                    <wp:posOffset>1232535</wp:posOffset>
                  </wp:positionH>
                  <wp:positionV relativeFrom="paragraph">
                    <wp:posOffset>398145</wp:posOffset>
                  </wp:positionV>
                  <wp:extent cx="206375" cy="306070"/>
                  <wp:effectExtent l="0" t="0" r="0" b="0"/>
                  <wp:wrapNone/>
                  <wp:docPr id="542" name="Bild 227"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4" cstate="print">
                            <a:extLst>
                              <a:ext uri="{BEBA8EAE-BF5A-486C-A8C5-ECC9F3942E4B}">
                                <a14:imgProps xmlns:a14="http://schemas.microsoft.com/office/drawing/2010/main">
                                  <a14:imgLayer r:embed="rId73">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241" behindDoc="0" locked="0" layoutInCell="1" allowOverlap="1" wp14:anchorId="6BC6E2E8" wp14:editId="0ADC3D87">
                  <wp:simplePos x="0" y="0"/>
                  <wp:positionH relativeFrom="column">
                    <wp:posOffset>1049020</wp:posOffset>
                  </wp:positionH>
                  <wp:positionV relativeFrom="paragraph">
                    <wp:posOffset>398942</wp:posOffset>
                  </wp:positionV>
                  <wp:extent cx="206375" cy="306070"/>
                  <wp:effectExtent l="0" t="0" r="0" b="0"/>
                  <wp:wrapNone/>
                  <wp:docPr id="551" name="Bild 226" descr="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kinwunmi:Desktop:Bilder Janina:Gummibärchen.jpg"/>
                          <pic:cNvPicPr>
                            <a:picLocks noChangeAspect="1" noChangeArrowheads="1"/>
                          </pic:cNvPicPr>
                        </pic:nvPicPr>
                        <pic:blipFill rotWithShape="1">
                          <a:blip r:embed="rId74" cstate="print">
                            <a:extLst>
                              <a:ext uri="{BEBA8EAE-BF5A-486C-A8C5-ECC9F3942E4B}">
                                <a14:imgProps xmlns:a14="http://schemas.microsoft.com/office/drawing/2010/main">
                                  <a14:imgLayer r:embed="rId73">
                                    <a14:imgEffect>
                                      <a14:backgroundRemoval t="6566" b="98485" l="6122" r="89796">
                                        <a14:foregroundMark x1="48163" y1="15657" x2="46531" y2="91414"/>
                                        <a14:foregroundMark x1="69388" y1="15657" x2="69388" y2="56566"/>
                                        <a14:foregroundMark x1="28980" y1="25505" x2="28980" y2="56566"/>
                                        <a14:foregroundMark x1="28980" y1="82576" x2="19184" y2="82576"/>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t="8472"/>
                          <a:stretch/>
                        </pic:blipFill>
                        <pic:spPr bwMode="auto">
                          <a:xfrm>
                            <a:off x="0" y="0"/>
                            <a:ext cx="206375"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48" w:type="dxa"/>
          </w:tcPr>
          <w:p w14:paraId="1D7721F3" w14:textId="77777777" w:rsidR="0000022A" w:rsidRPr="00E73313" w:rsidRDefault="0000022A" w:rsidP="0000022A">
            <w:pPr>
              <w:pStyle w:val="Text"/>
            </w:pPr>
            <w:r w:rsidRPr="00E73313">
              <w:t xml:space="preserve">(3) </w:t>
            </w:r>
            <w:r>
              <w:t>Wie viele Törtchen</w:t>
            </w:r>
            <w:r w:rsidR="00904D35">
              <w:t xml:space="preserve"> sind es</w:t>
            </w:r>
            <w:r w:rsidRPr="00E73313">
              <w:t>?</w:t>
            </w:r>
          </w:p>
          <w:p w14:paraId="7E5E17C1" w14:textId="77777777" w:rsidR="0000022A" w:rsidRPr="00E73313" w:rsidRDefault="0000022A" w:rsidP="0000022A">
            <w:pPr>
              <w:pStyle w:val="Text"/>
            </w:pPr>
          </w:p>
          <w:p w14:paraId="7AC234F4" w14:textId="010D95A7" w:rsidR="0000022A" w:rsidRPr="00E73313" w:rsidRDefault="0000022A" w:rsidP="0000022A">
            <w:pPr>
              <w:pStyle w:val="Text"/>
            </w:pPr>
            <w:r>
              <w:rPr>
                <w:noProof/>
              </w:rPr>
              <w:drawing>
                <wp:anchor distT="0" distB="0" distL="114300" distR="114300" simplePos="0" relativeHeight="251650245" behindDoc="0" locked="0" layoutInCell="1" allowOverlap="1" wp14:anchorId="209C5A5F" wp14:editId="422117E4">
                  <wp:simplePos x="0" y="0"/>
                  <wp:positionH relativeFrom="column">
                    <wp:posOffset>85246</wp:posOffset>
                  </wp:positionH>
                  <wp:positionV relativeFrom="paragraph">
                    <wp:posOffset>12664</wp:posOffset>
                  </wp:positionV>
                  <wp:extent cx="1559548" cy="1027194"/>
                  <wp:effectExtent l="0" t="0" r="3175" b="1905"/>
                  <wp:wrapNone/>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cake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59548" cy="1027194"/>
                          </a:xfrm>
                          <a:prstGeom prst="rect">
                            <a:avLst/>
                          </a:prstGeom>
                        </pic:spPr>
                      </pic:pic>
                    </a:graphicData>
                  </a:graphic>
                  <wp14:sizeRelH relativeFrom="page">
                    <wp14:pctWidth>0</wp14:pctWidth>
                  </wp14:sizeRelH>
                  <wp14:sizeRelV relativeFrom="page">
                    <wp14:pctHeight>0</wp14:pctHeight>
                  </wp14:sizeRelV>
                </wp:anchor>
              </w:drawing>
            </w:r>
          </w:p>
        </w:tc>
      </w:tr>
      <w:tr w:rsidR="0000022A" w:rsidRPr="00E73313" w14:paraId="620E34AF" w14:textId="77777777" w:rsidTr="0067733B">
        <w:tc>
          <w:tcPr>
            <w:tcW w:w="780" w:type="dxa"/>
          </w:tcPr>
          <w:p w14:paraId="68110155" w14:textId="77777777" w:rsidR="0000022A" w:rsidRPr="00E73313" w:rsidRDefault="0000022A" w:rsidP="0000022A"/>
        </w:tc>
        <w:tc>
          <w:tcPr>
            <w:tcW w:w="318" w:type="dxa"/>
          </w:tcPr>
          <w:p w14:paraId="6F6D065F" w14:textId="77777777" w:rsidR="0000022A" w:rsidRPr="00E73313" w:rsidRDefault="0000022A" w:rsidP="0000022A">
            <w:pPr>
              <w:pStyle w:val="Text"/>
            </w:pPr>
          </w:p>
        </w:tc>
        <w:tc>
          <w:tcPr>
            <w:tcW w:w="2801" w:type="dxa"/>
          </w:tcPr>
          <w:p w14:paraId="449A6B50" w14:textId="77777777" w:rsidR="0000022A" w:rsidRPr="00632F39" w:rsidRDefault="0000022A" w:rsidP="0000022A">
            <w:pPr>
              <w:pStyle w:val="Text"/>
              <w:rPr>
                <w:noProof/>
                <w:color w:val="F8B44F" w:themeColor="accent2"/>
              </w:rPr>
            </w:pPr>
          </w:p>
        </w:tc>
        <w:tc>
          <w:tcPr>
            <w:tcW w:w="2551" w:type="dxa"/>
          </w:tcPr>
          <w:p w14:paraId="7313BF31" w14:textId="77777777" w:rsidR="0000022A" w:rsidRDefault="0000022A" w:rsidP="0000022A">
            <w:pPr>
              <w:pStyle w:val="Text"/>
              <w:rPr>
                <w:color w:val="F8B44F" w:themeColor="accent2"/>
              </w:rPr>
            </w:pPr>
          </w:p>
        </w:tc>
        <w:tc>
          <w:tcPr>
            <w:tcW w:w="3048" w:type="dxa"/>
          </w:tcPr>
          <w:p w14:paraId="579AA08D" w14:textId="77777777" w:rsidR="0000022A" w:rsidRDefault="0000022A" w:rsidP="0000022A">
            <w:pPr>
              <w:pStyle w:val="Text"/>
              <w:rPr>
                <w:color w:val="F8B44F" w:themeColor="accent2"/>
              </w:rPr>
            </w:pPr>
          </w:p>
        </w:tc>
      </w:tr>
      <w:tr w:rsidR="0000022A" w:rsidRPr="00E73313" w14:paraId="0BAFF5B9" w14:textId="77777777" w:rsidTr="0067733B">
        <w:tc>
          <w:tcPr>
            <w:tcW w:w="780" w:type="dxa"/>
          </w:tcPr>
          <w:p w14:paraId="56081A41" w14:textId="77777777" w:rsidR="0000022A" w:rsidRPr="00E73313" w:rsidRDefault="0000022A" w:rsidP="0000022A"/>
        </w:tc>
        <w:tc>
          <w:tcPr>
            <w:tcW w:w="318" w:type="dxa"/>
          </w:tcPr>
          <w:p w14:paraId="0FE4130C" w14:textId="77777777" w:rsidR="0000022A" w:rsidRPr="00E73313" w:rsidRDefault="0000022A" w:rsidP="0000022A">
            <w:pPr>
              <w:pStyle w:val="Text"/>
            </w:pPr>
          </w:p>
        </w:tc>
        <w:tc>
          <w:tcPr>
            <w:tcW w:w="2801" w:type="dxa"/>
          </w:tcPr>
          <w:p w14:paraId="1F9B8EF6" w14:textId="1DC3853D" w:rsidR="0000022A" w:rsidRDefault="0000022A" w:rsidP="0000022A">
            <w:pPr>
              <w:pStyle w:val="HandschriftVorlage"/>
            </w:pPr>
            <w:r w:rsidRPr="00B7023C">
              <w:t xml:space="preserve">Fünf </w:t>
            </w:r>
            <w:r>
              <w:t xml:space="preserve">Reihen mit </w:t>
            </w:r>
            <w:r w:rsidR="009636AA">
              <w:br/>
            </w:r>
            <w:r>
              <w:t>jeweils 5 Stücken.</w:t>
            </w:r>
          </w:p>
          <w:p w14:paraId="2DC824D2" w14:textId="77777777" w:rsidR="0000022A" w:rsidRPr="00E91F87" w:rsidRDefault="0000022A" w:rsidP="0000022A">
            <w:pPr>
              <w:pStyle w:val="HandschriftVorlage"/>
              <w:rPr>
                <w:sz w:val="10"/>
              </w:rPr>
            </w:pPr>
          </w:p>
          <w:p w14:paraId="723961A1" w14:textId="1ED7FE3E" w:rsidR="0000022A" w:rsidRDefault="00825DFF" w:rsidP="00174391">
            <w:pPr>
              <w:pStyle w:val="Text"/>
              <w:spacing w:before="60" w:line="360" w:lineRule="auto"/>
            </w:pPr>
            <w:r>
              <w:t>Multiplikations-Aufgabe</w:t>
            </w:r>
            <w:r w:rsidR="0000022A" w:rsidRPr="00E73313">
              <w:t>:</w:t>
            </w:r>
            <w:r w:rsidR="0000022A">
              <w:t xml:space="preserve"> </w:t>
            </w:r>
            <w:r w:rsidR="0000022A" w:rsidRPr="0069129F">
              <w:rPr>
                <w:color w:val="7F7F7F" w:themeColor="text1" w:themeTint="80"/>
              </w:rPr>
              <w:t>____________</w:t>
            </w:r>
          </w:p>
          <w:p w14:paraId="1E63596C" w14:textId="77777777" w:rsidR="0000022A" w:rsidRPr="00E73313" w:rsidRDefault="0000022A" w:rsidP="0000022A">
            <w:pPr>
              <w:pStyle w:val="Text"/>
            </w:pPr>
          </w:p>
        </w:tc>
        <w:tc>
          <w:tcPr>
            <w:tcW w:w="2551" w:type="dxa"/>
          </w:tcPr>
          <w:p w14:paraId="646A4858" w14:textId="6522BB86" w:rsidR="0000022A" w:rsidRDefault="00A0340F" w:rsidP="0078312C">
            <w:pPr>
              <w:pStyle w:val="HandschriftVorlage"/>
              <w:spacing w:line="360" w:lineRule="auto"/>
            </w:pPr>
            <w:r>
              <w:t>Drei ______________</w:t>
            </w:r>
          </w:p>
          <w:p w14:paraId="5C663614" w14:textId="7B37D674" w:rsidR="0000022A" w:rsidRDefault="00A0340F" w:rsidP="0078312C">
            <w:pPr>
              <w:pStyle w:val="HandschriftVorlage"/>
              <w:spacing w:line="360" w:lineRule="auto"/>
            </w:pPr>
            <w:r>
              <w:t>_________________</w:t>
            </w:r>
          </w:p>
          <w:p w14:paraId="78B0C833" w14:textId="505D89BA" w:rsidR="0000022A" w:rsidRPr="00E73313" w:rsidRDefault="00825DFF" w:rsidP="00A73114">
            <w:pPr>
              <w:pStyle w:val="Text"/>
              <w:spacing w:before="60" w:line="360" w:lineRule="auto"/>
            </w:pPr>
            <w:r>
              <w:t>Multiplikations-Aufgabe</w:t>
            </w:r>
            <w:r w:rsidR="0000022A" w:rsidRPr="00E73313">
              <w:t>:</w:t>
            </w:r>
            <w:r w:rsidR="0000022A">
              <w:t xml:space="preserve"> </w:t>
            </w:r>
            <w:r w:rsidR="0000022A" w:rsidRPr="0069129F">
              <w:rPr>
                <w:color w:val="7F7F7F" w:themeColor="text1" w:themeTint="80"/>
              </w:rPr>
              <w:t>__________</w:t>
            </w:r>
            <w:r w:rsidR="00326D95">
              <w:rPr>
                <w:color w:val="7F7F7F" w:themeColor="text1" w:themeTint="80"/>
              </w:rPr>
              <w:t>__</w:t>
            </w:r>
          </w:p>
        </w:tc>
        <w:tc>
          <w:tcPr>
            <w:tcW w:w="3048" w:type="dxa"/>
          </w:tcPr>
          <w:p w14:paraId="30FD35BA" w14:textId="12CC059C" w:rsidR="0000022A" w:rsidRDefault="00A0340F" w:rsidP="0078312C">
            <w:pPr>
              <w:pStyle w:val="HandschriftVorlage"/>
              <w:spacing w:line="360" w:lineRule="auto"/>
            </w:pPr>
            <w:r>
              <w:t>____________________</w:t>
            </w:r>
            <w:r w:rsidR="00D86AD2">
              <w:t>_____</w:t>
            </w:r>
            <w:r>
              <w:t>_______________________</w:t>
            </w:r>
          </w:p>
          <w:p w14:paraId="12FCEA2A" w14:textId="0097A5BA" w:rsidR="0000022A" w:rsidRPr="00E73313" w:rsidRDefault="00825DFF" w:rsidP="00A73114">
            <w:pPr>
              <w:pStyle w:val="Text"/>
              <w:spacing w:before="60" w:line="360" w:lineRule="auto"/>
            </w:pPr>
            <w:r>
              <w:t>Multiplikations-Aufgabe</w:t>
            </w:r>
            <w:r w:rsidR="0000022A" w:rsidRPr="00E73313">
              <w:t>:</w:t>
            </w:r>
            <w:r w:rsidR="0000022A">
              <w:t xml:space="preserve"> </w:t>
            </w:r>
            <w:r w:rsidR="0000022A" w:rsidRPr="0069129F">
              <w:rPr>
                <w:color w:val="7F7F7F" w:themeColor="text1" w:themeTint="80"/>
              </w:rPr>
              <w:t>___________</w:t>
            </w:r>
            <w:r w:rsidR="00326D95">
              <w:rPr>
                <w:color w:val="7F7F7F" w:themeColor="text1" w:themeTint="80"/>
              </w:rPr>
              <w:t>_</w:t>
            </w:r>
          </w:p>
        </w:tc>
      </w:tr>
      <w:tr w:rsidR="0000022A" w:rsidRPr="00E73313" w14:paraId="555D83E6" w14:textId="77777777" w:rsidTr="0067733B">
        <w:tc>
          <w:tcPr>
            <w:tcW w:w="780" w:type="dxa"/>
          </w:tcPr>
          <w:p w14:paraId="787270FA" w14:textId="77777777" w:rsidR="0000022A" w:rsidRPr="00E91F87" w:rsidRDefault="0000022A" w:rsidP="00E91F87">
            <w:pPr>
              <w:spacing w:line="240" w:lineRule="auto"/>
              <w:rPr>
                <w:sz w:val="10"/>
              </w:rPr>
            </w:pPr>
          </w:p>
        </w:tc>
        <w:tc>
          <w:tcPr>
            <w:tcW w:w="318" w:type="dxa"/>
          </w:tcPr>
          <w:p w14:paraId="59651E8E" w14:textId="77777777" w:rsidR="0000022A" w:rsidRPr="00E91F87" w:rsidRDefault="0000022A" w:rsidP="00782847">
            <w:pPr>
              <w:pStyle w:val="Text"/>
              <w:rPr>
                <w:sz w:val="10"/>
              </w:rPr>
            </w:pPr>
          </w:p>
        </w:tc>
        <w:tc>
          <w:tcPr>
            <w:tcW w:w="2801" w:type="dxa"/>
          </w:tcPr>
          <w:p w14:paraId="17521178" w14:textId="77777777" w:rsidR="0000022A" w:rsidRPr="00E91F87" w:rsidRDefault="0000022A" w:rsidP="00782847">
            <w:pPr>
              <w:pStyle w:val="Text"/>
              <w:rPr>
                <w:sz w:val="10"/>
              </w:rPr>
            </w:pPr>
          </w:p>
        </w:tc>
        <w:tc>
          <w:tcPr>
            <w:tcW w:w="2551" w:type="dxa"/>
          </w:tcPr>
          <w:p w14:paraId="4274E0F1" w14:textId="77777777" w:rsidR="0000022A" w:rsidRPr="00E91F87" w:rsidRDefault="0000022A" w:rsidP="00782847">
            <w:pPr>
              <w:pStyle w:val="Text"/>
              <w:rPr>
                <w:sz w:val="10"/>
              </w:rPr>
            </w:pPr>
          </w:p>
        </w:tc>
        <w:tc>
          <w:tcPr>
            <w:tcW w:w="3048" w:type="dxa"/>
          </w:tcPr>
          <w:p w14:paraId="18E647CF" w14:textId="77777777" w:rsidR="0000022A" w:rsidRPr="00E91F87" w:rsidRDefault="0000022A" w:rsidP="00782847">
            <w:pPr>
              <w:pStyle w:val="Text"/>
              <w:rPr>
                <w:sz w:val="10"/>
              </w:rPr>
            </w:pPr>
          </w:p>
        </w:tc>
      </w:tr>
      <w:tr w:rsidR="0000022A" w:rsidRPr="00E73313" w14:paraId="3DCF18F6" w14:textId="77777777" w:rsidTr="0067733B">
        <w:trPr>
          <w:trHeight w:val="2199"/>
        </w:trPr>
        <w:tc>
          <w:tcPr>
            <w:tcW w:w="780" w:type="dxa"/>
          </w:tcPr>
          <w:p w14:paraId="7F99F521" w14:textId="77777777" w:rsidR="0000022A" w:rsidRPr="00E73313" w:rsidRDefault="0000022A" w:rsidP="0000022A"/>
        </w:tc>
        <w:tc>
          <w:tcPr>
            <w:tcW w:w="318" w:type="dxa"/>
          </w:tcPr>
          <w:p w14:paraId="505DE661" w14:textId="77777777" w:rsidR="0000022A" w:rsidRPr="00E73313" w:rsidRDefault="0000022A" w:rsidP="0000022A">
            <w:pPr>
              <w:pStyle w:val="Text"/>
            </w:pPr>
          </w:p>
        </w:tc>
        <w:tc>
          <w:tcPr>
            <w:tcW w:w="2801" w:type="dxa"/>
          </w:tcPr>
          <w:p w14:paraId="3D5BE696" w14:textId="77777777" w:rsidR="0000022A" w:rsidRPr="00E73313" w:rsidRDefault="0000022A" w:rsidP="0000022A">
            <w:pPr>
              <w:pStyle w:val="Text"/>
            </w:pPr>
            <w:r w:rsidRPr="00E73313">
              <w:t xml:space="preserve"> (4) Wie viele Teile hat </w:t>
            </w:r>
            <w:r>
              <w:br/>
              <w:t xml:space="preserve">       </w:t>
            </w:r>
            <w:r w:rsidRPr="00E73313">
              <w:t xml:space="preserve">das </w:t>
            </w:r>
            <w:r w:rsidRPr="00867675">
              <w:rPr>
                <w:i/>
                <w:iCs/>
              </w:rPr>
              <w:t>fertige</w:t>
            </w:r>
            <w:r w:rsidRPr="00E73313">
              <w:t xml:space="preserve"> Puzzle?</w:t>
            </w:r>
          </w:p>
          <w:p w14:paraId="09A9F00C" w14:textId="77777777" w:rsidR="0000022A" w:rsidRPr="00E73313" w:rsidRDefault="0000022A" w:rsidP="0000022A">
            <w:pPr>
              <w:pStyle w:val="Text"/>
            </w:pPr>
            <w:r>
              <w:rPr>
                <w:noProof/>
              </w:rPr>
              <w:drawing>
                <wp:anchor distT="0" distB="0" distL="114300" distR="114300" simplePos="0" relativeHeight="251650247" behindDoc="0" locked="0" layoutInCell="1" allowOverlap="1" wp14:anchorId="27E2DC72" wp14:editId="78C0552E">
                  <wp:simplePos x="0" y="0"/>
                  <wp:positionH relativeFrom="margin">
                    <wp:align>center</wp:align>
                  </wp:positionH>
                  <wp:positionV relativeFrom="paragraph">
                    <wp:posOffset>160655</wp:posOffset>
                  </wp:positionV>
                  <wp:extent cx="1483360" cy="752475"/>
                  <wp:effectExtent l="0" t="0" r="2540" b="9525"/>
                  <wp:wrapNone/>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83360" cy="752475"/>
                          </a:xfrm>
                          <a:prstGeom prst="rect">
                            <a:avLst/>
                          </a:prstGeom>
                        </pic:spPr>
                      </pic:pic>
                    </a:graphicData>
                  </a:graphic>
                  <wp14:sizeRelH relativeFrom="page">
                    <wp14:pctWidth>0</wp14:pctWidth>
                  </wp14:sizeRelH>
                  <wp14:sizeRelV relativeFrom="page">
                    <wp14:pctHeight>0</wp14:pctHeight>
                  </wp14:sizeRelV>
                </wp:anchor>
              </w:drawing>
            </w:r>
          </w:p>
          <w:p w14:paraId="576AB0E2" w14:textId="77777777" w:rsidR="0000022A" w:rsidRPr="00E73313" w:rsidRDefault="0000022A" w:rsidP="0000022A">
            <w:pPr>
              <w:pStyle w:val="Text"/>
            </w:pPr>
          </w:p>
          <w:p w14:paraId="734D8ECF" w14:textId="77777777" w:rsidR="0000022A" w:rsidRPr="00E91F87" w:rsidRDefault="0000022A" w:rsidP="0000022A">
            <w:pPr>
              <w:pStyle w:val="Text"/>
              <w:rPr>
                <w:sz w:val="10"/>
              </w:rPr>
            </w:pPr>
          </w:p>
        </w:tc>
        <w:tc>
          <w:tcPr>
            <w:tcW w:w="5599" w:type="dxa"/>
            <w:gridSpan w:val="2"/>
          </w:tcPr>
          <w:p w14:paraId="016C9650" w14:textId="1097DB5A" w:rsidR="0000022A" w:rsidRPr="00E73313" w:rsidRDefault="0000022A" w:rsidP="0000022A">
            <w:pPr>
              <w:pStyle w:val="Text"/>
            </w:pPr>
            <w:r>
              <w:rPr>
                <w:noProof/>
              </w:rPr>
              <w:drawing>
                <wp:anchor distT="0" distB="0" distL="114300" distR="114300" simplePos="0" relativeHeight="251650246" behindDoc="0" locked="0" layoutInCell="1" allowOverlap="1" wp14:anchorId="5831BBD4" wp14:editId="0A9E5F72">
                  <wp:simplePos x="0" y="0"/>
                  <wp:positionH relativeFrom="column">
                    <wp:posOffset>54610</wp:posOffset>
                  </wp:positionH>
                  <wp:positionV relativeFrom="paragraph">
                    <wp:posOffset>136525</wp:posOffset>
                  </wp:positionV>
                  <wp:extent cx="2762250" cy="1278434"/>
                  <wp:effectExtent l="0" t="0" r="0" b="0"/>
                  <wp:wrapNone/>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_vor_Fenster.jpg"/>
                          <pic:cNvPicPr/>
                        </pic:nvPicPr>
                        <pic:blipFill rotWithShape="1">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t="3848" r="2527"/>
                          <a:stretch/>
                        </pic:blipFill>
                        <pic:spPr bwMode="auto">
                          <a:xfrm>
                            <a:off x="0" y="0"/>
                            <a:ext cx="2762250" cy="1278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3313">
              <w:t xml:space="preserve">(5) Wie viele </w:t>
            </w:r>
            <w:r w:rsidR="00A0340F">
              <w:t xml:space="preserve">kleine </w:t>
            </w:r>
            <w:r w:rsidRPr="00E73313">
              <w:t>Fensterscheiben</w:t>
            </w:r>
            <w:r>
              <w:t xml:space="preserve"> sind </w:t>
            </w:r>
            <w:r w:rsidR="00A0340F">
              <w:t>es</w:t>
            </w:r>
            <w:r w:rsidRPr="00E73313">
              <w:t>?</w:t>
            </w:r>
          </w:p>
        </w:tc>
      </w:tr>
      <w:tr w:rsidR="0000022A" w:rsidRPr="00E73313" w14:paraId="78030877" w14:textId="77777777" w:rsidTr="0067733B">
        <w:tc>
          <w:tcPr>
            <w:tcW w:w="780" w:type="dxa"/>
          </w:tcPr>
          <w:p w14:paraId="4CFD5B0D" w14:textId="77777777" w:rsidR="0000022A" w:rsidRPr="00E73313" w:rsidRDefault="0000022A" w:rsidP="0000022A"/>
        </w:tc>
        <w:tc>
          <w:tcPr>
            <w:tcW w:w="318" w:type="dxa"/>
          </w:tcPr>
          <w:p w14:paraId="2E9AE42E" w14:textId="77777777" w:rsidR="0000022A" w:rsidRPr="00E73313" w:rsidRDefault="0000022A" w:rsidP="0000022A">
            <w:pPr>
              <w:pStyle w:val="Text"/>
            </w:pPr>
          </w:p>
        </w:tc>
        <w:tc>
          <w:tcPr>
            <w:tcW w:w="2801" w:type="dxa"/>
          </w:tcPr>
          <w:p w14:paraId="0730861E" w14:textId="6DF51095" w:rsidR="0000022A" w:rsidRPr="00E73313" w:rsidRDefault="00825DFF" w:rsidP="0000022A">
            <w:pPr>
              <w:pStyle w:val="Text"/>
            </w:pPr>
            <w:r>
              <w:t>Multiplikations-Aufgabe</w:t>
            </w:r>
            <w:r w:rsidR="0000022A" w:rsidRPr="00E73313">
              <w:t>:</w:t>
            </w:r>
          </w:p>
          <w:p w14:paraId="6DB40CBA" w14:textId="01E8BDCB" w:rsidR="0000022A" w:rsidRPr="00E73313" w:rsidRDefault="0000022A" w:rsidP="0000022A">
            <w:pPr>
              <w:pStyle w:val="Text"/>
            </w:pPr>
            <w:r w:rsidRPr="0069129F">
              <w:rPr>
                <w:color w:val="7F7F7F" w:themeColor="text1" w:themeTint="80"/>
              </w:rPr>
              <w:t>_____________________</w:t>
            </w:r>
            <w:r w:rsidR="00393B01">
              <w:rPr>
                <w:color w:val="7F7F7F" w:themeColor="text1" w:themeTint="80"/>
              </w:rPr>
              <w:t>_</w:t>
            </w:r>
            <w:r w:rsidR="0078312C">
              <w:rPr>
                <w:color w:val="7F7F7F" w:themeColor="text1" w:themeTint="80"/>
              </w:rPr>
              <w:t xml:space="preserve">  </w:t>
            </w:r>
          </w:p>
        </w:tc>
        <w:tc>
          <w:tcPr>
            <w:tcW w:w="5599" w:type="dxa"/>
            <w:gridSpan w:val="2"/>
          </w:tcPr>
          <w:p w14:paraId="2F593EC5" w14:textId="60E9ACC1" w:rsidR="0000022A" w:rsidRPr="00E73313" w:rsidRDefault="0078312C" w:rsidP="0000022A">
            <w:pPr>
              <w:pStyle w:val="Text"/>
            </w:pPr>
            <w:r>
              <w:t xml:space="preserve">        </w:t>
            </w:r>
            <w:r w:rsidR="00825DFF">
              <w:t>Multiplikations-Aufgabe</w:t>
            </w:r>
            <w:r w:rsidR="0000022A" w:rsidRPr="00E73313">
              <w:t>:</w:t>
            </w:r>
          </w:p>
          <w:p w14:paraId="15C314D6" w14:textId="7B74FA13" w:rsidR="0000022A" w:rsidRPr="00E73313" w:rsidRDefault="0078312C" w:rsidP="0000022A">
            <w:pPr>
              <w:pStyle w:val="Text"/>
            </w:pPr>
            <w:r>
              <w:rPr>
                <w:color w:val="7F7F7F" w:themeColor="text1" w:themeTint="80"/>
              </w:rPr>
              <w:t xml:space="preserve">       </w:t>
            </w:r>
            <w:r w:rsidR="0000022A" w:rsidRPr="0069129F">
              <w:rPr>
                <w:color w:val="7F7F7F" w:themeColor="text1" w:themeTint="80"/>
              </w:rPr>
              <w:t>______________________</w:t>
            </w:r>
          </w:p>
        </w:tc>
      </w:tr>
      <w:tr w:rsidR="0000022A" w:rsidRPr="00E73313" w14:paraId="143BF3BB" w14:textId="77777777" w:rsidTr="0067733B">
        <w:tc>
          <w:tcPr>
            <w:tcW w:w="780" w:type="dxa"/>
          </w:tcPr>
          <w:p w14:paraId="2768BC50" w14:textId="77777777" w:rsidR="0000022A" w:rsidRPr="00E91F87" w:rsidRDefault="0000022A" w:rsidP="00E91F87">
            <w:pPr>
              <w:spacing w:line="240" w:lineRule="auto"/>
              <w:rPr>
                <w:color w:val="008000"/>
                <w:sz w:val="10"/>
              </w:rPr>
            </w:pPr>
          </w:p>
        </w:tc>
        <w:tc>
          <w:tcPr>
            <w:tcW w:w="318" w:type="dxa"/>
          </w:tcPr>
          <w:p w14:paraId="780CFEEF" w14:textId="77777777" w:rsidR="0000022A" w:rsidRPr="00E91F87" w:rsidRDefault="0000022A" w:rsidP="0078312C">
            <w:pPr>
              <w:pStyle w:val="Text"/>
              <w:rPr>
                <w:sz w:val="10"/>
              </w:rPr>
            </w:pPr>
          </w:p>
        </w:tc>
        <w:tc>
          <w:tcPr>
            <w:tcW w:w="8400" w:type="dxa"/>
            <w:gridSpan w:val="3"/>
          </w:tcPr>
          <w:p w14:paraId="259D07AB" w14:textId="77777777" w:rsidR="0000022A" w:rsidRPr="00E91F87" w:rsidRDefault="0000022A" w:rsidP="0078312C">
            <w:pPr>
              <w:pStyle w:val="Text"/>
              <w:rPr>
                <w:sz w:val="10"/>
              </w:rPr>
            </w:pPr>
          </w:p>
        </w:tc>
      </w:tr>
      <w:tr w:rsidR="00E91F87" w:rsidRPr="00E73313" w14:paraId="67BC2BB2" w14:textId="77777777" w:rsidTr="003A3504">
        <w:tc>
          <w:tcPr>
            <w:tcW w:w="780" w:type="dxa"/>
          </w:tcPr>
          <w:p w14:paraId="5A35BF69" w14:textId="77777777" w:rsidR="00E91F87" w:rsidRDefault="00E91F87" w:rsidP="0000022A">
            <w:pPr>
              <w:rPr>
                <w:noProof/>
              </w:rPr>
            </w:pPr>
          </w:p>
        </w:tc>
        <w:tc>
          <w:tcPr>
            <w:tcW w:w="318" w:type="dxa"/>
          </w:tcPr>
          <w:p w14:paraId="5AFCF2D7" w14:textId="77777777" w:rsidR="00E91F87" w:rsidRDefault="00E91F87" w:rsidP="0000022A">
            <w:pPr>
              <w:pStyle w:val="berschrift4"/>
            </w:pPr>
          </w:p>
        </w:tc>
        <w:tc>
          <w:tcPr>
            <w:tcW w:w="8400" w:type="dxa"/>
            <w:gridSpan w:val="3"/>
          </w:tcPr>
          <w:p w14:paraId="34FCF7D3" w14:textId="77777777" w:rsidR="00E91F87" w:rsidRDefault="00E91F87" w:rsidP="0000022A">
            <w:pPr>
              <w:pStyle w:val="Text"/>
            </w:pPr>
          </w:p>
        </w:tc>
      </w:tr>
      <w:tr w:rsidR="0000022A" w:rsidRPr="00E73313" w14:paraId="180F44AB" w14:textId="77777777" w:rsidTr="00070F0F">
        <w:tc>
          <w:tcPr>
            <w:tcW w:w="780" w:type="dxa"/>
          </w:tcPr>
          <w:p w14:paraId="5B0200C8" w14:textId="7CA50DF4" w:rsidR="0000022A" w:rsidRPr="00E73313" w:rsidRDefault="00CD3FFB" w:rsidP="0000022A">
            <w:r>
              <w:rPr>
                <w:noProof/>
              </w:rPr>
              <w:drawing>
                <wp:anchor distT="0" distB="0" distL="114300" distR="114300" simplePos="0" relativeHeight="251652369" behindDoc="0" locked="0" layoutInCell="1" allowOverlap="1" wp14:anchorId="14A43FBA" wp14:editId="6DD476BE">
                  <wp:simplePos x="0" y="0"/>
                  <wp:positionH relativeFrom="column">
                    <wp:posOffset>17253</wp:posOffset>
                  </wp:positionH>
                  <wp:positionV relativeFrom="paragraph">
                    <wp:posOffset>50800</wp:posOffset>
                  </wp:positionV>
                  <wp:extent cx="360000" cy="272386"/>
                  <wp:effectExtent l="0" t="0" r="0" b="0"/>
                  <wp:wrapNone/>
                  <wp:docPr id="1175317400" name="Grafik 117531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18" w:type="dxa"/>
          </w:tcPr>
          <w:p w14:paraId="76E4ED2B" w14:textId="77777777" w:rsidR="0000022A" w:rsidRPr="00E73313" w:rsidRDefault="0000022A" w:rsidP="0000022A">
            <w:pPr>
              <w:pStyle w:val="berschrift4"/>
            </w:pPr>
            <w:r>
              <w:t>c)</w:t>
            </w:r>
          </w:p>
        </w:tc>
        <w:tc>
          <w:tcPr>
            <w:tcW w:w="8400" w:type="dxa"/>
            <w:gridSpan w:val="3"/>
          </w:tcPr>
          <w:p w14:paraId="75E51843" w14:textId="47DF8D35" w:rsidR="0000022A" w:rsidRDefault="00306DF2" w:rsidP="0000022A">
            <w:pPr>
              <w:pStyle w:val="Text"/>
              <w:rPr>
                <w:color w:val="FF00FF"/>
              </w:rPr>
            </w:pPr>
            <w:r>
              <w:rPr>
                <w:noProof/>
              </w:rPr>
              <mc:AlternateContent>
                <mc:Choice Requires="wps">
                  <w:drawing>
                    <wp:anchor distT="0" distB="0" distL="114300" distR="114300" simplePos="0" relativeHeight="252317008" behindDoc="0" locked="0" layoutInCell="1" allowOverlap="1" wp14:anchorId="11CFE598" wp14:editId="6B66AFA2">
                      <wp:simplePos x="0" y="0"/>
                      <wp:positionH relativeFrom="column">
                        <wp:posOffset>-1270</wp:posOffset>
                      </wp:positionH>
                      <wp:positionV relativeFrom="paragraph">
                        <wp:posOffset>598805</wp:posOffset>
                      </wp:positionV>
                      <wp:extent cx="1647825" cy="455930"/>
                      <wp:effectExtent l="63500" t="76200" r="28575" b="26670"/>
                      <wp:wrapNone/>
                      <wp:docPr id="416" name="Textfeld 416"/>
                      <wp:cNvGraphicFramePr/>
                      <a:graphic xmlns:a="http://schemas.openxmlformats.org/drawingml/2006/main">
                        <a:graphicData uri="http://schemas.microsoft.com/office/word/2010/wordprocessingShape">
                          <wps:wsp>
                            <wps:cNvSpPr txBox="1"/>
                            <wps:spPr>
                              <a:xfrm>
                                <a:off x="0" y="0"/>
                                <a:ext cx="1647825" cy="455930"/>
                              </a:xfrm>
                              <a:prstGeom prst="rect">
                                <a:avLst/>
                              </a:prstGeom>
                              <a:solidFill>
                                <a:schemeClr val="lt1"/>
                              </a:solidFill>
                              <a:ln w="6350">
                                <a:solidFill>
                                  <a:schemeClr val="bg1">
                                    <a:lumMod val="75000"/>
                                  </a:schemeClr>
                                </a:solidFill>
                              </a:ln>
                              <a:effectLst>
                                <a:outerShdw blurRad="38100" dist="38100" dir="13500000" algn="br" rotWithShape="0">
                                  <a:schemeClr val="bg1">
                                    <a:lumMod val="65000"/>
                                    <a:alpha val="40000"/>
                                  </a:schemeClr>
                                </a:outerShdw>
                              </a:effectLst>
                            </wps:spPr>
                            <wps:txbx>
                              <w:txbxContent>
                                <w:p w14:paraId="42B244E4" w14:textId="77777777" w:rsidR="00306DF2" w:rsidRPr="00070F0F" w:rsidRDefault="00306DF2" w:rsidP="00306DF2">
                                  <w:pPr>
                                    <w:pStyle w:val="HandschriftVorlage"/>
                                    <w:rPr>
                                      <w:sz w:val="18"/>
                                      <w:szCs w:val="18"/>
                                    </w:rPr>
                                  </w:pPr>
                                  <w:r w:rsidRPr="00070F0F">
                                    <w:rPr>
                                      <w:sz w:val="18"/>
                                      <w:szCs w:val="18"/>
                                    </w:rPr>
                                    <w:t xml:space="preserve">Ich sehe Gruppen / Reihen, alle sind gleichgroß. </w:t>
                                  </w:r>
                                </w:p>
                                <w:p w14:paraId="4C09BEBC" w14:textId="77777777" w:rsidR="00306DF2" w:rsidRPr="00070F0F" w:rsidRDefault="00306DF2" w:rsidP="00306DF2">
                                  <w:pPr>
                                    <w:pStyle w:val="HandschriftVorlage"/>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E598" id="Textfeld 416" o:spid="_x0000_s1059" type="#_x0000_t202" style="position:absolute;margin-left:-.1pt;margin-top:47.15pt;width:129.75pt;height:35.9pt;z-index:25231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" fillcolor="white [3201]" strokecolor="#bfbfbf [2412]" strokeweight=".5pt">
                      <v:shadow on="t" color="#a5a5a5 [2092]" opacity="26214f" origin=".5,.5" offset="-.74836mm,-.74836mm"/>
                      <v:textbox>
                        <w:txbxContent>
                          <w:p w14:paraId="42B244E4" w14:textId="77777777" w:rsidR="00306DF2" w:rsidRPr="00070F0F" w:rsidRDefault="00306DF2" w:rsidP="00306DF2">
                            <w:pPr>
                              <w:pStyle w:val="HandschriftVorlage"/>
                              <w:rPr>
                                <w:sz w:val="18"/>
                                <w:szCs w:val="18"/>
                              </w:rPr>
                            </w:pPr>
                            <w:r w:rsidRPr="00070F0F">
                              <w:rPr>
                                <w:sz w:val="18"/>
                                <w:szCs w:val="18"/>
                              </w:rPr>
                              <w:t xml:space="preserve">Ich sehe Gruppen / Reihen, alle sind gleichgroß. </w:t>
                            </w:r>
                          </w:p>
                          <w:p w14:paraId="4C09BEBC" w14:textId="77777777" w:rsidR="00306DF2" w:rsidRPr="00070F0F" w:rsidRDefault="00306DF2" w:rsidP="00306DF2">
                            <w:pPr>
                              <w:pStyle w:val="HandschriftVorlage"/>
                              <w:rPr>
                                <w:sz w:val="18"/>
                                <w:szCs w:val="18"/>
                              </w:rPr>
                            </w:pPr>
                          </w:p>
                        </w:txbxContent>
                      </v:textbox>
                    </v:shape>
                  </w:pict>
                </mc:Fallback>
              </mc:AlternateContent>
            </w:r>
            <w:r>
              <w:rPr>
                <w:noProof/>
              </w:rPr>
              <mc:AlternateContent>
                <mc:Choice Requires="wps">
                  <w:drawing>
                    <wp:anchor distT="0" distB="0" distL="114300" distR="114300" simplePos="0" relativeHeight="252318032" behindDoc="0" locked="0" layoutInCell="1" allowOverlap="1" wp14:anchorId="10B18379" wp14:editId="5D6CD123">
                      <wp:simplePos x="0" y="0"/>
                      <wp:positionH relativeFrom="column">
                        <wp:posOffset>3989705</wp:posOffset>
                      </wp:positionH>
                      <wp:positionV relativeFrom="paragraph">
                        <wp:posOffset>466725</wp:posOffset>
                      </wp:positionV>
                      <wp:extent cx="1159510" cy="640080"/>
                      <wp:effectExtent l="63500" t="76200" r="21590" b="20320"/>
                      <wp:wrapNone/>
                      <wp:docPr id="418" name="Textfeld 418"/>
                      <wp:cNvGraphicFramePr/>
                      <a:graphic xmlns:a="http://schemas.openxmlformats.org/drawingml/2006/main">
                        <a:graphicData uri="http://schemas.microsoft.com/office/word/2010/wordprocessingShape">
                          <wps:wsp>
                            <wps:cNvSpPr txBox="1"/>
                            <wps:spPr>
                              <a:xfrm>
                                <a:off x="0" y="0"/>
                                <a:ext cx="1159510" cy="640080"/>
                              </a:xfrm>
                              <a:prstGeom prst="rect">
                                <a:avLst/>
                              </a:prstGeom>
                              <a:solidFill>
                                <a:schemeClr val="lt1"/>
                              </a:solidFill>
                              <a:ln w="6350">
                                <a:solidFill>
                                  <a:schemeClr val="bg1">
                                    <a:lumMod val="75000"/>
                                  </a:schemeClr>
                                </a:solidFill>
                              </a:ln>
                              <a:effectLst>
                                <a:outerShdw blurRad="38100" dist="38100" dir="13500000" algn="br" rotWithShape="0">
                                  <a:schemeClr val="bg1">
                                    <a:lumMod val="65000"/>
                                    <a:alpha val="40000"/>
                                  </a:schemeClr>
                                </a:outerShdw>
                              </a:effectLst>
                            </wps:spPr>
                            <wps:txbx>
                              <w:txbxContent>
                                <w:p w14:paraId="2CE71F52" w14:textId="77777777" w:rsidR="00306DF2" w:rsidRPr="00070F0F" w:rsidRDefault="00306DF2" w:rsidP="00306DF2">
                                  <w:pPr>
                                    <w:pStyle w:val="HandschriftVorlage"/>
                                    <w:rPr>
                                      <w:sz w:val="18"/>
                                      <w:szCs w:val="18"/>
                                    </w:rPr>
                                  </w:pPr>
                                  <w:r w:rsidRPr="00070F0F">
                                    <w:rPr>
                                      <w:sz w:val="18"/>
                                      <w:szCs w:val="18"/>
                                    </w:rPr>
                                    <w:t xml:space="preserve">Also passt die Aufgabe </w:t>
                                  </w:r>
                                </w:p>
                                <w:p w14:paraId="39A94B48" w14:textId="77777777" w:rsidR="00306DF2" w:rsidRPr="00070F0F" w:rsidRDefault="00306DF2" w:rsidP="00306DF2">
                                  <w:pPr>
                                    <w:pStyle w:val="HandschriftVorlage"/>
                                    <w:rPr>
                                      <w:sz w:val="18"/>
                                      <w:szCs w:val="18"/>
                                    </w:rPr>
                                  </w:pPr>
                                  <w:r w:rsidRPr="00070F0F">
                                    <w:rPr>
                                      <w:sz w:val="18"/>
                                      <w:szCs w:val="18"/>
                                    </w:rPr>
                                    <w:t>___</w:t>
                                  </w:r>
                                  <w:r>
                                    <w:rPr>
                                      <w:sz w:val="18"/>
                                      <w:szCs w:val="18"/>
                                    </w:rPr>
                                    <w:t xml:space="preserve"> </w:t>
                                  </w:r>
                                  <w:r w:rsidRPr="00070F0F">
                                    <w:rPr>
                                      <w:sz w:val="18"/>
                                      <w:szCs w:val="18"/>
                                    </w:rPr>
                                    <w:t>mal</w:t>
                                  </w:r>
                                  <w:r>
                                    <w:rPr>
                                      <w:sz w:val="18"/>
                                      <w:szCs w:val="18"/>
                                    </w:rPr>
                                    <w:t xml:space="preserve"> </w:t>
                                  </w:r>
                                  <w:r w:rsidRPr="00070F0F">
                                    <w:rPr>
                                      <w:sz w:val="18"/>
                                      <w:szCs w:val="18"/>
                                    </w:rPr>
                                    <w:t>___</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18379" id="Textfeld 418" o:spid="_x0000_s1060" type="#_x0000_t202" style="position:absolute;margin-left:314.15pt;margin-top:36.75pt;width:91.3pt;height:50.4pt;z-index:25231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" fillcolor="white [3201]" strokecolor="#bfbfbf [2412]" strokeweight=".5pt">
                      <v:shadow on="t" color="#a5a5a5 [2092]" opacity="26214f" origin=".5,.5" offset="-.74836mm,-.74836mm"/>
                      <v:textbox inset=",,1mm">
                        <w:txbxContent>
                          <w:p w14:paraId="2CE71F52" w14:textId="77777777" w:rsidR="00306DF2" w:rsidRPr="00070F0F" w:rsidRDefault="00306DF2" w:rsidP="00306DF2">
                            <w:pPr>
                              <w:pStyle w:val="HandschriftVorlage"/>
                              <w:rPr>
                                <w:sz w:val="18"/>
                                <w:szCs w:val="18"/>
                              </w:rPr>
                            </w:pPr>
                            <w:r w:rsidRPr="00070F0F">
                              <w:rPr>
                                <w:sz w:val="18"/>
                                <w:szCs w:val="18"/>
                              </w:rPr>
                              <w:t xml:space="preserve">Also passt die Aufgabe </w:t>
                            </w:r>
                          </w:p>
                          <w:p w14:paraId="39A94B48" w14:textId="77777777" w:rsidR="00306DF2" w:rsidRPr="00070F0F" w:rsidRDefault="00306DF2" w:rsidP="00306DF2">
                            <w:pPr>
                              <w:pStyle w:val="HandschriftVorlage"/>
                              <w:rPr>
                                <w:sz w:val="18"/>
                                <w:szCs w:val="18"/>
                              </w:rPr>
                            </w:pPr>
                            <w:r w:rsidRPr="00070F0F">
                              <w:rPr>
                                <w:sz w:val="18"/>
                                <w:szCs w:val="18"/>
                              </w:rPr>
                              <w:t>___</w:t>
                            </w:r>
                            <w:r>
                              <w:rPr>
                                <w:sz w:val="18"/>
                                <w:szCs w:val="18"/>
                              </w:rPr>
                              <w:t xml:space="preserve"> </w:t>
                            </w:r>
                            <w:r w:rsidRPr="00070F0F">
                              <w:rPr>
                                <w:sz w:val="18"/>
                                <w:szCs w:val="18"/>
                              </w:rPr>
                              <w:t>mal</w:t>
                            </w:r>
                            <w:r>
                              <w:rPr>
                                <w:sz w:val="18"/>
                                <w:szCs w:val="18"/>
                              </w:rPr>
                              <w:t xml:space="preserve"> </w:t>
                            </w:r>
                            <w:r w:rsidRPr="00070F0F">
                              <w:rPr>
                                <w:sz w:val="18"/>
                                <w:szCs w:val="18"/>
                              </w:rPr>
                              <w:t>___</w:t>
                            </w:r>
                          </w:p>
                        </w:txbxContent>
                      </v:textbox>
                    </v:shape>
                  </w:pict>
                </mc:Fallback>
              </mc:AlternateContent>
            </w:r>
            <w:r>
              <w:rPr>
                <w:noProof/>
              </w:rPr>
              <mc:AlternateContent>
                <mc:Choice Requires="wps">
                  <w:drawing>
                    <wp:anchor distT="0" distB="0" distL="114300" distR="114300" simplePos="0" relativeHeight="252319056" behindDoc="0" locked="0" layoutInCell="1" allowOverlap="1" wp14:anchorId="71EB4EA1" wp14:editId="32A00C26">
                      <wp:simplePos x="0" y="0"/>
                      <wp:positionH relativeFrom="column">
                        <wp:posOffset>1045210</wp:posOffset>
                      </wp:positionH>
                      <wp:positionV relativeFrom="paragraph">
                        <wp:posOffset>953135</wp:posOffset>
                      </wp:positionV>
                      <wp:extent cx="1517650" cy="263525"/>
                      <wp:effectExtent l="63500" t="76200" r="31750" b="28575"/>
                      <wp:wrapNone/>
                      <wp:docPr id="415" name="Textfeld 415"/>
                      <wp:cNvGraphicFramePr/>
                      <a:graphic xmlns:a="http://schemas.openxmlformats.org/drawingml/2006/main">
                        <a:graphicData uri="http://schemas.microsoft.com/office/word/2010/wordprocessingShape">
                          <wps:wsp>
                            <wps:cNvSpPr txBox="1"/>
                            <wps:spPr>
                              <a:xfrm>
                                <a:off x="0" y="0"/>
                                <a:ext cx="1517650" cy="263525"/>
                              </a:xfrm>
                              <a:prstGeom prst="rect">
                                <a:avLst/>
                              </a:prstGeom>
                              <a:solidFill>
                                <a:schemeClr val="lt1"/>
                              </a:solidFill>
                              <a:ln w="6350">
                                <a:solidFill>
                                  <a:schemeClr val="bg1">
                                    <a:lumMod val="75000"/>
                                  </a:schemeClr>
                                </a:solidFill>
                              </a:ln>
                              <a:effectLst>
                                <a:outerShdw blurRad="38100" dist="38100" dir="13500000" algn="br" rotWithShape="0">
                                  <a:schemeClr val="bg1">
                                    <a:lumMod val="65000"/>
                                    <a:alpha val="40000"/>
                                  </a:schemeClr>
                                </a:outerShdw>
                              </a:effectLst>
                            </wps:spPr>
                            <wps:txbx>
                              <w:txbxContent>
                                <w:p w14:paraId="2EB9CF5E" w14:textId="77777777" w:rsidR="00306DF2" w:rsidRPr="00070F0F" w:rsidRDefault="00306DF2" w:rsidP="00306DF2">
                                  <w:pPr>
                                    <w:pStyle w:val="HandschriftVorlage"/>
                                    <w:rPr>
                                      <w:sz w:val="18"/>
                                      <w:szCs w:val="18"/>
                                    </w:rPr>
                                  </w:pPr>
                                  <w:r w:rsidRPr="00070F0F">
                                    <w:rPr>
                                      <w:sz w:val="18"/>
                                      <w:szCs w:val="18"/>
                                    </w:rPr>
                                    <w:t>Das sind ___er-Gruppen</w:t>
                                  </w:r>
                                  <w:r>
                                    <w:rPr>
                                      <w:sz w:val="18"/>
                                      <w:szCs w:val="18"/>
                                    </w:rPr>
                                    <w:t>.</w:t>
                                  </w:r>
                                </w:p>
                                <w:p w14:paraId="29550432" w14:textId="77777777" w:rsidR="00306DF2" w:rsidRPr="00070F0F" w:rsidRDefault="00306DF2" w:rsidP="00306DF2">
                                  <w:pPr>
                                    <w:pStyle w:val="HandschriftVorlage"/>
                                    <w:rPr>
                                      <w:sz w:val="18"/>
                                      <w:szCs w:val="18"/>
                                    </w:rPr>
                                  </w:pPr>
                                </w:p>
                                <w:p w14:paraId="3D8EAABC" w14:textId="77777777" w:rsidR="00306DF2" w:rsidRPr="00070F0F" w:rsidRDefault="00306DF2" w:rsidP="00306DF2">
                                  <w:pPr>
                                    <w:pStyle w:val="HandschriftVorlage"/>
                                    <w:rPr>
                                      <w:sz w:val="18"/>
                                      <w:szCs w:val="1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4EA1" id="Textfeld 415" o:spid="_x0000_s1061" type="#_x0000_t202" style="position:absolute;margin-left:82.3pt;margin-top:75.05pt;width:119.5pt;height:20.75pt;z-index:25231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" fillcolor="white [3201]" strokecolor="#bfbfbf [2412]" strokeweight=".5pt">
                      <v:shadow on="t" color="#a5a5a5 [2092]" opacity="26214f" origin=".5,.5" offset="-.74836mm,-.74836mm"/>
                      <v:textbox inset=",1mm,,1mm">
                        <w:txbxContent>
                          <w:p w14:paraId="2EB9CF5E" w14:textId="77777777" w:rsidR="00306DF2" w:rsidRPr="00070F0F" w:rsidRDefault="00306DF2" w:rsidP="00306DF2">
                            <w:pPr>
                              <w:pStyle w:val="HandschriftVorlage"/>
                              <w:rPr>
                                <w:sz w:val="18"/>
                                <w:szCs w:val="18"/>
                              </w:rPr>
                            </w:pPr>
                            <w:r w:rsidRPr="00070F0F">
                              <w:rPr>
                                <w:sz w:val="18"/>
                                <w:szCs w:val="18"/>
                              </w:rPr>
                              <w:t>Das sind ___er-Gruppen</w:t>
                            </w:r>
                            <w:r>
                              <w:rPr>
                                <w:sz w:val="18"/>
                                <w:szCs w:val="18"/>
                              </w:rPr>
                              <w:t>.</w:t>
                            </w:r>
                          </w:p>
                          <w:p w14:paraId="29550432" w14:textId="77777777" w:rsidR="00306DF2" w:rsidRPr="00070F0F" w:rsidRDefault="00306DF2" w:rsidP="00306DF2">
                            <w:pPr>
                              <w:pStyle w:val="HandschriftVorlage"/>
                              <w:rPr>
                                <w:sz w:val="18"/>
                                <w:szCs w:val="18"/>
                              </w:rPr>
                            </w:pPr>
                          </w:p>
                          <w:p w14:paraId="3D8EAABC" w14:textId="77777777" w:rsidR="00306DF2" w:rsidRPr="00070F0F" w:rsidRDefault="00306DF2" w:rsidP="00306DF2">
                            <w:pPr>
                              <w:pStyle w:val="HandschriftVorlage"/>
                              <w:rPr>
                                <w:sz w:val="18"/>
                                <w:szCs w:val="18"/>
                              </w:rPr>
                            </w:pPr>
                          </w:p>
                        </w:txbxContent>
                      </v:textbox>
                    </v:shape>
                  </w:pict>
                </mc:Fallback>
              </mc:AlternateContent>
            </w:r>
            <w:r>
              <w:rPr>
                <w:noProof/>
              </w:rPr>
              <mc:AlternateContent>
                <mc:Choice Requires="wps">
                  <w:drawing>
                    <wp:anchor distT="0" distB="0" distL="114300" distR="114300" simplePos="0" relativeHeight="252320080" behindDoc="0" locked="0" layoutInCell="1" allowOverlap="1" wp14:anchorId="528CE628" wp14:editId="40FEDEE1">
                      <wp:simplePos x="0" y="0"/>
                      <wp:positionH relativeFrom="column">
                        <wp:posOffset>2648585</wp:posOffset>
                      </wp:positionH>
                      <wp:positionV relativeFrom="paragraph">
                        <wp:posOffset>467139</wp:posOffset>
                      </wp:positionV>
                      <wp:extent cx="1250315" cy="636905"/>
                      <wp:effectExtent l="63500" t="76200" r="19685" b="23495"/>
                      <wp:wrapNone/>
                      <wp:docPr id="410" name="Textfeld 410"/>
                      <wp:cNvGraphicFramePr/>
                      <a:graphic xmlns:a="http://schemas.openxmlformats.org/drawingml/2006/main">
                        <a:graphicData uri="http://schemas.microsoft.com/office/word/2010/wordprocessingShape">
                          <wps:wsp>
                            <wps:cNvSpPr txBox="1"/>
                            <wps:spPr>
                              <a:xfrm>
                                <a:off x="0" y="0"/>
                                <a:ext cx="1250315" cy="636905"/>
                              </a:xfrm>
                              <a:prstGeom prst="rect">
                                <a:avLst/>
                              </a:prstGeom>
                              <a:solidFill>
                                <a:schemeClr val="lt1"/>
                              </a:solidFill>
                              <a:ln w="6350">
                                <a:solidFill>
                                  <a:schemeClr val="bg1">
                                    <a:lumMod val="75000"/>
                                  </a:schemeClr>
                                </a:solidFill>
                              </a:ln>
                              <a:effectLst>
                                <a:outerShdw blurRad="38100" dist="38100" dir="13500000" algn="br" rotWithShape="0">
                                  <a:schemeClr val="bg1">
                                    <a:lumMod val="65000"/>
                                    <a:alpha val="40000"/>
                                  </a:schemeClr>
                                </a:outerShdw>
                              </a:effectLst>
                            </wps:spPr>
                            <wps:txbx>
                              <w:txbxContent>
                                <w:p w14:paraId="2538CD75" w14:textId="77777777" w:rsidR="00306DF2" w:rsidRPr="00070F0F" w:rsidRDefault="00306DF2" w:rsidP="00306DF2">
                                  <w:pPr>
                                    <w:pStyle w:val="HandschriftVorlage"/>
                                    <w:rPr>
                                      <w:sz w:val="18"/>
                                      <w:szCs w:val="18"/>
                                    </w:rPr>
                                  </w:pPr>
                                  <w:r w:rsidRPr="00070F0F">
                                    <w:rPr>
                                      <w:sz w:val="18"/>
                                      <w:szCs w:val="18"/>
                                    </w:rPr>
                                    <w:t xml:space="preserve">Insgesamt sehe ich __ </w:t>
                                  </w:r>
                                  <w:r>
                                    <w:rPr>
                                      <w:sz w:val="18"/>
                                      <w:szCs w:val="18"/>
                                    </w:rPr>
                                    <w:t xml:space="preserve"> </w:t>
                                  </w:r>
                                  <w:r w:rsidRPr="00070F0F">
                                    <w:rPr>
                                      <w:sz w:val="18"/>
                                      <w:szCs w:val="18"/>
                                    </w:rPr>
                                    <w:t>von den</w:t>
                                  </w:r>
                                  <w:r>
                                    <w:rPr>
                                      <w:sz w:val="18"/>
                                      <w:szCs w:val="18"/>
                                    </w:rPr>
                                    <w:br/>
                                  </w:r>
                                  <w:r w:rsidRPr="00070F0F">
                                    <w:rPr>
                                      <w:sz w:val="18"/>
                                      <w:szCs w:val="18"/>
                                    </w:rPr>
                                    <w:t xml:space="preserve"> ___er-Gruppen.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E628" id="Textfeld 410" o:spid="_x0000_s1062" type="#_x0000_t202" style="position:absolute;margin-left:208.55pt;margin-top:36.8pt;width:98.45pt;height:50.15pt;z-index:25232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" fillcolor="white [3201]" strokecolor="#bfbfbf [2412]" strokeweight=".5pt">
                      <v:shadow on="t" color="#a5a5a5 [2092]" opacity="26214f" origin=".5,.5" offset="-.74836mm,-.74836mm"/>
                      <v:textbox>
                        <w:txbxContent>
                          <w:p w14:paraId="2538CD75" w14:textId="77777777" w:rsidR="00306DF2" w:rsidRPr="00070F0F" w:rsidRDefault="00306DF2" w:rsidP="00306DF2">
                            <w:pPr>
                              <w:pStyle w:val="HandschriftVorlage"/>
                              <w:rPr>
                                <w:sz w:val="18"/>
                                <w:szCs w:val="18"/>
                              </w:rPr>
                            </w:pPr>
                            <w:r w:rsidRPr="00070F0F">
                              <w:rPr>
                                <w:sz w:val="18"/>
                                <w:szCs w:val="18"/>
                              </w:rPr>
                              <w:t xml:space="preserve">Insgesamt sehe ich __ </w:t>
                            </w:r>
                            <w:r>
                              <w:rPr>
                                <w:sz w:val="18"/>
                                <w:szCs w:val="18"/>
                              </w:rPr>
                              <w:t xml:space="preserve"> </w:t>
                            </w:r>
                            <w:r w:rsidRPr="00070F0F">
                              <w:rPr>
                                <w:sz w:val="18"/>
                                <w:szCs w:val="18"/>
                              </w:rPr>
                              <w:t>von den</w:t>
                            </w:r>
                            <w:r>
                              <w:rPr>
                                <w:sz w:val="18"/>
                                <w:szCs w:val="18"/>
                              </w:rPr>
                              <w:br/>
                            </w:r>
                            <w:r w:rsidRPr="00070F0F">
                              <w:rPr>
                                <w:sz w:val="18"/>
                                <w:szCs w:val="18"/>
                              </w:rPr>
                              <w:t xml:space="preserve"> ___er-Gruppen. </w:t>
                            </w:r>
                          </w:p>
                        </w:txbxContent>
                      </v:textbox>
                    </v:shape>
                  </w:pict>
                </mc:Fallback>
              </mc:AlternateContent>
            </w:r>
            <w:r w:rsidR="003A3504">
              <w:t>Erkläre, warum in</w:t>
            </w:r>
            <w:r w:rsidR="003A3504" w:rsidRPr="003A3504">
              <w:rPr>
                <w:rStyle w:val="berschrift4Zchn"/>
              </w:rPr>
              <w:t xml:space="preserve"> b)</w:t>
            </w:r>
            <w:r w:rsidR="003A3504">
              <w:t xml:space="preserve"> </w:t>
            </w:r>
            <w:r w:rsidR="0000022A" w:rsidRPr="00E73313">
              <w:t>die Aufgaben zu den Bildern passen.</w:t>
            </w:r>
            <w:r w:rsidR="003A3504">
              <w:t xml:space="preserve"> Dazu beantwortet </w:t>
            </w:r>
            <w:r w:rsidR="00070F0F">
              <w:t xml:space="preserve">vier Fragen: </w:t>
            </w:r>
            <w:r w:rsidR="003A3504">
              <w:br/>
            </w:r>
            <w:r w:rsidR="002A2C9A">
              <w:t>Sind es g</w:t>
            </w:r>
            <w:r w:rsidR="00070F0F">
              <w:t>leichgroße Gruppen? Wie groß</w:t>
            </w:r>
            <w:r w:rsidR="00190E12">
              <w:t xml:space="preserve"> sind die</w:t>
            </w:r>
            <w:r w:rsidR="00070F0F">
              <w:t xml:space="preserve"> Gruppen? Wie viele Gruppen</w:t>
            </w:r>
            <w:r w:rsidR="002A2C9A">
              <w:t xml:space="preserve"> sind es</w:t>
            </w:r>
            <w:r w:rsidR="00070F0F">
              <w:t xml:space="preserve">? Welche </w:t>
            </w:r>
            <w:r w:rsidR="00825DFF">
              <w:t>Multiplikations-Aufgabe</w:t>
            </w:r>
            <w:r w:rsidR="002A2C9A">
              <w:t xml:space="preserve"> ist es</w:t>
            </w:r>
            <w:r w:rsidR="00070F0F">
              <w:t xml:space="preserve">? </w:t>
            </w:r>
            <w:r w:rsidR="0000022A">
              <w:br/>
            </w:r>
            <w:r w:rsidR="0000022A" w:rsidRPr="00B7023C">
              <w:rPr>
                <w:color w:val="FF00FF"/>
              </w:rPr>
              <w:t xml:space="preserve"> </w:t>
            </w:r>
          </w:p>
          <w:p w14:paraId="70E0C0BE" w14:textId="2FFDA5B8" w:rsidR="0000022A" w:rsidRDefault="0000022A" w:rsidP="0000022A">
            <w:pPr>
              <w:pStyle w:val="Text"/>
              <w:rPr>
                <w:color w:val="FF00FF"/>
              </w:rPr>
            </w:pPr>
          </w:p>
          <w:p w14:paraId="794F2EBC" w14:textId="7FB7D1C2" w:rsidR="0000022A" w:rsidRDefault="0000022A" w:rsidP="0000022A">
            <w:pPr>
              <w:pStyle w:val="Text"/>
              <w:rPr>
                <w:color w:val="FF00FF"/>
              </w:rPr>
            </w:pPr>
          </w:p>
          <w:p w14:paraId="6DC0C9EC" w14:textId="4759A9A2" w:rsidR="00782847" w:rsidRPr="00E73313" w:rsidRDefault="00782847" w:rsidP="0000022A">
            <w:pPr>
              <w:pStyle w:val="Text"/>
            </w:pPr>
          </w:p>
        </w:tc>
      </w:tr>
    </w:tbl>
    <w:p w14:paraId="1CCA172F" w14:textId="62AF75F8" w:rsidR="003C1F98" w:rsidRDefault="003C1F98" w:rsidP="00F50DC9">
      <w:pPr>
        <w:spacing w:line="20" w:lineRule="exact"/>
      </w:pPr>
    </w:p>
    <w:tbl>
      <w:tblPr>
        <w:tblW w:w="9391" w:type="dxa"/>
        <w:tblInd w:w="-1" w:type="dxa"/>
        <w:tblLayout w:type="fixed"/>
        <w:tblCellMar>
          <w:left w:w="0" w:type="dxa"/>
          <w:right w:w="0" w:type="dxa"/>
        </w:tblCellMar>
        <w:tblLook w:val="01E0" w:firstRow="1" w:lastRow="1" w:firstColumn="1" w:lastColumn="1" w:noHBand="0" w:noVBand="0"/>
      </w:tblPr>
      <w:tblGrid>
        <w:gridCol w:w="708"/>
        <w:gridCol w:w="389"/>
        <w:gridCol w:w="38"/>
        <w:gridCol w:w="67"/>
        <w:gridCol w:w="4610"/>
        <w:gridCol w:w="3474"/>
        <w:gridCol w:w="105"/>
      </w:tblGrid>
      <w:tr w:rsidR="003C1F98" w:rsidRPr="00E73313" w14:paraId="592B13C3" w14:textId="77777777" w:rsidTr="002C29FD">
        <w:trPr>
          <w:gridAfter w:val="1"/>
          <w:wAfter w:w="105" w:type="dxa"/>
        </w:trPr>
        <w:tc>
          <w:tcPr>
            <w:tcW w:w="708" w:type="dxa"/>
          </w:tcPr>
          <w:p w14:paraId="0FE82F5B" w14:textId="77777777" w:rsidR="003C1F98" w:rsidRPr="00E73313" w:rsidRDefault="00D644E6" w:rsidP="00D644E6">
            <w:pPr>
              <w:pStyle w:val="berschrift3"/>
            </w:pPr>
            <w:r>
              <w:lastRenderedPageBreak/>
              <w:t>2.2</w:t>
            </w:r>
          </w:p>
        </w:tc>
        <w:tc>
          <w:tcPr>
            <w:tcW w:w="8578" w:type="dxa"/>
            <w:gridSpan w:val="5"/>
          </w:tcPr>
          <w:p w14:paraId="596D8242" w14:textId="78FCC52D" w:rsidR="003C1F98" w:rsidRPr="00D732D1" w:rsidRDefault="003C1F98" w:rsidP="00F92C75">
            <w:pPr>
              <w:pStyle w:val="berschrift3"/>
            </w:pPr>
            <w:r>
              <w:t xml:space="preserve">Bilder für </w:t>
            </w:r>
            <w:r w:rsidR="00AF5DF6">
              <w:t xml:space="preserve">Multiplikations-Aufgaben </w:t>
            </w:r>
          </w:p>
        </w:tc>
      </w:tr>
      <w:tr w:rsidR="003C1F98" w:rsidRPr="00E73313" w14:paraId="6B3010BB" w14:textId="77777777" w:rsidTr="002C29FD">
        <w:trPr>
          <w:gridAfter w:val="1"/>
          <w:wAfter w:w="105" w:type="dxa"/>
          <w:trHeight w:val="713"/>
        </w:trPr>
        <w:tc>
          <w:tcPr>
            <w:tcW w:w="708" w:type="dxa"/>
          </w:tcPr>
          <w:p w14:paraId="64A20E5B" w14:textId="77777777" w:rsidR="003C1F98" w:rsidRPr="00E73313" w:rsidRDefault="003C1F98" w:rsidP="002E0FA7">
            <w:pPr>
              <w:rPr>
                <w:noProof/>
              </w:rPr>
            </w:pPr>
          </w:p>
        </w:tc>
        <w:tc>
          <w:tcPr>
            <w:tcW w:w="389" w:type="dxa"/>
          </w:tcPr>
          <w:p w14:paraId="380DB631" w14:textId="77777777" w:rsidR="003C1F98" w:rsidRPr="00E73313" w:rsidRDefault="003C1F98" w:rsidP="00D644E6">
            <w:pPr>
              <w:pStyle w:val="berschrift4"/>
            </w:pPr>
            <w:r>
              <w:t>a)</w:t>
            </w:r>
          </w:p>
        </w:tc>
        <w:tc>
          <w:tcPr>
            <w:tcW w:w="8189" w:type="dxa"/>
            <w:gridSpan w:val="4"/>
          </w:tcPr>
          <w:p w14:paraId="01133651" w14:textId="77777777" w:rsidR="003C1F98" w:rsidRPr="005E2B6F" w:rsidRDefault="003C1F98" w:rsidP="002E0FA7">
            <w:pPr>
              <w:pStyle w:val="Text"/>
              <w:rPr>
                <w:color w:val="auto"/>
              </w:rPr>
            </w:pPr>
            <w:r w:rsidRPr="005E2B6F">
              <w:rPr>
                <w:color w:val="auto"/>
              </w:rPr>
              <w:t xml:space="preserve">Kenan, Emily, Jonas und Tara sollten zur Aufgabe </w:t>
            </w:r>
            <w:r w:rsidRPr="003A3504">
              <w:rPr>
                <w:rFonts w:ascii="Comic Sans MS" w:hAnsi="Comic Sans MS"/>
                <w:b/>
                <w:bCs/>
                <w:color w:val="auto"/>
                <w:sz w:val="20"/>
                <w:szCs w:val="18"/>
              </w:rPr>
              <w:t xml:space="preserve">3 </w:t>
            </w:r>
            <w:r w:rsidR="00200F3D" w:rsidRPr="003A3504">
              <w:rPr>
                <w:rFonts w:ascii="Comic Sans MS" w:hAnsi="Comic Sans MS"/>
                <w:b/>
                <w:bCs/>
                <w:color w:val="auto"/>
                <w:sz w:val="20"/>
                <w:szCs w:val="18"/>
              </w:rPr>
              <w:t>·</w:t>
            </w:r>
            <w:r w:rsidRPr="003A3504">
              <w:rPr>
                <w:rFonts w:ascii="Comic Sans MS" w:hAnsi="Comic Sans MS"/>
                <w:b/>
                <w:bCs/>
                <w:color w:val="auto"/>
                <w:sz w:val="20"/>
                <w:szCs w:val="18"/>
              </w:rPr>
              <w:t xml:space="preserve"> 2</w:t>
            </w:r>
            <w:r w:rsidRPr="005E2B6F">
              <w:rPr>
                <w:color w:val="auto"/>
              </w:rPr>
              <w:t xml:space="preserve"> ein Bild malen.</w:t>
            </w:r>
          </w:p>
          <w:p w14:paraId="591783F6" w14:textId="66647723" w:rsidR="003C1F98" w:rsidRDefault="003C1F98" w:rsidP="00867675">
            <w:pPr>
              <w:pStyle w:val="Listenabsatz"/>
            </w:pPr>
            <w:r w:rsidRPr="00F0367C">
              <w:t>Welche</w:t>
            </w:r>
            <w:r w:rsidRPr="005E2B6F">
              <w:t xml:space="preserve"> Bilder passen zu der Aufgabe? </w:t>
            </w:r>
            <w:r w:rsidR="002A2C9A">
              <w:t>Begründe, indem du Gruppen einzeichnest</w:t>
            </w:r>
            <w:r w:rsidR="00D86AD2">
              <w:t>.</w:t>
            </w:r>
          </w:p>
          <w:p w14:paraId="762E5998" w14:textId="60361820" w:rsidR="003C1F98" w:rsidRPr="00F0367C" w:rsidRDefault="002A2C9A" w:rsidP="00867675">
            <w:pPr>
              <w:pStyle w:val="Listenabsatz"/>
            </w:pPr>
            <w:r w:rsidRPr="005E2B6F">
              <w:t xml:space="preserve">Welche </w:t>
            </w:r>
            <w:r>
              <w:t xml:space="preserve">passen </w:t>
            </w:r>
            <w:r w:rsidRPr="005E2B6F">
              <w:t xml:space="preserve">nicht? </w:t>
            </w:r>
            <w:r w:rsidR="00902DA5">
              <w:t xml:space="preserve">Warum nicht? </w:t>
            </w:r>
            <w:r w:rsidR="00251C4C">
              <w:br/>
            </w:r>
          </w:p>
        </w:tc>
      </w:tr>
      <w:tr w:rsidR="00F92C75" w:rsidRPr="00E73313" w14:paraId="1600AE1E" w14:textId="77777777" w:rsidTr="002C29FD">
        <w:trPr>
          <w:gridAfter w:val="1"/>
          <w:wAfter w:w="105" w:type="dxa"/>
          <w:trHeight w:val="2128"/>
        </w:trPr>
        <w:tc>
          <w:tcPr>
            <w:tcW w:w="708" w:type="dxa"/>
          </w:tcPr>
          <w:p w14:paraId="2DFEC128" w14:textId="77777777" w:rsidR="00F92C75" w:rsidRPr="00E73313" w:rsidRDefault="00F92C75" w:rsidP="002E0FA7">
            <w:pPr>
              <w:rPr>
                <w:noProof/>
              </w:rPr>
            </w:pPr>
          </w:p>
        </w:tc>
        <w:tc>
          <w:tcPr>
            <w:tcW w:w="389" w:type="dxa"/>
          </w:tcPr>
          <w:p w14:paraId="2144F2AD" w14:textId="77777777" w:rsidR="00F92C75" w:rsidRDefault="00F92C75" w:rsidP="00D644E6">
            <w:pPr>
              <w:pStyle w:val="berschrift4"/>
            </w:pPr>
          </w:p>
        </w:tc>
        <w:tc>
          <w:tcPr>
            <w:tcW w:w="8189" w:type="dxa"/>
            <w:gridSpan w:val="4"/>
          </w:tcPr>
          <w:p w14:paraId="6D1E93D6" w14:textId="03402FE8" w:rsidR="00DF5007" w:rsidRDefault="00ED7647" w:rsidP="002E0FA7">
            <w:pPr>
              <w:pStyle w:val="Text"/>
              <w:rPr>
                <w:color w:val="auto"/>
              </w:rPr>
            </w:pPr>
            <w:r>
              <w:rPr>
                <w:noProof/>
              </w:rPr>
              <w:drawing>
                <wp:anchor distT="0" distB="0" distL="114300" distR="114300" simplePos="0" relativeHeight="251650050" behindDoc="0" locked="0" layoutInCell="1" allowOverlap="1" wp14:anchorId="005A74C1" wp14:editId="0404C556">
                  <wp:simplePos x="0" y="0"/>
                  <wp:positionH relativeFrom="column">
                    <wp:posOffset>397722</wp:posOffset>
                  </wp:positionH>
                  <wp:positionV relativeFrom="paragraph">
                    <wp:posOffset>30991</wp:posOffset>
                  </wp:positionV>
                  <wp:extent cx="798830" cy="468630"/>
                  <wp:effectExtent l="0" t="0" r="1270" b="1270"/>
                  <wp:wrapSquare wrapText="bothSides"/>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98830" cy="46863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1652411" behindDoc="0" locked="0" layoutInCell="1" allowOverlap="1" wp14:anchorId="65AA5E46" wp14:editId="7C2D743F">
                      <wp:simplePos x="0" y="0"/>
                      <wp:positionH relativeFrom="column">
                        <wp:posOffset>1666240</wp:posOffset>
                      </wp:positionH>
                      <wp:positionV relativeFrom="paragraph">
                        <wp:posOffset>40640</wp:posOffset>
                      </wp:positionV>
                      <wp:extent cx="578485" cy="722893"/>
                      <wp:effectExtent l="0" t="0" r="0" b="1270"/>
                      <wp:wrapNone/>
                      <wp:docPr id="26" name="Gruppieren 20"/>
                      <wp:cNvGraphicFramePr/>
                      <a:graphic xmlns:a="http://schemas.openxmlformats.org/drawingml/2006/main">
                        <a:graphicData uri="http://schemas.microsoft.com/office/word/2010/wordprocessingGroup">
                          <wpg:wgp>
                            <wpg:cNvGrpSpPr/>
                            <wpg:grpSpPr>
                              <a:xfrm>
                                <a:off x="0" y="0"/>
                                <a:ext cx="578485" cy="722893"/>
                                <a:chOff x="0" y="0"/>
                                <a:chExt cx="578485" cy="722893"/>
                              </a:xfrm>
                            </wpg:grpSpPr>
                            <pic:pic xmlns:pic="http://schemas.openxmlformats.org/drawingml/2006/picture">
                              <pic:nvPicPr>
                                <pic:cNvPr id="27" name="Grafik 4"/>
                                <pic:cNvPicPr>
                                  <a:picLocks noChangeAspect="1"/>
                                </pic:cNvPicPr>
                              </pic:nvPicPr>
                              <pic:blipFill>
                                <a:blip r:embed="rId7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8485" cy="629920"/>
                                </a:xfrm>
                                <a:prstGeom prst="rect">
                                  <a:avLst/>
                                </a:prstGeom>
                              </pic:spPr>
                            </pic:pic>
                            <wps:wsp>
                              <wps:cNvPr id="29" name="Textfeld 12"/>
                              <wps:cNvSpPr txBox="1"/>
                              <wps:spPr>
                                <a:xfrm>
                                  <a:off x="124874" y="576031"/>
                                  <a:ext cx="349885" cy="146862"/>
                                </a:xfrm>
                                <a:prstGeom prst="rect">
                                  <a:avLst/>
                                </a:prstGeom>
                                <a:noFill/>
                                <a:ln w="6350">
                                  <a:noFill/>
                                </a:ln>
                              </wps:spPr>
                              <wps:txbx>
                                <w:txbxContent>
                                  <w:p w14:paraId="597338DB" w14:textId="77777777" w:rsidR="00A81340" w:rsidRPr="008D5126" w:rsidRDefault="00A81340" w:rsidP="00A81340">
                                    <w:pPr>
                                      <w:pStyle w:val="Transcript"/>
                                    </w:pPr>
                                    <w:r>
                                      <w:t>Jonas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AA5E46" id="_x0000_s1063" style="position:absolute;margin-left:131.2pt;margin-top:3.2pt;width:45.55pt;height:56.9pt;z-index:251652411" coordsize="5784,7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">
                      <v:shape id="Grafik 4" o:spid="_x0000_s1064" type="#_x0000_t75" style="position:absolute;width:5784;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">
                        <v:imagedata r:id="rId80" o:title="" chromakey="white"/>
                      </v:shape>
                      <v:shape id="Textfeld 12" o:spid="_x0000_s1065" type="#_x0000_t202" style="position:absolute;left:1248;top:5760;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" filled="f" stroked="f" strokeweight=".5pt">
                        <v:textbox inset="0,0,0,0">
                          <w:txbxContent>
                            <w:p w14:paraId="597338DB" w14:textId="77777777" w:rsidR="00A81340" w:rsidRPr="008D5126" w:rsidRDefault="00A81340" w:rsidP="00A81340">
                              <w:pPr>
                                <w:pStyle w:val="Transcript"/>
                              </w:pPr>
                              <w:r>
                                <w:t>Jonas</w:t>
                              </w:r>
                            </w:p>
                          </w:txbxContent>
                        </v:textbox>
                      </v:shape>
                    </v:group>
                  </w:pict>
                </mc:Fallback>
              </mc:AlternateContent>
            </w:r>
            <w:r>
              <w:rPr>
                <w:noProof/>
              </w:rPr>
              <w:drawing>
                <wp:anchor distT="0" distB="0" distL="114300" distR="114300" simplePos="0" relativeHeight="251650157" behindDoc="0" locked="0" layoutInCell="1" allowOverlap="1" wp14:anchorId="420FED01" wp14:editId="60B00FF8">
                  <wp:simplePos x="0" y="0"/>
                  <wp:positionH relativeFrom="column">
                    <wp:posOffset>3442335</wp:posOffset>
                  </wp:positionH>
                  <wp:positionV relativeFrom="paragraph">
                    <wp:posOffset>39582</wp:posOffset>
                  </wp:positionV>
                  <wp:extent cx="1057275" cy="772160"/>
                  <wp:effectExtent l="0" t="0" r="9525" b="8890"/>
                  <wp:wrapSquare wrapText="bothSides"/>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57275" cy="772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156" behindDoc="0" locked="0" layoutInCell="1" allowOverlap="1" wp14:anchorId="4120AE0E" wp14:editId="01D4EDB6">
                  <wp:simplePos x="0" y="0"/>
                  <wp:positionH relativeFrom="column">
                    <wp:posOffset>2651125</wp:posOffset>
                  </wp:positionH>
                  <wp:positionV relativeFrom="paragraph">
                    <wp:posOffset>42757</wp:posOffset>
                  </wp:positionV>
                  <wp:extent cx="603885" cy="693420"/>
                  <wp:effectExtent l="0" t="0" r="5715" b="5080"/>
                  <wp:wrapSquare wrapText="bothSides"/>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3885" cy="693420"/>
                          </a:xfrm>
                          <a:prstGeom prst="rect">
                            <a:avLst/>
                          </a:prstGeom>
                        </pic:spPr>
                      </pic:pic>
                    </a:graphicData>
                  </a:graphic>
                  <wp14:sizeRelV relativeFrom="margin">
                    <wp14:pctHeight>0</wp14:pctHeight>
                  </wp14:sizeRelV>
                </wp:anchor>
              </w:drawing>
            </w:r>
          </w:p>
          <w:p w14:paraId="491A7366" w14:textId="4BCDAFB9" w:rsidR="00DF5007" w:rsidRDefault="00ED7647" w:rsidP="002E0FA7">
            <w:pPr>
              <w:pStyle w:val="Text"/>
              <w:rPr>
                <w:color w:val="auto"/>
              </w:rPr>
            </w:pPr>
            <w:r>
              <w:rPr>
                <w:noProof/>
                <w14:ligatures w14:val="standardContextual"/>
              </w:rPr>
              <mc:AlternateContent>
                <mc:Choice Requires="wpg">
                  <w:drawing>
                    <wp:anchor distT="0" distB="0" distL="114300" distR="114300" simplePos="0" relativeHeight="251652380" behindDoc="0" locked="0" layoutInCell="1" allowOverlap="1" wp14:anchorId="19DD19E0" wp14:editId="628E0159">
                      <wp:simplePos x="0" y="0"/>
                      <wp:positionH relativeFrom="column">
                        <wp:posOffset>142452</wp:posOffset>
                      </wp:positionH>
                      <wp:positionV relativeFrom="paragraph">
                        <wp:posOffset>74806</wp:posOffset>
                      </wp:positionV>
                      <wp:extent cx="487698" cy="793616"/>
                      <wp:effectExtent l="0" t="0" r="0" b="6985"/>
                      <wp:wrapNone/>
                      <wp:docPr id="1995720024" name="Gruppieren 19"/>
                      <wp:cNvGraphicFramePr/>
                      <a:graphic xmlns:a="http://schemas.openxmlformats.org/drawingml/2006/main">
                        <a:graphicData uri="http://schemas.microsoft.com/office/word/2010/wordprocessingGroup">
                          <wpg:wgp>
                            <wpg:cNvGrpSpPr/>
                            <wpg:grpSpPr>
                              <a:xfrm>
                                <a:off x="0" y="0"/>
                                <a:ext cx="487698" cy="793616"/>
                                <a:chOff x="73712" y="-43076"/>
                                <a:chExt cx="487774" cy="794167"/>
                              </a:xfrm>
                            </wpg:grpSpPr>
                            <pic:pic xmlns:pic="http://schemas.openxmlformats.org/drawingml/2006/picture">
                              <pic:nvPicPr>
                                <pic:cNvPr id="1552318195" name="Grafik 5"/>
                                <pic:cNvPicPr>
                                  <a:picLocks noChangeAspect="1"/>
                                </pic:cNvPicPr>
                              </pic:nvPicPr>
                              <pic:blipFill>
                                <a:blip r:embed="rId83"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73712" y="-43076"/>
                                  <a:ext cx="487774" cy="629920"/>
                                </a:xfrm>
                                <a:prstGeom prst="rect">
                                  <a:avLst/>
                                </a:prstGeom>
                              </pic:spPr>
                            </pic:pic>
                            <wps:wsp>
                              <wps:cNvPr id="1417159745" name="Textfeld 12"/>
                              <wps:cNvSpPr txBox="1"/>
                              <wps:spPr>
                                <a:xfrm>
                                  <a:off x="92648" y="604229"/>
                                  <a:ext cx="349885" cy="146862"/>
                                </a:xfrm>
                                <a:prstGeom prst="rect">
                                  <a:avLst/>
                                </a:prstGeom>
                                <a:noFill/>
                                <a:ln w="6350">
                                  <a:noFill/>
                                </a:ln>
                              </wps:spPr>
                              <wps:txbx>
                                <w:txbxContent>
                                  <w:p w14:paraId="38807A39" w14:textId="77777777" w:rsidR="002E0FA7" w:rsidRPr="008D5126" w:rsidRDefault="002E0FA7" w:rsidP="00CD3FFB">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D19E0" id="_x0000_s1066" style="position:absolute;margin-left:11.2pt;margin-top:5.9pt;width:38.4pt;height:62.5pt;z-index:251652380;mso-width-relative:margin;mso-height-relative:margin" coordorigin="737,-430" coordsize="4877,79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">
                      <v:shape id="Grafik 5" o:spid="_x0000_s1067" type="#_x0000_t75" style="position:absolute;left:737;top:-430;width:4877;height:6298;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">
                        <v:imagedata r:id="rId84" o:title="" chromakey="white"/>
                      </v:shape>
                      <v:shape id="Textfeld 12" o:spid="_x0000_s1068"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" filled="f" stroked="f" strokeweight=".5pt">
                        <v:textbox inset="0,0,0,0">
                          <w:txbxContent>
                            <w:p w14:paraId="38807A39" w14:textId="77777777" w:rsidR="002E0FA7" w:rsidRPr="008D5126" w:rsidRDefault="002E0FA7" w:rsidP="00CD3FFB">
                              <w:pPr>
                                <w:pStyle w:val="Transcript"/>
                              </w:pPr>
                              <w:r>
                                <w:t>Kenan</w:t>
                              </w:r>
                            </w:p>
                          </w:txbxContent>
                        </v:textbox>
                      </v:shape>
                    </v:group>
                  </w:pict>
                </mc:Fallback>
              </mc:AlternateContent>
            </w:r>
            <w:r>
              <w:rPr>
                <w:noProof/>
                <w14:ligatures w14:val="standardContextual"/>
              </w:rPr>
              <mc:AlternateContent>
                <mc:Choice Requires="wpg">
                  <w:drawing>
                    <wp:anchor distT="0" distB="0" distL="114300" distR="114300" simplePos="0" relativeHeight="251652379" behindDoc="0" locked="0" layoutInCell="1" allowOverlap="1" wp14:anchorId="3D5DF59F" wp14:editId="070F3798">
                      <wp:simplePos x="0" y="0"/>
                      <wp:positionH relativeFrom="column">
                        <wp:posOffset>2197312</wp:posOffset>
                      </wp:positionH>
                      <wp:positionV relativeFrom="paragraph">
                        <wp:posOffset>51224</wp:posOffset>
                      </wp:positionV>
                      <wp:extent cx="629920" cy="747063"/>
                      <wp:effectExtent l="0" t="0" r="0" b="2540"/>
                      <wp:wrapNone/>
                      <wp:docPr id="1736672602" name="Gruppieren 21"/>
                      <wp:cNvGraphicFramePr/>
                      <a:graphic xmlns:a="http://schemas.openxmlformats.org/drawingml/2006/main">
                        <a:graphicData uri="http://schemas.microsoft.com/office/word/2010/wordprocessingGroup">
                          <wpg:wgp>
                            <wpg:cNvGrpSpPr/>
                            <wpg:grpSpPr>
                              <a:xfrm>
                                <a:off x="0" y="0"/>
                                <a:ext cx="629920" cy="747063"/>
                                <a:chOff x="0" y="0"/>
                                <a:chExt cx="629920" cy="747063"/>
                              </a:xfrm>
                            </wpg:grpSpPr>
                            <pic:pic xmlns:pic="http://schemas.openxmlformats.org/drawingml/2006/picture">
                              <pic:nvPicPr>
                                <pic:cNvPr id="642643341"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1942288142" name="Textfeld 12"/>
                              <wps:cNvSpPr txBox="1"/>
                              <wps:spPr>
                                <a:xfrm>
                                  <a:off x="161127" y="600201"/>
                                  <a:ext cx="349885" cy="146862"/>
                                </a:xfrm>
                                <a:prstGeom prst="rect">
                                  <a:avLst/>
                                </a:prstGeom>
                                <a:noFill/>
                                <a:ln w="6350">
                                  <a:noFill/>
                                </a:ln>
                              </wps:spPr>
                              <wps:txbx>
                                <w:txbxContent>
                                  <w:p w14:paraId="6F53A588" w14:textId="77777777" w:rsidR="002E0FA7" w:rsidRPr="008D5126" w:rsidRDefault="002E0FA7" w:rsidP="00CD3FFB">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5DF59F" id="_x0000_s1069" style="position:absolute;margin-left:173pt;margin-top:4.05pt;width:49.6pt;height:58.8pt;z-index:251652379"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">
                      <v:shape id="Grafik 3" o:spid="_x0000_s1070"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">
                        <v:imagedata r:id="rId33" o:title="" chromakey="white"/>
                      </v:shape>
                      <v:shape id="Textfeld 12" o:spid="_x0000_s1071"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" filled="f" stroked="f" strokeweight=".5pt">
                        <v:textbox inset="0,0,0,0">
                          <w:txbxContent>
                            <w:p w14:paraId="6F53A588" w14:textId="77777777" w:rsidR="002E0FA7" w:rsidRPr="008D5126" w:rsidRDefault="002E0FA7" w:rsidP="00CD3FFB">
                              <w:pPr>
                                <w:pStyle w:val="Transcript"/>
                              </w:pPr>
                              <w:r w:rsidRPr="00846BA4">
                                <w:t>Emily</w:t>
                              </w:r>
                            </w:p>
                          </w:txbxContent>
                        </v:textbox>
                      </v:shape>
                    </v:group>
                  </w:pict>
                </mc:Fallback>
              </mc:AlternateContent>
            </w:r>
            <w:r>
              <w:rPr>
                <w:noProof/>
                <w14:ligatures w14:val="standardContextual"/>
              </w:rPr>
              <mc:AlternateContent>
                <mc:Choice Requires="wpg">
                  <w:drawing>
                    <wp:anchor distT="0" distB="0" distL="114300" distR="114300" simplePos="0" relativeHeight="251652378" behindDoc="0" locked="0" layoutInCell="1" allowOverlap="1" wp14:anchorId="4F6A5B85" wp14:editId="74193B92">
                      <wp:simplePos x="0" y="0"/>
                      <wp:positionH relativeFrom="column">
                        <wp:posOffset>4350597</wp:posOffset>
                      </wp:positionH>
                      <wp:positionV relativeFrom="paragraph">
                        <wp:posOffset>102024</wp:posOffset>
                      </wp:positionV>
                      <wp:extent cx="547370" cy="694698"/>
                      <wp:effectExtent l="0" t="0" r="0" b="3810"/>
                      <wp:wrapNone/>
                      <wp:docPr id="1847604937" name="Gruppieren 13"/>
                      <wp:cNvGraphicFramePr/>
                      <a:graphic xmlns:a="http://schemas.openxmlformats.org/drawingml/2006/main">
                        <a:graphicData uri="http://schemas.microsoft.com/office/word/2010/wordprocessingGroup">
                          <wpg:wgp>
                            <wpg:cNvGrpSpPr/>
                            <wpg:grpSpPr>
                              <a:xfrm>
                                <a:off x="0" y="0"/>
                                <a:ext cx="547370" cy="694698"/>
                                <a:chOff x="0" y="0"/>
                                <a:chExt cx="547370" cy="694698"/>
                              </a:xfrm>
                            </wpg:grpSpPr>
                            <pic:pic xmlns:pic="http://schemas.openxmlformats.org/drawingml/2006/picture">
                              <pic:nvPicPr>
                                <pic:cNvPr id="1974739286" name="Grafik 10"/>
                                <pic:cNvPicPr>
                                  <a:picLocks noChangeAspect="1"/>
                                </pic:cNvPicPr>
                              </pic:nvPicPr>
                              <pic:blipFill>
                                <a:blip r:embed="rId63"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370" cy="629920"/>
                                </a:xfrm>
                                <a:prstGeom prst="rect">
                                  <a:avLst/>
                                </a:prstGeom>
                              </pic:spPr>
                            </pic:pic>
                            <wps:wsp>
                              <wps:cNvPr id="1996252981" name="Textfeld 12"/>
                              <wps:cNvSpPr txBox="1"/>
                              <wps:spPr>
                                <a:xfrm>
                                  <a:off x="72507" y="547834"/>
                                  <a:ext cx="349885" cy="146864"/>
                                </a:xfrm>
                                <a:prstGeom prst="rect">
                                  <a:avLst/>
                                </a:prstGeom>
                                <a:noFill/>
                                <a:ln w="6350">
                                  <a:noFill/>
                                </a:ln>
                              </wps:spPr>
                              <wps:txbx>
                                <w:txbxContent>
                                  <w:p w14:paraId="2B28AA76" w14:textId="77777777" w:rsidR="002E0FA7" w:rsidRPr="008D5126" w:rsidRDefault="002E0FA7" w:rsidP="00CD3FFB">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6A5B85" id="_x0000_s1072" style="position:absolute;margin-left:342.55pt;margin-top:8.05pt;width:43.1pt;height:54.7pt;z-index:251652378" coordsize="5473,6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">
                      <v:shape id="Grafik 10" o:spid="_x0000_s1073" type="#_x0000_t75" style="position:absolute;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">
                        <v:imagedata r:id="rId64" o:title="" chromakey="white"/>
                      </v:shape>
                      <v:shape id="Textfeld 12" o:spid="_x0000_s1074" type="#_x0000_t202" style="position:absolute;left:725;top:5478;width:349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" filled="f" stroked="f" strokeweight=".5pt">
                        <v:textbox inset="0,0,0,0">
                          <w:txbxContent>
                            <w:p w14:paraId="2B28AA76" w14:textId="77777777" w:rsidR="002E0FA7" w:rsidRPr="008D5126" w:rsidRDefault="002E0FA7" w:rsidP="00CD3FFB">
                              <w:pPr>
                                <w:pStyle w:val="Transcript"/>
                              </w:pPr>
                              <w:r w:rsidRPr="008D5126">
                                <w:t>Tara</w:t>
                              </w:r>
                            </w:p>
                          </w:txbxContent>
                        </v:textbox>
                      </v:shape>
                    </v:group>
                  </w:pict>
                </mc:Fallback>
              </mc:AlternateContent>
            </w:r>
          </w:p>
          <w:p w14:paraId="16C9F73C" w14:textId="1E1C64C8" w:rsidR="00DF5007" w:rsidRDefault="00DF5007" w:rsidP="002E0FA7">
            <w:pPr>
              <w:pStyle w:val="Text"/>
              <w:rPr>
                <w:color w:val="auto"/>
              </w:rPr>
            </w:pPr>
          </w:p>
          <w:p w14:paraId="5D1E70D7" w14:textId="0E9AD93F" w:rsidR="00DF5007" w:rsidRDefault="00ED7647" w:rsidP="002E0FA7">
            <w:pPr>
              <w:pStyle w:val="Text"/>
              <w:rPr>
                <w:color w:val="auto"/>
              </w:rPr>
            </w:pPr>
            <w:r>
              <w:rPr>
                <w:noProof/>
              </w:rPr>
              <w:drawing>
                <wp:anchor distT="0" distB="0" distL="114300" distR="114300" simplePos="0" relativeHeight="251652408" behindDoc="0" locked="0" layoutInCell="1" allowOverlap="1" wp14:anchorId="0D8BAA8E" wp14:editId="70A19D68">
                  <wp:simplePos x="0" y="0"/>
                  <wp:positionH relativeFrom="column">
                    <wp:posOffset>823595</wp:posOffset>
                  </wp:positionH>
                  <wp:positionV relativeFrom="paragraph">
                    <wp:posOffset>38100</wp:posOffset>
                  </wp:positionV>
                  <wp:extent cx="1024255" cy="417195"/>
                  <wp:effectExtent l="0" t="0" r="4445" b="190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24255" cy="417195"/>
                          </a:xfrm>
                          <a:prstGeom prst="rect">
                            <a:avLst/>
                          </a:prstGeom>
                        </pic:spPr>
                      </pic:pic>
                    </a:graphicData>
                  </a:graphic>
                  <wp14:sizeRelH relativeFrom="margin">
                    <wp14:pctWidth>0</wp14:pctWidth>
                  </wp14:sizeRelH>
                  <wp14:sizeRelV relativeFrom="margin">
                    <wp14:pctHeight>0</wp14:pctHeight>
                  </wp14:sizeRelV>
                </wp:anchor>
              </w:drawing>
            </w:r>
          </w:p>
          <w:p w14:paraId="73DBE336" w14:textId="77777777" w:rsidR="00DF5007" w:rsidRDefault="00DF5007" w:rsidP="002E0FA7">
            <w:pPr>
              <w:pStyle w:val="Text"/>
              <w:rPr>
                <w:color w:val="auto"/>
              </w:rPr>
            </w:pPr>
          </w:p>
          <w:p w14:paraId="1C94DD76" w14:textId="77777777" w:rsidR="00DF5007" w:rsidRPr="005E2B6F" w:rsidRDefault="00DF5007" w:rsidP="002E0FA7">
            <w:pPr>
              <w:pStyle w:val="Text"/>
              <w:rPr>
                <w:color w:val="auto"/>
              </w:rPr>
            </w:pPr>
          </w:p>
        </w:tc>
      </w:tr>
      <w:tr w:rsidR="003C1F98" w:rsidRPr="00E73313" w14:paraId="280FBA32" w14:textId="77777777" w:rsidTr="002C29FD">
        <w:trPr>
          <w:gridAfter w:val="1"/>
          <w:wAfter w:w="105" w:type="dxa"/>
          <w:trHeight w:val="287"/>
        </w:trPr>
        <w:tc>
          <w:tcPr>
            <w:tcW w:w="708" w:type="dxa"/>
          </w:tcPr>
          <w:p w14:paraId="33247BDB" w14:textId="77777777" w:rsidR="003C1F98" w:rsidRPr="00E73313" w:rsidRDefault="003C1F98" w:rsidP="002E0FA7">
            <w:pPr>
              <w:rPr>
                <w:noProof/>
              </w:rPr>
            </w:pPr>
          </w:p>
        </w:tc>
        <w:tc>
          <w:tcPr>
            <w:tcW w:w="389" w:type="dxa"/>
          </w:tcPr>
          <w:p w14:paraId="19B05AED" w14:textId="77777777" w:rsidR="003C1F98" w:rsidRPr="00E73313" w:rsidRDefault="003C1F98" w:rsidP="00D644E6">
            <w:pPr>
              <w:pStyle w:val="berschrift4"/>
            </w:pPr>
            <w:r>
              <w:t>b</w:t>
            </w:r>
            <w:r w:rsidRPr="00E73313">
              <w:t>)</w:t>
            </w:r>
          </w:p>
        </w:tc>
        <w:tc>
          <w:tcPr>
            <w:tcW w:w="8189" w:type="dxa"/>
            <w:gridSpan w:val="4"/>
          </w:tcPr>
          <w:p w14:paraId="1D9CEBD3" w14:textId="78879D22" w:rsidR="003C1F98" w:rsidRPr="00FD2B40" w:rsidRDefault="003C1F98" w:rsidP="002E0FA7">
            <w:pPr>
              <w:pStyle w:val="Text"/>
              <w:rPr>
                <w:noProof/>
                <w:color w:val="auto"/>
              </w:rPr>
            </w:pPr>
            <w:r w:rsidRPr="00FD2B40">
              <w:rPr>
                <w:noProof/>
                <w:color w:val="auto"/>
              </w:rPr>
              <w:t xml:space="preserve">Zeichne </w:t>
            </w:r>
            <w:r>
              <w:rPr>
                <w:noProof/>
                <w:color w:val="auto"/>
              </w:rPr>
              <w:t xml:space="preserve">für diese Aufgaben </w:t>
            </w:r>
            <w:r w:rsidRPr="00FD2B40">
              <w:rPr>
                <w:noProof/>
                <w:color w:val="auto"/>
              </w:rPr>
              <w:t>passende Bilder</w:t>
            </w:r>
            <w:r w:rsidR="00623B9A">
              <w:rPr>
                <w:noProof/>
                <w:color w:val="auto"/>
              </w:rPr>
              <w:t>:</w:t>
            </w:r>
            <w:r w:rsidR="00A35658">
              <w:rPr>
                <w:noProof/>
                <w:color w:val="auto"/>
              </w:rPr>
              <w:t xml:space="preserve"> (1) Drei 8er</w:t>
            </w:r>
            <w:r w:rsidR="00E17B19">
              <w:rPr>
                <w:noProof/>
                <w:color w:val="auto"/>
              </w:rPr>
              <w:t>-</w:t>
            </w:r>
            <w:r w:rsidR="00A35658">
              <w:rPr>
                <w:noProof/>
                <w:color w:val="auto"/>
              </w:rPr>
              <w:t>Gruppen.     (2) 6 · 2</w:t>
            </w:r>
          </w:p>
        </w:tc>
      </w:tr>
      <w:tr w:rsidR="003C1F98" w:rsidRPr="00E73313" w14:paraId="7A2261C7" w14:textId="77777777" w:rsidTr="002C29FD">
        <w:tc>
          <w:tcPr>
            <w:tcW w:w="708" w:type="dxa"/>
          </w:tcPr>
          <w:p w14:paraId="7E66E102" w14:textId="77777777" w:rsidR="003C1F98" w:rsidRPr="00E73313" w:rsidRDefault="0000022A" w:rsidP="00D644E6">
            <w:pPr>
              <w:pStyle w:val="berschrift3"/>
            </w:pPr>
            <w:r>
              <w:t>2.3</w:t>
            </w:r>
          </w:p>
        </w:tc>
        <w:tc>
          <w:tcPr>
            <w:tcW w:w="8683" w:type="dxa"/>
            <w:gridSpan w:val="6"/>
          </w:tcPr>
          <w:p w14:paraId="4BD3098E" w14:textId="5BF0BAEA" w:rsidR="003C1F98" w:rsidRPr="00E73313" w:rsidRDefault="00A71530" w:rsidP="00D644E6">
            <w:pPr>
              <w:pStyle w:val="berschrift3"/>
            </w:pPr>
            <w:r>
              <w:t xml:space="preserve">Multiplikations-Aufgaben </w:t>
            </w:r>
            <w:r w:rsidR="003C1F98" w:rsidRPr="00E73313">
              <w:t>zu Punktebildern finden</w:t>
            </w:r>
          </w:p>
        </w:tc>
      </w:tr>
      <w:tr w:rsidR="003C1F98" w:rsidRPr="00E73313" w14:paraId="3C688DCE" w14:textId="77777777" w:rsidTr="002C29FD">
        <w:tc>
          <w:tcPr>
            <w:tcW w:w="708" w:type="dxa"/>
          </w:tcPr>
          <w:p w14:paraId="140DFD4A" w14:textId="77777777" w:rsidR="003C1F98" w:rsidRPr="00E73313" w:rsidRDefault="003C1F98" w:rsidP="002E0FA7"/>
        </w:tc>
        <w:tc>
          <w:tcPr>
            <w:tcW w:w="8683" w:type="dxa"/>
            <w:gridSpan w:val="6"/>
          </w:tcPr>
          <w:p w14:paraId="77BACC3B" w14:textId="657EF9FB" w:rsidR="003C1F98" w:rsidRPr="00E73313" w:rsidRDefault="00D86AD2" w:rsidP="002E0FA7">
            <w:pPr>
              <w:pStyle w:val="Text"/>
            </w:pPr>
            <w:r>
              <w:rPr>
                <w:noProof/>
              </w:rPr>
              <w:drawing>
                <wp:anchor distT="0" distB="0" distL="114300" distR="114300" simplePos="0" relativeHeight="251650060" behindDoc="0" locked="0" layoutInCell="1" allowOverlap="1" wp14:anchorId="4944AF62" wp14:editId="2302EE29">
                  <wp:simplePos x="0" y="0"/>
                  <wp:positionH relativeFrom="column">
                    <wp:posOffset>3893216</wp:posOffset>
                  </wp:positionH>
                  <wp:positionV relativeFrom="paragraph">
                    <wp:posOffset>-8890</wp:posOffset>
                  </wp:positionV>
                  <wp:extent cx="962025" cy="352425"/>
                  <wp:effectExtent l="0" t="0" r="9525" b="9525"/>
                  <wp:wrapNone/>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3.1_1.eps"/>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14:sizeRelH relativeFrom="margin">
                    <wp14:pctWidth>0</wp14:pctWidth>
                  </wp14:sizeRelH>
                  <wp14:sizeRelV relativeFrom="margin">
                    <wp14:pctHeight>0</wp14:pctHeight>
                  </wp14:sizeRelV>
                </wp:anchor>
              </w:drawing>
            </w:r>
            <w:r w:rsidR="003C1F98" w:rsidRPr="00E73313">
              <w:t xml:space="preserve">Das ist ein Punktebild. </w:t>
            </w:r>
            <w:r>
              <w:t xml:space="preserve">Darin </w:t>
            </w:r>
            <w:r w:rsidR="003C1F98" w:rsidRPr="00E73313">
              <w:t xml:space="preserve">kannst du </w:t>
            </w:r>
            <w:r>
              <w:t>mehrere</w:t>
            </w:r>
            <w:r w:rsidR="00E12CE7" w:rsidRPr="00E73313">
              <w:t xml:space="preserve"> </w:t>
            </w:r>
            <w:r w:rsidR="00825DFF">
              <w:t>Multiplikations-</w:t>
            </w:r>
            <w:r>
              <w:br/>
            </w:r>
            <w:r w:rsidR="00825DFF">
              <w:t>Aufgabe</w:t>
            </w:r>
            <w:r w:rsidR="003C1F98" w:rsidRPr="00E73313">
              <w:t>n finden</w:t>
            </w:r>
            <w:r w:rsidR="00765D9E">
              <w:t>,</w:t>
            </w:r>
            <w:r w:rsidR="003C1F98" w:rsidRPr="00E73313">
              <w:t xml:space="preserve"> </w:t>
            </w:r>
            <w:r w:rsidR="00765D9E">
              <w:t>d</w:t>
            </w:r>
            <w:r w:rsidR="00F92C75">
              <w:t xml:space="preserve">enn du kannst Gruppen </w:t>
            </w:r>
            <w:r>
              <w:t xml:space="preserve">verschieden </w:t>
            </w:r>
            <w:r w:rsidR="00F92C75">
              <w:t>bilden</w:t>
            </w:r>
            <w:r>
              <w:t>:</w:t>
            </w:r>
          </w:p>
          <w:p w14:paraId="5439F728" w14:textId="3DB411E7" w:rsidR="003C1F98" w:rsidRPr="00E73313" w:rsidRDefault="00F22035" w:rsidP="002E0FA7">
            <w:r>
              <w:rPr>
                <w:noProof/>
              </w:rPr>
              <w:drawing>
                <wp:anchor distT="0" distB="0" distL="114300" distR="114300" simplePos="0" relativeHeight="251650061" behindDoc="0" locked="0" layoutInCell="1" allowOverlap="1" wp14:anchorId="76E274A5" wp14:editId="42776885">
                  <wp:simplePos x="0" y="0"/>
                  <wp:positionH relativeFrom="column">
                    <wp:posOffset>1050468</wp:posOffset>
                  </wp:positionH>
                  <wp:positionV relativeFrom="paragraph">
                    <wp:posOffset>165890</wp:posOffset>
                  </wp:positionV>
                  <wp:extent cx="847493" cy="322854"/>
                  <wp:effectExtent l="0" t="0" r="3810" b="0"/>
                  <wp:wrapNone/>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3.1_2.eps"/>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47493" cy="322854"/>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1652382" behindDoc="0" locked="0" layoutInCell="1" allowOverlap="1" wp14:anchorId="2113EE63" wp14:editId="0B69C78E">
                      <wp:simplePos x="0" y="0"/>
                      <wp:positionH relativeFrom="column">
                        <wp:posOffset>36028</wp:posOffset>
                      </wp:positionH>
                      <wp:positionV relativeFrom="paragraph">
                        <wp:posOffset>600</wp:posOffset>
                      </wp:positionV>
                      <wp:extent cx="547370" cy="704139"/>
                      <wp:effectExtent l="0" t="0" r="0" b="7620"/>
                      <wp:wrapNone/>
                      <wp:docPr id="1318499959" name="Gruppieren 13"/>
                      <wp:cNvGraphicFramePr/>
                      <a:graphic xmlns:a="http://schemas.openxmlformats.org/drawingml/2006/main">
                        <a:graphicData uri="http://schemas.microsoft.com/office/word/2010/wordprocessingGroup">
                          <wpg:wgp>
                            <wpg:cNvGrpSpPr/>
                            <wpg:grpSpPr>
                              <a:xfrm>
                                <a:off x="0" y="0"/>
                                <a:ext cx="547370" cy="704139"/>
                                <a:chOff x="-80385" y="-241353"/>
                                <a:chExt cx="547370" cy="704741"/>
                              </a:xfrm>
                            </wpg:grpSpPr>
                            <pic:pic xmlns:pic="http://schemas.openxmlformats.org/drawingml/2006/picture">
                              <pic:nvPicPr>
                                <pic:cNvPr id="1659062649" name="Grafik 10"/>
                                <pic:cNvPicPr>
                                  <a:picLocks noChangeAspect="1"/>
                                </pic:cNvPicPr>
                              </pic:nvPicPr>
                              <pic:blipFill>
                                <a:blip r:embed="rId63"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80385" y="-241353"/>
                                  <a:ext cx="547370" cy="629920"/>
                                </a:xfrm>
                                <a:prstGeom prst="rect">
                                  <a:avLst/>
                                </a:prstGeom>
                              </pic:spPr>
                            </pic:pic>
                            <wps:wsp>
                              <wps:cNvPr id="199344036" name="Textfeld 12"/>
                              <wps:cNvSpPr txBox="1"/>
                              <wps:spPr>
                                <a:xfrm>
                                  <a:off x="-7879" y="316524"/>
                                  <a:ext cx="349885" cy="146864"/>
                                </a:xfrm>
                                <a:prstGeom prst="rect">
                                  <a:avLst/>
                                </a:prstGeom>
                                <a:noFill/>
                                <a:ln w="6350">
                                  <a:noFill/>
                                </a:ln>
                              </wps:spPr>
                              <wps:txbx>
                                <w:txbxContent>
                                  <w:p w14:paraId="5CED1C4E" w14:textId="77777777" w:rsidR="002E0FA7" w:rsidRPr="008D5126" w:rsidRDefault="002E0FA7" w:rsidP="00CD3FFB">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13EE63" id="_x0000_s1075" style="position:absolute;margin-left:2.85pt;margin-top:.05pt;width:43.1pt;height:55.45pt;z-index:251652382;mso-height-relative:margin" coordorigin="-803,-2413" coordsize="5473,7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">
                      <v:shape id="Grafik 10" o:spid="_x0000_s1076" type="#_x0000_t75" style="position:absolute;left:-803;top:-2413;width:5472;height:6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">
                        <v:imagedata r:id="rId64" o:title="" chromakey="white"/>
                      </v:shape>
                      <v:shape id="Textfeld 12" o:spid="_x0000_s1077" type="#_x0000_t202" style="position:absolute;left:-78;top:3165;width:349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" filled="f" stroked="f" strokeweight=".5pt">
                        <v:textbox inset="0,0,0,0">
                          <w:txbxContent>
                            <w:p w14:paraId="5CED1C4E" w14:textId="77777777" w:rsidR="002E0FA7" w:rsidRPr="008D5126" w:rsidRDefault="002E0FA7" w:rsidP="00CD3FFB">
                              <w:pPr>
                                <w:pStyle w:val="Transcript"/>
                              </w:pPr>
                              <w:r w:rsidRPr="008D5126">
                                <w:t>Tara</w:t>
                              </w:r>
                            </w:p>
                          </w:txbxContent>
                        </v:textbox>
                      </v:shape>
                    </v:group>
                  </w:pict>
                </mc:Fallback>
              </mc:AlternateContent>
            </w:r>
          </w:p>
          <w:p w14:paraId="4ECB9FCF" w14:textId="401F9C84" w:rsidR="003C1F98" w:rsidRPr="00E73313" w:rsidRDefault="00D86AD2" w:rsidP="002E0FA7">
            <w:r>
              <w:rPr>
                <w:noProof/>
              </w:rPr>
              <w:drawing>
                <wp:anchor distT="0" distB="0" distL="114300" distR="114300" simplePos="0" relativeHeight="251650064" behindDoc="0" locked="0" layoutInCell="1" allowOverlap="1" wp14:anchorId="57BD2AE9" wp14:editId="63125238">
                  <wp:simplePos x="0" y="0"/>
                  <wp:positionH relativeFrom="column">
                    <wp:posOffset>3858021</wp:posOffset>
                  </wp:positionH>
                  <wp:positionV relativeFrom="paragraph">
                    <wp:posOffset>72250</wp:posOffset>
                  </wp:positionV>
                  <wp:extent cx="795453" cy="308914"/>
                  <wp:effectExtent l="0" t="0" r="0" b="0"/>
                  <wp:wrapNone/>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3.1_3.eps"/>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95453" cy="308914"/>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1652381" behindDoc="0" locked="0" layoutInCell="1" allowOverlap="1" wp14:anchorId="4C18407D" wp14:editId="6F07703D">
                      <wp:simplePos x="0" y="0"/>
                      <wp:positionH relativeFrom="column">
                        <wp:posOffset>4836423</wp:posOffset>
                      </wp:positionH>
                      <wp:positionV relativeFrom="paragraph">
                        <wp:posOffset>151176</wp:posOffset>
                      </wp:positionV>
                      <wp:extent cx="544830" cy="873605"/>
                      <wp:effectExtent l="0" t="0" r="1270" b="3175"/>
                      <wp:wrapNone/>
                      <wp:docPr id="1178790284" name="Gruppieren 19"/>
                      <wp:cNvGraphicFramePr/>
                      <a:graphic xmlns:a="http://schemas.openxmlformats.org/drawingml/2006/main">
                        <a:graphicData uri="http://schemas.microsoft.com/office/word/2010/wordprocessingGroup">
                          <wpg:wgp>
                            <wpg:cNvGrpSpPr/>
                            <wpg:grpSpPr>
                              <a:xfrm>
                                <a:off x="0" y="0"/>
                                <a:ext cx="544830" cy="873605"/>
                                <a:chOff x="30144" y="-311977"/>
                                <a:chExt cx="544830" cy="876604"/>
                              </a:xfrm>
                            </wpg:grpSpPr>
                            <pic:pic xmlns:pic="http://schemas.openxmlformats.org/drawingml/2006/picture">
                              <pic:nvPicPr>
                                <pic:cNvPr id="992923208" name="Grafik 5"/>
                                <pic:cNvPicPr>
                                  <a:picLocks noChangeAspect="1"/>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30144" y="-311977"/>
                                  <a:ext cx="544830" cy="629920"/>
                                </a:xfrm>
                                <a:prstGeom prst="rect">
                                  <a:avLst/>
                                </a:prstGeom>
                              </pic:spPr>
                            </pic:pic>
                            <wps:wsp>
                              <wps:cNvPr id="166131864" name="Textfeld 12"/>
                              <wps:cNvSpPr txBox="1"/>
                              <wps:spPr>
                                <a:xfrm>
                                  <a:off x="147242" y="321035"/>
                                  <a:ext cx="349885" cy="243592"/>
                                </a:xfrm>
                                <a:prstGeom prst="rect">
                                  <a:avLst/>
                                </a:prstGeom>
                                <a:noFill/>
                                <a:ln w="6350">
                                  <a:noFill/>
                                </a:ln>
                              </wps:spPr>
                              <wps:txbx>
                                <w:txbxContent>
                                  <w:p w14:paraId="004DA2A5" w14:textId="77777777" w:rsidR="002E0FA7" w:rsidRPr="008D5126" w:rsidRDefault="002E0FA7" w:rsidP="00CD3FFB">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18407D" id="_x0000_s1078" style="position:absolute;margin-left:380.8pt;margin-top:11.9pt;width:42.9pt;height:68.8pt;z-index:251652381;mso-height-relative:margin" coordorigin="301,-3119" coordsize="5448,87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">
                      <v:shape id="Grafik 5" o:spid="_x0000_s1079" type="#_x0000_t75" style="position:absolute;left:301;top:-3119;width:5448;height:6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">
                        <v:imagedata r:id="rId18" o:title="" chromakey="white"/>
                      </v:shape>
                      <v:shape id="Textfeld 12" o:spid="_x0000_s1080" type="#_x0000_t202" style="position:absolute;left:1472;top:3210;width:3499;height:2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" filled="f" stroked="f" strokeweight=".5pt">
                        <v:textbox inset="0,0,0,0">
                          <w:txbxContent>
                            <w:p w14:paraId="004DA2A5" w14:textId="77777777" w:rsidR="002E0FA7" w:rsidRPr="008D5126" w:rsidRDefault="002E0FA7" w:rsidP="00CD3FFB">
                              <w:pPr>
                                <w:pStyle w:val="Transcript"/>
                              </w:pPr>
                              <w:r>
                                <w:t>Kenan</w:t>
                              </w:r>
                            </w:p>
                          </w:txbxContent>
                        </v:textbox>
                      </v:shape>
                    </v:group>
                  </w:pict>
                </mc:Fallback>
              </mc:AlternateContent>
            </w:r>
          </w:p>
          <w:p w14:paraId="74BE9FB6" w14:textId="77777777" w:rsidR="003C1F98" w:rsidRPr="00E73313" w:rsidRDefault="003C1F98" w:rsidP="002E0FA7"/>
          <w:p w14:paraId="50020F50" w14:textId="2FF03A1C" w:rsidR="003C1F98" w:rsidRPr="00E73313" w:rsidRDefault="00F22035" w:rsidP="002E0FA7">
            <w:pPr>
              <w:rPr>
                <w:b/>
                <w:color w:val="4F6228"/>
              </w:rPr>
            </w:pPr>
            <w:r>
              <w:rPr>
                <w:noProof/>
              </w:rPr>
              <mc:AlternateContent>
                <mc:Choice Requires="wps">
                  <w:drawing>
                    <wp:anchor distT="0" distB="0" distL="114300" distR="114300" simplePos="0" relativeHeight="251654480" behindDoc="0" locked="0" layoutInCell="1" allowOverlap="1" wp14:anchorId="6EE5F547" wp14:editId="3EEA15DA">
                      <wp:simplePos x="0" y="0"/>
                      <wp:positionH relativeFrom="column">
                        <wp:posOffset>3282098</wp:posOffset>
                      </wp:positionH>
                      <wp:positionV relativeFrom="paragraph">
                        <wp:posOffset>74605</wp:posOffset>
                      </wp:positionV>
                      <wp:extent cx="1468755" cy="492125"/>
                      <wp:effectExtent l="0" t="0" r="182245" b="15875"/>
                      <wp:wrapNone/>
                      <wp:docPr id="674" name="Abgerundete rechteckige Legende 674"/>
                      <wp:cNvGraphicFramePr/>
                      <a:graphic xmlns:a="http://schemas.openxmlformats.org/drawingml/2006/main">
                        <a:graphicData uri="http://schemas.microsoft.com/office/word/2010/wordprocessingShape">
                          <wps:wsp>
                            <wps:cNvSpPr/>
                            <wps:spPr>
                              <a:xfrm>
                                <a:off x="0" y="0"/>
                                <a:ext cx="1468755" cy="492125"/>
                              </a:xfrm>
                              <a:prstGeom prst="wedgeRoundRectCallout">
                                <a:avLst>
                                  <a:gd name="adj1" fmla="val 60022"/>
                                  <a:gd name="adj2" fmla="val -34209"/>
                                  <a:gd name="adj3" fmla="val 16667"/>
                                </a:avLst>
                              </a:prstGeom>
                              <a:solidFill>
                                <a:schemeClr val="bg1"/>
                              </a:solid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BC0426" w14:textId="77777777" w:rsidR="002E0FA7" w:rsidRPr="00867675" w:rsidRDefault="002E0FA7" w:rsidP="003C1F98">
                                  <w:pPr>
                                    <w:rPr>
                                      <w:color w:val="000000"/>
                                    </w:rPr>
                                  </w:pPr>
                                  <w:r w:rsidRPr="00867675">
                                    <w:rPr>
                                      <w:color w:val="000000"/>
                                    </w:rPr>
                                    <w:t>Ich sehe 5 mal 2, denn es sind fünf 2er.</w:t>
                                  </w:r>
                                </w:p>
                                <w:p w14:paraId="61F823FB" w14:textId="77777777" w:rsidR="002E0FA7" w:rsidRPr="00867675" w:rsidRDefault="002E0FA7" w:rsidP="003C1F98">
                                  <w:pPr>
                                    <w:rPr>
                                      <w:color w:val="000000"/>
                                    </w:rPr>
                                  </w:pPr>
                                </w:p>
                                <w:p w14:paraId="07894FE5" w14:textId="77777777" w:rsidR="002E0FA7" w:rsidRPr="00867675" w:rsidRDefault="002E0FA7"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F547" id="Abgerundete rechteckige Legende 674" o:spid="_x0000_s1081" type="#_x0000_t62" style="position:absolute;margin-left:258.45pt;margin-top:5.85pt;width:115.65pt;height:38.75pt;z-index:25165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" adj="23765,3411" fillcolor="white [3212]" strokecolor="#bfbfbf [2412]" strokeweight="1pt">
                      <v:textbox inset="1mm,,1mm">
                        <w:txbxContent>
                          <w:p w14:paraId="62BC0426" w14:textId="77777777" w:rsidR="002E0FA7" w:rsidRPr="00867675" w:rsidRDefault="002E0FA7" w:rsidP="003C1F98">
                            <w:pPr>
                              <w:rPr>
                                <w:color w:val="000000"/>
                              </w:rPr>
                            </w:pPr>
                            <w:r w:rsidRPr="00867675">
                              <w:rPr>
                                <w:color w:val="000000"/>
                              </w:rPr>
                              <w:t>Ich sehe 5 mal 2, denn es sind fünf 2er.</w:t>
                            </w:r>
                          </w:p>
                          <w:p w14:paraId="61F823FB" w14:textId="77777777" w:rsidR="002E0FA7" w:rsidRPr="00867675" w:rsidRDefault="002E0FA7" w:rsidP="003C1F98">
                            <w:pPr>
                              <w:rPr>
                                <w:color w:val="000000"/>
                              </w:rPr>
                            </w:pPr>
                          </w:p>
                          <w:p w14:paraId="07894FE5" w14:textId="77777777" w:rsidR="002E0FA7" w:rsidRPr="00867675" w:rsidRDefault="002E0FA7" w:rsidP="003C1F98">
                            <w:pPr>
                              <w:rPr>
                                <w:color w:val="000000"/>
                              </w:rPr>
                            </w:pPr>
                          </w:p>
                        </w:txbxContent>
                      </v:textbox>
                    </v:shape>
                  </w:pict>
                </mc:Fallback>
              </mc:AlternateContent>
            </w:r>
            <w:r>
              <w:rPr>
                <w:noProof/>
              </w:rPr>
              <mc:AlternateContent>
                <mc:Choice Requires="wps">
                  <w:drawing>
                    <wp:anchor distT="0" distB="0" distL="114300" distR="114300" simplePos="0" relativeHeight="251650150" behindDoc="0" locked="0" layoutInCell="1" allowOverlap="1" wp14:anchorId="0DB555E1" wp14:editId="3B0F1FB4">
                      <wp:simplePos x="0" y="0"/>
                      <wp:positionH relativeFrom="column">
                        <wp:posOffset>580104</wp:posOffset>
                      </wp:positionH>
                      <wp:positionV relativeFrom="paragraph">
                        <wp:posOffset>53975</wp:posOffset>
                      </wp:positionV>
                      <wp:extent cx="2632075" cy="539750"/>
                      <wp:effectExtent l="25400" t="152400" r="9525" b="19050"/>
                      <wp:wrapNone/>
                      <wp:docPr id="673" name="Abgerundete rechteckige Legende 673"/>
                      <wp:cNvGraphicFramePr/>
                      <a:graphic xmlns:a="http://schemas.openxmlformats.org/drawingml/2006/main">
                        <a:graphicData uri="http://schemas.microsoft.com/office/word/2010/wordprocessingShape">
                          <wps:wsp>
                            <wps:cNvSpPr/>
                            <wps:spPr>
                              <a:xfrm>
                                <a:off x="0" y="0"/>
                                <a:ext cx="2632075" cy="539750"/>
                              </a:xfrm>
                              <a:prstGeom prst="wedgeRoundRectCallout">
                                <a:avLst>
                                  <a:gd name="adj1" fmla="val -50086"/>
                                  <a:gd name="adj2" fmla="val -75874"/>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C58452" w14:textId="597BC7FB" w:rsidR="002E0FA7" w:rsidRPr="00867675" w:rsidRDefault="002E0FA7" w:rsidP="003C1F98">
                                  <w:pPr>
                                    <w:rPr>
                                      <w:color w:val="000000"/>
                                    </w:rPr>
                                  </w:pPr>
                                  <w:r w:rsidRPr="00867675">
                                    <w:rPr>
                                      <w:color w:val="000000"/>
                                    </w:rPr>
                                    <w:t>Ich sehe zwei Reihen mit jeweils 5 Punkten.</w:t>
                                  </w:r>
                                  <w:r w:rsidRPr="00867675">
                                    <w:rPr>
                                      <w:color w:val="000000"/>
                                    </w:rPr>
                                    <w:br/>
                                    <w:t>Das sind zwei 5er-Reihen, also 2 mal 5</w:t>
                                  </w:r>
                                  <w:r w:rsidR="00610CC0">
                                    <w:rPr>
                                      <w:color w:val="000000"/>
                                    </w:rPr>
                                    <w:t>.</w:t>
                                  </w:r>
                                  <w:r w:rsidRPr="00867675">
                                    <w:rPr>
                                      <w:color w:val="000000"/>
                                    </w:rPr>
                                    <w:t xml:space="preserve"> </w:t>
                                  </w:r>
                                </w:p>
                                <w:p w14:paraId="2A723B4C" w14:textId="77777777" w:rsidR="002E0FA7" w:rsidRPr="00867675" w:rsidRDefault="002E0FA7" w:rsidP="003C1F98">
                                  <w:pPr>
                                    <w:rPr>
                                      <w:color w:val="000000"/>
                                    </w:rPr>
                                  </w:pPr>
                                </w:p>
                                <w:p w14:paraId="7B598FAC" w14:textId="77777777" w:rsidR="002E0FA7" w:rsidRPr="00867675" w:rsidRDefault="002E0FA7"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55E1" id="Abgerundete rechteckige Legende 673" o:spid="_x0000_s1082" type="#_x0000_t62" style="position:absolute;margin-left:45.7pt;margin-top:4.25pt;width:207.25pt;height:42.5pt;z-index:251650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" adj="-19,-5589" filled="f" strokecolor="#bfbfbf [2412]" strokeweight="1pt">
                      <v:textbox inset="1mm,,1mm">
                        <w:txbxContent>
                          <w:p w14:paraId="6EC58452" w14:textId="597BC7FB" w:rsidR="002E0FA7" w:rsidRPr="00867675" w:rsidRDefault="002E0FA7" w:rsidP="003C1F98">
                            <w:pPr>
                              <w:rPr>
                                <w:color w:val="000000"/>
                              </w:rPr>
                            </w:pPr>
                            <w:r w:rsidRPr="00867675">
                              <w:rPr>
                                <w:color w:val="000000"/>
                              </w:rPr>
                              <w:t>Ich sehe zwei Reihen mit jeweils 5 Punkten.</w:t>
                            </w:r>
                            <w:r w:rsidRPr="00867675">
                              <w:rPr>
                                <w:color w:val="000000"/>
                              </w:rPr>
                              <w:br/>
                              <w:t>Das sind zwei 5er-Reihen, also 2 mal 5</w:t>
                            </w:r>
                            <w:r w:rsidR="00610CC0">
                              <w:rPr>
                                <w:color w:val="000000"/>
                              </w:rPr>
                              <w:t>.</w:t>
                            </w:r>
                            <w:r w:rsidRPr="00867675">
                              <w:rPr>
                                <w:color w:val="000000"/>
                              </w:rPr>
                              <w:t xml:space="preserve"> </w:t>
                            </w:r>
                          </w:p>
                          <w:p w14:paraId="2A723B4C" w14:textId="77777777" w:rsidR="002E0FA7" w:rsidRPr="00867675" w:rsidRDefault="002E0FA7" w:rsidP="003C1F98">
                            <w:pPr>
                              <w:rPr>
                                <w:color w:val="000000"/>
                              </w:rPr>
                            </w:pPr>
                          </w:p>
                          <w:p w14:paraId="7B598FAC" w14:textId="77777777" w:rsidR="002E0FA7" w:rsidRPr="00867675" w:rsidRDefault="002E0FA7" w:rsidP="003C1F98">
                            <w:pPr>
                              <w:rPr>
                                <w:color w:val="000000"/>
                              </w:rPr>
                            </w:pPr>
                          </w:p>
                        </w:txbxContent>
                      </v:textbox>
                    </v:shape>
                  </w:pict>
                </mc:Fallback>
              </mc:AlternateContent>
            </w:r>
          </w:p>
          <w:p w14:paraId="7A125630" w14:textId="77777777" w:rsidR="003C1F98" w:rsidRPr="00E73313" w:rsidRDefault="003C1F98" w:rsidP="002E0FA7">
            <w:pPr>
              <w:rPr>
                <w:b/>
                <w:color w:val="4F6228"/>
              </w:rPr>
            </w:pPr>
          </w:p>
          <w:p w14:paraId="2C815F62" w14:textId="77777777" w:rsidR="003C1F98" w:rsidRPr="00E73313" w:rsidRDefault="003C1F98" w:rsidP="002E0FA7"/>
          <w:p w14:paraId="7A34F44F" w14:textId="77777777" w:rsidR="003C1F98" w:rsidRDefault="003C1F98" w:rsidP="002E0FA7"/>
          <w:p w14:paraId="5C8D865D" w14:textId="77777777" w:rsidR="003C1F98" w:rsidRPr="00E73313" w:rsidRDefault="003C1F98" w:rsidP="002E0FA7"/>
        </w:tc>
      </w:tr>
      <w:tr w:rsidR="00EC5E23" w:rsidRPr="00E73313" w14:paraId="67B85D8B" w14:textId="77777777" w:rsidTr="002C29FD">
        <w:tc>
          <w:tcPr>
            <w:tcW w:w="708" w:type="dxa"/>
          </w:tcPr>
          <w:p w14:paraId="1214E085" w14:textId="77777777" w:rsidR="00EC5E23" w:rsidRPr="00E73313" w:rsidRDefault="00EC5E23" w:rsidP="002E0FA7">
            <w:pPr>
              <w:rPr>
                <w:noProof/>
              </w:rPr>
            </w:pPr>
          </w:p>
        </w:tc>
        <w:tc>
          <w:tcPr>
            <w:tcW w:w="494" w:type="dxa"/>
            <w:gridSpan w:val="3"/>
          </w:tcPr>
          <w:p w14:paraId="45F60923" w14:textId="77777777" w:rsidR="00EC5E23" w:rsidRPr="00E73313" w:rsidRDefault="00EC5E23" w:rsidP="00EC5E23">
            <w:pPr>
              <w:pStyle w:val="berschrift4"/>
            </w:pPr>
            <w:r>
              <w:t>a)</w:t>
            </w:r>
          </w:p>
        </w:tc>
        <w:tc>
          <w:tcPr>
            <w:tcW w:w="8189" w:type="dxa"/>
            <w:gridSpan w:val="3"/>
          </w:tcPr>
          <w:p w14:paraId="0AC94DBF" w14:textId="49AF4C8F" w:rsidR="00EC5E23" w:rsidRPr="00EC5E23" w:rsidRDefault="00EC5E23" w:rsidP="00EC5E23">
            <w:pPr>
              <w:pStyle w:val="Text"/>
            </w:pPr>
            <w:r w:rsidRPr="00E73313">
              <w:t xml:space="preserve">Finde zu dem Punktebild verschiedene </w:t>
            </w:r>
            <w:r w:rsidR="00825DFF">
              <w:t>Multiplikations-Aufgabe</w:t>
            </w:r>
            <w:r w:rsidRPr="00E73313">
              <w:t xml:space="preserve">n. </w:t>
            </w:r>
            <w:r w:rsidRPr="00E73313">
              <w:br/>
              <w:t xml:space="preserve">Kreise so ein, dass man </w:t>
            </w:r>
            <w:r w:rsidR="00C05D0C">
              <w:t>die Gruppen</w:t>
            </w:r>
            <w:r w:rsidRPr="00E73313">
              <w:t xml:space="preserve"> gut sehen kann.</w:t>
            </w:r>
          </w:p>
        </w:tc>
      </w:tr>
      <w:tr w:rsidR="003C1F98" w:rsidRPr="00E73313" w14:paraId="1433632A" w14:textId="77777777" w:rsidTr="002C29FD">
        <w:tc>
          <w:tcPr>
            <w:tcW w:w="708" w:type="dxa"/>
          </w:tcPr>
          <w:p w14:paraId="26E99070" w14:textId="4E074068" w:rsidR="003C1F98" w:rsidRPr="00E73313" w:rsidRDefault="00CD3FFB" w:rsidP="002E0FA7">
            <w:pPr>
              <w:rPr>
                <w:noProof/>
              </w:rPr>
            </w:pPr>
            <w:r>
              <w:rPr>
                <w:noProof/>
              </w:rPr>
              <w:drawing>
                <wp:anchor distT="0" distB="0" distL="114300" distR="114300" simplePos="0" relativeHeight="251652368" behindDoc="0" locked="0" layoutInCell="1" allowOverlap="1" wp14:anchorId="14FCEF4B" wp14:editId="440781B2">
                  <wp:simplePos x="0" y="0"/>
                  <wp:positionH relativeFrom="column">
                    <wp:posOffset>46007</wp:posOffset>
                  </wp:positionH>
                  <wp:positionV relativeFrom="paragraph">
                    <wp:posOffset>239240</wp:posOffset>
                  </wp:positionV>
                  <wp:extent cx="360000" cy="272386"/>
                  <wp:effectExtent l="0" t="0" r="0" b="0"/>
                  <wp:wrapNone/>
                  <wp:docPr id="582907354" name="Grafik 58290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494" w:type="dxa"/>
            <w:gridSpan w:val="3"/>
          </w:tcPr>
          <w:p w14:paraId="6956E496" w14:textId="77777777" w:rsidR="003C1F98" w:rsidRPr="00E73313" w:rsidRDefault="003C1F98" w:rsidP="002E0FA7">
            <w:pPr>
              <w:pStyle w:val="DialogAufgabeNummerV"/>
              <w:widowControl w:val="0"/>
              <w:spacing w:line="240" w:lineRule="auto"/>
              <w:rPr>
                <w:rFonts w:ascii="Cambria" w:hAnsi="Cambria"/>
                <w:color w:val="808080" w:themeColor="background1" w:themeShade="80"/>
              </w:rPr>
            </w:pPr>
          </w:p>
        </w:tc>
        <w:tc>
          <w:tcPr>
            <w:tcW w:w="8189" w:type="dxa"/>
            <w:gridSpan w:val="3"/>
          </w:tcPr>
          <w:p w14:paraId="458C4EC5" w14:textId="216742D7" w:rsidR="003C1F98" w:rsidRPr="00E73313" w:rsidRDefault="00EE3199" w:rsidP="002E0FA7">
            <w:pPr>
              <w:pStyle w:val="Text"/>
            </w:pPr>
            <w:r>
              <w:rPr>
                <w:noProof/>
              </w:rPr>
              <w:drawing>
                <wp:anchor distT="0" distB="0" distL="114300" distR="114300" simplePos="0" relativeHeight="251650065" behindDoc="0" locked="0" layoutInCell="1" allowOverlap="1" wp14:anchorId="6F21ED0D" wp14:editId="50E91F09">
                  <wp:simplePos x="0" y="0"/>
                  <wp:positionH relativeFrom="column">
                    <wp:posOffset>30156</wp:posOffset>
                  </wp:positionH>
                  <wp:positionV relativeFrom="paragraph">
                    <wp:posOffset>128270</wp:posOffset>
                  </wp:positionV>
                  <wp:extent cx="1171575" cy="561975"/>
                  <wp:effectExtent l="0" t="0" r="0" b="0"/>
                  <wp:wrapNone/>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3.1a.ep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71575" cy="561975"/>
                          </a:xfrm>
                          <a:prstGeom prst="rect">
                            <a:avLst/>
                          </a:prstGeom>
                        </pic:spPr>
                      </pic:pic>
                    </a:graphicData>
                  </a:graphic>
                </wp:anchor>
              </w:drawing>
            </w:r>
            <w:r>
              <w:rPr>
                <w:noProof/>
                <w:color w:val="F8B44F" w:themeColor="accent2"/>
              </w:rPr>
              <mc:AlternateContent>
                <mc:Choice Requires="wps">
                  <w:drawing>
                    <wp:anchor distT="0" distB="0" distL="114300" distR="114300" simplePos="0" relativeHeight="251650094" behindDoc="0" locked="0" layoutInCell="1" allowOverlap="1" wp14:anchorId="771531D6" wp14:editId="0EA464DD">
                      <wp:simplePos x="0" y="0"/>
                      <wp:positionH relativeFrom="column">
                        <wp:posOffset>1270</wp:posOffset>
                      </wp:positionH>
                      <wp:positionV relativeFrom="paragraph">
                        <wp:posOffset>94615</wp:posOffset>
                      </wp:positionV>
                      <wp:extent cx="210185" cy="643255"/>
                      <wp:effectExtent l="12700" t="12700" r="18415" b="17145"/>
                      <wp:wrapNone/>
                      <wp:docPr id="161" name="Ellipse 265"/>
                      <wp:cNvGraphicFramePr/>
                      <a:graphic xmlns:a="http://schemas.openxmlformats.org/drawingml/2006/main">
                        <a:graphicData uri="http://schemas.microsoft.com/office/word/2010/wordprocessingShape">
                          <wps:wsp>
                            <wps:cNvSpPr/>
                            <wps:spPr>
                              <a:xfrm>
                                <a:off x="0" y="0"/>
                                <a:ext cx="210185" cy="64325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83A535" id="Ellipse 265" o:spid="_x0000_s1026" style="position:absolute;margin-left:.1pt;margin-top:7.45pt;width:16.55pt;height:50.65pt;z-index:2516500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" filled="f" strokecolor="#0070c0" strokeweight="2.25pt">
                      <v:stroke joinstyle="miter"/>
                    </v:oval>
                  </w:pict>
                </mc:Fallback>
              </mc:AlternateContent>
            </w:r>
            <w:r>
              <w:rPr>
                <w:noProof/>
                <w:color w:val="F8B44F" w:themeColor="accent2"/>
              </w:rPr>
              <mc:AlternateContent>
                <mc:Choice Requires="wps">
                  <w:drawing>
                    <wp:anchor distT="0" distB="0" distL="114300" distR="114300" simplePos="0" relativeHeight="251650095" behindDoc="0" locked="0" layoutInCell="1" allowOverlap="1" wp14:anchorId="6E61E0CB" wp14:editId="53BE2144">
                      <wp:simplePos x="0" y="0"/>
                      <wp:positionH relativeFrom="column">
                        <wp:posOffset>208280</wp:posOffset>
                      </wp:positionH>
                      <wp:positionV relativeFrom="paragraph">
                        <wp:posOffset>85090</wp:posOffset>
                      </wp:positionV>
                      <wp:extent cx="210185" cy="643255"/>
                      <wp:effectExtent l="12700" t="12700" r="18415" b="17145"/>
                      <wp:wrapNone/>
                      <wp:docPr id="148" name="Ellipse 266"/>
                      <wp:cNvGraphicFramePr/>
                      <a:graphic xmlns:a="http://schemas.openxmlformats.org/drawingml/2006/main">
                        <a:graphicData uri="http://schemas.microsoft.com/office/word/2010/wordprocessingShape">
                          <wps:wsp>
                            <wps:cNvSpPr/>
                            <wps:spPr>
                              <a:xfrm>
                                <a:off x="0" y="0"/>
                                <a:ext cx="210185" cy="64325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539EE4" id="Ellipse 266" o:spid="_x0000_s1026" style="position:absolute;margin-left:16.4pt;margin-top:6.7pt;width:16.55pt;height:50.65pt;z-index:251650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" filled="f" strokecolor="#0070c0" strokeweight="2.25pt">
                      <v:stroke joinstyle="miter"/>
                    </v:oval>
                  </w:pict>
                </mc:Fallback>
              </mc:AlternateContent>
            </w:r>
            <w:r>
              <w:rPr>
                <w:noProof/>
                <w:color w:val="F8B44F" w:themeColor="accent2"/>
              </w:rPr>
              <mc:AlternateContent>
                <mc:Choice Requires="wps">
                  <w:drawing>
                    <wp:anchor distT="0" distB="0" distL="114300" distR="114300" simplePos="0" relativeHeight="251650096" behindDoc="0" locked="0" layoutInCell="1" allowOverlap="1" wp14:anchorId="45941263" wp14:editId="400F0346">
                      <wp:simplePos x="0" y="0"/>
                      <wp:positionH relativeFrom="column">
                        <wp:posOffset>408940</wp:posOffset>
                      </wp:positionH>
                      <wp:positionV relativeFrom="paragraph">
                        <wp:posOffset>84455</wp:posOffset>
                      </wp:positionV>
                      <wp:extent cx="210185" cy="643255"/>
                      <wp:effectExtent l="12700" t="12700" r="18415" b="17145"/>
                      <wp:wrapNone/>
                      <wp:docPr id="146" name="Ellipse 269"/>
                      <wp:cNvGraphicFramePr/>
                      <a:graphic xmlns:a="http://schemas.openxmlformats.org/drawingml/2006/main">
                        <a:graphicData uri="http://schemas.microsoft.com/office/word/2010/wordprocessingShape">
                          <wps:wsp>
                            <wps:cNvSpPr/>
                            <wps:spPr>
                              <a:xfrm>
                                <a:off x="0" y="0"/>
                                <a:ext cx="210185" cy="64325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845147" id="Ellipse 269" o:spid="_x0000_s1026" style="position:absolute;margin-left:32.2pt;margin-top:6.65pt;width:16.55pt;height:50.65pt;z-index:25165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" filled="f" strokecolor="#0070c0" strokeweight="2.25pt">
                      <v:stroke joinstyle="miter"/>
                    </v:oval>
                  </w:pict>
                </mc:Fallback>
              </mc:AlternateContent>
            </w:r>
            <w:r>
              <w:rPr>
                <w:noProof/>
                <w:color w:val="F8B44F" w:themeColor="accent2"/>
              </w:rPr>
              <mc:AlternateContent>
                <mc:Choice Requires="wps">
                  <w:drawing>
                    <wp:anchor distT="0" distB="0" distL="114300" distR="114300" simplePos="0" relativeHeight="251650097" behindDoc="0" locked="0" layoutInCell="1" allowOverlap="1" wp14:anchorId="4421F990" wp14:editId="1AFD588B">
                      <wp:simplePos x="0" y="0"/>
                      <wp:positionH relativeFrom="column">
                        <wp:posOffset>611505</wp:posOffset>
                      </wp:positionH>
                      <wp:positionV relativeFrom="paragraph">
                        <wp:posOffset>102235</wp:posOffset>
                      </wp:positionV>
                      <wp:extent cx="210185" cy="643255"/>
                      <wp:effectExtent l="12700" t="12700" r="18415" b="17145"/>
                      <wp:wrapNone/>
                      <wp:docPr id="138" name="Ellipse 270"/>
                      <wp:cNvGraphicFramePr/>
                      <a:graphic xmlns:a="http://schemas.openxmlformats.org/drawingml/2006/main">
                        <a:graphicData uri="http://schemas.microsoft.com/office/word/2010/wordprocessingShape">
                          <wps:wsp>
                            <wps:cNvSpPr/>
                            <wps:spPr>
                              <a:xfrm>
                                <a:off x="0" y="0"/>
                                <a:ext cx="210185" cy="64325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443458" id="Ellipse 270" o:spid="_x0000_s1026" style="position:absolute;margin-left:48.15pt;margin-top:8.05pt;width:16.55pt;height:50.65pt;z-index:2516500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" filled="f" strokecolor="#0070c0" strokeweight="2.25pt">
                      <v:stroke joinstyle="miter"/>
                    </v:oval>
                  </w:pict>
                </mc:Fallback>
              </mc:AlternateContent>
            </w:r>
            <w:r>
              <w:rPr>
                <w:noProof/>
                <w:color w:val="F8B44F" w:themeColor="accent2"/>
              </w:rPr>
              <mc:AlternateContent>
                <mc:Choice Requires="wps">
                  <w:drawing>
                    <wp:anchor distT="0" distB="0" distL="114300" distR="114300" simplePos="0" relativeHeight="251650128" behindDoc="0" locked="0" layoutInCell="1" allowOverlap="1" wp14:anchorId="3470D171" wp14:editId="19092FC9">
                      <wp:simplePos x="0" y="0"/>
                      <wp:positionH relativeFrom="column">
                        <wp:posOffset>818515</wp:posOffset>
                      </wp:positionH>
                      <wp:positionV relativeFrom="paragraph">
                        <wp:posOffset>99695</wp:posOffset>
                      </wp:positionV>
                      <wp:extent cx="210185" cy="643255"/>
                      <wp:effectExtent l="12700" t="12700" r="18415" b="17145"/>
                      <wp:wrapNone/>
                      <wp:docPr id="137" name="Ellipse 271"/>
                      <wp:cNvGraphicFramePr/>
                      <a:graphic xmlns:a="http://schemas.openxmlformats.org/drawingml/2006/main">
                        <a:graphicData uri="http://schemas.microsoft.com/office/word/2010/wordprocessingShape">
                          <wps:wsp>
                            <wps:cNvSpPr/>
                            <wps:spPr>
                              <a:xfrm>
                                <a:off x="0" y="0"/>
                                <a:ext cx="210185" cy="64325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5E11A9" id="Ellipse 271" o:spid="_x0000_s1026" style="position:absolute;margin-left:64.45pt;margin-top:7.85pt;width:16.55pt;height:50.65pt;z-index:25165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" filled="f" strokecolor="#0070c0" strokeweight="2.25pt">
                      <v:stroke joinstyle="miter"/>
                    </v:oval>
                  </w:pict>
                </mc:Fallback>
              </mc:AlternateContent>
            </w:r>
            <w:r>
              <w:rPr>
                <w:noProof/>
                <w:color w:val="F8B44F" w:themeColor="accent2"/>
              </w:rPr>
              <mc:AlternateContent>
                <mc:Choice Requires="wps">
                  <w:drawing>
                    <wp:anchor distT="0" distB="0" distL="114300" distR="114300" simplePos="0" relativeHeight="251650129" behindDoc="0" locked="0" layoutInCell="1" allowOverlap="1" wp14:anchorId="0CAFD1E7" wp14:editId="107AE98B">
                      <wp:simplePos x="0" y="0"/>
                      <wp:positionH relativeFrom="column">
                        <wp:posOffset>1019486</wp:posOffset>
                      </wp:positionH>
                      <wp:positionV relativeFrom="paragraph">
                        <wp:posOffset>76835</wp:posOffset>
                      </wp:positionV>
                      <wp:extent cx="210185" cy="643255"/>
                      <wp:effectExtent l="12700" t="12700" r="18415" b="17145"/>
                      <wp:wrapNone/>
                      <wp:docPr id="15236" name="Ellipse 15236"/>
                      <wp:cNvGraphicFramePr/>
                      <a:graphic xmlns:a="http://schemas.openxmlformats.org/drawingml/2006/main">
                        <a:graphicData uri="http://schemas.microsoft.com/office/word/2010/wordprocessingShape">
                          <wps:wsp>
                            <wps:cNvSpPr/>
                            <wps:spPr>
                              <a:xfrm>
                                <a:off x="0" y="0"/>
                                <a:ext cx="210185" cy="64325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25F752" id="Ellipse 15236" o:spid="_x0000_s1026" style="position:absolute;margin-left:80.25pt;margin-top:6.05pt;width:16.55pt;height:50.65pt;z-index:251650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" filled="f" strokecolor="#0070c0" strokeweight="2.25pt">
                      <v:stroke joinstyle="miter"/>
                    </v:oval>
                  </w:pict>
                </mc:Fallback>
              </mc:AlternateContent>
            </w:r>
            <w:r w:rsidR="003C1F98">
              <w:rPr>
                <w:noProof/>
              </w:rPr>
              <w:drawing>
                <wp:anchor distT="0" distB="0" distL="114300" distR="114300" simplePos="0" relativeHeight="251650067" behindDoc="0" locked="0" layoutInCell="1" allowOverlap="1" wp14:anchorId="5EE99B74" wp14:editId="4FCBD56E">
                  <wp:simplePos x="0" y="0"/>
                  <wp:positionH relativeFrom="column">
                    <wp:posOffset>3213735</wp:posOffset>
                  </wp:positionH>
                  <wp:positionV relativeFrom="paragraph">
                    <wp:posOffset>132548</wp:posOffset>
                  </wp:positionV>
                  <wp:extent cx="1171575" cy="561975"/>
                  <wp:effectExtent l="0" t="0" r="9525" b="9525"/>
                  <wp:wrapNone/>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3.1a.ep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71575" cy="561975"/>
                          </a:xfrm>
                          <a:prstGeom prst="rect">
                            <a:avLst/>
                          </a:prstGeom>
                        </pic:spPr>
                      </pic:pic>
                    </a:graphicData>
                  </a:graphic>
                </wp:anchor>
              </w:drawing>
            </w:r>
            <w:r w:rsidR="003C1F98">
              <w:rPr>
                <w:noProof/>
              </w:rPr>
              <w:drawing>
                <wp:anchor distT="0" distB="0" distL="114300" distR="114300" simplePos="0" relativeHeight="251650066" behindDoc="0" locked="0" layoutInCell="1" allowOverlap="1" wp14:anchorId="18DA0D89" wp14:editId="1A587D4E">
                  <wp:simplePos x="0" y="0"/>
                  <wp:positionH relativeFrom="column">
                    <wp:posOffset>1653205</wp:posOffset>
                  </wp:positionH>
                  <wp:positionV relativeFrom="paragraph">
                    <wp:posOffset>133350</wp:posOffset>
                  </wp:positionV>
                  <wp:extent cx="1171575" cy="561975"/>
                  <wp:effectExtent l="0" t="0" r="9525" b="9525"/>
                  <wp:wrapNone/>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3.1a.ep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71575" cy="561975"/>
                          </a:xfrm>
                          <a:prstGeom prst="rect">
                            <a:avLst/>
                          </a:prstGeom>
                        </pic:spPr>
                      </pic:pic>
                    </a:graphicData>
                  </a:graphic>
                </wp:anchor>
              </w:drawing>
            </w:r>
          </w:p>
          <w:p w14:paraId="32B6B435" w14:textId="77777777" w:rsidR="003C1F98" w:rsidRPr="00E73313" w:rsidRDefault="003C1F98" w:rsidP="002E0FA7">
            <w:pPr>
              <w:pStyle w:val="Text"/>
            </w:pPr>
          </w:p>
          <w:p w14:paraId="262C2A86" w14:textId="77777777" w:rsidR="003C1F98" w:rsidRPr="00E73313" w:rsidRDefault="003C1F98" w:rsidP="002E0FA7">
            <w:pPr>
              <w:pStyle w:val="Text"/>
            </w:pPr>
          </w:p>
          <w:p w14:paraId="07682549" w14:textId="77777777" w:rsidR="003C1F98" w:rsidRPr="00E73313" w:rsidRDefault="003C1F98" w:rsidP="002E0FA7">
            <w:pPr>
              <w:pStyle w:val="Text"/>
            </w:pPr>
          </w:p>
          <w:p w14:paraId="416B0363" w14:textId="77777777" w:rsidR="003C1F98" w:rsidRDefault="003C1F98" w:rsidP="002E0FA7">
            <w:pPr>
              <w:pStyle w:val="Text"/>
            </w:pPr>
            <w:r w:rsidRPr="006E59AC">
              <w:rPr>
                <w:noProof/>
                <w:color w:val="auto"/>
              </w:rPr>
              <mc:AlternateContent>
                <mc:Choice Requires="wps">
                  <w:drawing>
                    <wp:anchor distT="45720" distB="45720" distL="114300" distR="114300" simplePos="0" relativeHeight="251650131" behindDoc="0" locked="0" layoutInCell="1" allowOverlap="1" wp14:anchorId="18785263" wp14:editId="795CD6AE">
                      <wp:simplePos x="0" y="0"/>
                      <wp:positionH relativeFrom="column">
                        <wp:posOffset>3161030</wp:posOffset>
                      </wp:positionH>
                      <wp:positionV relativeFrom="paragraph">
                        <wp:posOffset>93285</wp:posOffset>
                      </wp:positionV>
                      <wp:extent cx="1362710" cy="1404620"/>
                      <wp:effectExtent l="0" t="0" r="8890" b="5080"/>
                      <wp:wrapSquare wrapText="bothSides"/>
                      <wp:docPr id="15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04620"/>
                              </a:xfrm>
                              <a:prstGeom prst="rect">
                                <a:avLst/>
                              </a:prstGeom>
                              <a:solidFill>
                                <a:srgbClr val="FFFFFF"/>
                              </a:solidFill>
                              <a:ln w="9525">
                                <a:noFill/>
                                <a:miter lim="800000"/>
                                <a:headEnd/>
                                <a:tailEnd/>
                              </a:ln>
                            </wps:spPr>
                            <wps:txbx>
                              <w:txbxContent>
                                <w:p w14:paraId="3051142A" w14:textId="77777777" w:rsidR="002E0FA7" w:rsidRPr="0069129F" w:rsidRDefault="002E0FA7" w:rsidP="000A65C6">
                                  <w:pPr>
                                    <w:spacing w:line="336" w:lineRule="auto"/>
                                    <w:rPr>
                                      <w:color w:val="7F7F7F" w:themeColor="text1" w:themeTint="80"/>
                                    </w:rPr>
                                  </w:pPr>
                                  <w:r w:rsidRPr="0069129F">
                                    <w:rPr>
                                      <w:color w:val="7F7F7F" w:themeColor="text1" w:themeTint="80"/>
                                    </w:rPr>
                                    <w:t>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85263" id="Textfeld 2" o:spid="_x0000_s1083" type="#_x0000_t202" style="position:absolute;margin-left:248.9pt;margin-top:7.35pt;width:107.3pt;height:110.6pt;z-index:2516501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" stroked="f">
                      <v:textbox style="mso-fit-shape-to-text:t">
                        <w:txbxContent>
                          <w:p w14:paraId="3051142A" w14:textId="77777777" w:rsidR="002E0FA7" w:rsidRPr="0069129F" w:rsidRDefault="002E0FA7" w:rsidP="000A65C6">
                            <w:pPr>
                              <w:spacing w:line="336" w:lineRule="auto"/>
                              <w:rPr>
                                <w:color w:val="7F7F7F" w:themeColor="text1" w:themeTint="80"/>
                              </w:rPr>
                            </w:pPr>
                            <w:r w:rsidRPr="0069129F">
                              <w:rPr>
                                <w:color w:val="7F7F7F" w:themeColor="text1" w:themeTint="80"/>
                              </w:rPr>
                              <w:t>________________________________________________________________</w:t>
                            </w:r>
                          </w:p>
                        </w:txbxContent>
                      </v:textbox>
                      <w10:wrap type="square"/>
                    </v:shape>
                  </w:pict>
                </mc:Fallback>
              </mc:AlternateContent>
            </w:r>
            <w:r w:rsidRPr="006E59AC">
              <w:rPr>
                <w:noProof/>
                <w:color w:val="auto"/>
              </w:rPr>
              <mc:AlternateContent>
                <mc:Choice Requires="wps">
                  <w:drawing>
                    <wp:anchor distT="45720" distB="45720" distL="114300" distR="114300" simplePos="0" relativeHeight="251650130" behindDoc="0" locked="0" layoutInCell="1" allowOverlap="1" wp14:anchorId="44CA26D4" wp14:editId="565E43D3">
                      <wp:simplePos x="0" y="0"/>
                      <wp:positionH relativeFrom="column">
                        <wp:posOffset>1599565</wp:posOffset>
                      </wp:positionH>
                      <wp:positionV relativeFrom="paragraph">
                        <wp:posOffset>92015</wp:posOffset>
                      </wp:positionV>
                      <wp:extent cx="1362710" cy="1404620"/>
                      <wp:effectExtent l="0" t="0" r="8890" b="5080"/>
                      <wp:wrapSquare wrapText="bothSides"/>
                      <wp:docPr id="15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04620"/>
                              </a:xfrm>
                              <a:prstGeom prst="rect">
                                <a:avLst/>
                              </a:prstGeom>
                              <a:solidFill>
                                <a:srgbClr val="FFFFFF"/>
                              </a:solidFill>
                              <a:ln w="9525">
                                <a:noFill/>
                                <a:miter lim="800000"/>
                                <a:headEnd/>
                                <a:tailEnd/>
                              </a:ln>
                            </wps:spPr>
                            <wps:txbx>
                              <w:txbxContent>
                                <w:p w14:paraId="00938E63" w14:textId="77777777" w:rsidR="002E0FA7" w:rsidRPr="0069129F" w:rsidRDefault="002E0FA7" w:rsidP="000A65C6">
                                  <w:pPr>
                                    <w:spacing w:line="336" w:lineRule="auto"/>
                                    <w:rPr>
                                      <w:color w:val="7F7F7F" w:themeColor="text1" w:themeTint="80"/>
                                    </w:rPr>
                                  </w:pPr>
                                  <w:r w:rsidRPr="0069129F">
                                    <w:rPr>
                                      <w:color w:val="7F7F7F" w:themeColor="text1" w:themeTint="80"/>
                                    </w:rPr>
                                    <w:t>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A26D4" id="_x0000_s1084" type="#_x0000_t202" style="position:absolute;margin-left:125.95pt;margin-top:7.25pt;width:107.3pt;height:110.6pt;z-index:2516501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" stroked="f">
                      <v:textbox style="mso-fit-shape-to-text:t">
                        <w:txbxContent>
                          <w:p w14:paraId="00938E63" w14:textId="77777777" w:rsidR="002E0FA7" w:rsidRPr="0069129F" w:rsidRDefault="002E0FA7" w:rsidP="000A65C6">
                            <w:pPr>
                              <w:spacing w:line="336" w:lineRule="auto"/>
                              <w:rPr>
                                <w:color w:val="7F7F7F" w:themeColor="text1" w:themeTint="80"/>
                              </w:rPr>
                            </w:pPr>
                            <w:r w:rsidRPr="0069129F">
                              <w:rPr>
                                <w:color w:val="7F7F7F" w:themeColor="text1" w:themeTint="80"/>
                              </w:rPr>
                              <w:t>________________________________________________________________</w:t>
                            </w:r>
                          </w:p>
                        </w:txbxContent>
                      </v:textbox>
                      <w10:wrap type="square"/>
                    </v:shape>
                  </w:pict>
                </mc:Fallback>
              </mc:AlternateContent>
            </w:r>
          </w:p>
          <w:p w14:paraId="416DCAB3" w14:textId="77777777" w:rsidR="003C1F98" w:rsidRDefault="003C1F98" w:rsidP="002E0FA7">
            <w:pPr>
              <w:pStyle w:val="HandschriftVorlage"/>
            </w:pPr>
            <w:r>
              <w:t xml:space="preserve">Sechs </w:t>
            </w:r>
            <w:r w:rsidR="0000022A">
              <w:t xml:space="preserve">Gruppen </w:t>
            </w:r>
            <w:r>
              <w:t xml:space="preserve">mit        </w:t>
            </w:r>
          </w:p>
          <w:p w14:paraId="2C0617C9" w14:textId="77777777" w:rsidR="003C1F98" w:rsidRDefault="003C1F98" w:rsidP="002E0FA7">
            <w:pPr>
              <w:pStyle w:val="HandschriftVorlage"/>
            </w:pPr>
            <w:r>
              <w:t>je 3 Punkten</w:t>
            </w:r>
          </w:p>
          <w:p w14:paraId="00CB3CEF" w14:textId="77777777" w:rsidR="003C1F98" w:rsidRDefault="003C1F98" w:rsidP="002E0FA7">
            <w:pPr>
              <w:pStyle w:val="HandschriftVorlage"/>
              <w:rPr>
                <w:color w:val="F8B44F" w:themeColor="accent2"/>
              </w:rPr>
            </w:pPr>
            <w:r>
              <w:t xml:space="preserve"> </w:t>
            </w:r>
          </w:p>
          <w:p w14:paraId="0FED582C" w14:textId="4C2408E8" w:rsidR="003C1F98" w:rsidRDefault="003C1F98" w:rsidP="002E0FA7">
            <w:pPr>
              <w:pStyle w:val="HandschriftVorlage"/>
            </w:pPr>
            <w:r>
              <w:t>Sechs 3er</w:t>
            </w:r>
            <w:r w:rsidR="00F22035">
              <w:t>-</w:t>
            </w:r>
            <w:r w:rsidR="009C3128">
              <w:t xml:space="preserve">Gruppen </w:t>
            </w:r>
          </w:p>
          <w:p w14:paraId="1F5C3E12" w14:textId="77777777" w:rsidR="003C1F98" w:rsidRDefault="003C1F98" w:rsidP="002E0FA7">
            <w:pPr>
              <w:pStyle w:val="HandschriftVorlage"/>
            </w:pPr>
          </w:p>
          <w:p w14:paraId="30C5EC5A" w14:textId="77777777" w:rsidR="003C1F98" w:rsidRDefault="003C1F98" w:rsidP="002E0FA7">
            <w:pPr>
              <w:pStyle w:val="HandschriftVorlage"/>
            </w:pPr>
          </w:p>
          <w:p w14:paraId="5BB2AC85" w14:textId="4A08CD26" w:rsidR="003C1F98" w:rsidRDefault="00825DFF" w:rsidP="002E0FA7">
            <w:pPr>
              <w:pStyle w:val="Text"/>
            </w:pPr>
            <w:r>
              <w:t>Multiplikation</w:t>
            </w:r>
            <w:r w:rsidR="00C05D0C">
              <w:t>s-Aufgabe</w:t>
            </w:r>
            <w:r w:rsidR="00D86AD2">
              <w:t xml:space="preserve">:       </w:t>
            </w:r>
            <w:r>
              <w:t>Multiplikation</w:t>
            </w:r>
            <w:r w:rsidR="00C05D0C">
              <w:t>s-Aufgabe</w:t>
            </w:r>
            <w:r w:rsidR="00393B01">
              <w:t>:</w:t>
            </w:r>
            <w:r w:rsidR="00D86AD2">
              <w:t xml:space="preserve">      Multiplikat</w:t>
            </w:r>
            <w:r w:rsidR="00393B01">
              <w:t>i</w:t>
            </w:r>
            <w:r w:rsidR="00D86AD2">
              <w:t>on</w:t>
            </w:r>
            <w:r w:rsidR="00C05D0C">
              <w:t>s-Aufgabe</w:t>
            </w:r>
            <w:r w:rsidR="00393B01">
              <w:t>:</w:t>
            </w:r>
          </w:p>
          <w:p w14:paraId="16A0FF32" w14:textId="77777777" w:rsidR="00D86AD2" w:rsidRPr="002C29FD" w:rsidRDefault="00D86AD2" w:rsidP="002E0FA7">
            <w:pPr>
              <w:pStyle w:val="Text"/>
              <w:rPr>
                <w:sz w:val="8"/>
                <w:szCs w:val="4"/>
              </w:rPr>
            </w:pPr>
          </w:p>
          <w:p w14:paraId="4A1A1371" w14:textId="77777777" w:rsidR="002C29FD" w:rsidRPr="00E73313" w:rsidRDefault="002C29FD" w:rsidP="002E0FA7">
            <w:pPr>
              <w:pStyle w:val="Text"/>
            </w:pPr>
          </w:p>
          <w:p w14:paraId="70916097" w14:textId="47271193" w:rsidR="003C1F98" w:rsidRPr="00A35658" w:rsidRDefault="003C1F98" w:rsidP="002E0FA7">
            <w:pPr>
              <w:pStyle w:val="Text"/>
              <w:rPr>
                <w:color w:val="7F7F7F" w:themeColor="text1" w:themeTint="80"/>
              </w:rPr>
            </w:pPr>
            <w:r w:rsidRPr="0069129F">
              <w:rPr>
                <w:noProof/>
                <w:color w:val="7F7F7F" w:themeColor="text1" w:themeTint="80"/>
              </w:rPr>
              <mc:AlternateContent>
                <mc:Choice Requires="wps">
                  <w:drawing>
                    <wp:anchor distT="4294967295" distB="4294967295" distL="114300" distR="114300" simplePos="0" relativeHeight="251650062" behindDoc="0" locked="0" layoutInCell="1" allowOverlap="1" wp14:anchorId="36DEA53D" wp14:editId="79F1970C">
                      <wp:simplePos x="0" y="0"/>
                      <wp:positionH relativeFrom="column">
                        <wp:posOffset>1651000</wp:posOffset>
                      </wp:positionH>
                      <wp:positionV relativeFrom="paragraph">
                        <wp:posOffset>634</wp:posOffset>
                      </wp:positionV>
                      <wp:extent cx="1191895" cy="0"/>
                      <wp:effectExtent l="0" t="0" r="27305" b="19050"/>
                      <wp:wrapNone/>
                      <wp:docPr id="182" name="Gerade Verbindung 2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89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A1138A" id="Gerade Verbindung 21692" o:spid="_x0000_s1026" style="position:absolute;z-index:25165006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0pt,.05pt" to="22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" strokecolor="windowText">
                      <o:lock v:ext="edit" shapetype="f"/>
                    </v:line>
                  </w:pict>
                </mc:Fallback>
              </mc:AlternateContent>
            </w:r>
            <w:r w:rsidRPr="0069129F">
              <w:rPr>
                <w:noProof/>
                <w:color w:val="7F7F7F" w:themeColor="text1" w:themeTint="80"/>
              </w:rPr>
              <mc:AlternateContent>
                <mc:Choice Requires="wps">
                  <w:drawing>
                    <wp:anchor distT="4294967295" distB="4294967295" distL="114300" distR="114300" simplePos="0" relativeHeight="251650058" behindDoc="0" locked="0" layoutInCell="1" allowOverlap="1" wp14:anchorId="41E66CA2" wp14:editId="19E8DBD0">
                      <wp:simplePos x="0" y="0"/>
                      <wp:positionH relativeFrom="column">
                        <wp:posOffset>12700</wp:posOffset>
                      </wp:positionH>
                      <wp:positionV relativeFrom="paragraph">
                        <wp:posOffset>634</wp:posOffset>
                      </wp:positionV>
                      <wp:extent cx="1191895" cy="0"/>
                      <wp:effectExtent l="0" t="0" r="27305" b="19050"/>
                      <wp:wrapNone/>
                      <wp:docPr id="183" name="Gerade Verbindung 2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89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59E5E0" id="Gerade Verbindung 21692" o:spid="_x0000_s1026" style="position:absolute;z-index:25165005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pt,.05pt" to="9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" strokecolor="windowText">
                      <o:lock v:ext="edit" shapetype="f"/>
                    </v:line>
                  </w:pict>
                </mc:Fallback>
              </mc:AlternateContent>
            </w:r>
            <w:r w:rsidRPr="0069129F">
              <w:rPr>
                <w:noProof/>
                <w:color w:val="7F7F7F" w:themeColor="text1" w:themeTint="80"/>
              </w:rPr>
              <mc:AlternateContent>
                <mc:Choice Requires="wps">
                  <w:drawing>
                    <wp:anchor distT="4294967295" distB="4294967295" distL="114300" distR="114300" simplePos="0" relativeHeight="251650063" behindDoc="0" locked="0" layoutInCell="1" allowOverlap="1" wp14:anchorId="6B1617F1" wp14:editId="443C944E">
                      <wp:simplePos x="0" y="0"/>
                      <wp:positionH relativeFrom="column">
                        <wp:posOffset>3237865</wp:posOffset>
                      </wp:positionH>
                      <wp:positionV relativeFrom="paragraph">
                        <wp:posOffset>634</wp:posOffset>
                      </wp:positionV>
                      <wp:extent cx="1191895" cy="0"/>
                      <wp:effectExtent l="0" t="0" r="27305" b="19050"/>
                      <wp:wrapNone/>
                      <wp:docPr id="184" name="Gerade Verbindung 2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89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B3FC9D" id="Gerade Verbindung 21692" o:spid="_x0000_s1026" style="position:absolute;z-index:251650063;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54.95pt,.05pt" to="34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" strokecolor="windowText">
                      <o:lock v:ext="edit" shapetype="f"/>
                    </v:line>
                  </w:pict>
                </mc:Fallback>
              </mc:AlternateContent>
            </w:r>
          </w:p>
        </w:tc>
      </w:tr>
      <w:tr w:rsidR="00EC5E23" w:rsidRPr="00E73313" w14:paraId="1770BEFA" w14:textId="77777777" w:rsidTr="002C29FD">
        <w:tc>
          <w:tcPr>
            <w:tcW w:w="708" w:type="dxa"/>
          </w:tcPr>
          <w:p w14:paraId="127001BA" w14:textId="77777777" w:rsidR="00EC5E23" w:rsidRDefault="00EC5E23" w:rsidP="002E0FA7">
            <w:pPr>
              <w:rPr>
                <w:noProof/>
              </w:rPr>
            </w:pPr>
          </w:p>
          <w:p w14:paraId="7671AA2E" w14:textId="77777777" w:rsidR="00EC5E23" w:rsidRDefault="00EC5E23" w:rsidP="002E0FA7">
            <w:pPr>
              <w:rPr>
                <w:noProof/>
              </w:rPr>
            </w:pPr>
          </w:p>
          <w:p w14:paraId="6DFEEA46" w14:textId="77777777" w:rsidR="00D86547" w:rsidRPr="00E73313" w:rsidRDefault="00D86547" w:rsidP="002E0FA7">
            <w:pPr>
              <w:rPr>
                <w:noProof/>
              </w:rPr>
            </w:pPr>
          </w:p>
        </w:tc>
        <w:tc>
          <w:tcPr>
            <w:tcW w:w="494" w:type="dxa"/>
            <w:gridSpan w:val="3"/>
          </w:tcPr>
          <w:p w14:paraId="676E77FD" w14:textId="77777777" w:rsidR="00EC5E23" w:rsidRPr="00E73313" w:rsidRDefault="00EC5E23" w:rsidP="00EC5E23">
            <w:pPr>
              <w:pStyle w:val="berschrift4"/>
            </w:pPr>
            <w:r>
              <w:t>*b)</w:t>
            </w:r>
          </w:p>
        </w:tc>
        <w:tc>
          <w:tcPr>
            <w:tcW w:w="8189" w:type="dxa"/>
            <w:gridSpan w:val="3"/>
          </w:tcPr>
          <w:p w14:paraId="13FE08CB" w14:textId="40C14BEE" w:rsidR="00EC5E23" w:rsidRDefault="00EC5E23" w:rsidP="00EC5E23">
            <w:pPr>
              <w:rPr>
                <w:noProof/>
              </w:rPr>
            </w:pPr>
            <w:r>
              <w:rPr>
                <w:noProof/>
              </w:rPr>
              <w:t>Findest du im gleichen Bild noch weitere Multiplikation</w:t>
            </w:r>
            <w:r w:rsidR="00D86AD2">
              <w:rPr>
                <w:noProof/>
              </w:rPr>
              <w:t>s-Aufgabe</w:t>
            </w:r>
            <w:r>
              <w:rPr>
                <w:noProof/>
              </w:rPr>
              <w:t xml:space="preserve">n? </w:t>
            </w:r>
            <w:r>
              <w:rPr>
                <w:noProof/>
              </w:rPr>
              <w:br/>
              <w:t>Wie müssen dann die gleichgroßen Gruppen aussehen?</w:t>
            </w:r>
          </w:p>
          <w:p w14:paraId="13A40C18" w14:textId="77777777" w:rsidR="00A81340" w:rsidRDefault="00A81340" w:rsidP="00EC5E23">
            <w:pPr>
              <w:rPr>
                <w:noProof/>
              </w:rPr>
            </w:pPr>
          </w:p>
        </w:tc>
      </w:tr>
      <w:tr w:rsidR="00A81340" w:rsidRPr="00E73313" w14:paraId="4997D6DA" w14:textId="77777777" w:rsidTr="002C29FD">
        <w:tc>
          <w:tcPr>
            <w:tcW w:w="708" w:type="dxa"/>
          </w:tcPr>
          <w:p w14:paraId="5B5B3085" w14:textId="77777777" w:rsidR="00A81340" w:rsidRDefault="00A81340" w:rsidP="00A81340">
            <w:pPr>
              <w:spacing w:line="240" w:lineRule="atLeast"/>
              <w:rPr>
                <w:noProof/>
              </w:rPr>
            </w:pPr>
            <w:r>
              <w:rPr>
                <w:noProof/>
              </w:rPr>
              <mc:AlternateContent>
                <mc:Choice Requires="wpg">
                  <w:drawing>
                    <wp:anchor distT="0" distB="0" distL="114300" distR="114300" simplePos="0" relativeHeight="251652406" behindDoc="0" locked="0" layoutInCell="1" allowOverlap="1" wp14:anchorId="529F75EA" wp14:editId="64DA385B">
                      <wp:simplePos x="0" y="0"/>
                      <wp:positionH relativeFrom="column">
                        <wp:posOffset>-170</wp:posOffset>
                      </wp:positionH>
                      <wp:positionV relativeFrom="paragraph">
                        <wp:posOffset>8281</wp:posOffset>
                      </wp:positionV>
                      <wp:extent cx="287655" cy="183515"/>
                      <wp:effectExtent l="0" t="0" r="0" b="6985"/>
                      <wp:wrapNone/>
                      <wp:docPr id="19" name="Gruppieren 806">
                        <a:hlinkClick xmlns:a="http://schemas.openxmlformats.org/drawingml/2006/main" r:id="rId90"/>
                      </wp:docPr>
                      <wp:cNvGraphicFramePr/>
                      <a:graphic xmlns:a="http://schemas.openxmlformats.org/drawingml/2006/main">
                        <a:graphicData uri="http://schemas.microsoft.com/office/word/2010/wordprocessingGroup">
                          <wpg:wgp>
                            <wpg:cNvGrpSpPr/>
                            <wpg:grpSpPr>
                              <a:xfrm>
                                <a:off x="0" y="0"/>
                                <a:ext cx="287655" cy="183515"/>
                                <a:chOff x="0" y="0"/>
                                <a:chExt cx="287655" cy="183515"/>
                              </a:xfrm>
                            </wpg:grpSpPr>
                            <wpg:grpSp>
                              <wpg:cNvPr id="20" name="Gruppieren 3">
                                <a:hlinkClick r:id="rId58"/>
                              </wpg:cNvPr>
                              <wpg:cNvGrpSpPr/>
                              <wpg:grpSpPr>
                                <a:xfrm>
                                  <a:off x="0" y="0"/>
                                  <a:ext cx="287655" cy="183515"/>
                                  <a:chOff x="0" y="0"/>
                                  <a:chExt cx="288000" cy="184046"/>
                                </a:xfrm>
                                <a:solidFill>
                                  <a:srgbClr val="327A86"/>
                                </a:solidFill>
                              </wpg:grpSpPr>
                              <wps:wsp>
                                <wps:cNvPr id="21" name="Abgerundetes Rechteck 1"/>
                                <wps:cNvSpPr>
                                  <a:spLocks noChangeAspect="1"/>
                                </wps:cNvSpPr>
                                <wps:spPr>
                                  <a:xfrm flipV="1">
                                    <a:off x="0" y="0"/>
                                    <a:ext cx="288000" cy="184046"/>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reieck 2"/>
                                <wps:cNvSpPr/>
                                <wps:spPr>
                                  <a:xfrm rot="5400000">
                                    <a:off x="90805" y="32385"/>
                                    <a:ext cx="108000" cy="1080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Dreieck 804"/>
                              <wps:cNvSpPr/>
                              <wps:spPr>
                                <a:xfrm rot="5400000">
                                  <a:off x="94451" y="33177"/>
                                  <a:ext cx="107755" cy="118734"/>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E8C918" id="Gruppieren 806" o:spid="_x0000_s1026" href="https://mathe-sicher-koennen.dzlm.de/erklaervideos?nid=686" style="position:absolute;margin-left:0;margin-top:.65pt;width:22.65pt;height:14.45pt;z-index:251652406" coordsize="287655,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" o:button="t">
                      <v:group id="Gruppieren 3" o:spid="_x0000_s1027" href="https://mathe-sicher-koennen.dzlm.de/erklaervideos?nid=711" style="position:absolute;width:287655;height:183515" coordsize="288000,18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" o:button="t">
                        <v:roundrect id="Abgerundetes Rechteck 1" o:spid="_x0000_s1028" style="position:absolute;width:288000;height:184046;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" filled="f" stroked="f" strokeweight="1pt">
                          <v:stroke joinstyle="miter"/>
                          <o:lock v:ext="edit" aspectratio="t"/>
                        </v:roundrect>
                        <v:shape id="Dreieck 2" o:spid="_x0000_s1029" type="#_x0000_t5" style="position:absolute;left:90805;top:32385;width:108000;height:108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" filled="f" stroked="f" strokeweight="1pt"/>
                      </v:group>
                      <v:shape id="Dreieck 804" o:spid="_x0000_s1030" type="#_x0000_t5" style="position:absolute;left:94451;top:33177;width:107755;height:1187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" fillcolor="white [3212]" stroked="f" strokeweight="1pt"/>
                    </v:group>
                  </w:pict>
                </mc:Fallback>
              </mc:AlternateContent>
            </w:r>
          </w:p>
          <w:p w14:paraId="546144E4" w14:textId="77777777" w:rsidR="00A81340" w:rsidRDefault="00A81340" w:rsidP="002E0FA7">
            <w:pPr>
              <w:rPr>
                <w:noProof/>
              </w:rPr>
            </w:pPr>
          </w:p>
        </w:tc>
        <w:tc>
          <w:tcPr>
            <w:tcW w:w="494" w:type="dxa"/>
            <w:gridSpan w:val="3"/>
          </w:tcPr>
          <w:p w14:paraId="329CD238" w14:textId="34F37206" w:rsidR="00A81340" w:rsidRDefault="00D86547" w:rsidP="00EC5E23">
            <w:pPr>
              <w:pStyle w:val="berschrift4"/>
            </w:pPr>
            <w:r>
              <w:t xml:space="preserve"> </w:t>
            </w:r>
            <w:r w:rsidR="00A81340">
              <w:t>c)</w:t>
            </w:r>
          </w:p>
        </w:tc>
        <w:tc>
          <w:tcPr>
            <w:tcW w:w="8189" w:type="dxa"/>
            <w:gridSpan w:val="3"/>
          </w:tcPr>
          <w:p w14:paraId="45397DB1" w14:textId="42C2DE84" w:rsidR="00543A9A" w:rsidRDefault="0089672F" w:rsidP="00EC5E23">
            <w:pPr>
              <w:rPr>
                <w:noProof/>
              </w:rPr>
            </w:pPr>
            <w:r>
              <w:rPr>
                <w:noProof/>
              </w:rPr>
              <mc:AlternateContent>
                <mc:Choice Requires="wps">
                  <w:drawing>
                    <wp:anchor distT="0" distB="0" distL="114300" distR="114300" simplePos="0" relativeHeight="252330320" behindDoc="0" locked="0" layoutInCell="1" allowOverlap="1" wp14:anchorId="2D3A8ED4" wp14:editId="0045F852">
                      <wp:simplePos x="0" y="0"/>
                      <wp:positionH relativeFrom="column">
                        <wp:posOffset>4066223</wp:posOffset>
                      </wp:positionH>
                      <wp:positionV relativeFrom="paragraph">
                        <wp:posOffset>332423</wp:posOffset>
                      </wp:positionV>
                      <wp:extent cx="1362394" cy="366712"/>
                      <wp:effectExtent l="0" t="0" r="0" b="0"/>
                      <wp:wrapNone/>
                      <wp:docPr id="1035225375" name="Textfeld 7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362394" cy="366712"/>
                              </a:xfrm>
                              <a:prstGeom prst="rect">
                                <a:avLst/>
                              </a:prstGeom>
                              <a:noFill/>
                              <a:ln w="6350">
                                <a:noFill/>
                              </a:ln>
                            </wps:spPr>
                            <wps:txbx>
                              <w:txbxContent>
                                <w:p w14:paraId="6DA207D7" w14:textId="5723B7AB" w:rsidR="0089672F" w:rsidRPr="0025323E" w:rsidRDefault="0089672F" w:rsidP="0089672F">
                                  <w:pPr>
                                    <w:spacing w:line="240" w:lineRule="auto"/>
                                    <w:rPr>
                                      <w:rFonts w:cstheme="minorHAnsi"/>
                                      <w:color w:val="327A86" w:themeColor="text2"/>
                                      <w:sz w:val="14"/>
                                      <w:szCs w:val="14"/>
                                    </w:rPr>
                                  </w:pPr>
                                  <w:hyperlink r:id="rId91" w:history="1">
                                    <w:r w:rsidRPr="004313C2">
                                      <w:rPr>
                                        <w:rStyle w:val="Hyperlink"/>
                                        <w:rFonts w:cstheme="minorHAnsi"/>
                                        <w:sz w:val="14"/>
                                        <w:szCs w:val="14"/>
                                      </w:rPr>
                                      <w:t>mathe-sicher-koennen.dzlm.de/</w:t>
                                    </w:r>
                                    <w:r w:rsidRPr="004313C2">
                                      <w:rPr>
                                        <w:rStyle w:val="Hyperlink"/>
                                        <w:rFonts w:cstheme="minorHAnsi"/>
                                        <w:sz w:val="14"/>
                                        <w:szCs w:val="14"/>
                                      </w:rPr>
                                      <w:br/>
                                    </w:r>
                                    <w:proofErr w:type="spellStart"/>
                                    <w:r w:rsidRPr="004313C2">
                                      <w:rPr>
                                        <w:rStyle w:val="Hyperlink"/>
                                        <w:rFonts w:cstheme="minorHAnsi"/>
                                        <w:sz w:val="14"/>
                                        <w:szCs w:val="14"/>
                                      </w:rPr>
                                      <w:t>erklaervideos?nid</w:t>
                                    </w:r>
                                    <w:proofErr w:type="spellEnd"/>
                                    <w:r w:rsidRPr="004313C2">
                                      <w:rPr>
                                        <w:rStyle w:val="Hyperlink"/>
                                        <w:rFonts w:cstheme="minorHAnsi"/>
                                        <w:sz w:val="14"/>
                                        <w:szCs w:val="14"/>
                                      </w:rPr>
                                      <w:t>=686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8ED4" id="_x0000_s1085" type="#_x0000_t202" href="https://mathe-sicher-koennen.dzlm.de/erklaervideos?nid=712" style="position:absolute;margin-left:320.2pt;margin-top:26.2pt;width:107.3pt;height:28.85pt;z-index:25233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" o:button="t" filled="f" stroked="f" strokeweight=".5pt">
                      <v:fill o:detectmouseclick="t"/>
                      <v:textbox>
                        <w:txbxContent>
                          <w:p w14:paraId="6DA207D7" w14:textId="5723B7AB" w:rsidR="0089672F" w:rsidRPr="0025323E" w:rsidRDefault="0089672F" w:rsidP="0089672F">
                            <w:pPr>
                              <w:spacing w:line="240" w:lineRule="auto"/>
                              <w:rPr>
                                <w:rFonts w:cstheme="minorHAnsi"/>
                                <w:color w:val="327A86" w:themeColor="text2"/>
                                <w:sz w:val="14"/>
                                <w:szCs w:val="14"/>
                              </w:rPr>
                            </w:pPr>
                            <w:hyperlink r:id="rId92" w:history="1">
                              <w:r w:rsidRPr="004313C2">
                                <w:rPr>
                                  <w:rStyle w:val="Hyperlink"/>
                                  <w:rFonts w:cstheme="minorHAnsi"/>
                                  <w:sz w:val="14"/>
                                  <w:szCs w:val="14"/>
                                </w:rPr>
                                <w:t>mathe-sicher-koennen.dzlm.de/</w:t>
                              </w:r>
                              <w:r w:rsidRPr="004313C2">
                                <w:rPr>
                                  <w:rStyle w:val="Hyperlink"/>
                                  <w:rFonts w:cstheme="minorHAnsi"/>
                                  <w:sz w:val="14"/>
                                  <w:szCs w:val="14"/>
                                </w:rPr>
                                <w:br/>
                              </w:r>
                              <w:proofErr w:type="spellStart"/>
                              <w:r w:rsidRPr="004313C2">
                                <w:rPr>
                                  <w:rStyle w:val="Hyperlink"/>
                                  <w:rFonts w:cstheme="minorHAnsi"/>
                                  <w:sz w:val="14"/>
                                  <w:szCs w:val="14"/>
                                </w:rPr>
                                <w:t>erklaervideos?nid</w:t>
                              </w:r>
                              <w:proofErr w:type="spellEnd"/>
                              <w:r w:rsidRPr="004313C2">
                                <w:rPr>
                                  <w:rStyle w:val="Hyperlink"/>
                                  <w:rFonts w:cstheme="minorHAnsi"/>
                                  <w:sz w:val="14"/>
                                  <w:szCs w:val="14"/>
                                </w:rPr>
                                <w:t>=686</w:t>
                              </w:r>
                            </w:hyperlink>
                          </w:p>
                        </w:txbxContent>
                      </v:textbox>
                    </v:shape>
                  </w:pict>
                </mc:Fallback>
              </mc:AlternateContent>
            </w:r>
            <w:r w:rsidR="00A81340">
              <w:rPr>
                <w:noProof/>
              </w:rPr>
              <w:drawing>
                <wp:anchor distT="0" distB="0" distL="114300" distR="114300" simplePos="0" relativeHeight="251652407" behindDoc="0" locked="0" layoutInCell="1" allowOverlap="1" wp14:anchorId="7C720F2A" wp14:editId="75FB4809">
                  <wp:simplePos x="0" y="0"/>
                  <wp:positionH relativeFrom="column">
                    <wp:posOffset>4427855</wp:posOffset>
                  </wp:positionH>
                  <wp:positionV relativeFrom="paragraph">
                    <wp:posOffset>-318770</wp:posOffset>
                  </wp:positionV>
                  <wp:extent cx="656590" cy="656590"/>
                  <wp:effectExtent l="0" t="0" r="0" b="0"/>
                  <wp:wrapNone/>
                  <wp:docPr id="24" name="Grafik 2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6590" cy="656590"/>
                          </a:xfrm>
                          <a:prstGeom prst="rect">
                            <a:avLst/>
                          </a:prstGeom>
                        </pic:spPr>
                      </pic:pic>
                    </a:graphicData>
                  </a:graphic>
                  <wp14:sizeRelH relativeFrom="page">
                    <wp14:pctWidth>0</wp14:pctWidth>
                  </wp14:sizeRelH>
                  <wp14:sizeRelV relativeFrom="page">
                    <wp14:pctHeight>0</wp14:pctHeight>
                  </wp14:sizeRelV>
                </wp:anchor>
              </w:drawing>
            </w:r>
            <w:r w:rsidR="00A81340">
              <w:rPr>
                <w:noProof/>
              </w:rPr>
              <w:t xml:space="preserve">Schaut das Erklärvideo und erklärt euch gegenseitig: </w:t>
            </w:r>
            <w:r w:rsidR="00A81340">
              <w:rPr>
                <w:noProof/>
              </w:rPr>
              <w:br/>
              <w:t>Wie wurden im Video mehrere Aufgaben zu einem Punktebild gefunden?</w:t>
            </w:r>
            <w:r>
              <w:rPr>
                <w:noProof/>
              </w:rPr>
              <w:t xml:space="preserve"> </w:t>
            </w:r>
          </w:p>
        </w:tc>
      </w:tr>
      <w:tr w:rsidR="00A35658" w:rsidRPr="00E73313" w14:paraId="1AA6F59E" w14:textId="77777777" w:rsidTr="002C29FD">
        <w:tc>
          <w:tcPr>
            <w:tcW w:w="708" w:type="dxa"/>
          </w:tcPr>
          <w:p w14:paraId="47B2C021" w14:textId="77777777" w:rsidR="00A35658" w:rsidRPr="00E73313" w:rsidRDefault="00A35658" w:rsidP="003610BA">
            <w:pPr>
              <w:pStyle w:val="berschrift3"/>
              <w:spacing w:before="0"/>
              <w:rPr>
                <w:noProof/>
              </w:rPr>
            </w:pPr>
            <w:r>
              <w:rPr>
                <w:noProof/>
              </w:rPr>
              <w:lastRenderedPageBreak/>
              <w:t>2.4</w:t>
            </w:r>
          </w:p>
        </w:tc>
        <w:tc>
          <w:tcPr>
            <w:tcW w:w="8683" w:type="dxa"/>
            <w:gridSpan w:val="6"/>
          </w:tcPr>
          <w:p w14:paraId="2F819E69" w14:textId="5425A508" w:rsidR="00A35658" w:rsidRPr="00E73313" w:rsidRDefault="00A35658" w:rsidP="003610BA">
            <w:pPr>
              <w:pStyle w:val="berschrift3"/>
              <w:spacing w:before="0"/>
              <w:rPr>
                <w:noProof/>
              </w:rPr>
            </w:pPr>
            <w:r>
              <w:rPr>
                <w:noProof/>
              </w:rPr>
              <w:t xml:space="preserve">Bilder zu </w:t>
            </w:r>
            <w:r w:rsidR="00AF5DF6">
              <w:rPr>
                <w:noProof/>
              </w:rPr>
              <w:t xml:space="preserve">Multiplikations-Aufgaben </w:t>
            </w:r>
          </w:p>
        </w:tc>
      </w:tr>
      <w:tr w:rsidR="00C672EA" w:rsidRPr="00E73313" w14:paraId="62541641" w14:textId="77777777" w:rsidTr="002C29FD">
        <w:tc>
          <w:tcPr>
            <w:tcW w:w="708" w:type="dxa"/>
          </w:tcPr>
          <w:p w14:paraId="12296F37" w14:textId="3FD0E676" w:rsidR="00C672EA" w:rsidRDefault="004D3F1F" w:rsidP="00C672EA">
            <w:pPr>
              <w:pStyle w:val="Impressum"/>
              <w:rPr>
                <w:noProof/>
              </w:rPr>
            </w:pPr>
            <w:r>
              <w:rPr>
                <w:noProof/>
              </w:rPr>
              <w:drawing>
                <wp:anchor distT="0" distB="0" distL="114300" distR="114300" simplePos="0" relativeHeight="251652367" behindDoc="0" locked="0" layoutInCell="1" allowOverlap="1" wp14:anchorId="684E38C6" wp14:editId="217DE65D">
                  <wp:simplePos x="0" y="0"/>
                  <wp:positionH relativeFrom="column">
                    <wp:posOffset>0</wp:posOffset>
                  </wp:positionH>
                  <wp:positionV relativeFrom="paragraph">
                    <wp:posOffset>55556</wp:posOffset>
                  </wp:positionV>
                  <wp:extent cx="359410" cy="271780"/>
                  <wp:effectExtent l="0" t="0" r="0" b="0"/>
                  <wp:wrapNone/>
                  <wp:docPr id="826319867" name="Grafik 82631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427" w:type="dxa"/>
            <w:gridSpan w:val="2"/>
          </w:tcPr>
          <w:p w14:paraId="5A9C4907" w14:textId="77777777" w:rsidR="00C672EA" w:rsidRDefault="005B7C07" w:rsidP="00C672EA">
            <w:pPr>
              <w:pStyle w:val="berschrift4"/>
              <w:rPr>
                <w:noProof/>
              </w:rPr>
            </w:pPr>
            <w:r>
              <w:rPr>
                <w:noProof/>
              </w:rPr>
              <w:t>a</w:t>
            </w:r>
            <w:r w:rsidR="00C672EA">
              <w:rPr>
                <w:noProof/>
              </w:rPr>
              <w:t>)</w:t>
            </w:r>
          </w:p>
        </w:tc>
        <w:tc>
          <w:tcPr>
            <w:tcW w:w="8256" w:type="dxa"/>
            <w:gridSpan w:val="4"/>
          </w:tcPr>
          <w:p w14:paraId="38AA664A" w14:textId="6518D434" w:rsidR="00C672EA" w:rsidRDefault="00C672EA" w:rsidP="00C672EA">
            <w:pPr>
              <w:pStyle w:val="Text"/>
            </w:pPr>
            <w:r w:rsidRPr="00E73313">
              <w:t>Welche Aufgaben passen zu dem Punktebild? Kreis</w:t>
            </w:r>
            <w:r w:rsidR="00B103D1">
              <w:t>t</w:t>
            </w:r>
            <w:r w:rsidRPr="00E73313">
              <w:t xml:space="preserve"> die passenden Aufgaben ein.</w:t>
            </w:r>
          </w:p>
          <w:p w14:paraId="7C22E910" w14:textId="34B219E1" w:rsidR="00C672EA" w:rsidRDefault="00C672EA" w:rsidP="00C672EA">
            <w:pPr>
              <w:pStyle w:val="Text"/>
              <w:rPr>
                <w:noProof/>
              </w:rPr>
            </w:pPr>
            <w:r>
              <w:t>Begründe</w:t>
            </w:r>
            <w:r w:rsidR="004D3F1F">
              <w:t>t</w:t>
            </w:r>
            <w:r>
              <w:t>, warum sie passen oder nicht passen.</w:t>
            </w:r>
          </w:p>
        </w:tc>
      </w:tr>
      <w:tr w:rsidR="00C672EA" w:rsidRPr="00E73313" w14:paraId="1B6B0DB9" w14:textId="77777777" w:rsidTr="002C29FD">
        <w:tc>
          <w:tcPr>
            <w:tcW w:w="708" w:type="dxa"/>
          </w:tcPr>
          <w:p w14:paraId="4EE696CD" w14:textId="355F226B" w:rsidR="00C672EA" w:rsidRDefault="00C672EA" w:rsidP="00C672EA">
            <w:pPr>
              <w:pStyle w:val="Impressum"/>
              <w:rPr>
                <w:noProof/>
              </w:rPr>
            </w:pPr>
          </w:p>
        </w:tc>
        <w:tc>
          <w:tcPr>
            <w:tcW w:w="427" w:type="dxa"/>
            <w:gridSpan w:val="2"/>
          </w:tcPr>
          <w:p w14:paraId="7F34127B" w14:textId="77777777" w:rsidR="00C672EA" w:rsidRDefault="00C672EA" w:rsidP="00C672EA">
            <w:pPr>
              <w:pStyle w:val="berschrift4"/>
              <w:rPr>
                <w:noProof/>
              </w:rPr>
            </w:pPr>
          </w:p>
        </w:tc>
        <w:tc>
          <w:tcPr>
            <w:tcW w:w="8256" w:type="dxa"/>
            <w:gridSpan w:val="4"/>
          </w:tcPr>
          <w:p w14:paraId="0BB5FAFD" w14:textId="77777777" w:rsidR="00C672EA" w:rsidRPr="00E73313" w:rsidRDefault="00C672EA" w:rsidP="00C672EA">
            <w:pPr>
              <w:rPr>
                <w:color w:val="FF0000"/>
              </w:rPr>
            </w:pPr>
            <w:r>
              <w:rPr>
                <w:noProof/>
              </w:rPr>
              <w:drawing>
                <wp:anchor distT="0" distB="0" distL="114300" distR="114300" simplePos="0" relativeHeight="251650264" behindDoc="0" locked="0" layoutInCell="1" allowOverlap="1" wp14:anchorId="36E2F751" wp14:editId="4AE7CB2D">
                  <wp:simplePos x="0" y="0"/>
                  <wp:positionH relativeFrom="column">
                    <wp:posOffset>101748</wp:posOffset>
                  </wp:positionH>
                  <wp:positionV relativeFrom="paragraph">
                    <wp:posOffset>106692</wp:posOffset>
                  </wp:positionV>
                  <wp:extent cx="953147" cy="619933"/>
                  <wp:effectExtent l="0" t="0" r="0" b="2540"/>
                  <wp:wrapNone/>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3.2a.eps"/>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53945" cy="620452"/>
                          </a:xfrm>
                          <a:prstGeom prst="rect">
                            <a:avLst/>
                          </a:prstGeom>
                        </pic:spPr>
                      </pic:pic>
                    </a:graphicData>
                  </a:graphic>
                  <wp14:sizeRelH relativeFrom="margin">
                    <wp14:pctWidth>0</wp14:pctWidth>
                  </wp14:sizeRelH>
                  <wp14:sizeRelV relativeFrom="margin">
                    <wp14:pctHeight>0</wp14:pctHeight>
                  </wp14:sizeRelV>
                </wp:anchor>
              </w:drawing>
            </w:r>
          </w:p>
          <w:p w14:paraId="5F6A6A97" w14:textId="7F431992" w:rsidR="00C672EA" w:rsidRPr="00E73313" w:rsidRDefault="00C672EA" w:rsidP="00C672EA">
            <w:r w:rsidRPr="00E73313">
              <w:t xml:space="preserve">           </w:t>
            </w:r>
            <w:r>
              <w:t xml:space="preserve">                                           </w:t>
            </w:r>
            <w:r w:rsidRPr="00E73313">
              <w:t xml:space="preserve">4 + 6                  4 + 4 + 4 + 4 + 4 + 4                         6 · 4 </w:t>
            </w:r>
          </w:p>
          <w:p w14:paraId="108802EB" w14:textId="15553E5E" w:rsidR="00C672EA" w:rsidRPr="00E73313" w:rsidRDefault="00C672EA" w:rsidP="00C672EA"/>
          <w:p w14:paraId="4CE49F9A" w14:textId="77777777" w:rsidR="00C672EA" w:rsidRPr="00E73313" w:rsidRDefault="00C672EA" w:rsidP="00C672EA">
            <w:r w:rsidRPr="00E73313">
              <w:t xml:space="preserve">      </w:t>
            </w:r>
            <w:r>
              <w:t xml:space="preserve">                                                        </w:t>
            </w:r>
            <w:r w:rsidRPr="00E73313">
              <w:t xml:space="preserve"> 6 + 4                                  4 · 6                   6 + 6 +</w:t>
            </w:r>
            <w:r>
              <w:t xml:space="preserve"> </w:t>
            </w:r>
            <w:r w:rsidRPr="00E73313">
              <w:t xml:space="preserve">6 + 6 </w:t>
            </w:r>
          </w:p>
          <w:p w14:paraId="16B43BE9" w14:textId="21B05B6F" w:rsidR="00C672EA" w:rsidRDefault="00C672EA" w:rsidP="00C672EA">
            <w:pPr>
              <w:pStyle w:val="Text"/>
              <w:rPr>
                <w:noProof/>
              </w:rPr>
            </w:pPr>
          </w:p>
        </w:tc>
      </w:tr>
      <w:tr w:rsidR="00C672EA" w:rsidRPr="00E73313" w14:paraId="09B648C6" w14:textId="77777777" w:rsidTr="002C29FD">
        <w:tc>
          <w:tcPr>
            <w:tcW w:w="708" w:type="dxa"/>
          </w:tcPr>
          <w:p w14:paraId="74FA2EE5" w14:textId="69D2DF57" w:rsidR="00C672EA" w:rsidRDefault="00CD3FFB" w:rsidP="00C672EA">
            <w:pPr>
              <w:pStyle w:val="Impressum"/>
              <w:rPr>
                <w:noProof/>
              </w:rPr>
            </w:pPr>
            <w:r>
              <w:rPr>
                <w:noProof/>
              </w:rPr>
              <w:drawing>
                <wp:anchor distT="0" distB="0" distL="114300" distR="114300" simplePos="0" relativeHeight="251652366" behindDoc="0" locked="0" layoutInCell="1" allowOverlap="1" wp14:anchorId="17D81671" wp14:editId="79648CE3">
                  <wp:simplePos x="0" y="0"/>
                  <wp:positionH relativeFrom="column">
                    <wp:posOffset>0</wp:posOffset>
                  </wp:positionH>
                  <wp:positionV relativeFrom="paragraph">
                    <wp:posOffset>2540</wp:posOffset>
                  </wp:positionV>
                  <wp:extent cx="360000" cy="272386"/>
                  <wp:effectExtent l="0" t="0" r="0" b="0"/>
                  <wp:wrapNone/>
                  <wp:docPr id="1314667015" name="Grafik 131466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427" w:type="dxa"/>
            <w:gridSpan w:val="2"/>
          </w:tcPr>
          <w:p w14:paraId="3CE60C57" w14:textId="77777777" w:rsidR="00C672EA" w:rsidRDefault="005B7C07" w:rsidP="00C672EA">
            <w:pPr>
              <w:pStyle w:val="berschrift4"/>
              <w:rPr>
                <w:noProof/>
              </w:rPr>
            </w:pPr>
            <w:r>
              <w:rPr>
                <w:noProof/>
              </w:rPr>
              <w:t>b</w:t>
            </w:r>
            <w:r w:rsidR="00C672EA">
              <w:rPr>
                <w:noProof/>
              </w:rPr>
              <w:t>)</w:t>
            </w:r>
          </w:p>
        </w:tc>
        <w:tc>
          <w:tcPr>
            <w:tcW w:w="8256" w:type="dxa"/>
            <w:gridSpan w:val="4"/>
          </w:tcPr>
          <w:p w14:paraId="44A8C709" w14:textId="6A31A85F" w:rsidR="004D3F1F" w:rsidRDefault="004D3F1F" w:rsidP="00C672EA">
            <w:r>
              <w:t>W</w:t>
            </w:r>
            <w:r w:rsidR="00C672EA" w:rsidRPr="00E73313">
              <w:t xml:space="preserve">elche Bilder </w:t>
            </w:r>
            <w:r>
              <w:t>passen zur Aufgabe</w:t>
            </w:r>
            <w:r w:rsidR="00902DA5">
              <w:t xml:space="preserve"> </w:t>
            </w:r>
            <w:r w:rsidR="00C672EA" w:rsidRPr="003A3504">
              <w:rPr>
                <w:rFonts w:ascii="Comic Sans MS" w:hAnsi="Comic Sans MS"/>
                <w:b/>
                <w:bCs/>
                <w:sz w:val="20"/>
                <w:szCs w:val="20"/>
              </w:rPr>
              <w:t xml:space="preserve">3 · </w:t>
            </w:r>
            <w:r w:rsidR="000A661D" w:rsidRPr="003A3504">
              <w:rPr>
                <w:rFonts w:ascii="Comic Sans MS" w:hAnsi="Comic Sans MS"/>
                <w:b/>
                <w:bCs/>
                <w:sz w:val="20"/>
                <w:szCs w:val="20"/>
              </w:rPr>
              <w:t>5</w:t>
            </w:r>
            <w:r w:rsidR="00C672EA" w:rsidRPr="00E73313">
              <w:t xml:space="preserve">? </w:t>
            </w:r>
          </w:p>
          <w:p w14:paraId="607436E7" w14:textId="28D3605C" w:rsidR="00C672EA" w:rsidRDefault="00C672EA" w:rsidP="00C672EA">
            <w:r w:rsidRPr="00E73313">
              <w:t>Kreis</w:t>
            </w:r>
            <w:r w:rsidR="004D3F1F">
              <w:t>t</w:t>
            </w:r>
            <w:r w:rsidRPr="00E73313">
              <w:t xml:space="preserve"> ein</w:t>
            </w:r>
            <w:r>
              <w:t xml:space="preserve"> und </w:t>
            </w:r>
            <w:r w:rsidR="004D3F1F">
              <w:t>erklärt</w:t>
            </w:r>
            <w:r>
              <w:t>, warum sie passen</w:t>
            </w:r>
            <w:r w:rsidR="001217D3">
              <w:t>. Erklärt auch, warum einige Bilder</w:t>
            </w:r>
            <w:r w:rsidR="005B7C07">
              <w:t xml:space="preserve"> nicht</w:t>
            </w:r>
            <w:r w:rsidR="00765D9E">
              <w:t xml:space="preserve"> passen</w:t>
            </w:r>
            <w:r>
              <w:t>.</w:t>
            </w:r>
          </w:p>
          <w:p w14:paraId="656B18D4" w14:textId="6F18ADB0" w:rsidR="00C672EA" w:rsidRDefault="001217D3" w:rsidP="00C672EA">
            <w:r>
              <w:rPr>
                <w:noProof/>
              </w:rPr>
              <w:drawing>
                <wp:anchor distT="0" distB="0" distL="114300" distR="114300" simplePos="0" relativeHeight="251650263" behindDoc="0" locked="0" layoutInCell="1" allowOverlap="1" wp14:anchorId="078FF8EF" wp14:editId="4C03DAA5">
                  <wp:simplePos x="0" y="0"/>
                  <wp:positionH relativeFrom="column">
                    <wp:posOffset>3679316</wp:posOffset>
                  </wp:positionH>
                  <wp:positionV relativeFrom="paragraph">
                    <wp:posOffset>117258</wp:posOffset>
                  </wp:positionV>
                  <wp:extent cx="861004" cy="718185"/>
                  <wp:effectExtent l="0" t="0" r="3175" b="5715"/>
                  <wp:wrapNone/>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3.2b4.eps"/>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61004" cy="718185"/>
                          </a:xfrm>
                          <a:prstGeom prst="rect">
                            <a:avLst/>
                          </a:prstGeom>
                        </pic:spPr>
                      </pic:pic>
                    </a:graphicData>
                  </a:graphic>
                  <wp14:sizeRelH relativeFrom="margin">
                    <wp14:pctWidth>0</wp14:pctWidth>
                  </wp14:sizeRelH>
                  <wp14:sizeRelV relativeFrom="margin">
                    <wp14:pctHeight>0</wp14:pctHeight>
                  </wp14:sizeRelV>
                </wp:anchor>
              </w:drawing>
            </w:r>
            <w:r w:rsidR="00A81340">
              <w:rPr>
                <w:noProof/>
              </w:rPr>
              <w:drawing>
                <wp:anchor distT="0" distB="0" distL="114300" distR="114300" simplePos="0" relativeHeight="251650262" behindDoc="0" locked="0" layoutInCell="1" allowOverlap="1" wp14:anchorId="6EDFC542" wp14:editId="73CAF41C">
                  <wp:simplePos x="0" y="0"/>
                  <wp:positionH relativeFrom="column">
                    <wp:posOffset>2393950</wp:posOffset>
                  </wp:positionH>
                  <wp:positionV relativeFrom="paragraph">
                    <wp:posOffset>174625</wp:posOffset>
                  </wp:positionV>
                  <wp:extent cx="962025" cy="352425"/>
                  <wp:effectExtent l="0" t="0" r="9525" b="9525"/>
                  <wp:wrapNone/>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3.2b3.ep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p>
          <w:p w14:paraId="58A45FD8" w14:textId="60627E28" w:rsidR="00C672EA" w:rsidRDefault="00A81340" w:rsidP="00C672EA">
            <w:r>
              <w:rPr>
                <w:noProof/>
              </w:rPr>
              <w:drawing>
                <wp:anchor distT="0" distB="0" distL="114300" distR="114300" simplePos="0" relativeHeight="251650260" behindDoc="0" locked="0" layoutInCell="1" allowOverlap="1" wp14:anchorId="1300B2AC" wp14:editId="6A462DBE">
                  <wp:simplePos x="0" y="0"/>
                  <wp:positionH relativeFrom="column">
                    <wp:posOffset>92870</wp:posOffset>
                  </wp:positionH>
                  <wp:positionV relativeFrom="paragraph">
                    <wp:posOffset>41318</wp:posOffset>
                  </wp:positionV>
                  <wp:extent cx="790113" cy="461551"/>
                  <wp:effectExtent l="0" t="0" r="0" b="0"/>
                  <wp:wrapNone/>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3.2b1.eps"/>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93032" cy="463256"/>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w:drawing>
                <wp:anchor distT="0" distB="0" distL="114300" distR="114300" simplePos="0" relativeHeight="251650261" behindDoc="0" locked="0" layoutInCell="1" allowOverlap="1" wp14:anchorId="6EDA5AB6" wp14:editId="2155CDF5">
                  <wp:simplePos x="0" y="0"/>
                  <wp:positionH relativeFrom="column">
                    <wp:posOffset>1255845</wp:posOffset>
                  </wp:positionH>
                  <wp:positionV relativeFrom="paragraph">
                    <wp:posOffset>41318</wp:posOffset>
                  </wp:positionV>
                  <wp:extent cx="818075" cy="477885"/>
                  <wp:effectExtent l="0" t="0" r="0" b="5080"/>
                  <wp:wrapNone/>
                  <wp:docPr id="588"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3.2b2.ep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20580" cy="479348"/>
                          </a:xfrm>
                          <a:prstGeom prst="rect">
                            <a:avLst/>
                          </a:prstGeom>
                        </pic:spPr>
                      </pic:pic>
                    </a:graphicData>
                  </a:graphic>
                  <wp14:sizeRelH relativeFrom="margin">
                    <wp14:pctWidth>0</wp14:pctWidth>
                  </wp14:sizeRelH>
                  <wp14:sizeRelV relativeFrom="margin">
                    <wp14:pctHeight>0</wp14:pctHeight>
                  </wp14:sizeRelV>
                </wp:anchor>
              </w:drawing>
            </w:r>
          </w:p>
          <w:p w14:paraId="34FDD1B6" w14:textId="77777777" w:rsidR="00C672EA" w:rsidRDefault="00C672EA" w:rsidP="00C672EA"/>
          <w:p w14:paraId="5B849E35" w14:textId="0491A8F5" w:rsidR="00C672EA" w:rsidRDefault="00C672EA" w:rsidP="00C672EA">
            <w:pPr>
              <w:rPr>
                <w:noProof/>
              </w:rPr>
            </w:pPr>
          </w:p>
        </w:tc>
      </w:tr>
      <w:tr w:rsidR="00C672EA" w:rsidRPr="00E73313" w14:paraId="0611F126" w14:textId="77777777" w:rsidTr="002C29FD">
        <w:trPr>
          <w:trHeight w:val="661"/>
        </w:trPr>
        <w:tc>
          <w:tcPr>
            <w:tcW w:w="708" w:type="dxa"/>
          </w:tcPr>
          <w:p w14:paraId="31128E86" w14:textId="77777777" w:rsidR="00C672EA" w:rsidRPr="00E73313" w:rsidRDefault="00C672EA" w:rsidP="00C672EA">
            <w:pPr>
              <w:pStyle w:val="berschrift3"/>
              <w:rPr>
                <w:noProof/>
              </w:rPr>
            </w:pPr>
            <w:r>
              <w:rPr>
                <w:noProof/>
              </w:rPr>
              <w:t>2.5</w:t>
            </w:r>
          </w:p>
        </w:tc>
        <w:tc>
          <w:tcPr>
            <w:tcW w:w="8683" w:type="dxa"/>
            <w:gridSpan w:val="6"/>
          </w:tcPr>
          <w:p w14:paraId="2FF2862B" w14:textId="58E3766A" w:rsidR="00C672EA" w:rsidRPr="00E73313" w:rsidRDefault="00A71530" w:rsidP="00C672EA">
            <w:pPr>
              <w:pStyle w:val="berschrift3"/>
            </w:pPr>
            <w:r>
              <w:t xml:space="preserve">Multiplikations-Aufgaben </w:t>
            </w:r>
            <w:r w:rsidR="00C672EA" w:rsidRPr="00E73313">
              <w:t>zu Punktebildern finden</w:t>
            </w:r>
          </w:p>
        </w:tc>
      </w:tr>
      <w:tr w:rsidR="00C672EA" w:rsidRPr="00E73313" w14:paraId="23ADCD81" w14:textId="77777777" w:rsidTr="002C29FD">
        <w:trPr>
          <w:trHeight w:val="2284"/>
        </w:trPr>
        <w:tc>
          <w:tcPr>
            <w:tcW w:w="708" w:type="dxa"/>
          </w:tcPr>
          <w:p w14:paraId="795CE3E4" w14:textId="4FF99371" w:rsidR="00C672EA" w:rsidRPr="00E73313" w:rsidRDefault="000D673C" w:rsidP="00C672EA">
            <w:pPr>
              <w:rPr>
                <w:noProof/>
              </w:rPr>
            </w:pPr>
            <w:r>
              <w:rPr>
                <w:noProof/>
              </w:rPr>
              <w:drawing>
                <wp:anchor distT="0" distB="0" distL="114300" distR="114300" simplePos="0" relativeHeight="251652359" behindDoc="0" locked="0" layoutInCell="1" allowOverlap="1" wp14:anchorId="57041355" wp14:editId="44C6D175">
                  <wp:simplePos x="0" y="0"/>
                  <wp:positionH relativeFrom="column">
                    <wp:posOffset>27722</wp:posOffset>
                  </wp:positionH>
                  <wp:positionV relativeFrom="paragraph">
                    <wp:posOffset>27509</wp:posOffset>
                  </wp:positionV>
                  <wp:extent cx="313144" cy="272386"/>
                  <wp:effectExtent l="0" t="0" r="4445" b="0"/>
                  <wp:wrapNone/>
                  <wp:docPr id="1796208496" name="Grafik 179620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494" w:type="dxa"/>
            <w:gridSpan w:val="3"/>
          </w:tcPr>
          <w:p w14:paraId="7B9F9EA8" w14:textId="77777777" w:rsidR="00C672EA" w:rsidRPr="00E73313" w:rsidRDefault="00C672EA" w:rsidP="00C672EA">
            <w:pPr>
              <w:pStyle w:val="berschrift4"/>
            </w:pPr>
            <w:r>
              <w:t>a</w:t>
            </w:r>
            <w:r w:rsidRPr="00E73313">
              <w:t>)</w:t>
            </w:r>
          </w:p>
        </w:tc>
        <w:tc>
          <w:tcPr>
            <w:tcW w:w="8189" w:type="dxa"/>
            <w:gridSpan w:val="3"/>
          </w:tcPr>
          <w:p w14:paraId="35968466" w14:textId="224386F4" w:rsidR="00C672EA" w:rsidRPr="00E73313" w:rsidRDefault="00C672EA" w:rsidP="00C672EA">
            <w:pPr>
              <w:pStyle w:val="Text"/>
            </w:pPr>
            <w:r w:rsidRPr="00E73313">
              <w:t xml:space="preserve">Legt zuerst ein Punktebild mit dem Malwinkel und dem </w:t>
            </w:r>
            <w:r w:rsidR="00A71530">
              <w:t>Punktefeld</w:t>
            </w:r>
            <w:r w:rsidRPr="00E73313">
              <w:t>.</w:t>
            </w:r>
            <w:r w:rsidRPr="00E73313">
              <w:rPr>
                <w:noProof/>
              </w:rPr>
              <w:t xml:space="preserve"> </w:t>
            </w:r>
            <w:r>
              <w:rPr>
                <w:noProof/>
              </w:rPr>
              <w:br/>
            </w:r>
            <w:r w:rsidRPr="00E73313">
              <w:rPr>
                <w:noProof/>
              </w:rPr>
              <w:t>Sucht gemeinsam möglichst viele passende Aufgaben.</w:t>
            </w:r>
            <w:r>
              <w:rPr>
                <w:noProof/>
              </w:rPr>
              <w:t xml:space="preserve"> </w:t>
            </w:r>
            <w:r w:rsidR="005B7C07" w:rsidRPr="00E73313">
              <w:rPr>
                <w:noProof/>
              </w:rPr>
              <w:t>Wechselt euch ab.</w:t>
            </w:r>
          </w:p>
          <w:p w14:paraId="6A621026" w14:textId="53A098F3" w:rsidR="00C672EA" w:rsidRPr="00125106" w:rsidRDefault="00CD3FFB" w:rsidP="00C672EA">
            <w:pPr>
              <w:rPr>
                <w:noProof/>
                <w:sz w:val="20"/>
                <w:szCs w:val="20"/>
              </w:rPr>
            </w:pPr>
            <w:r>
              <w:rPr>
                <w:noProof/>
                <w14:ligatures w14:val="standardContextual"/>
              </w:rPr>
              <mc:AlternateContent>
                <mc:Choice Requires="wpg">
                  <w:drawing>
                    <wp:anchor distT="0" distB="0" distL="114300" distR="114300" simplePos="0" relativeHeight="251652384" behindDoc="0" locked="0" layoutInCell="1" allowOverlap="1" wp14:anchorId="40427568" wp14:editId="7E3CB123">
                      <wp:simplePos x="0" y="0"/>
                      <wp:positionH relativeFrom="column">
                        <wp:posOffset>1871297</wp:posOffset>
                      </wp:positionH>
                      <wp:positionV relativeFrom="paragraph">
                        <wp:posOffset>109567</wp:posOffset>
                      </wp:positionV>
                      <wp:extent cx="629920" cy="747063"/>
                      <wp:effectExtent l="0" t="0" r="0" b="2540"/>
                      <wp:wrapNone/>
                      <wp:docPr id="176453525" name="Gruppieren 21"/>
                      <wp:cNvGraphicFramePr/>
                      <a:graphic xmlns:a="http://schemas.openxmlformats.org/drawingml/2006/main">
                        <a:graphicData uri="http://schemas.microsoft.com/office/word/2010/wordprocessingGroup">
                          <wpg:wgp>
                            <wpg:cNvGrpSpPr/>
                            <wpg:grpSpPr>
                              <a:xfrm>
                                <a:off x="0" y="0"/>
                                <a:ext cx="629920" cy="747063"/>
                                <a:chOff x="0" y="0"/>
                                <a:chExt cx="629920" cy="747063"/>
                              </a:xfrm>
                            </wpg:grpSpPr>
                            <pic:pic xmlns:pic="http://schemas.openxmlformats.org/drawingml/2006/picture">
                              <pic:nvPicPr>
                                <pic:cNvPr id="623531281"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9998553" name="Textfeld 12"/>
                              <wps:cNvSpPr txBox="1"/>
                              <wps:spPr>
                                <a:xfrm>
                                  <a:off x="161127" y="600201"/>
                                  <a:ext cx="349885" cy="146862"/>
                                </a:xfrm>
                                <a:prstGeom prst="rect">
                                  <a:avLst/>
                                </a:prstGeom>
                                <a:noFill/>
                                <a:ln w="6350">
                                  <a:noFill/>
                                </a:ln>
                              </wps:spPr>
                              <wps:txbx>
                                <w:txbxContent>
                                  <w:p w14:paraId="5F5EACA5" w14:textId="77777777" w:rsidR="002E0FA7" w:rsidRPr="008D5126" w:rsidRDefault="002E0FA7" w:rsidP="00CD3FFB">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427568" id="_x0000_s1086" style="position:absolute;margin-left:147.35pt;margin-top:8.65pt;width:49.6pt;height:58.8pt;z-index:251652384"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">
                      <v:shape id="Grafik 3" o:spid="_x0000_s1087"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">
                        <v:imagedata r:id="rId33" o:title="" chromakey="white"/>
                      </v:shape>
                      <v:shape id="Textfeld 12" o:spid="_x0000_s1088"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" filled="f" stroked="f" strokeweight=".5pt">
                        <v:textbox inset="0,0,0,0">
                          <w:txbxContent>
                            <w:p w14:paraId="5F5EACA5" w14:textId="77777777" w:rsidR="002E0FA7" w:rsidRPr="008D5126" w:rsidRDefault="002E0FA7" w:rsidP="00CD3FFB">
                              <w:pPr>
                                <w:pStyle w:val="Transcript"/>
                              </w:pPr>
                              <w:r w:rsidRPr="00846BA4">
                                <w:t>Emily</w:t>
                              </w:r>
                            </w:p>
                          </w:txbxContent>
                        </v:textbox>
                      </v:shape>
                    </v:group>
                  </w:pict>
                </mc:Fallback>
              </mc:AlternateContent>
            </w:r>
            <w:r w:rsidR="00C672EA" w:rsidRPr="00125106">
              <w:rPr>
                <w:noProof/>
                <w:sz w:val="20"/>
                <w:szCs w:val="20"/>
              </w:rPr>
              <mc:AlternateContent>
                <mc:Choice Requires="wps">
                  <w:drawing>
                    <wp:anchor distT="0" distB="0" distL="114300" distR="114300" simplePos="0" relativeHeight="251650258" behindDoc="0" locked="0" layoutInCell="1" allowOverlap="1" wp14:anchorId="79DE53D2" wp14:editId="6FC4C4A9">
                      <wp:simplePos x="0" y="0"/>
                      <wp:positionH relativeFrom="column">
                        <wp:posOffset>2677188</wp:posOffset>
                      </wp:positionH>
                      <wp:positionV relativeFrom="paragraph">
                        <wp:posOffset>136323</wp:posOffset>
                      </wp:positionV>
                      <wp:extent cx="1958975" cy="516255"/>
                      <wp:effectExtent l="152400" t="0" r="9525" b="17145"/>
                      <wp:wrapNone/>
                      <wp:docPr id="675" name="Abgerundete rechteckige Legende 675"/>
                      <wp:cNvGraphicFramePr/>
                      <a:graphic xmlns:a="http://schemas.openxmlformats.org/drawingml/2006/main">
                        <a:graphicData uri="http://schemas.microsoft.com/office/word/2010/wordprocessingShape">
                          <wps:wsp>
                            <wps:cNvSpPr/>
                            <wps:spPr>
                              <a:xfrm>
                                <a:off x="0" y="0"/>
                                <a:ext cx="1958975" cy="516255"/>
                              </a:xfrm>
                              <a:prstGeom prst="wedgeRoundRectCallout">
                                <a:avLst>
                                  <a:gd name="adj1" fmla="val -68710"/>
                                  <a:gd name="adj2" fmla="val 9852"/>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F94F08" w14:textId="64E45D94" w:rsidR="002E0FA7" w:rsidRPr="00125106" w:rsidRDefault="002E0FA7" w:rsidP="003C1F98">
                                  <w:pPr>
                                    <w:rPr>
                                      <w:color w:val="000000"/>
                                      <w:sz w:val="20"/>
                                      <w:szCs w:val="20"/>
                                    </w:rPr>
                                  </w:pPr>
                                  <w:r w:rsidRPr="00125106">
                                    <w:rPr>
                                      <w:color w:val="000000"/>
                                      <w:sz w:val="20"/>
                                      <w:szCs w:val="20"/>
                                    </w:rPr>
                                    <w:t xml:space="preserve">Ich sehe die Aufgabe 3 mal 5. </w:t>
                                  </w:r>
                                  <w:r w:rsidR="00125106">
                                    <w:rPr>
                                      <w:color w:val="000000"/>
                                      <w:sz w:val="20"/>
                                      <w:szCs w:val="20"/>
                                    </w:rPr>
                                    <w:br/>
                                  </w:r>
                                  <w:r w:rsidRPr="00125106">
                                    <w:rPr>
                                      <w:color w:val="000000"/>
                                      <w:sz w:val="20"/>
                                      <w:szCs w:val="20"/>
                                    </w:rPr>
                                    <w:t xml:space="preserve">Drei Reihen mit je 5 Punkten. </w:t>
                                  </w:r>
                                </w:p>
                                <w:p w14:paraId="5C59ADC3" w14:textId="77777777" w:rsidR="002E0FA7" w:rsidRPr="00125106" w:rsidRDefault="002E0FA7" w:rsidP="003C1F98">
                                  <w:pPr>
                                    <w:rPr>
                                      <w:color w:val="000000"/>
                                      <w:sz w:val="20"/>
                                      <w:szCs w:val="20"/>
                                    </w:rPr>
                                  </w:pPr>
                                </w:p>
                                <w:p w14:paraId="776BF318" w14:textId="77777777" w:rsidR="002E0FA7" w:rsidRPr="00125106" w:rsidRDefault="002E0FA7" w:rsidP="003C1F98">
                                  <w:pPr>
                                    <w:rPr>
                                      <w:color w:val="000000"/>
                                      <w:sz w:val="20"/>
                                      <w:szCs w:val="2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E53D2" id="Abgerundete rechteckige Legende 675" o:spid="_x0000_s1089" type="#_x0000_t62" style="position:absolute;margin-left:210.8pt;margin-top:10.75pt;width:154.25pt;height:40.65pt;z-index:251650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" adj="-4041,12928" filled="f" strokecolor="#bfbfbf [2412]" strokeweight="1pt">
                      <v:textbox inset="1mm,,1mm">
                        <w:txbxContent>
                          <w:p w14:paraId="29F94F08" w14:textId="64E45D94" w:rsidR="002E0FA7" w:rsidRPr="00125106" w:rsidRDefault="002E0FA7" w:rsidP="003C1F98">
                            <w:pPr>
                              <w:rPr>
                                <w:color w:val="000000"/>
                                <w:sz w:val="20"/>
                                <w:szCs w:val="20"/>
                              </w:rPr>
                            </w:pPr>
                            <w:r w:rsidRPr="00125106">
                              <w:rPr>
                                <w:color w:val="000000"/>
                                <w:sz w:val="20"/>
                                <w:szCs w:val="20"/>
                              </w:rPr>
                              <w:t xml:space="preserve">Ich sehe die Aufgabe 3 mal 5. </w:t>
                            </w:r>
                            <w:r w:rsidR="00125106">
                              <w:rPr>
                                <w:color w:val="000000"/>
                                <w:sz w:val="20"/>
                                <w:szCs w:val="20"/>
                              </w:rPr>
                              <w:br/>
                            </w:r>
                            <w:r w:rsidRPr="00125106">
                              <w:rPr>
                                <w:color w:val="000000"/>
                                <w:sz w:val="20"/>
                                <w:szCs w:val="20"/>
                              </w:rPr>
                              <w:t xml:space="preserve">Drei Reihen mit je 5 Punkten. </w:t>
                            </w:r>
                          </w:p>
                          <w:p w14:paraId="5C59ADC3" w14:textId="77777777" w:rsidR="002E0FA7" w:rsidRPr="00125106" w:rsidRDefault="002E0FA7" w:rsidP="003C1F98">
                            <w:pPr>
                              <w:rPr>
                                <w:color w:val="000000"/>
                                <w:sz w:val="20"/>
                                <w:szCs w:val="20"/>
                              </w:rPr>
                            </w:pPr>
                          </w:p>
                          <w:p w14:paraId="776BF318" w14:textId="77777777" w:rsidR="002E0FA7" w:rsidRPr="00125106" w:rsidRDefault="002E0FA7" w:rsidP="003C1F98">
                            <w:pPr>
                              <w:rPr>
                                <w:color w:val="000000"/>
                                <w:sz w:val="20"/>
                                <w:szCs w:val="20"/>
                              </w:rPr>
                            </w:pPr>
                          </w:p>
                        </w:txbxContent>
                      </v:textbox>
                    </v:shape>
                  </w:pict>
                </mc:Fallback>
              </mc:AlternateContent>
            </w:r>
            <w:r w:rsidR="00C672EA" w:rsidRPr="00125106">
              <w:rPr>
                <w:noProof/>
                <w:sz w:val="20"/>
                <w:szCs w:val="20"/>
              </w:rPr>
              <w:drawing>
                <wp:anchor distT="0" distB="0" distL="114300" distR="114300" simplePos="0" relativeHeight="251650257" behindDoc="0" locked="0" layoutInCell="1" allowOverlap="1" wp14:anchorId="5543870E" wp14:editId="699E0F7B">
                  <wp:simplePos x="0" y="0"/>
                  <wp:positionH relativeFrom="column">
                    <wp:posOffset>-2540</wp:posOffset>
                  </wp:positionH>
                  <wp:positionV relativeFrom="paragraph">
                    <wp:posOffset>68580</wp:posOffset>
                  </wp:positionV>
                  <wp:extent cx="1647825" cy="809625"/>
                  <wp:effectExtent l="0" t="0" r="9525" b="9525"/>
                  <wp:wrapNone/>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3.1c.eps"/>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47825" cy="809625"/>
                          </a:xfrm>
                          <a:prstGeom prst="rect">
                            <a:avLst/>
                          </a:prstGeom>
                        </pic:spPr>
                      </pic:pic>
                    </a:graphicData>
                  </a:graphic>
                </wp:anchor>
              </w:drawing>
            </w:r>
          </w:p>
          <w:p w14:paraId="4F126C81" w14:textId="77777777" w:rsidR="00C672EA" w:rsidRPr="00125106" w:rsidRDefault="00CD3FFB" w:rsidP="00C672EA">
            <w:pPr>
              <w:rPr>
                <w:noProof/>
                <w:sz w:val="20"/>
                <w:szCs w:val="20"/>
              </w:rPr>
            </w:pPr>
            <w:r w:rsidRPr="00125106">
              <w:rPr>
                <w:noProof/>
                <w:sz w:val="20"/>
                <w:szCs w:val="20"/>
                <w14:ligatures w14:val="standardContextual"/>
              </w:rPr>
              <mc:AlternateContent>
                <mc:Choice Requires="wpg">
                  <w:drawing>
                    <wp:anchor distT="0" distB="0" distL="114300" distR="114300" simplePos="0" relativeHeight="251652383" behindDoc="0" locked="0" layoutInCell="1" allowOverlap="1" wp14:anchorId="2E681131" wp14:editId="033CAC08">
                      <wp:simplePos x="0" y="0"/>
                      <wp:positionH relativeFrom="column">
                        <wp:posOffset>4638675</wp:posOffset>
                      </wp:positionH>
                      <wp:positionV relativeFrom="paragraph">
                        <wp:posOffset>139724</wp:posOffset>
                      </wp:positionV>
                      <wp:extent cx="578485" cy="722893"/>
                      <wp:effectExtent l="0" t="0" r="0" b="1270"/>
                      <wp:wrapNone/>
                      <wp:docPr id="2110010030" name="Gruppieren 20"/>
                      <wp:cNvGraphicFramePr/>
                      <a:graphic xmlns:a="http://schemas.openxmlformats.org/drawingml/2006/main">
                        <a:graphicData uri="http://schemas.microsoft.com/office/word/2010/wordprocessingGroup">
                          <wpg:wgp>
                            <wpg:cNvGrpSpPr/>
                            <wpg:grpSpPr>
                              <a:xfrm>
                                <a:off x="0" y="0"/>
                                <a:ext cx="578485" cy="722893"/>
                                <a:chOff x="0" y="0"/>
                                <a:chExt cx="578485" cy="722893"/>
                              </a:xfrm>
                            </wpg:grpSpPr>
                            <pic:pic xmlns:pic="http://schemas.openxmlformats.org/drawingml/2006/picture">
                              <pic:nvPicPr>
                                <pic:cNvPr id="657852314" name="Grafik 4"/>
                                <pic:cNvPicPr>
                                  <a:picLocks noChangeAspect="1"/>
                                </pic:cNvPicPr>
                              </pic:nvPicPr>
                              <pic:blipFill>
                                <a:blip r:embed="rId7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8485" cy="629920"/>
                                </a:xfrm>
                                <a:prstGeom prst="rect">
                                  <a:avLst/>
                                </a:prstGeom>
                              </pic:spPr>
                            </pic:pic>
                            <wps:wsp>
                              <wps:cNvPr id="1615004222" name="Textfeld 12"/>
                              <wps:cNvSpPr txBox="1"/>
                              <wps:spPr>
                                <a:xfrm>
                                  <a:off x="124874" y="576031"/>
                                  <a:ext cx="349885" cy="146862"/>
                                </a:xfrm>
                                <a:prstGeom prst="rect">
                                  <a:avLst/>
                                </a:prstGeom>
                                <a:noFill/>
                                <a:ln w="6350">
                                  <a:noFill/>
                                </a:ln>
                              </wps:spPr>
                              <wps:txbx>
                                <w:txbxContent>
                                  <w:p w14:paraId="289D01BE" w14:textId="77777777" w:rsidR="002E0FA7" w:rsidRPr="008D5126" w:rsidRDefault="002E0FA7" w:rsidP="00CD3FFB">
                                    <w:pPr>
                                      <w:pStyle w:val="Transcript"/>
                                    </w:pPr>
                                    <w:r>
                                      <w:t>Jonas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681131" id="_x0000_s1090" style="position:absolute;margin-left:365.25pt;margin-top:11pt;width:45.55pt;height:56.9pt;z-index:251652383" coordsize="5784,7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">
                      <v:shape id="Grafik 4" o:spid="_x0000_s1091" type="#_x0000_t75" style="position:absolute;width:5784;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">
                        <v:imagedata r:id="rId80" o:title="" chromakey="white"/>
                      </v:shape>
                      <v:shape id="Textfeld 12" o:spid="_x0000_s1092" type="#_x0000_t202" style="position:absolute;left:1248;top:5760;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" filled="f" stroked="f" strokeweight=".5pt">
                        <v:textbox inset="0,0,0,0">
                          <w:txbxContent>
                            <w:p w14:paraId="289D01BE" w14:textId="77777777" w:rsidR="002E0FA7" w:rsidRPr="008D5126" w:rsidRDefault="002E0FA7" w:rsidP="00CD3FFB">
                              <w:pPr>
                                <w:pStyle w:val="Transcript"/>
                              </w:pPr>
                              <w:r>
                                <w:t>Jonas</w:t>
                              </w:r>
                            </w:p>
                          </w:txbxContent>
                        </v:textbox>
                      </v:shape>
                    </v:group>
                  </w:pict>
                </mc:Fallback>
              </mc:AlternateContent>
            </w:r>
          </w:p>
          <w:p w14:paraId="10D95D85" w14:textId="3D21A0F8" w:rsidR="00C672EA" w:rsidRPr="00125106" w:rsidRDefault="00C672EA" w:rsidP="00C672EA">
            <w:pPr>
              <w:rPr>
                <w:noProof/>
                <w:sz w:val="20"/>
                <w:szCs w:val="20"/>
              </w:rPr>
            </w:pPr>
          </w:p>
          <w:p w14:paraId="7DE563D2" w14:textId="4092EB1A" w:rsidR="00C672EA" w:rsidRPr="00E73313" w:rsidRDefault="00D86AD2" w:rsidP="00C672EA">
            <w:pPr>
              <w:rPr>
                <w:noProof/>
              </w:rPr>
            </w:pPr>
            <w:r w:rsidRPr="00125106">
              <w:rPr>
                <w:noProof/>
                <w:sz w:val="20"/>
                <w:szCs w:val="20"/>
              </w:rPr>
              <mc:AlternateContent>
                <mc:Choice Requires="wps">
                  <w:drawing>
                    <wp:anchor distT="0" distB="0" distL="114300" distR="114300" simplePos="0" relativeHeight="251650259" behindDoc="0" locked="0" layoutInCell="1" allowOverlap="1" wp14:anchorId="62573E85" wp14:editId="6AB98592">
                      <wp:simplePos x="0" y="0"/>
                      <wp:positionH relativeFrom="column">
                        <wp:posOffset>3243472</wp:posOffset>
                      </wp:positionH>
                      <wp:positionV relativeFrom="paragraph">
                        <wp:posOffset>167826</wp:posOffset>
                      </wp:positionV>
                      <wp:extent cx="1363980" cy="317500"/>
                      <wp:effectExtent l="0" t="38100" r="198120" b="12700"/>
                      <wp:wrapNone/>
                      <wp:docPr id="676" name="Abgerundete rechteckige Legende 676"/>
                      <wp:cNvGraphicFramePr/>
                      <a:graphic xmlns:a="http://schemas.openxmlformats.org/drawingml/2006/main">
                        <a:graphicData uri="http://schemas.microsoft.com/office/word/2010/wordprocessingShape">
                          <wps:wsp>
                            <wps:cNvSpPr/>
                            <wps:spPr>
                              <a:xfrm>
                                <a:off x="0" y="0"/>
                                <a:ext cx="1363980" cy="317500"/>
                              </a:xfrm>
                              <a:prstGeom prst="wedgeRoundRectCallout">
                                <a:avLst>
                                  <a:gd name="adj1" fmla="val 61544"/>
                                  <a:gd name="adj2" fmla="val -55651"/>
                                  <a:gd name="adj3" fmla="val 16667"/>
                                </a:avLst>
                              </a:prstGeom>
                              <a:solidFill>
                                <a:schemeClr val="bg1"/>
                              </a:solid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7C6D2D" w14:textId="578E035D" w:rsidR="002E0FA7" w:rsidRPr="00125106" w:rsidRDefault="002E0FA7" w:rsidP="003C1F98">
                                  <w:pPr>
                                    <w:rPr>
                                      <w:color w:val="000000"/>
                                      <w:sz w:val="21"/>
                                      <w:szCs w:val="21"/>
                                    </w:rPr>
                                  </w:pPr>
                                  <w:r w:rsidRPr="00125106">
                                    <w:rPr>
                                      <w:color w:val="000000"/>
                                      <w:sz w:val="21"/>
                                      <w:szCs w:val="21"/>
                                    </w:rPr>
                                    <w:t>Also drei 5er-Reihen</w:t>
                                  </w:r>
                                  <w:r w:rsidR="00945E77" w:rsidRPr="00125106">
                                    <w:rPr>
                                      <w:color w:val="000000"/>
                                      <w:sz w:val="21"/>
                                      <w:szCs w:val="21"/>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3E85" id="Abgerundete rechteckige Legende 676" o:spid="_x0000_s1093" type="#_x0000_t62" style="position:absolute;margin-left:255.4pt;margin-top:13.2pt;width:107.4pt;height:25pt;z-index:251650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" adj="24094,-1221" fillcolor="white [3212]" strokecolor="#bfbfbf [2412]" strokeweight="1pt">
                      <v:textbox inset="1mm,,1mm">
                        <w:txbxContent>
                          <w:p w14:paraId="267C6D2D" w14:textId="578E035D" w:rsidR="002E0FA7" w:rsidRPr="00125106" w:rsidRDefault="002E0FA7" w:rsidP="003C1F98">
                            <w:pPr>
                              <w:rPr>
                                <w:color w:val="000000"/>
                                <w:sz w:val="21"/>
                                <w:szCs w:val="21"/>
                              </w:rPr>
                            </w:pPr>
                            <w:r w:rsidRPr="00125106">
                              <w:rPr>
                                <w:color w:val="000000"/>
                                <w:sz w:val="21"/>
                                <w:szCs w:val="21"/>
                              </w:rPr>
                              <w:t>Also drei 5er-Reihen</w:t>
                            </w:r>
                            <w:r w:rsidR="00945E77" w:rsidRPr="00125106">
                              <w:rPr>
                                <w:color w:val="000000"/>
                                <w:sz w:val="21"/>
                                <w:szCs w:val="21"/>
                              </w:rPr>
                              <w:t>.</w:t>
                            </w:r>
                          </w:p>
                        </w:txbxContent>
                      </v:textbox>
                    </v:shape>
                  </w:pict>
                </mc:Fallback>
              </mc:AlternateContent>
            </w:r>
          </w:p>
          <w:p w14:paraId="64336B72" w14:textId="1AAEFE03" w:rsidR="00C672EA" w:rsidRPr="00E73313" w:rsidRDefault="00C672EA" w:rsidP="005B7C07">
            <w:pPr>
              <w:rPr>
                <w:noProof/>
              </w:rPr>
            </w:pPr>
          </w:p>
        </w:tc>
      </w:tr>
      <w:tr w:rsidR="00C672EA" w:rsidRPr="00E73313" w14:paraId="6D8D6F13" w14:textId="77777777" w:rsidTr="002C29FD">
        <w:tc>
          <w:tcPr>
            <w:tcW w:w="708" w:type="dxa"/>
          </w:tcPr>
          <w:p w14:paraId="5DB1A694" w14:textId="77777777" w:rsidR="00C672EA" w:rsidRPr="00E73313" w:rsidRDefault="00C672EA" w:rsidP="00C672EA">
            <w:pPr>
              <w:rPr>
                <w:noProof/>
              </w:rPr>
            </w:pPr>
          </w:p>
        </w:tc>
        <w:tc>
          <w:tcPr>
            <w:tcW w:w="494" w:type="dxa"/>
            <w:gridSpan w:val="3"/>
          </w:tcPr>
          <w:p w14:paraId="03505802" w14:textId="77777777" w:rsidR="00C672EA" w:rsidRPr="00E73313" w:rsidRDefault="005B7C07" w:rsidP="00C672EA">
            <w:pPr>
              <w:pStyle w:val="berschrift4"/>
            </w:pPr>
            <w:r>
              <w:t>b)</w:t>
            </w:r>
          </w:p>
        </w:tc>
        <w:tc>
          <w:tcPr>
            <w:tcW w:w="8189" w:type="dxa"/>
            <w:gridSpan w:val="3"/>
          </w:tcPr>
          <w:p w14:paraId="3C4CE8D8" w14:textId="68F805A3" w:rsidR="00C672EA" w:rsidRPr="00E73313" w:rsidRDefault="004D3F1F" w:rsidP="00902DA5">
            <w:pPr>
              <w:pStyle w:val="Text"/>
            </w:pPr>
            <w:r>
              <w:t xml:space="preserve">Verschiebt den Malwinkel und findet verschiedene Punktebilder mit genau 20 Punkten. Welche </w:t>
            </w:r>
            <w:r w:rsidR="00825DFF">
              <w:t>Multiplikations-Aufgabe</w:t>
            </w:r>
            <w:r>
              <w:t xml:space="preserve">n passen jeweils? </w:t>
            </w:r>
            <w:r w:rsidR="00902DA5">
              <w:t>Vergleicht.</w:t>
            </w:r>
          </w:p>
        </w:tc>
      </w:tr>
      <w:tr w:rsidR="007B06C3" w:rsidRPr="00E73313" w14:paraId="0722F178" w14:textId="77777777" w:rsidTr="002C29FD">
        <w:tc>
          <w:tcPr>
            <w:tcW w:w="708" w:type="dxa"/>
          </w:tcPr>
          <w:p w14:paraId="07C8F36D" w14:textId="77777777" w:rsidR="007B06C3" w:rsidRPr="00E73313" w:rsidRDefault="0000022A" w:rsidP="007B06C3">
            <w:pPr>
              <w:pStyle w:val="berschrift3"/>
            </w:pPr>
            <w:r>
              <w:t>2.</w:t>
            </w:r>
            <w:r w:rsidR="00C672EA">
              <w:t>6</w:t>
            </w:r>
          </w:p>
        </w:tc>
        <w:tc>
          <w:tcPr>
            <w:tcW w:w="8683" w:type="dxa"/>
            <w:gridSpan w:val="6"/>
          </w:tcPr>
          <w:p w14:paraId="432F42D0" w14:textId="31748DE3" w:rsidR="0023730D" w:rsidRPr="0023730D" w:rsidRDefault="007B06C3" w:rsidP="0023730D">
            <w:pPr>
              <w:pStyle w:val="berschrift3"/>
            </w:pPr>
            <w:r w:rsidRPr="00E73313">
              <w:t>Punktebilder verändern</w:t>
            </w:r>
          </w:p>
        </w:tc>
      </w:tr>
      <w:tr w:rsidR="007B06C3" w:rsidRPr="00E73313" w14:paraId="002CC829" w14:textId="77777777" w:rsidTr="002C29FD">
        <w:tc>
          <w:tcPr>
            <w:tcW w:w="708" w:type="dxa"/>
          </w:tcPr>
          <w:p w14:paraId="62963C25" w14:textId="14C62D9B" w:rsidR="007B06C3" w:rsidRPr="00E73313" w:rsidRDefault="000D673C" w:rsidP="007B06C3">
            <w:r>
              <w:rPr>
                <w:noProof/>
              </w:rPr>
              <w:drawing>
                <wp:anchor distT="0" distB="0" distL="114300" distR="114300" simplePos="0" relativeHeight="251652360" behindDoc="0" locked="0" layoutInCell="1" allowOverlap="1" wp14:anchorId="34E88698" wp14:editId="1A5E599C">
                  <wp:simplePos x="0" y="0"/>
                  <wp:positionH relativeFrom="column">
                    <wp:posOffset>0</wp:posOffset>
                  </wp:positionH>
                  <wp:positionV relativeFrom="paragraph">
                    <wp:posOffset>1270</wp:posOffset>
                  </wp:positionV>
                  <wp:extent cx="313144" cy="272386"/>
                  <wp:effectExtent l="0" t="0" r="4445" b="0"/>
                  <wp:wrapNone/>
                  <wp:docPr id="290301999" name="Grafik 2903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89" w:type="dxa"/>
          </w:tcPr>
          <w:p w14:paraId="388E3015" w14:textId="77777777" w:rsidR="007B06C3" w:rsidRPr="00E73313" w:rsidRDefault="00FF7A65" w:rsidP="007B06C3">
            <w:pPr>
              <w:pStyle w:val="berschrift4"/>
            </w:pPr>
            <w:r>
              <w:t>a)</w:t>
            </w:r>
          </w:p>
        </w:tc>
        <w:tc>
          <w:tcPr>
            <w:tcW w:w="8294" w:type="dxa"/>
            <w:gridSpan w:val="5"/>
          </w:tcPr>
          <w:p w14:paraId="41D76AE6" w14:textId="33A6C6C8" w:rsidR="007B06C3" w:rsidRPr="00E73313" w:rsidRDefault="007B06C3" w:rsidP="007B06C3">
            <w:pPr>
              <w:pStyle w:val="Text"/>
            </w:pPr>
            <w:r w:rsidRPr="00E73313">
              <w:t>Stellt euch gegenseitig Aufgaben</w:t>
            </w:r>
            <w:r w:rsidR="00D86AD2">
              <w:t xml:space="preserve"> wie Emily und Jonas</w:t>
            </w:r>
            <w:r>
              <w:t>:</w:t>
            </w:r>
          </w:p>
        </w:tc>
      </w:tr>
      <w:tr w:rsidR="007B06C3" w:rsidRPr="00E73313" w14:paraId="0EA40C8E" w14:textId="77777777" w:rsidTr="002C29FD">
        <w:tc>
          <w:tcPr>
            <w:tcW w:w="708" w:type="dxa"/>
          </w:tcPr>
          <w:p w14:paraId="51076EC3" w14:textId="77777777" w:rsidR="007B06C3" w:rsidRPr="00E73313" w:rsidRDefault="007B06C3" w:rsidP="007B06C3"/>
        </w:tc>
        <w:tc>
          <w:tcPr>
            <w:tcW w:w="389" w:type="dxa"/>
          </w:tcPr>
          <w:p w14:paraId="25310C94" w14:textId="77777777" w:rsidR="007B06C3" w:rsidRPr="00E73313" w:rsidRDefault="007B06C3" w:rsidP="007B06C3">
            <w:pPr>
              <w:pStyle w:val="berschrift4"/>
            </w:pPr>
          </w:p>
        </w:tc>
        <w:tc>
          <w:tcPr>
            <w:tcW w:w="4715" w:type="dxa"/>
            <w:gridSpan w:val="3"/>
          </w:tcPr>
          <w:p w14:paraId="65BC548B" w14:textId="2D960797" w:rsidR="007B06C3" w:rsidRPr="00E73313" w:rsidRDefault="00D86AD2" w:rsidP="007B06C3">
            <w:pPr>
              <w:pStyle w:val="Text"/>
            </w:pPr>
            <w:r>
              <w:t>Emily</w:t>
            </w:r>
            <w:r w:rsidR="007B06C3" w:rsidRPr="00E73313">
              <w:t xml:space="preserve"> legt ein Punktebild mit dem </w:t>
            </w:r>
            <w:r w:rsidR="007B06C3" w:rsidRPr="00E73313">
              <w:br/>
              <w:t xml:space="preserve">Malwinkel und dem </w:t>
            </w:r>
            <w:r w:rsidR="00A71530">
              <w:t>Punktefeld</w:t>
            </w:r>
            <w:r w:rsidR="007B06C3" w:rsidRPr="00E73313">
              <w:t xml:space="preserve">. </w:t>
            </w:r>
          </w:p>
        </w:tc>
        <w:tc>
          <w:tcPr>
            <w:tcW w:w="3579" w:type="dxa"/>
            <w:gridSpan w:val="2"/>
          </w:tcPr>
          <w:p w14:paraId="05043CFB" w14:textId="630B7F37" w:rsidR="00536BC3" w:rsidRPr="00E73313" w:rsidRDefault="00D86AD2" w:rsidP="002D1681">
            <w:pPr>
              <w:pStyle w:val="Text"/>
              <w:ind w:left="284"/>
            </w:pPr>
            <w:r>
              <w:t xml:space="preserve">Jonas </w:t>
            </w:r>
            <w:r w:rsidR="007B06C3" w:rsidRPr="00E73313">
              <w:t xml:space="preserve">nennt </w:t>
            </w:r>
            <w:r>
              <w:t xml:space="preserve">dann </w:t>
            </w:r>
            <w:r w:rsidR="007B06C3" w:rsidRPr="00E73313">
              <w:t xml:space="preserve">die </w:t>
            </w:r>
            <w:r w:rsidR="00376701">
              <w:br/>
            </w:r>
            <w:r w:rsidR="00825DFF">
              <w:t>Multiplikations-Aufgabe</w:t>
            </w:r>
            <w:r w:rsidR="007B06C3" w:rsidRPr="00E73313">
              <w:t xml:space="preserve"> und das Ergebnis.</w:t>
            </w:r>
          </w:p>
        </w:tc>
      </w:tr>
      <w:tr w:rsidR="007B06C3" w:rsidRPr="00E73313" w14:paraId="02AEF0FC" w14:textId="77777777" w:rsidTr="002C29FD">
        <w:tc>
          <w:tcPr>
            <w:tcW w:w="708" w:type="dxa"/>
          </w:tcPr>
          <w:p w14:paraId="46824CDF" w14:textId="77777777" w:rsidR="007B06C3" w:rsidRPr="00E73313" w:rsidRDefault="007B06C3" w:rsidP="007B06C3"/>
        </w:tc>
        <w:tc>
          <w:tcPr>
            <w:tcW w:w="389" w:type="dxa"/>
          </w:tcPr>
          <w:p w14:paraId="0FCBE413" w14:textId="77777777" w:rsidR="007B06C3" w:rsidRPr="00E73313" w:rsidRDefault="007B06C3" w:rsidP="007B06C3">
            <w:pPr>
              <w:pStyle w:val="berschrift4"/>
            </w:pPr>
          </w:p>
        </w:tc>
        <w:tc>
          <w:tcPr>
            <w:tcW w:w="8294" w:type="dxa"/>
            <w:gridSpan w:val="5"/>
          </w:tcPr>
          <w:p w14:paraId="1BF9774F" w14:textId="77835C26" w:rsidR="007B06C3" w:rsidRPr="00E73313" w:rsidRDefault="00376701" w:rsidP="007B06C3">
            <w:pPr>
              <w:rPr>
                <w:color w:val="FF0000"/>
              </w:rPr>
            </w:pPr>
            <w:r>
              <w:rPr>
                <w:noProof/>
                <w14:ligatures w14:val="standardContextual"/>
              </w:rPr>
              <mc:AlternateContent>
                <mc:Choice Requires="wpg">
                  <w:drawing>
                    <wp:anchor distT="0" distB="0" distL="114300" distR="114300" simplePos="0" relativeHeight="251652385" behindDoc="0" locked="0" layoutInCell="1" allowOverlap="1" wp14:anchorId="6C6F11C5" wp14:editId="2D505795">
                      <wp:simplePos x="0" y="0"/>
                      <wp:positionH relativeFrom="column">
                        <wp:posOffset>1346835</wp:posOffset>
                      </wp:positionH>
                      <wp:positionV relativeFrom="paragraph">
                        <wp:posOffset>79697</wp:posOffset>
                      </wp:positionV>
                      <wp:extent cx="629920" cy="746760"/>
                      <wp:effectExtent l="0" t="0" r="0" b="2540"/>
                      <wp:wrapNone/>
                      <wp:docPr id="2142984357" name="Gruppieren 21"/>
                      <wp:cNvGraphicFramePr/>
                      <a:graphic xmlns:a="http://schemas.openxmlformats.org/drawingml/2006/main">
                        <a:graphicData uri="http://schemas.microsoft.com/office/word/2010/wordprocessingGroup">
                          <wpg:wgp>
                            <wpg:cNvGrpSpPr/>
                            <wpg:grpSpPr>
                              <a:xfrm>
                                <a:off x="0" y="0"/>
                                <a:ext cx="629920" cy="746760"/>
                                <a:chOff x="0" y="0"/>
                                <a:chExt cx="629920" cy="747063"/>
                              </a:xfrm>
                            </wpg:grpSpPr>
                            <pic:pic xmlns:pic="http://schemas.openxmlformats.org/drawingml/2006/picture">
                              <pic:nvPicPr>
                                <pic:cNvPr id="495811679"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1940543912" name="Textfeld 12"/>
                              <wps:cNvSpPr txBox="1"/>
                              <wps:spPr>
                                <a:xfrm>
                                  <a:off x="161127" y="600201"/>
                                  <a:ext cx="349885" cy="146862"/>
                                </a:xfrm>
                                <a:prstGeom prst="rect">
                                  <a:avLst/>
                                </a:prstGeom>
                                <a:noFill/>
                                <a:ln w="6350">
                                  <a:noFill/>
                                </a:ln>
                              </wps:spPr>
                              <wps:txbx>
                                <w:txbxContent>
                                  <w:p w14:paraId="3DE792E6" w14:textId="77777777" w:rsidR="002E0FA7" w:rsidRPr="008D5126" w:rsidRDefault="002E0FA7" w:rsidP="00CD3FFB">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6F11C5" id="_x0000_s1094" style="position:absolute;margin-left:106.05pt;margin-top:6.3pt;width:49.6pt;height:58.8pt;z-index:251652385"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">
                      <v:shape id="Grafik 3" o:spid="_x0000_s1095"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">
                        <v:imagedata r:id="rId33" o:title="" chromakey="white"/>
                      </v:shape>
                      <v:shape id="Textfeld 12" o:spid="_x0000_s1096"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" filled="f" stroked="f" strokeweight=".5pt">
                        <v:textbox inset="0,0,0,0">
                          <w:txbxContent>
                            <w:p w14:paraId="3DE792E6" w14:textId="77777777" w:rsidR="002E0FA7" w:rsidRPr="008D5126" w:rsidRDefault="002E0FA7" w:rsidP="00CD3FFB">
                              <w:pPr>
                                <w:pStyle w:val="Transcript"/>
                              </w:pPr>
                              <w:r w:rsidRPr="00846BA4">
                                <w:t>Emily</w:t>
                              </w:r>
                            </w:p>
                          </w:txbxContent>
                        </v:textbox>
                      </v:shape>
                    </v:group>
                  </w:pict>
                </mc:Fallback>
              </mc:AlternateContent>
            </w:r>
            <w:r w:rsidR="00536BC3">
              <w:rPr>
                <w:noProof/>
              </w:rPr>
              <w:drawing>
                <wp:anchor distT="0" distB="0" distL="114300" distR="114300" simplePos="0" relativeHeight="251650166" behindDoc="0" locked="0" layoutInCell="1" allowOverlap="1" wp14:anchorId="1A94E752" wp14:editId="5D61876B">
                  <wp:simplePos x="0" y="0"/>
                  <wp:positionH relativeFrom="column">
                    <wp:posOffset>2094230</wp:posOffset>
                  </wp:positionH>
                  <wp:positionV relativeFrom="paragraph">
                    <wp:posOffset>50326</wp:posOffset>
                  </wp:positionV>
                  <wp:extent cx="949960" cy="755650"/>
                  <wp:effectExtent l="0" t="0" r="2540" b="6350"/>
                  <wp:wrapNone/>
                  <wp:docPr id="398639592" name="Grafik 39863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3.3_1.eps"/>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49960" cy="755650"/>
                          </a:xfrm>
                          <a:prstGeom prst="rect">
                            <a:avLst/>
                          </a:prstGeom>
                        </pic:spPr>
                      </pic:pic>
                    </a:graphicData>
                  </a:graphic>
                  <wp14:sizeRelH relativeFrom="margin">
                    <wp14:pctWidth>0</wp14:pctWidth>
                  </wp14:sizeRelH>
                  <wp14:sizeRelV relativeFrom="margin">
                    <wp14:pctHeight>0</wp14:pctHeight>
                  </wp14:sizeRelV>
                </wp:anchor>
              </w:drawing>
            </w:r>
          </w:p>
          <w:p w14:paraId="06526895" w14:textId="5469E7E2" w:rsidR="007B06C3" w:rsidRPr="00E73313" w:rsidRDefault="00536BC3" w:rsidP="007B06C3">
            <w:r>
              <w:rPr>
                <w:noProof/>
              </w:rPr>
              <mc:AlternateContent>
                <mc:Choice Requires="wps">
                  <w:drawing>
                    <wp:anchor distT="0" distB="0" distL="114300" distR="114300" simplePos="0" relativeHeight="251650167" behindDoc="0" locked="0" layoutInCell="1" allowOverlap="1" wp14:anchorId="4F66C7CA" wp14:editId="0194FB0D">
                      <wp:simplePos x="0" y="0"/>
                      <wp:positionH relativeFrom="column">
                        <wp:posOffset>3313540</wp:posOffset>
                      </wp:positionH>
                      <wp:positionV relativeFrom="paragraph">
                        <wp:posOffset>65322</wp:posOffset>
                      </wp:positionV>
                      <wp:extent cx="1175385" cy="480689"/>
                      <wp:effectExtent l="0" t="0" r="323215" b="15240"/>
                      <wp:wrapNone/>
                      <wp:docPr id="1597765079" name="Abgerundete rechteckige Legende 1597765079"/>
                      <wp:cNvGraphicFramePr/>
                      <a:graphic xmlns:a="http://schemas.openxmlformats.org/drawingml/2006/main">
                        <a:graphicData uri="http://schemas.microsoft.com/office/word/2010/wordprocessingShape">
                          <wps:wsp>
                            <wps:cNvSpPr/>
                            <wps:spPr>
                              <a:xfrm>
                                <a:off x="0" y="0"/>
                                <a:ext cx="1175385" cy="480689"/>
                              </a:xfrm>
                              <a:prstGeom prst="wedgeRoundRectCallout">
                                <a:avLst>
                                  <a:gd name="adj1" fmla="val 73133"/>
                                  <a:gd name="adj2" fmla="val 20077"/>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446AFF" w14:textId="77777777" w:rsidR="002E0FA7" w:rsidRPr="003610BA" w:rsidRDefault="002E0FA7" w:rsidP="00125106">
                                  <w:pPr>
                                    <w:spacing w:line="240" w:lineRule="auto"/>
                                    <w:rPr>
                                      <w:color w:val="000000"/>
                                      <w:sz w:val="20"/>
                                      <w:szCs w:val="20"/>
                                    </w:rPr>
                                  </w:pPr>
                                  <w:r w:rsidRPr="003610BA">
                                    <w:rPr>
                                      <w:color w:val="000000"/>
                                      <w:sz w:val="20"/>
                                      <w:szCs w:val="20"/>
                                    </w:rPr>
                                    <w:t xml:space="preserve">Drei 4er, also </w:t>
                                  </w:r>
                                  <w:r w:rsidRPr="003610BA">
                                    <w:rPr>
                                      <w:color w:val="000000"/>
                                      <w:sz w:val="20"/>
                                      <w:szCs w:val="20"/>
                                    </w:rPr>
                                    <w:br/>
                                    <w:t>3 mal 4 gleich 12.</w:t>
                                  </w:r>
                                </w:p>
                                <w:p w14:paraId="5BC978B3" w14:textId="77777777" w:rsidR="002E0FA7" w:rsidRPr="003610BA" w:rsidRDefault="002E0FA7" w:rsidP="00125106">
                                  <w:pPr>
                                    <w:spacing w:line="240" w:lineRule="auto"/>
                                    <w:rPr>
                                      <w:color w:val="000000"/>
                                      <w:sz w:val="20"/>
                                      <w:szCs w:val="2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C7CA" id="Abgerundete rechteckige Legende 1597765079" o:spid="_x0000_s1097" type="#_x0000_t62" style="position:absolute;margin-left:260.9pt;margin-top:5.15pt;width:92.55pt;height:37.85pt;z-index:251650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" adj="26597,15137" filled="f" strokecolor="#bfbfbf [2412]" strokeweight="1pt">
                      <v:textbox inset="1mm,,1mm">
                        <w:txbxContent>
                          <w:p w14:paraId="00446AFF" w14:textId="77777777" w:rsidR="002E0FA7" w:rsidRPr="003610BA" w:rsidRDefault="002E0FA7" w:rsidP="00125106">
                            <w:pPr>
                              <w:spacing w:line="240" w:lineRule="auto"/>
                              <w:rPr>
                                <w:color w:val="000000"/>
                                <w:sz w:val="20"/>
                                <w:szCs w:val="20"/>
                              </w:rPr>
                            </w:pPr>
                            <w:r w:rsidRPr="003610BA">
                              <w:rPr>
                                <w:color w:val="000000"/>
                                <w:sz w:val="20"/>
                                <w:szCs w:val="20"/>
                              </w:rPr>
                              <w:t xml:space="preserve">Drei 4er, also </w:t>
                            </w:r>
                            <w:r w:rsidRPr="003610BA">
                              <w:rPr>
                                <w:color w:val="000000"/>
                                <w:sz w:val="20"/>
                                <w:szCs w:val="20"/>
                              </w:rPr>
                              <w:br/>
                              <w:t>3 mal 4 gleich 12.</w:t>
                            </w:r>
                          </w:p>
                          <w:p w14:paraId="5BC978B3" w14:textId="77777777" w:rsidR="002E0FA7" w:rsidRPr="003610BA" w:rsidRDefault="002E0FA7" w:rsidP="00125106">
                            <w:pPr>
                              <w:spacing w:line="240" w:lineRule="auto"/>
                              <w:rPr>
                                <w:color w:val="000000"/>
                                <w:sz w:val="20"/>
                                <w:szCs w:val="20"/>
                              </w:rPr>
                            </w:pPr>
                          </w:p>
                        </w:txbxContent>
                      </v:textbox>
                    </v:shape>
                  </w:pict>
                </mc:Fallback>
              </mc:AlternateContent>
            </w:r>
            <w:r>
              <w:rPr>
                <w:noProof/>
                <w14:ligatures w14:val="standardContextual"/>
              </w:rPr>
              <mc:AlternateContent>
                <mc:Choice Requires="wpg">
                  <w:drawing>
                    <wp:anchor distT="0" distB="0" distL="114300" distR="114300" simplePos="0" relativeHeight="251652386" behindDoc="0" locked="0" layoutInCell="1" allowOverlap="1" wp14:anchorId="110B28FD" wp14:editId="54A2712E">
                      <wp:simplePos x="0" y="0"/>
                      <wp:positionH relativeFrom="column">
                        <wp:posOffset>4647565</wp:posOffset>
                      </wp:positionH>
                      <wp:positionV relativeFrom="paragraph">
                        <wp:posOffset>66009</wp:posOffset>
                      </wp:positionV>
                      <wp:extent cx="578485" cy="722630"/>
                      <wp:effectExtent l="0" t="0" r="0" b="1270"/>
                      <wp:wrapNone/>
                      <wp:docPr id="1893357913" name="Gruppieren 20"/>
                      <wp:cNvGraphicFramePr/>
                      <a:graphic xmlns:a="http://schemas.openxmlformats.org/drawingml/2006/main">
                        <a:graphicData uri="http://schemas.microsoft.com/office/word/2010/wordprocessingGroup">
                          <wpg:wgp>
                            <wpg:cNvGrpSpPr/>
                            <wpg:grpSpPr>
                              <a:xfrm>
                                <a:off x="0" y="0"/>
                                <a:ext cx="578485" cy="722630"/>
                                <a:chOff x="0" y="0"/>
                                <a:chExt cx="578485" cy="722893"/>
                              </a:xfrm>
                            </wpg:grpSpPr>
                            <pic:pic xmlns:pic="http://schemas.openxmlformats.org/drawingml/2006/picture">
                              <pic:nvPicPr>
                                <pic:cNvPr id="381707815" name="Grafik 4"/>
                                <pic:cNvPicPr>
                                  <a:picLocks noChangeAspect="1"/>
                                </pic:cNvPicPr>
                              </pic:nvPicPr>
                              <pic:blipFill>
                                <a:blip r:embed="rId7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8485" cy="629920"/>
                                </a:xfrm>
                                <a:prstGeom prst="rect">
                                  <a:avLst/>
                                </a:prstGeom>
                              </pic:spPr>
                            </pic:pic>
                            <wps:wsp>
                              <wps:cNvPr id="1518745651" name="Textfeld 12"/>
                              <wps:cNvSpPr txBox="1"/>
                              <wps:spPr>
                                <a:xfrm>
                                  <a:off x="124874" y="576031"/>
                                  <a:ext cx="349885" cy="146862"/>
                                </a:xfrm>
                                <a:prstGeom prst="rect">
                                  <a:avLst/>
                                </a:prstGeom>
                                <a:noFill/>
                                <a:ln w="6350">
                                  <a:noFill/>
                                </a:ln>
                              </wps:spPr>
                              <wps:txbx>
                                <w:txbxContent>
                                  <w:p w14:paraId="34A464A9" w14:textId="77777777" w:rsidR="002E0FA7" w:rsidRPr="008D5126" w:rsidRDefault="002E0FA7" w:rsidP="00CD3FFB">
                                    <w:pPr>
                                      <w:pStyle w:val="Transcript"/>
                                    </w:pPr>
                                    <w:r>
                                      <w:t>Jonas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0B28FD" id="_x0000_s1098" style="position:absolute;margin-left:365.95pt;margin-top:5.2pt;width:45.55pt;height:56.9pt;z-index:251652386" coordsize="5784,7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">
                      <v:shape id="Grafik 4" o:spid="_x0000_s1099" type="#_x0000_t75" style="position:absolute;width:5784;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">
                        <v:imagedata r:id="rId80" o:title="" chromakey="white"/>
                      </v:shape>
                      <v:shape id="Textfeld 12" o:spid="_x0000_s1100" type="#_x0000_t202" style="position:absolute;left:1248;top:5760;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" filled="f" stroked="f" strokeweight=".5pt">
                        <v:textbox inset="0,0,0,0">
                          <w:txbxContent>
                            <w:p w14:paraId="34A464A9" w14:textId="77777777" w:rsidR="002E0FA7" w:rsidRPr="008D5126" w:rsidRDefault="002E0FA7" w:rsidP="00CD3FFB">
                              <w:pPr>
                                <w:pStyle w:val="Transcript"/>
                              </w:pPr>
                              <w:r>
                                <w:t>Jonas</w:t>
                              </w:r>
                            </w:p>
                          </w:txbxContent>
                        </v:textbox>
                      </v:shape>
                    </v:group>
                  </w:pict>
                </mc:Fallback>
              </mc:AlternateContent>
            </w:r>
          </w:p>
          <w:p w14:paraId="2282C38B" w14:textId="77777777" w:rsidR="007B06C3" w:rsidRPr="00E73313" w:rsidRDefault="007B06C3" w:rsidP="007B06C3">
            <w:pPr>
              <w:rPr>
                <w:color w:val="FF0000"/>
              </w:rPr>
            </w:pPr>
          </w:p>
          <w:p w14:paraId="0D9473CE" w14:textId="47905E1F" w:rsidR="007B06C3" w:rsidRPr="00E73313" w:rsidRDefault="007B06C3" w:rsidP="007B06C3">
            <w:r>
              <w:t xml:space="preserve">   </w:t>
            </w:r>
          </w:p>
          <w:p w14:paraId="132B642E" w14:textId="347292CC" w:rsidR="007B06C3" w:rsidRPr="00E73313" w:rsidRDefault="007B06C3" w:rsidP="002D1681">
            <w:pPr>
              <w:pStyle w:val="Text"/>
              <w:spacing w:line="276" w:lineRule="auto"/>
            </w:pPr>
          </w:p>
        </w:tc>
      </w:tr>
      <w:tr w:rsidR="007B06C3" w:rsidRPr="00E73313" w14:paraId="43AF5F69" w14:textId="77777777" w:rsidTr="002C29FD">
        <w:tc>
          <w:tcPr>
            <w:tcW w:w="708" w:type="dxa"/>
          </w:tcPr>
          <w:p w14:paraId="0C5FB6D6" w14:textId="77777777" w:rsidR="007B06C3" w:rsidRPr="00E73313" w:rsidRDefault="007B06C3" w:rsidP="007B06C3"/>
        </w:tc>
        <w:tc>
          <w:tcPr>
            <w:tcW w:w="389" w:type="dxa"/>
          </w:tcPr>
          <w:p w14:paraId="4EF5E791" w14:textId="77777777" w:rsidR="007B06C3" w:rsidRPr="00E73313" w:rsidRDefault="007B06C3" w:rsidP="00867675">
            <w:pPr>
              <w:pStyle w:val="berschrift4"/>
            </w:pPr>
          </w:p>
        </w:tc>
        <w:tc>
          <w:tcPr>
            <w:tcW w:w="8294" w:type="dxa"/>
            <w:gridSpan w:val="5"/>
          </w:tcPr>
          <w:p w14:paraId="0ED3D46C" w14:textId="1339355B" w:rsidR="00536BC3" w:rsidRDefault="00125106" w:rsidP="007B06C3">
            <w:pPr>
              <w:pStyle w:val="Text"/>
            </w:pPr>
            <w:r>
              <w:rPr>
                <w:noProof/>
              </w:rPr>
              <mc:AlternateContent>
                <mc:Choice Requires="wps">
                  <w:drawing>
                    <wp:anchor distT="0" distB="0" distL="114300" distR="114300" simplePos="0" relativeHeight="251650169" behindDoc="0" locked="0" layoutInCell="1" allowOverlap="1" wp14:anchorId="55EBB985" wp14:editId="1D022F50">
                      <wp:simplePos x="0" y="0"/>
                      <wp:positionH relativeFrom="column">
                        <wp:posOffset>4015878</wp:posOffset>
                      </wp:positionH>
                      <wp:positionV relativeFrom="paragraph">
                        <wp:posOffset>52843</wp:posOffset>
                      </wp:positionV>
                      <wp:extent cx="984250" cy="448917"/>
                      <wp:effectExtent l="0" t="101600" r="19050" b="8890"/>
                      <wp:wrapNone/>
                      <wp:docPr id="809717737" name="Abgerundete rechteckige Legende 809717737"/>
                      <wp:cNvGraphicFramePr/>
                      <a:graphic xmlns:a="http://schemas.openxmlformats.org/drawingml/2006/main">
                        <a:graphicData uri="http://schemas.microsoft.com/office/word/2010/wordprocessingShape">
                          <wps:wsp>
                            <wps:cNvSpPr/>
                            <wps:spPr>
                              <a:xfrm>
                                <a:off x="0" y="0"/>
                                <a:ext cx="984250" cy="448917"/>
                              </a:xfrm>
                              <a:prstGeom prst="wedgeRoundRectCallout">
                                <a:avLst>
                                  <a:gd name="adj1" fmla="val 21692"/>
                                  <a:gd name="adj2" fmla="val -70762"/>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C1FE5F" w14:textId="77777777" w:rsidR="002E0FA7" w:rsidRPr="003610BA" w:rsidRDefault="002E0FA7" w:rsidP="00125106">
                                  <w:pPr>
                                    <w:spacing w:line="240" w:lineRule="auto"/>
                                    <w:rPr>
                                      <w:color w:val="000000"/>
                                      <w:sz w:val="20"/>
                                      <w:szCs w:val="20"/>
                                    </w:rPr>
                                  </w:pPr>
                                  <w:r w:rsidRPr="003610BA">
                                    <w:rPr>
                                      <w:color w:val="000000"/>
                                      <w:sz w:val="20"/>
                                      <w:szCs w:val="20"/>
                                    </w:rPr>
                                    <w:t xml:space="preserve">Unten kommt </w:t>
                                  </w:r>
                                  <w:r w:rsidRPr="003610BA">
                                    <w:rPr>
                                      <w:color w:val="000000"/>
                                      <w:sz w:val="20"/>
                                      <w:szCs w:val="20"/>
                                    </w:rPr>
                                    <w:br/>
                                    <w:t>ein 4er dazu.</w:t>
                                  </w:r>
                                </w:p>
                                <w:p w14:paraId="17486711" w14:textId="77777777" w:rsidR="002E0FA7" w:rsidRPr="003610BA" w:rsidRDefault="002E0FA7" w:rsidP="00125106">
                                  <w:pPr>
                                    <w:spacing w:line="240" w:lineRule="auto"/>
                                    <w:rPr>
                                      <w:color w:val="000000"/>
                                      <w:sz w:val="20"/>
                                      <w:szCs w:val="20"/>
                                    </w:rPr>
                                  </w:pPr>
                                </w:p>
                                <w:p w14:paraId="4FA6C7DF" w14:textId="77777777" w:rsidR="002E0FA7" w:rsidRPr="003610BA" w:rsidRDefault="002E0FA7" w:rsidP="00125106">
                                  <w:pPr>
                                    <w:spacing w:line="240" w:lineRule="auto"/>
                                    <w:rPr>
                                      <w:color w:val="000000"/>
                                      <w:sz w:val="20"/>
                                      <w:szCs w:val="2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B985" id="Abgerundete rechteckige Legende 809717737" o:spid="_x0000_s1101" type="#_x0000_t62" style="position:absolute;margin-left:316.2pt;margin-top:4.15pt;width:77.5pt;height:35.35pt;z-index:251650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" adj="15485,-4485" filled="f" strokecolor="#bfbfbf [2412]" strokeweight="1pt">
                      <v:textbox inset="1mm,,1mm">
                        <w:txbxContent>
                          <w:p w14:paraId="72C1FE5F" w14:textId="77777777" w:rsidR="002E0FA7" w:rsidRPr="003610BA" w:rsidRDefault="002E0FA7" w:rsidP="00125106">
                            <w:pPr>
                              <w:spacing w:line="240" w:lineRule="auto"/>
                              <w:rPr>
                                <w:color w:val="000000"/>
                                <w:sz w:val="20"/>
                                <w:szCs w:val="20"/>
                              </w:rPr>
                            </w:pPr>
                            <w:r w:rsidRPr="003610BA">
                              <w:rPr>
                                <w:color w:val="000000"/>
                                <w:sz w:val="20"/>
                                <w:szCs w:val="20"/>
                              </w:rPr>
                              <w:t xml:space="preserve">Unten kommt </w:t>
                            </w:r>
                            <w:r w:rsidRPr="003610BA">
                              <w:rPr>
                                <w:color w:val="000000"/>
                                <w:sz w:val="20"/>
                                <w:szCs w:val="20"/>
                              </w:rPr>
                              <w:br/>
                              <w:t>ein 4er dazu.</w:t>
                            </w:r>
                          </w:p>
                          <w:p w14:paraId="17486711" w14:textId="77777777" w:rsidR="002E0FA7" w:rsidRPr="003610BA" w:rsidRDefault="002E0FA7" w:rsidP="00125106">
                            <w:pPr>
                              <w:spacing w:line="240" w:lineRule="auto"/>
                              <w:rPr>
                                <w:color w:val="000000"/>
                                <w:sz w:val="20"/>
                                <w:szCs w:val="20"/>
                              </w:rPr>
                            </w:pPr>
                          </w:p>
                          <w:p w14:paraId="4FA6C7DF" w14:textId="77777777" w:rsidR="002E0FA7" w:rsidRPr="003610BA" w:rsidRDefault="002E0FA7" w:rsidP="00125106">
                            <w:pPr>
                              <w:spacing w:line="240" w:lineRule="auto"/>
                              <w:rPr>
                                <w:color w:val="000000"/>
                                <w:sz w:val="20"/>
                                <w:szCs w:val="20"/>
                              </w:rPr>
                            </w:pPr>
                          </w:p>
                        </w:txbxContent>
                      </v:textbox>
                    </v:shape>
                  </w:pict>
                </mc:Fallback>
              </mc:AlternateContent>
            </w:r>
            <w:r w:rsidR="003610BA">
              <w:rPr>
                <w:noProof/>
              </w:rPr>
              <w:drawing>
                <wp:anchor distT="0" distB="0" distL="114300" distR="114300" simplePos="0" relativeHeight="251650168" behindDoc="0" locked="0" layoutInCell="1" allowOverlap="1" wp14:anchorId="74EC2615" wp14:editId="4B6FD9C5">
                  <wp:simplePos x="0" y="0"/>
                  <wp:positionH relativeFrom="column">
                    <wp:posOffset>2127250</wp:posOffset>
                  </wp:positionH>
                  <wp:positionV relativeFrom="paragraph">
                    <wp:posOffset>58558</wp:posOffset>
                  </wp:positionV>
                  <wp:extent cx="934720" cy="742950"/>
                  <wp:effectExtent l="0" t="0" r="5080" b="6350"/>
                  <wp:wrapNone/>
                  <wp:docPr id="957871805" name="Grafik 95787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3.3_2.eps"/>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34720" cy="742950"/>
                          </a:xfrm>
                          <a:prstGeom prst="rect">
                            <a:avLst/>
                          </a:prstGeom>
                        </pic:spPr>
                      </pic:pic>
                    </a:graphicData>
                  </a:graphic>
                  <wp14:sizeRelH relativeFrom="margin">
                    <wp14:pctWidth>0</wp14:pctWidth>
                  </wp14:sizeRelH>
                  <wp14:sizeRelV relativeFrom="margin">
                    <wp14:pctHeight>0</wp14:pctHeight>
                  </wp14:sizeRelV>
                </wp:anchor>
              </w:drawing>
            </w:r>
            <w:r w:rsidR="00D86AD2">
              <w:t>Emily</w:t>
            </w:r>
            <w:r w:rsidR="00536BC3">
              <w:t xml:space="preserve"> v</w:t>
            </w:r>
            <w:r w:rsidR="007B06C3" w:rsidRPr="00E73313">
              <w:t xml:space="preserve">erschiebt den Malwinkel </w:t>
            </w:r>
          </w:p>
          <w:p w14:paraId="03DC3D86" w14:textId="33DE662B" w:rsidR="00536BC3" w:rsidRDefault="00536BC3" w:rsidP="007B06C3">
            <w:pPr>
              <w:pStyle w:val="Text"/>
            </w:pPr>
            <w:r>
              <w:t>nach oben/</w:t>
            </w:r>
            <w:r w:rsidR="007B06C3" w:rsidRPr="00E73313">
              <w:t xml:space="preserve">unten oder </w:t>
            </w:r>
            <w:r>
              <w:t xml:space="preserve">nach </w:t>
            </w:r>
          </w:p>
          <w:p w14:paraId="0F853829" w14:textId="2552CDD6" w:rsidR="00536BC3" w:rsidRDefault="00536BC3" w:rsidP="00536BC3">
            <w:pPr>
              <w:pStyle w:val="Text"/>
            </w:pPr>
            <w:r>
              <w:t xml:space="preserve">links/rechts </w:t>
            </w:r>
            <w:r w:rsidRPr="002D1681">
              <w:rPr>
                <w:b/>
              </w:rPr>
              <w:t xml:space="preserve">um </w:t>
            </w:r>
            <w:r w:rsidRPr="00536BC3">
              <w:rPr>
                <w:b/>
                <w:bCs/>
              </w:rPr>
              <w:t>genau eine</w:t>
            </w:r>
            <w:r w:rsidR="007B06C3" w:rsidRPr="00E73313">
              <w:rPr>
                <w:b/>
              </w:rPr>
              <w:t xml:space="preserve"> Reihe.</w:t>
            </w:r>
            <w:r w:rsidR="007B06C3">
              <w:rPr>
                <w:noProof/>
              </w:rPr>
              <w:t xml:space="preserve"> </w:t>
            </w:r>
            <w:r>
              <w:rPr>
                <w:noProof/>
              </w:rPr>
              <w:t xml:space="preserve">                                     </w:t>
            </w:r>
            <w:r w:rsidR="00D86AD2">
              <w:rPr>
                <w:noProof/>
              </w:rPr>
              <w:t>Jonas</w:t>
            </w:r>
            <w:r>
              <w:t xml:space="preserve"> erklärt: </w:t>
            </w:r>
          </w:p>
          <w:p w14:paraId="04C82CDA" w14:textId="147E7B60" w:rsidR="00536BC3" w:rsidRDefault="00536BC3" w:rsidP="002D1681">
            <w:pPr>
              <w:pStyle w:val="Listenabsatz"/>
              <w:ind w:left="5240"/>
            </w:pPr>
            <w:r>
              <w:t>Wie verändert sich die Aufgabe?</w:t>
            </w:r>
          </w:p>
          <w:p w14:paraId="4C760B24" w14:textId="338CF010" w:rsidR="00896CF3" w:rsidRDefault="00896CF3" w:rsidP="002D1681">
            <w:pPr>
              <w:pStyle w:val="Listenabsatz"/>
              <w:ind w:left="5240"/>
            </w:pPr>
            <w:r>
              <w:t>Wie verändert sich das Ergebnis?</w:t>
            </w:r>
          </w:p>
          <w:p w14:paraId="3FB26A7B" w14:textId="4DBA3236" w:rsidR="00237759" w:rsidRDefault="00951E28" w:rsidP="002D1681">
            <w:pPr>
              <w:pStyle w:val="Listenabsatz"/>
              <w:ind w:left="5240"/>
            </w:pPr>
            <w:r>
              <w:rPr>
                <w:noProof/>
              </w:rPr>
              <mc:AlternateContent>
                <mc:Choice Requires="wpg">
                  <w:drawing>
                    <wp:anchor distT="0" distB="0" distL="114300" distR="114300" simplePos="0" relativeHeight="252326224" behindDoc="0" locked="0" layoutInCell="1" allowOverlap="1" wp14:anchorId="7B252784" wp14:editId="26E4A9BC">
                      <wp:simplePos x="0" y="0"/>
                      <wp:positionH relativeFrom="column">
                        <wp:posOffset>4409123</wp:posOffset>
                      </wp:positionH>
                      <wp:positionV relativeFrom="paragraph">
                        <wp:posOffset>124143</wp:posOffset>
                      </wp:positionV>
                      <wp:extent cx="952500" cy="1094989"/>
                      <wp:effectExtent l="0" t="0" r="0" b="0"/>
                      <wp:wrapNone/>
                      <wp:docPr id="790500048" name="Gruppieren 170"/>
                      <wp:cNvGraphicFramePr/>
                      <a:graphic xmlns:a="http://schemas.openxmlformats.org/drawingml/2006/main">
                        <a:graphicData uri="http://schemas.microsoft.com/office/word/2010/wordprocessingGroup">
                          <wpg:wgp>
                            <wpg:cNvGrpSpPr/>
                            <wpg:grpSpPr>
                              <a:xfrm>
                                <a:off x="0" y="0"/>
                                <a:ext cx="952500" cy="1094989"/>
                                <a:chOff x="0" y="0"/>
                                <a:chExt cx="952500" cy="1094989"/>
                              </a:xfrm>
                            </wpg:grpSpPr>
                            <wps:wsp>
                              <wps:cNvPr id="654942202" name="Textfeld 168"/>
                              <wps:cNvSpPr txBox="1"/>
                              <wps:spPr>
                                <a:xfrm>
                                  <a:off x="0" y="664078"/>
                                  <a:ext cx="952500" cy="430911"/>
                                </a:xfrm>
                                <a:prstGeom prst="rect">
                                  <a:avLst/>
                                </a:prstGeom>
                                <a:noFill/>
                                <a:ln w="6350">
                                  <a:noFill/>
                                </a:ln>
                              </wps:spPr>
                              <wps:txbx>
                                <w:txbxContent>
                                  <w:p w14:paraId="557DF16C" w14:textId="61932047" w:rsidR="00951E28" w:rsidRPr="002A6109" w:rsidRDefault="00951E28" w:rsidP="00951E28">
                                    <w:pPr>
                                      <w:spacing w:line="240" w:lineRule="auto"/>
                                      <w:rPr>
                                        <w:sz w:val="14"/>
                                        <w:szCs w:val="14"/>
                                      </w:rPr>
                                    </w:pPr>
                                    <w:hyperlink r:id="rId102" w:history="1">
                                      <w:r w:rsidRPr="002A6109">
                                        <w:rPr>
                                          <w:color w:val="327A86" w:themeColor="text2"/>
                                          <w:sz w:val="14"/>
                                          <w:szCs w:val="14"/>
                                        </w:rPr>
                                        <w:t>dzlm.de/</w:t>
                                      </w:r>
                                      <w:proofErr w:type="spellStart"/>
                                      <w:r w:rsidRPr="002A6109">
                                        <w:rPr>
                                          <w:color w:val="327A86" w:themeColor="text2"/>
                                          <w:sz w:val="14"/>
                                          <w:szCs w:val="14"/>
                                        </w:rPr>
                                        <w:t>vam</w:t>
                                      </w:r>
                                      <w:proofErr w:type="spellEnd"/>
                                      <w:r w:rsidRPr="002A6109">
                                        <w:rPr>
                                          <w:color w:val="327A86" w:themeColor="text2"/>
                                          <w:sz w:val="14"/>
                                          <w:szCs w:val="14"/>
                                        </w:rPr>
                                        <w:t>/msk-rechteckfeld.htm</w:t>
                                      </w:r>
                                      <w:r w:rsidRPr="002A6109">
                                        <w:rPr>
                                          <w:rStyle w:val="Hyperlink"/>
                                          <w:sz w:val="14"/>
                                          <w:szCs w:val="14"/>
                                        </w:rPr>
                                        <w:t>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0304284" name="Grafik 169">
                                  <a:hlinkClick r:id="rId11"/>
                                </pic:cNvPr>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79248" y="0"/>
                                  <a:ext cx="683895" cy="683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252784" id="Gruppieren 170" o:spid="_x0000_s1102" style="position:absolute;left:0;text-align:left;margin-left:347.2pt;margin-top:9.8pt;width:75pt;height:86.2pt;z-index:252326224;mso-width-relative:margin;mso-height-relative:margin" coordsize="9525,10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">
                      <v:shape id="Textfeld 168" o:spid="_x0000_s1103" type="#_x0000_t202" style="position:absolute;top:6640;width:9525;height:4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" filled="f" stroked="f" strokeweight=".5pt">
                        <v:textbox>
                          <w:txbxContent>
                            <w:p w14:paraId="557DF16C" w14:textId="61932047" w:rsidR="00951E28" w:rsidRPr="002A6109" w:rsidRDefault="00951E28" w:rsidP="00951E28">
                              <w:pPr>
                                <w:spacing w:line="240" w:lineRule="auto"/>
                                <w:rPr>
                                  <w:sz w:val="14"/>
                                  <w:szCs w:val="14"/>
                                </w:rPr>
                              </w:pPr>
                              <w:hyperlink r:id="rId104" w:history="1">
                                <w:r w:rsidRPr="002A6109">
                                  <w:rPr>
                                    <w:color w:val="327A86" w:themeColor="text2"/>
                                    <w:sz w:val="14"/>
                                    <w:szCs w:val="14"/>
                                  </w:rPr>
                                  <w:t>dzlm.de/</w:t>
                                </w:r>
                                <w:proofErr w:type="spellStart"/>
                                <w:r w:rsidRPr="002A6109">
                                  <w:rPr>
                                    <w:color w:val="327A86" w:themeColor="text2"/>
                                    <w:sz w:val="14"/>
                                    <w:szCs w:val="14"/>
                                  </w:rPr>
                                  <w:t>vam</w:t>
                                </w:r>
                                <w:proofErr w:type="spellEnd"/>
                                <w:r w:rsidRPr="002A6109">
                                  <w:rPr>
                                    <w:color w:val="327A86" w:themeColor="text2"/>
                                    <w:sz w:val="14"/>
                                    <w:szCs w:val="14"/>
                                  </w:rPr>
                                  <w:t>/msk-rechteckfeld.htm</w:t>
                                </w:r>
                                <w:r w:rsidRPr="002A6109">
                                  <w:rPr>
                                    <w:rStyle w:val="Hyperlink"/>
                                    <w:sz w:val="14"/>
                                    <w:szCs w:val="14"/>
                                  </w:rPr>
                                  <w:t>l</w:t>
                                </w:r>
                              </w:hyperlink>
                            </w:p>
                          </w:txbxContent>
                        </v:textbox>
                      </v:shape>
                      <v:shape id="Grafik 169" o:spid="_x0000_s1104" type="#_x0000_t75" href="https://www.dzlm.de/vam/msk-rechteckfeld.html" style="position:absolute;left:792;width:6839;height: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" o:button="t">
                        <v:fill o:detectmouseclick="t"/>
                        <v:imagedata r:id="rId105" o:title=""/>
                      </v:shape>
                    </v:group>
                  </w:pict>
                </mc:Fallback>
              </mc:AlternateContent>
            </w:r>
            <w:r w:rsidR="00536BC3">
              <w:t>Warum so?</w:t>
            </w:r>
          </w:p>
          <w:p w14:paraId="5197B2B3" w14:textId="29A6AED7" w:rsidR="003610BA" w:rsidRPr="00E73313" w:rsidRDefault="003610BA" w:rsidP="002C29FD">
            <w:pPr>
              <w:pStyle w:val="Listenabsatz"/>
              <w:numPr>
                <w:ilvl w:val="0"/>
                <w:numId w:val="0"/>
              </w:numPr>
              <w:ind w:left="5240"/>
            </w:pPr>
          </w:p>
        </w:tc>
      </w:tr>
      <w:tr w:rsidR="00FF7A65" w:rsidRPr="00E73313" w14:paraId="5F2AEADD" w14:textId="77777777" w:rsidTr="002C29FD">
        <w:tc>
          <w:tcPr>
            <w:tcW w:w="708" w:type="dxa"/>
          </w:tcPr>
          <w:p w14:paraId="70E833DC" w14:textId="338848F9" w:rsidR="00FF7A65" w:rsidRPr="00E73313" w:rsidRDefault="00FF7A65" w:rsidP="00FF7A65">
            <w:r>
              <w:rPr>
                <w:noProof/>
              </w:rPr>
              <mc:AlternateContent>
                <mc:Choice Requires="wpg">
                  <w:drawing>
                    <wp:anchor distT="0" distB="0" distL="114300" distR="114300" simplePos="0" relativeHeight="251652404" behindDoc="0" locked="0" layoutInCell="1" allowOverlap="1" wp14:anchorId="522F62E4" wp14:editId="7BDF00B4">
                      <wp:simplePos x="0" y="0"/>
                      <wp:positionH relativeFrom="column">
                        <wp:posOffset>0</wp:posOffset>
                      </wp:positionH>
                      <wp:positionV relativeFrom="paragraph">
                        <wp:posOffset>8255</wp:posOffset>
                      </wp:positionV>
                      <wp:extent cx="275475" cy="197485"/>
                      <wp:effectExtent l="0" t="0" r="4445" b="5715"/>
                      <wp:wrapNone/>
                      <wp:docPr id="315810504" name="Gruppieren 425">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275475" cy="197485"/>
                                <a:chOff x="0" y="0"/>
                                <a:chExt cx="275475" cy="197485"/>
                              </a:xfrm>
                            </wpg:grpSpPr>
                            <wps:wsp>
                              <wps:cNvPr id="799048849" name="Abgerundetes Rechteck 421"/>
                              <wps:cNvSpPr/>
                              <wps:spPr>
                                <a:xfrm>
                                  <a:off x="0" y="4714"/>
                                  <a:ext cx="275475" cy="191434"/>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8122926" name="Grafik 424" descr="Zahnräder mit einfarbiger Füllung"/>
                                <pic:cNvPicPr>
                                  <a:picLocks noChangeAspect="1"/>
                                </pic:cNvPicPr>
                              </pic:nvPicPr>
                              <pic:blipFill>
                                <a:blip r:embed="rId106">
                                  <a:extLst>
                                    <a:ext uri="{96DAC541-7B7A-43D3-8B79-37D633B846F1}">
                                      <asvg:svgBlip xmlns:asvg="http://schemas.microsoft.com/office/drawing/2016/SVG/main" r:embed="rId107"/>
                                    </a:ext>
                                  </a:extLst>
                                </a:blip>
                                <a:stretch>
                                  <a:fillRect/>
                                </a:stretch>
                              </pic:blipFill>
                              <pic:spPr>
                                <a:xfrm>
                                  <a:off x="37707" y="0"/>
                                  <a:ext cx="197485" cy="197485"/>
                                </a:xfrm>
                                <a:prstGeom prst="rect">
                                  <a:avLst/>
                                </a:prstGeom>
                              </pic:spPr>
                            </pic:pic>
                          </wpg:wgp>
                        </a:graphicData>
                      </a:graphic>
                    </wp:anchor>
                  </w:drawing>
                </mc:Choice>
                <mc:Fallback>
                  <w:pict>
                    <v:group w14:anchorId="77F9353B" id="Gruppieren 425" o:spid="_x0000_s1026" href="https://www.dzlm.de/vam/msk-rechteckfeld.html" style="position:absolute;margin-left:0;margin-top:.65pt;width:21.7pt;height:15.55pt;z-index:251652404" coordsize="275475,1974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" o:button="t">
                      <v:roundrect id="Abgerundetes Rechteck 421" o:spid="_x0000_s1027" style="position:absolute;top:4714;width:275475;height:191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" fillcolor="#327a86 [3204]" stroked="f" strokeweight="1pt">
                        <v:stroke joinstyle="miter"/>
                      </v:roundrect>
                      <v:shape id="Grafik 424" o:spid="_x0000_s1028" type="#_x0000_t75" alt="Zahnräder mit einfarbiger Füllung" style="position:absolute;left:37707;width:197485;height:19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">
                        <v:imagedata r:id="rId108" o:title="Zahnräder mit einfarbiger Füllung"/>
                      </v:shape>
                    </v:group>
                  </w:pict>
                </mc:Fallback>
              </mc:AlternateContent>
            </w:r>
          </w:p>
        </w:tc>
        <w:tc>
          <w:tcPr>
            <w:tcW w:w="389" w:type="dxa"/>
          </w:tcPr>
          <w:p w14:paraId="171A7589" w14:textId="77777777" w:rsidR="00FF7A65" w:rsidRPr="00E73313" w:rsidRDefault="00237759" w:rsidP="00FF7A65">
            <w:pPr>
              <w:pStyle w:val="berschrift4"/>
            </w:pPr>
            <w:r>
              <w:t>b</w:t>
            </w:r>
            <w:r w:rsidR="00FF7A65">
              <w:t>)</w:t>
            </w:r>
          </w:p>
        </w:tc>
        <w:tc>
          <w:tcPr>
            <w:tcW w:w="8294" w:type="dxa"/>
            <w:gridSpan w:val="5"/>
          </w:tcPr>
          <w:p w14:paraId="6D1BD0EC" w14:textId="4861FA5C" w:rsidR="00237759" w:rsidRDefault="00FF7A65" w:rsidP="00983C89">
            <w:pPr>
              <w:pStyle w:val="Text"/>
              <w:rPr>
                <w:noProof/>
              </w:rPr>
            </w:pPr>
            <w:r>
              <w:rPr>
                <w:noProof/>
              </w:rPr>
              <w:t>Nutzt d</w:t>
            </w:r>
            <w:r w:rsidR="009F57A1">
              <w:rPr>
                <w:noProof/>
              </w:rPr>
              <w:t>ie</w:t>
            </w:r>
            <w:r>
              <w:rPr>
                <w:noProof/>
              </w:rPr>
              <w:t xml:space="preserve"> digitale</w:t>
            </w:r>
            <w:r w:rsidR="009F57A1">
              <w:rPr>
                <w:noProof/>
              </w:rPr>
              <w:t>n</w:t>
            </w:r>
            <w:r w:rsidR="00237759">
              <w:rPr>
                <w:noProof/>
              </w:rPr>
              <w:t xml:space="preserve"> Rechteck</w:t>
            </w:r>
            <w:r>
              <w:rPr>
                <w:noProof/>
              </w:rPr>
              <w:t>feld</w:t>
            </w:r>
            <w:r w:rsidR="009F57A1">
              <w:rPr>
                <w:noProof/>
              </w:rPr>
              <w:t>er</w:t>
            </w:r>
            <w:r>
              <w:rPr>
                <w:noProof/>
              </w:rPr>
              <w:t xml:space="preserve"> und stellt </w:t>
            </w:r>
            <w:r w:rsidR="00983C89">
              <w:rPr>
                <w:noProof/>
              </w:rPr>
              <w:t xml:space="preserve">euch </w:t>
            </w:r>
            <w:r>
              <w:rPr>
                <w:noProof/>
              </w:rPr>
              <w:t>gegenseitig Aufgaben</w:t>
            </w:r>
            <w:r w:rsidR="00237759">
              <w:rPr>
                <w:noProof/>
              </w:rPr>
              <w:t xml:space="preserve">. </w:t>
            </w:r>
            <w:r w:rsidR="00237759">
              <w:rPr>
                <w:noProof/>
              </w:rPr>
              <w:br/>
              <w:t>Verändert d</w:t>
            </w:r>
            <w:r w:rsidR="009F57A1">
              <w:rPr>
                <w:noProof/>
              </w:rPr>
              <w:t xml:space="preserve">ie </w:t>
            </w:r>
            <w:r w:rsidR="00237759">
              <w:rPr>
                <w:noProof/>
              </w:rPr>
              <w:t>Rechteckfeld</w:t>
            </w:r>
            <w:r w:rsidR="003F40BD">
              <w:rPr>
                <w:noProof/>
              </w:rPr>
              <w:t>er</w:t>
            </w:r>
            <w:r w:rsidR="00237759">
              <w:rPr>
                <w:noProof/>
              </w:rPr>
              <w:t xml:space="preserve"> und erklärt</w:t>
            </w:r>
            <w:r w:rsidR="00983C89">
              <w:rPr>
                <w:noProof/>
              </w:rPr>
              <w:t>, wie sich die Aufgaben verändern</w:t>
            </w:r>
            <w:r w:rsidR="0004612D">
              <w:rPr>
                <w:noProof/>
              </w:rPr>
              <w:t>.</w:t>
            </w:r>
          </w:p>
        </w:tc>
      </w:tr>
    </w:tbl>
    <w:p w14:paraId="05ADEEB7" w14:textId="5D86958D" w:rsidR="00951E28" w:rsidRDefault="00951E28">
      <w:r>
        <w:rPr>
          <w:b/>
          <w:bCs/>
        </w:rPr>
        <w:br w:type="page"/>
      </w:r>
    </w:p>
    <w:tbl>
      <w:tblPr>
        <w:tblW w:w="9286" w:type="dxa"/>
        <w:tblInd w:w="-1" w:type="dxa"/>
        <w:tblLayout w:type="fixed"/>
        <w:tblCellMar>
          <w:left w:w="0" w:type="dxa"/>
          <w:right w:w="0" w:type="dxa"/>
        </w:tblCellMar>
        <w:tblLook w:val="01E0" w:firstRow="1" w:lastRow="1" w:firstColumn="1" w:lastColumn="1" w:noHBand="0" w:noVBand="0"/>
      </w:tblPr>
      <w:tblGrid>
        <w:gridCol w:w="781"/>
        <w:gridCol w:w="354"/>
        <w:gridCol w:w="8151"/>
      </w:tblGrid>
      <w:tr w:rsidR="003C1F98" w:rsidRPr="00E73313" w14:paraId="3E59A182" w14:textId="77777777" w:rsidTr="002E2E60">
        <w:tc>
          <w:tcPr>
            <w:tcW w:w="781" w:type="dxa"/>
          </w:tcPr>
          <w:p w14:paraId="4CFC98CB" w14:textId="68AB10BC" w:rsidR="003C1F98" w:rsidRPr="00E73313" w:rsidRDefault="0000022A" w:rsidP="003610BA">
            <w:pPr>
              <w:pStyle w:val="berschrift2"/>
              <w:spacing w:before="0" w:after="0"/>
            </w:pPr>
            <w:r>
              <w:lastRenderedPageBreak/>
              <w:t>3</w:t>
            </w:r>
          </w:p>
        </w:tc>
        <w:tc>
          <w:tcPr>
            <w:tcW w:w="8505" w:type="dxa"/>
            <w:gridSpan w:val="2"/>
          </w:tcPr>
          <w:p w14:paraId="117E88FA" w14:textId="2DA89181" w:rsidR="003C1F98" w:rsidRPr="00B57C58" w:rsidRDefault="003C1F98" w:rsidP="003610BA">
            <w:pPr>
              <w:pStyle w:val="berschrift2"/>
              <w:spacing w:before="0" w:after="0"/>
            </w:pPr>
            <w:r w:rsidRPr="00E73313">
              <w:t>Multiplikation am Zahlenstrahl</w:t>
            </w:r>
          </w:p>
        </w:tc>
      </w:tr>
      <w:tr w:rsidR="003C1F98" w:rsidRPr="00E73313" w14:paraId="4A60103F" w14:textId="77777777" w:rsidTr="002E2E60">
        <w:tc>
          <w:tcPr>
            <w:tcW w:w="781" w:type="dxa"/>
          </w:tcPr>
          <w:p w14:paraId="0F95C508" w14:textId="77777777" w:rsidR="003C1F98" w:rsidRPr="00E73313" w:rsidRDefault="0000022A" w:rsidP="00505C12">
            <w:pPr>
              <w:pStyle w:val="berschrift3"/>
            </w:pPr>
            <w:r>
              <w:t>3</w:t>
            </w:r>
            <w:r w:rsidR="00505C12">
              <w:t>.1</w:t>
            </w:r>
          </w:p>
        </w:tc>
        <w:tc>
          <w:tcPr>
            <w:tcW w:w="8505" w:type="dxa"/>
            <w:gridSpan w:val="2"/>
          </w:tcPr>
          <w:p w14:paraId="7FB47E59" w14:textId="3A8273D9" w:rsidR="003C1F98" w:rsidRPr="00E73313" w:rsidRDefault="003C1F98" w:rsidP="00505C12">
            <w:pPr>
              <w:pStyle w:val="berschrift3"/>
            </w:pPr>
            <w:r w:rsidRPr="00E73313">
              <w:rPr>
                <w:noProof/>
              </w:rPr>
              <mc:AlternateContent>
                <mc:Choice Requires="wpg">
                  <w:drawing>
                    <wp:anchor distT="0" distB="0" distL="114300" distR="114300" simplePos="0" relativeHeight="251650140" behindDoc="0" locked="0" layoutInCell="1" allowOverlap="1" wp14:anchorId="1A20EC9A" wp14:editId="100DE2FF">
                      <wp:simplePos x="0" y="0"/>
                      <wp:positionH relativeFrom="column">
                        <wp:posOffset>4218800</wp:posOffset>
                      </wp:positionH>
                      <wp:positionV relativeFrom="paragraph">
                        <wp:posOffset>65476</wp:posOffset>
                      </wp:positionV>
                      <wp:extent cx="312420" cy="322580"/>
                      <wp:effectExtent l="57150" t="57150" r="68580" b="58420"/>
                      <wp:wrapNone/>
                      <wp:docPr id="284" name="Gruppierung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9061336">
                                <a:off x="0" y="0"/>
                                <a:ext cx="312420" cy="322580"/>
                                <a:chOff x="-16870" y="-8164"/>
                                <a:chExt cx="410573" cy="408577"/>
                              </a:xfrm>
                            </wpg:grpSpPr>
                            <pic:pic xmlns:pic="http://schemas.openxmlformats.org/drawingml/2006/picture">
                              <pic:nvPicPr>
                                <pic:cNvPr id="285" name="Bild 14"/>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15240"/>
                                  <a:ext cx="375285" cy="369570"/>
                                </a:xfrm>
                                <a:prstGeom prst="rect">
                                  <a:avLst/>
                                </a:prstGeom>
                                <a:noFill/>
                                <a:ln>
                                  <a:noFill/>
                                </a:ln>
                              </pic:spPr>
                            </pic:pic>
                            <wps:wsp>
                              <wps:cNvPr id="292" name="Abgerundetes Rechteck 292"/>
                              <wps:cNvSpPr/>
                              <wps:spPr>
                                <a:xfrm>
                                  <a:off x="-16870" y="-8164"/>
                                  <a:ext cx="410573" cy="408577"/>
                                </a:xfrm>
                                <a:prstGeom prst="round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ADAE5" id="Gruppierung 259" o:spid="_x0000_s1026" style="position:absolute;margin-left:332.2pt;margin-top:5.15pt;width:24.6pt;height:25.4pt;rotation:-2772898fd;z-index:251650140;mso-width-relative:margin;mso-height-relative:margin" coordorigin="-16870,-8164" coordsize="410573,40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">
                      <v:shape id="Bild 14" o:spid="_x0000_s1027" type="#_x0000_t75" style="position:absolute;top:15240;width:375285;height:36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">
                        <v:imagedata r:id="rId110" o:title=""/>
                      </v:shape>
                      <v:roundrect id="Abgerundetes Rechteck 292" o:spid="_x0000_s1028" style="position:absolute;left:-16870;top:-8164;width:410573;height:408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" filled="f"/>
                    </v:group>
                  </w:pict>
                </mc:Fallback>
              </mc:AlternateContent>
            </w:r>
            <w:r w:rsidRPr="00E73313">
              <w:rPr>
                <w:noProof/>
              </w:rPr>
              <mc:AlternateContent>
                <mc:Choice Requires="wpg">
                  <w:drawing>
                    <wp:anchor distT="0" distB="0" distL="114300" distR="114300" simplePos="0" relativeHeight="251650139" behindDoc="0" locked="0" layoutInCell="1" allowOverlap="1" wp14:anchorId="2D5C90AA" wp14:editId="6086022A">
                      <wp:simplePos x="0" y="0"/>
                      <wp:positionH relativeFrom="column">
                        <wp:posOffset>3391200</wp:posOffset>
                      </wp:positionH>
                      <wp:positionV relativeFrom="paragraph">
                        <wp:posOffset>150940</wp:posOffset>
                      </wp:positionV>
                      <wp:extent cx="312420" cy="287020"/>
                      <wp:effectExtent l="38100" t="38100" r="30480" b="36830"/>
                      <wp:wrapNone/>
                      <wp:docPr id="408" name="Gruppierung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848770">
                                <a:off x="0" y="0"/>
                                <a:ext cx="312420" cy="287020"/>
                                <a:chOff x="-16870" y="-8164"/>
                                <a:chExt cx="410573" cy="408577"/>
                              </a:xfrm>
                            </wpg:grpSpPr>
                            <pic:pic xmlns:pic="http://schemas.openxmlformats.org/drawingml/2006/picture">
                              <pic:nvPicPr>
                                <pic:cNvPr id="443" name="Bild 14"/>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15240"/>
                                  <a:ext cx="375285" cy="369570"/>
                                </a:xfrm>
                                <a:prstGeom prst="rect">
                                  <a:avLst/>
                                </a:prstGeom>
                                <a:noFill/>
                                <a:ln>
                                  <a:noFill/>
                                </a:ln>
                              </pic:spPr>
                            </pic:pic>
                            <wps:wsp>
                              <wps:cNvPr id="15239" name="Abgerundetes Rechteck 15239"/>
                              <wps:cNvSpPr/>
                              <wps:spPr>
                                <a:xfrm>
                                  <a:off x="-16870" y="-8164"/>
                                  <a:ext cx="410573" cy="408577"/>
                                </a:xfrm>
                                <a:prstGeom prst="round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42D2E" id="Gruppierung 256" o:spid="_x0000_s1026" style="position:absolute;margin-left:267pt;margin-top:11.9pt;width:24.6pt;height:22.6pt;rotation:927083fd;z-index:251650139;mso-width-relative:margin;mso-height-relative:margin" coordorigin="-16870,-8164" coordsize="410573,40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">
                      <v:shape id="Bild 14" o:spid="_x0000_s1027" type="#_x0000_t75" style="position:absolute;top:15240;width:375285;height:36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">
                        <v:imagedata r:id="rId112" o:title=""/>
                      </v:shape>
                      <v:roundrect id="Abgerundetes Rechteck 15239" o:spid="_x0000_s1028" style="position:absolute;left:-16870;top:-8164;width:410573;height:408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" filled="f"/>
                    </v:group>
                  </w:pict>
                </mc:Fallback>
              </mc:AlternateContent>
            </w:r>
            <w:r w:rsidRPr="00E73313">
              <w:rPr>
                <w:noProof/>
              </w:rPr>
              <mc:AlternateContent>
                <mc:Choice Requires="wpg">
                  <w:drawing>
                    <wp:anchor distT="0" distB="0" distL="114300" distR="114300" simplePos="0" relativeHeight="251650141" behindDoc="0" locked="0" layoutInCell="1" allowOverlap="1" wp14:anchorId="0C36B811" wp14:editId="7FCA0D06">
                      <wp:simplePos x="0" y="0"/>
                      <wp:positionH relativeFrom="column">
                        <wp:posOffset>3755411</wp:posOffset>
                      </wp:positionH>
                      <wp:positionV relativeFrom="paragraph">
                        <wp:posOffset>16817</wp:posOffset>
                      </wp:positionV>
                      <wp:extent cx="312420" cy="287020"/>
                      <wp:effectExtent l="38100" t="38100" r="30480" b="36830"/>
                      <wp:wrapNone/>
                      <wp:docPr id="293" name="Gruppierung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0921570">
                                <a:off x="0" y="0"/>
                                <a:ext cx="312420" cy="287020"/>
                                <a:chOff x="-16870" y="-8164"/>
                                <a:chExt cx="410573" cy="408577"/>
                              </a:xfrm>
                            </wpg:grpSpPr>
                            <pic:pic xmlns:pic="http://schemas.openxmlformats.org/drawingml/2006/picture">
                              <pic:nvPicPr>
                                <pic:cNvPr id="294" name="Bild 14"/>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15240"/>
                                  <a:ext cx="375285" cy="369570"/>
                                </a:xfrm>
                                <a:prstGeom prst="rect">
                                  <a:avLst/>
                                </a:prstGeom>
                                <a:noFill/>
                                <a:ln>
                                  <a:noFill/>
                                </a:ln>
                              </pic:spPr>
                            </pic:pic>
                            <wps:wsp>
                              <wps:cNvPr id="299" name="Abgerundetes Rechteck 299"/>
                              <wps:cNvSpPr/>
                              <wps:spPr>
                                <a:xfrm>
                                  <a:off x="-16870" y="-8164"/>
                                  <a:ext cx="410573" cy="408577"/>
                                </a:xfrm>
                                <a:prstGeom prst="round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6E4D4" id="Gruppierung 262" o:spid="_x0000_s1026" style="position:absolute;margin-left:295.7pt;margin-top:1.3pt;width:24.6pt;height:22.6pt;rotation:-741026fd;z-index:251650141;mso-width-relative:margin;mso-height-relative:margin" coordorigin="-16870,-8164" coordsize="410573,40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">
                      <v:shape id="Bild 14" o:spid="_x0000_s1027" type="#_x0000_t75" style="position:absolute;top:15240;width:375285;height:36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">
                        <v:imagedata r:id="rId112" o:title=""/>
                      </v:shape>
                      <v:roundrect id="Abgerundetes Rechteck 299" o:spid="_x0000_s1028" style="position:absolute;left:-16870;top:-8164;width:410573;height:408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" filled="f"/>
                    </v:group>
                  </w:pict>
                </mc:Fallback>
              </mc:AlternateContent>
            </w:r>
            <w:r w:rsidRPr="00E73313">
              <w:t>Bilder vergleichen</w:t>
            </w:r>
          </w:p>
        </w:tc>
      </w:tr>
      <w:tr w:rsidR="00FD7AC9" w:rsidRPr="00E73313" w14:paraId="22A6DAEA" w14:textId="77777777" w:rsidTr="002E2E60">
        <w:tc>
          <w:tcPr>
            <w:tcW w:w="781" w:type="dxa"/>
          </w:tcPr>
          <w:p w14:paraId="625C1AB9" w14:textId="71AACA0C" w:rsidR="00FD7AC9" w:rsidRPr="00E73313" w:rsidRDefault="00FD7AC9" w:rsidP="00FD7AC9"/>
        </w:tc>
        <w:tc>
          <w:tcPr>
            <w:tcW w:w="8505" w:type="dxa"/>
            <w:gridSpan w:val="2"/>
          </w:tcPr>
          <w:p w14:paraId="027A233F" w14:textId="23A6A44F" w:rsidR="00FD7AC9" w:rsidRPr="00E73313" w:rsidRDefault="00FD7AC9" w:rsidP="00FD7AC9">
            <w:pPr>
              <w:pStyle w:val="Text"/>
            </w:pPr>
            <w:r>
              <w:rPr>
                <w:noProof/>
              </w:rPr>
              <mc:AlternateContent>
                <mc:Choice Requires="wpg">
                  <w:drawing>
                    <wp:anchor distT="0" distB="0" distL="114300" distR="114300" simplePos="0" relativeHeight="252365136" behindDoc="0" locked="0" layoutInCell="1" allowOverlap="1" wp14:anchorId="4AFA40F1" wp14:editId="7D9A3A02">
                      <wp:simplePos x="0" y="0"/>
                      <wp:positionH relativeFrom="column">
                        <wp:posOffset>3324384</wp:posOffset>
                      </wp:positionH>
                      <wp:positionV relativeFrom="paragraph">
                        <wp:posOffset>166211</wp:posOffset>
                      </wp:positionV>
                      <wp:extent cx="1966595" cy="635793"/>
                      <wp:effectExtent l="0" t="0" r="1905" b="0"/>
                      <wp:wrapNone/>
                      <wp:docPr id="886587268" name="Gruppieren 119"/>
                      <wp:cNvGraphicFramePr/>
                      <a:graphic xmlns:a="http://schemas.openxmlformats.org/drawingml/2006/main">
                        <a:graphicData uri="http://schemas.microsoft.com/office/word/2010/wordprocessingGroup">
                          <wpg:wgp>
                            <wpg:cNvGrpSpPr/>
                            <wpg:grpSpPr>
                              <a:xfrm>
                                <a:off x="0" y="0"/>
                                <a:ext cx="1966595" cy="635793"/>
                                <a:chOff x="0" y="0"/>
                                <a:chExt cx="1966595" cy="635793"/>
                              </a:xfrm>
                            </wpg:grpSpPr>
                            <pic:pic xmlns:pic="http://schemas.openxmlformats.org/drawingml/2006/picture">
                              <pic:nvPicPr>
                                <pic:cNvPr id="1283955891" name="Grafik 600"/>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66595" cy="552450"/>
                                </a:xfrm>
                                <a:prstGeom prst="rect">
                                  <a:avLst/>
                                </a:prstGeom>
                              </pic:spPr>
                            </pic:pic>
                            <wpg:grpSp>
                              <wpg:cNvPr id="10695188" name="Gruppieren 118"/>
                              <wpg:cNvGrpSpPr/>
                              <wpg:grpSpPr>
                                <a:xfrm>
                                  <a:off x="0" y="400050"/>
                                  <a:ext cx="1714500" cy="235743"/>
                                  <a:chOff x="0" y="0"/>
                                  <a:chExt cx="1714500" cy="235743"/>
                                </a:xfrm>
                              </wpg:grpSpPr>
                              <wps:wsp>
                                <wps:cNvPr id="145731134" name="Textfeld 117"/>
                                <wps:cNvSpPr txBox="1"/>
                                <wps:spPr>
                                  <a:xfrm>
                                    <a:off x="0" y="0"/>
                                    <a:ext cx="163830" cy="214313"/>
                                  </a:xfrm>
                                  <a:prstGeom prst="rect">
                                    <a:avLst/>
                                  </a:prstGeom>
                                  <a:solidFill>
                                    <a:schemeClr val="lt1"/>
                                  </a:solidFill>
                                  <a:ln w="6350">
                                    <a:noFill/>
                                  </a:ln>
                                </wps:spPr>
                                <wps:txbx>
                                  <w:txbxContent>
                                    <w:p w14:paraId="7E9268C0" w14:textId="77777777" w:rsidR="00FD7AC9" w:rsidRDefault="00FD7AC9" w:rsidP="009F57A1">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254304106" name="Textfeld 117"/>
                                <wps:cNvSpPr txBox="1"/>
                                <wps:spPr>
                                  <a:xfrm>
                                    <a:off x="721519" y="0"/>
                                    <a:ext cx="257175" cy="235743"/>
                                  </a:xfrm>
                                  <a:prstGeom prst="rect">
                                    <a:avLst/>
                                  </a:prstGeom>
                                  <a:solidFill>
                                    <a:schemeClr val="lt1"/>
                                  </a:solidFill>
                                  <a:ln w="6350">
                                    <a:noFill/>
                                  </a:ln>
                                </wps:spPr>
                                <wps:txbx>
                                  <w:txbxContent>
                                    <w:p w14:paraId="51C987E2" w14:textId="77777777" w:rsidR="00FD7AC9" w:rsidRDefault="00FD7AC9" w:rsidP="009F57A1">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942354825" name="Textfeld 117"/>
                                <wps:cNvSpPr txBox="1"/>
                                <wps:spPr>
                                  <a:xfrm>
                                    <a:off x="1485900" y="0"/>
                                    <a:ext cx="228600" cy="200025"/>
                                  </a:xfrm>
                                  <a:prstGeom prst="rect">
                                    <a:avLst/>
                                  </a:prstGeom>
                                  <a:solidFill>
                                    <a:schemeClr val="lt1"/>
                                  </a:solidFill>
                                  <a:ln w="6350">
                                    <a:noFill/>
                                  </a:ln>
                                </wps:spPr>
                                <wps:txbx>
                                  <w:txbxContent>
                                    <w:p w14:paraId="3B6EC5CA" w14:textId="77777777" w:rsidR="00FD7AC9" w:rsidRDefault="00FD7AC9" w:rsidP="009F57A1">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4AFA40F1" id="Gruppieren 119" o:spid="_x0000_s1105" style="position:absolute;margin-left:261.75pt;margin-top:13.1pt;width:154.85pt;height:50.05pt;z-index:252365136" coordsize="19665,635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">
                      <v:shape id="Grafik 600" o:spid="_x0000_s1106" type="#_x0000_t75" style="position:absolute;width:19665;height:5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">
                        <v:imagedata r:id="rId114" o:title=""/>
                      </v:shape>
                      <v:group id="_x0000_s1107" style="position:absolute;top:4000;width:17145;height:2357"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">
                        <v:shape id="Textfeld 117" o:spid="_x0000_s1108"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" fillcolor="white [3201]" stroked="f" strokeweight=".5pt">
                          <v:textbox inset="1mm,.5mm,0,0">
                            <w:txbxContent>
                              <w:p w14:paraId="7E9268C0" w14:textId="77777777" w:rsidR="00FD7AC9" w:rsidRDefault="00FD7AC9" w:rsidP="009F57A1">
                                <w:pPr>
                                  <w:pStyle w:val="Text"/>
                                </w:pPr>
                                <w:r>
                                  <w:t>0</w:t>
                                </w:r>
                              </w:p>
                            </w:txbxContent>
                          </v:textbox>
                        </v:shape>
                        <v:shape id="Textfeld 117" o:spid="_x0000_s1109"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" fillcolor="white [3201]" stroked="f" strokeweight=".5pt">
                          <v:textbox inset="1mm,.5mm,0,1mm">
                            <w:txbxContent>
                              <w:p w14:paraId="51C987E2" w14:textId="77777777" w:rsidR="00FD7AC9" w:rsidRDefault="00FD7AC9" w:rsidP="009F57A1">
                                <w:pPr>
                                  <w:pStyle w:val="Text"/>
                                </w:pPr>
                                <w:r>
                                  <w:t>10</w:t>
                                </w:r>
                              </w:p>
                            </w:txbxContent>
                          </v:textbox>
                        </v:shape>
                        <v:shape id="Textfeld 117" o:spid="_x0000_s1110"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" fillcolor="white [3201]" stroked="f" strokeweight=".5pt">
                          <v:textbox inset="1mm,.5mm,0,0">
                            <w:txbxContent>
                              <w:p w14:paraId="3B6EC5CA" w14:textId="77777777" w:rsidR="00FD7AC9" w:rsidRDefault="00FD7AC9" w:rsidP="009F57A1">
                                <w:pPr>
                                  <w:pStyle w:val="Text"/>
                                </w:pPr>
                                <w:r>
                                  <w:t>20</w:t>
                                </w:r>
                              </w:p>
                            </w:txbxContent>
                          </v:textbox>
                        </v:shape>
                      </v:group>
                    </v:group>
                  </w:pict>
                </mc:Fallback>
              </mc:AlternateContent>
            </w:r>
            <w:r w:rsidRPr="00E73313">
              <w:t xml:space="preserve">Erkläre, warum beide Bilder die Aufgabe </w:t>
            </w:r>
            <w:r w:rsidRPr="003A3504">
              <w:rPr>
                <w:rFonts w:ascii="Comic Sans MS" w:hAnsi="Comic Sans MS"/>
                <w:b/>
                <w:sz w:val="20"/>
                <w:szCs w:val="18"/>
              </w:rPr>
              <w:t>3 · 4</w:t>
            </w:r>
            <w:r w:rsidRPr="00E73313">
              <w:t xml:space="preserve"> zeigen.</w:t>
            </w:r>
            <w:r>
              <w:t xml:space="preserve"> </w:t>
            </w:r>
            <w:r>
              <w:br/>
              <w:t>Wo siehst du die 4, wo siehst du „</w:t>
            </w:r>
            <w:proofErr w:type="spellStart"/>
            <w:proofErr w:type="gramStart"/>
            <w:r>
              <w:t>drei mal</w:t>
            </w:r>
            <w:proofErr w:type="spellEnd"/>
            <w:proofErr w:type="gramEnd"/>
            <w:r>
              <w:t>“?</w:t>
            </w:r>
          </w:p>
        </w:tc>
      </w:tr>
      <w:tr w:rsidR="00FD7AC9" w:rsidRPr="00E73313" w14:paraId="759BC0D7" w14:textId="77777777" w:rsidTr="002E2E60">
        <w:tc>
          <w:tcPr>
            <w:tcW w:w="781" w:type="dxa"/>
          </w:tcPr>
          <w:p w14:paraId="7629113B" w14:textId="27EEE24E" w:rsidR="00FD7AC9" w:rsidRPr="00351B12" w:rsidRDefault="00FD7AC9" w:rsidP="00226928">
            <w:pPr>
              <w:rPr>
                <w:sz w:val="13"/>
                <w:szCs w:val="13"/>
              </w:rPr>
            </w:pPr>
          </w:p>
        </w:tc>
        <w:tc>
          <w:tcPr>
            <w:tcW w:w="8505" w:type="dxa"/>
            <w:gridSpan w:val="2"/>
          </w:tcPr>
          <w:p w14:paraId="781FC37E" w14:textId="10A50494" w:rsidR="00FD7AC9" w:rsidRPr="00E73313" w:rsidRDefault="00FD7AC9" w:rsidP="00FD7AC9"/>
        </w:tc>
      </w:tr>
      <w:tr w:rsidR="00FD7AC9" w:rsidRPr="00E73313" w14:paraId="5318EDB8" w14:textId="77777777" w:rsidTr="002E2E60">
        <w:tc>
          <w:tcPr>
            <w:tcW w:w="781" w:type="dxa"/>
          </w:tcPr>
          <w:p w14:paraId="7341F2E9" w14:textId="77777777" w:rsidR="00FD7AC9" w:rsidRPr="00E73313" w:rsidRDefault="00FD7AC9" w:rsidP="00FD7AC9">
            <w:pPr>
              <w:pStyle w:val="berschrift3"/>
            </w:pPr>
            <w:r>
              <w:t>3.2</w:t>
            </w:r>
          </w:p>
        </w:tc>
        <w:tc>
          <w:tcPr>
            <w:tcW w:w="8505" w:type="dxa"/>
            <w:gridSpan w:val="2"/>
          </w:tcPr>
          <w:p w14:paraId="4410C9C2" w14:textId="3F990F4F" w:rsidR="00FD7AC9" w:rsidRPr="00E73313" w:rsidRDefault="00FD7AC9" w:rsidP="00FD7AC9">
            <w:pPr>
              <w:pStyle w:val="berschrift3"/>
            </w:pPr>
            <w:r>
              <w:rPr>
                <w:noProof/>
              </w:rPr>
              <mc:AlternateContent>
                <mc:Choice Requires="wpg">
                  <w:drawing>
                    <wp:anchor distT="0" distB="0" distL="114300" distR="114300" simplePos="0" relativeHeight="252358992" behindDoc="0" locked="0" layoutInCell="1" allowOverlap="1" wp14:anchorId="41718B2F" wp14:editId="615A04A3">
                      <wp:simplePos x="0" y="0"/>
                      <wp:positionH relativeFrom="column">
                        <wp:posOffset>3321050</wp:posOffset>
                      </wp:positionH>
                      <wp:positionV relativeFrom="paragraph">
                        <wp:posOffset>349968</wp:posOffset>
                      </wp:positionV>
                      <wp:extent cx="2075974" cy="585629"/>
                      <wp:effectExtent l="0" t="0" r="0" b="0"/>
                      <wp:wrapNone/>
                      <wp:docPr id="1005236883" name="Gruppieren 120"/>
                      <wp:cNvGraphicFramePr/>
                      <a:graphic xmlns:a="http://schemas.openxmlformats.org/drawingml/2006/main">
                        <a:graphicData uri="http://schemas.microsoft.com/office/word/2010/wordprocessingGroup">
                          <wpg:wgp>
                            <wpg:cNvGrpSpPr/>
                            <wpg:grpSpPr>
                              <a:xfrm>
                                <a:off x="0" y="0"/>
                                <a:ext cx="2075974" cy="585629"/>
                                <a:chOff x="0" y="0"/>
                                <a:chExt cx="2075974" cy="585629"/>
                              </a:xfrm>
                            </wpg:grpSpPr>
                            <pic:pic xmlns:pic="http://schemas.openxmlformats.org/drawingml/2006/picture">
                              <pic:nvPicPr>
                                <pic:cNvPr id="1995857827" name="Grafik 601"/>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35719" y="0"/>
                                  <a:ext cx="2040255" cy="512445"/>
                                </a:xfrm>
                                <a:prstGeom prst="rect">
                                  <a:avLst/>
                                </a:prstGeom>
                              </pic:spPr>
                            </pic:pic>
                            <wpg:grpSp>
                              <wpg:cNvPr id="2143494225" name="Gruppieren 118"/>
                              <wpg:cNvGrpSpPr/>
                              <wpg:grpSpPr>
                                <a:xfrm>
                                  <a:off x="0" y="350044"/>
                                  <a:ext cx="1714500" cy="235585"/>
                                  <a:chOff x="0" y="0"/>
                                  <a:chExt cx="1714500" cy="235743"/>
                                </a:xfrm>
                              </wpg:grpSpPr>
                              <wps:wsp>
                                <wps:cNvPr id="1838091375" name="Textfeld 117"/>
                                <wps:cNvSpPr txBox="1"/>
                                <wps:spPr>
                                  <a:xfrm>
                                    <a:off x="0" y="0"/>
                                    <a:ext cx="163830" cy="214313"/>
                                  </a:xfrm>
                                  <a:prstGeom prst="rect">
                                    <a:avLst/>
                                  </a:prstGeom>
                                  <a:solidFill>
                                    <a:schemeClr val="lt1"/>
                                  </a:solidFill>
                                  <a:ln w="6350">
                                    <a:noFill/>
                                  </a:ln>
                                </wps:spPr>
                                <wps:txbx>
                                  <w:txbxContent>
                                    <w:p w14:paraId="44DA1F09" w14:textId="77777777" w:rsidR="00FD7AC9" w:rsidRDefault="00FD7AC9" w:rsidP="00351B12">
                                      <w:pPr>
                                        <w:pStyle w:val="Text"/>
                                        <w:jc w:val="center"/>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2040513297" name="Textfeld 117"/>
                                <wps:cNvSpPr txBox="1"/>
                                <wps:spPr>
                                  <a:xfrm>
                                    <a:off x="721519" y="0"/>
                                    <a:ext cx="257175" cy="235743"/>
                                  </a:xfrm>
                                  <a:prstGeom prst="rect">
                                    <a:avLst/>
                                  </a:prstGeom>
                                  <a:solidFill>
                                    <a:schemeClr val="lt1"/>
                                  </a:solidFill>
                                  <a:ln w="6350">
                                    <a:noFill/>
                                  </a:ln>
                                </wps:spPr>
                                <wps:txbx>
                                  <w:txbxContent>
                                    <w:p w14:paraId="45721084" w14:textId="77777777" w:rsidR="00FD7AC9" w:rsidRDefault="00FD7AC9" w:rsidP="009F57A1">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417414360" name="Textfeld 117"/>
                                <wps:cNvSpPr txBox="1"/>
                                <wps:spPr>
                                  <a:xfrm>
                                    <a:off x="1485900" y="0"/>
                                    <a:ext cx="228600" cy="200025"/>
                                  </a:xfrm>
                                  <a:prstGeom prst="rect">
                                    <a:avLst/>
                                  </a:prstGeom>
                                  <a:solidFill>
                                    <a:schemeClr val="lt1"/>
                                  </a:solidFill>
                                  <a:ln w="6350">
                                    <a:noFill/>
                                  </a:ln>
                                </wps:spPr>
                                <wps:txbx>
                                  <w:txbxContent>
                                    <w:p w14:paraId="77F46551" w14:textId="77777777" w:rsidR="00FD7AC9" w:rsidRDefault="00FD7AC9" w:rsidP="009F57A1">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41718B2F" id="Gruppieren 120" o:spid="_x0000_s1111" style="position:absolute;margin-left:261.5pt;margin-top:27.55pt;width:163.45pt;height:46.1pt;z-index:252358992" coordsize="20759,585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">
                      <v:shape id="Grafik 601" o:spid="_x0000_s1112" type="#_x0000_t75" style="position:absolute;left:357;width:20402;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">
                        <v:imagedata r:id="rId116" o:title=""/>
                      </v:shape>
                      <v:group id="_x0000_s1113" style="position:absolute;top:3500;width:17145;height:2356"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">
                        <v:shape id="Textfeld 117" o:spid="_x0000_s1114"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" fillcolor="white [3201]" stroked="f" strokeweight=".5pt">
                          <v:textbox inset="1mm,.5mm,0,0">
                            <w:txbxContent>
                              <w:p w14:paraId="44DA1F09" w14:textId="77777777" w:rsidR="00FD7AC9" w:rsidRDefault="00FD7AC9" w:rsidP="00351B12">
                                <w:pPr>
                                  <w:pStyle w:val="Text"/>
                                  <w:jc w:val="center"/>
                                </w:pPr>
                                <w:r>
                                  <w:t>0</w:t>
                                </w:r>
                              </w:p>
                            </w:txbxContent>
                          </v:textbox>
                        </v:shape>
                        <v:shape id="Textfeld 117" o:spid="_x0000_s1115"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" fillcolor="white [3201]" stroked="f" strokeweight=".5pt">
                          <v:textbox inset="1mm,.5mm,0,1mm">
                            <w:txbxContent>
                              <w:p w14:paraId="45721084" w14:textId="77777777" w:rsidR="00FD7AC9" w:rsidRDefault="00FD7AC9" w:rsidP="009F57A1">
                                <w:pPr>
                                  <w:pStyle w:val="Text"/>
                                </w:pPr>
                                <w:r>
                                  <w:t>10</w:t>
                                </w:r>
                              </w:p>
                            </w:txbxContent>
                          </v:textbox>
                        </v:shape>
                        <v:shape id="Textfeld 117" o:spid="_x0000_s1116"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" fillcolor="white [3201]" stroked="f" strokeweight=".5pt">
                          <v:textbox inset="1mm,.5mm,0,0">
                            <w:txbxContent>
                              <w:p w14:paraId="77F46551" w14:textId="77777777" w:rsidR="00FD7AC9" w:rsidRDefault="00FD7AC9" w:rsidP="009F57A1">
                                <w:pPr>
                                  <w:pStyle w:val="Text"/>
                                </w:pPr>
                                <w:r>
                                  <w:t>20</w:t>
                                </w:r>
                              </w:p>
                            </w:txbxContent>
                          </v:textbox>
                        </v:shape>
                      </v:group>
                    </v:group>
                  </w:pict>
                </mc:Fallback>
              </mc:AlternateContent>
            </w:r>
            <w:r>
              <w:t xml:space="preserve">Multiplikations-Aufgaben </w:t>
            </w:r>
            <w:r w:rsidRPr="00E73313">
              <w:t>am Zahlenstrahl finden</w:t>
            </w:r>
          </w:p>
        </w:tc>
      </w:tr>
      <w:tr w:rsidR="00FD7AC9" w:rsidRPr="00E73313" w14:paraId="56181BD6" w14:textId="77777777" w:rsidTr="002E2E60">
        <w:tc>
          <w:tcPr>
            <w:tcW w:w="781" w:type="dxa"/>
          </w:tcPr>
          <w:p w14:paraId="7E64884D" w14:textId="77777777" w:rsidR="00FD7AC9" w:rsidRPr="00E73313" w:rsidRDefault="00FD7AC9" w:rsidP="00FD7AC9"/>
        </w:tc>
        <w:tc>
          <w:tcPr>
            <w:tcW w:w="354" w:type="dxa"/>
          </w:tcPr>
          <w:p w14:paraId="71CDF7B8" w14:textId="77777777" w:rsidR="00FD7AC9" w:rsidRPr="00E73313" w:rsidRDefault="00FD7AC9" w:rsidP="00FD7AC9">
            <w:pPr>
              <w:pStyle w:val="berschrift4"/>
            </w:pPr>
            <w:r w:rsidRPr="00E73313">
              <w:t>a)</w:t>
            </w:r>
          </w:p>
        </w:tc>
        <w:tc>
          <w:tcPr>
            <w:tcW w:w="8151" w:type="dxa"/>
          </w:tcPr>
          <w:p w14:paraId="0FDF3093" w14:textId="75F0CB7A" w:rsidR="00FD7AC9" w:rsidRDefault="00FD7AC9" w:rsidP="00FD7AC9">
            <w:r>
              <w:t xml:space="preserve">Welche Multiplikations-Aufgabe passt zu den </w:t>
            </w:r>
            <w:r>
              <w:br/>
              <w:t>Schritten auf dem Zahlenstrahl?</w:t>
            </w:r>
            <w:r w:rsidRPr="00F50DC9">
              <w:rPr>
                <w:color w:val="000000" w:themeColor="text1"/>
              </w:rPr>
              <w:t xml:space="preserve"> _______</w:t>
            </w:r>
            <w:r>
              <w:rPr>
                <w:color w:val="000000" w:themeColor="text1"/>
              </w:rPr>
              <w:t>____</w:t>
            </w:r>
            <w:r>
              <w:rPr>
                <w:color w:val="000000" w:themeColor="text1"/>
              </w:rPr>
              <w:br/>
            </w:r>
          </w:p>
          <w:p w14:paraId="2D436710" w14:textId="04042AA7" w:rsidR="00FD7AC9" w:rsidRDefault="00FD7AC9" w:rsidP="00FD7AC9">
            <w:r>
              <w:t xml:space="preserve">So kannst du das begründen:  </w:t>
            </w:r>
            <w:r>
              <w:br/>
            </w:r>
            <w:r w:rsidRPr="00BD71FF">
              <w:rPr>
                <w:rFonts w:ascii="Comic Sans MS" w:hAnsi="Comic Sans MS"/>
                <w:color w:val="0070C0"/>
                <w:sz w:val="20"/>
                <w:szCs w:val="20"/>
              </w:rPr>
              <w:t xml:space="preserve">Es sind acht </w:t>
            </w:r>
            <w:r>
              <w:rPr>
                <w:rFonts w:ascii="Comic Sans MS" w:hAnsi="Comic Sans MS"/>
                <w:color w:val="0070C0"/>
                <w:sz w:val="20"/>
                <w:szCs w:val="20"/>
              </w:rPr>
              <w:t>Schritte</w:t>
            </w:r>
            <w:r w:rsidRPr="00BD71FF">
              <w:rPr>
                <w:rFonts w:ascii="Comic Sans MS" w:hAnsi="Comic Sans MS"/>
                <w:color w:val="0070C0"/>
                <w:sz w:val="20"/>
                <w:szCs w:val="20"/>
              </w:rPr>
              <w:t xml:space="preserve">, jeder Schritt </w:t>
            </w:r>
            <w:r>
              <w:rPr>
                <w:rFonts w:ascii="Comic Sans MS" w:hAnsi="Comic Sans MS"/>
                <w:color w:val="0070C0"/>
                <w:sz w:val="20"/>
                <w:szCs w:val="20"/>
              </w:rPr>
              <w:t>hat die Länge 3.</w:t>
            </w:r>
            <w:r w:rsidRPr="00BD71FF">
              <w:rPr>
                <w:rFonts w:ascii="Comic Sans MS" w:hAnsi="Comic Sans MS"/>
                <w:color w:val="0070C0"/>
                <w:sz w:val="20"/>
                <w:szCs w:val="20"/>
              </w:rPr>
              <w:t xml:space="preserve"> </w:t>
            </w:r>
            <w:r>
              <w:rPr>
                <w:rFonts w:ascii="Comic Sans MS" w:hAnsi="Comic Sans MS"/>
                <w:color w:val="0070C0"/>
                <w:sz w:val="20"/>
                <w:szCs w:val="20"/>
              </w:rPr>
              <w:br/>
            </w:r>
            <w:r w:rsidRPr="00BD71FF">
              <w:rPr>
                <w:rFonts w:ascii="Comic Sans MS" w:hAnsi="Comic Sans MS"/>
                <w:color w:val="0070C0"/>
                <w:sz w:val="20"/>
                <w:szCs w:val="20"/>
              </w:rPr>
              <w:t>Das sind ______</w:t>
            </w:r>
            <w:r>
              <w:rPr>
                <w:rFonts w:ascii="Comic Sans MS" w:hAnsi="Comic Sans MS"/>
                <w:color w:val="0070C0"/>
                <w:sz w:val="20"/>
                <w:szCs w:val="20"/>
              </w:rPr>
              <w:t xml:space="preserve"> </w:t>
            </w:r>
            <w:r w:rsidRPr="00BD71FF">
              <w:rPr>
                <w:rFonts w:ascii="Comic Sans MS" w:hAnsi="Comic Sans MS"/>
                <w:color w:val="0070C0"/>
                <w:sz w:val="20"/>
                <w:szCs w:val="20"/>
              </w:rPr>
              <w:t>3er</w:t>
            </w:r>
            <w:r>
              <w:rPr>
                <w:rFonts w:ascii="Comic Sans MS" w:hAnsi="Comic Sans MS"/>
                <w:color w:val="0070C0"/>
                <w:sz w:val="20"/>
                <w:szCs w:val="20"/>
              </w:rPr>
              <w:t>-</w:t>
            </w:r>
            <w:r w:rsidRPr="00BD71FF">
              <w:rPr>
                <w:rFonts w:ascii="Comic Sans MS" w:hAnsi="Comic Sans MS"/>
                <w:color w:val="0070C0"/>
                <w:sz w:val="20"/>
                <w:szCs w:val="20"/>
              </w:rPr>
              <w:t>Schritte, darum passt die Aufgabe ________________.</w:t>
            </w:r>
            <w:r w:rsidRPr="00BD71FF">
              <w:rPr>
                <w:color w:val="0070C0"/>
                <w:sz w:val="20"/>
                <w:szCs w:val="20"/>
              </w:rPr>
              <w:t xml:space="preserve">     </w:t>
            </w:r>
          </w:p>
          <w:p w14:paraId="0DD59740" w14:textId="72DD858E" w:rsidR="00FD7AC9" w:rsidRPr="00BD71FF" w:rsidRDefault="00FD7AC9" w:rsidP="00FD7AC9">
            <w:pPr>
              <w:rPr>
                <w:color w:val="7F7F7F" w:themeColor="text1" w:themeTint="80"/>
              </w:rPr>
            </w:pPr>
            <w:r>
              <w:t xml:space="preserve">                                                                     </w:t>
            </w:r>
          </w:p>
        </w:tc>
      </w:tr>
      <w:tr w:rsidR="00FD7AC9" w:rsidRPr="00E73313" w14:paraId="608C81E5" w14:textId="77777777" w:rsidTr="002E2E60">
        <w:tc>
          <w:tcPr>
            <w:tcW w:w="781" w:type="dxa"/>
          </w:tcPr>
          <w:p w14:paraId="75F0B34F" w14:textId="6DED172C" w:rsidR="00FD7AC9" w:rsidRPr="00E73313" w:rsidRDefault="00FD7AC9" w:rsidP="00FD7AC9">
            <w:pPr>
              <w:rPr>
                <w:noProof/>
              </w:rPr>
            </w:pPr>
            <w:r>
              <w:rPr>
                <w:noProof/>
              </w:rPr>
              <w:drawing>
                <wp:anchor distT="0" distB="0" distL="114300" distR="114300" simplePos="0" relativeHeight="252352848" behindDoc="0" locked="0" layoutInCell="1" allowOverlap="1" wp14:anchorId="150DB719" wp14:editId="3A609944">
                  <wp:simplePos x="0" y="0"/>
                  <wp:positionH relativeFrom="column">
                    <wp:posOffset>11430</wp:posOffset>
                  </wp:positionH>
                  <wp:positionV relativeFrom="paragraph">
                    <wp:posOffset>992733</wp:posOffset>
                  </wp:positionV>
                  <wp:extent cx="360000" cy="272386"/>
                  <wp:effectExtent l="0" t="0" r="0" b="0"/>
                  <wp:wrapNone/>
                  <wp:docPr id="1755197538" name="Grafik 175519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54" w:type="dxa"/>
          </w:tcPr>
          <w:p w14:paraId="2E1BE459" w14:textId="77777777" w:rsidR="00FD7AC9" w:rsidRPr="00E73313" w:rsidRDefault="00FD7AC9" w:rsidP="00FD7AC9">
            <w:pPr>
              <w:pStyle w:val="berschrift4"/>
            </w:pPr>
            <w:r w:rsidRPr="00E73313">
              <w:t>b)</w:t>
            </w:r>
          </w:p>
        </w:tc>
        <w:tc>
          <w:tcPr>
            <w:tcW w:w="8151" w:type="dxa"/>
          </w:tcPr>
          <w:p w14:paraId="3A8CC4B7" w14:textId="709BEFD8" w:rsidR="00FD7AC9" w:rsidRDefault="00FD7AC9" w:rsidP="00FD7AC9">
            <w:pPr>
              <w:spacing w:after="120"/>
            </w:pPr>
            <w:r>
              <w:t xml:space="preserve">Welche Aufgaben passen zu den Schritten auf dem Zahlenstrahl? </w:t>
            </w:r>
          </w:p>
          <w:p w14:paraId="45636471" w14:textId="3F858679" w:rsidR="00FD7AC9" w:rsidRPr="00E73313" w:rsidRDefault="00FD7AC9" w:rsidP="00FD7AC9">
            <w:r>
              <w:rPr>
                <w:noProof/>
              </w:rPr>
              <mc:AlternateContent>
                <mc:Choice Requires="wpg">
                  <w:drawing>
                    <wp:anchor distT="0" distB="0" distL="114300" distR="114300" simplePos="0" relativeHeight="252360016" behindDoc="0" locked="0" layoutInCell="1" allowOverlap="1" wp14:anchorId="697A8DD0" wp14:editId="5570D4AE">
                      <wp:simplePos x="0" y="0"/>
                      <wp:positionH relativeFrom="column">
                        <wp:posOffset>2653306</wp:posOffset>
                      </wp:positionH>
                      <wp:positionV relativeFrom="paragraph">
                        <wp:posOffset>93152</wp:posOffset>
                      </wp:positionV>
                      <wp:extent cx="2247900" cy="485641"/>
                      <wp:effectExtent l="0" t="0" r="0" b="0"/>
                      <wp:wrapNone/>
                      <wp:docPr id="1140177877" name="Gruppieren 121"/>
                      <wp:cNvGraphicFramePr/>
                      <a:graphic xmlns:a="http://schemas.openxmlformats.org/drawingml/2006/main">
                        <a:graphicData uri="http://schemas.microsoft.com/office/word/2010/wordprocessingGroup">
                          <wpg:wgp>
                            <wpg:cNvGrpSpPr/>
                            <wpg:grpSpPr>
                              <a:xfrm>
                                <a:off x="0" y="0"/>
                                <a:ext cx="2247900" cy="485641"/>
                                <a:chOff x="0" y="0"/>
                                <a:chExt cx="2247900" cy="521335"/>
                              </a:xfrm>
                            </wpg:grpSpPr>
                            <pic:pic xmlns:pic="http://schemas.openxmlformats.org/drawingml/2006/picture">
                              <pic:nvPicPr>
                                <pic:cNvPr id="36678726" name="Grafik 603"/>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47900" cy="471805"/>
                                </a:xfrm>
                                <a:prstGeom prst="rect">
                                  <a:avLst/>
                                </a:prstGeom>
                              </pic:spPr>
                            </pic:pic>
                            <wpg:grpSp>
                              <wpg:cNvPr id="667781335" name="Gruppieren 118"/>
                              <wpg:cNvGrpSpPr/>
                              <wpg:grpSpPr>
                                <a:xfrm>
                                  <a:off x="14287" y="285750"/>
                                  <a:ext cx="1750220" cy="235585"/>
                                  <a:chOff x="0" y="0"/>
                                  <a:chExt cx="1750220" cy="235743"/>
                                </a:xfrm>
                              </wpg:grpSpPr>
                              <wps:wsp>
                                <wps:cNvPr id="3064512" name="Textfeld 117"/>
                                <wps:cNvSpPr txBox="1"/>
                                <wps:spPr>
                                  <a:xfrm>
                                    <a:off x="0" y="0"/>
                                    <a:ext cx="163830" cy="214313"/>
                                  </a:xfrm>
                                  <a:prstGeom prst="rect">
                                    <a:avLst/>
                                  </a:prstGeom>
                                  <a:solidFill>
                                    <a:schemeClr val="lt1"/>
                                  </a:solidFill>
                                  <a:ln w="6350">
                                    <a:noFill/>
                                  </a:ln>
                                </wps:spPr>
                                <wps:txbx>
                                  <w:txbxContent>
                                    <w:p w14:paraId="7B156607" w14:textId="77777777" w:rsidR="00FD7AC9" w:rsidRDefault="00FD7AC9" w:rsidP="009F57A1">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316187702" name="Textfeld 117"/>
                                <wps:cNvSpPr txBox="1"/>
                                <wps:spPr>
                                  <a:xfrm>
                                    <a:off x="721519" y="0"/>
                                    <a:ext cx="257175" cy="235743"/>
                                  </a:xfrm>
                                  <a:prstGeom prst="rect">
                                    <a:avLst/>
                                  </a:prstGeom>
                                  <a:solidFill>
                                    <a:schemeClr val="lt1"/>
                                  </a:solidFill>
                                  <a:ln w="6350">
                                    <a:noFill/>
                                  </a:ln>
                                </wps:spPr>
                                <wps:txbx>
                                  <w:txbxContent>
                                    <w:p w14:paraId="0C2485CC" w14:textId="031104FB" w:rsidR="00FD7AC9" w:rsidRDefault="00FD7AC9" w:rsidP="009F57A1">
                                      <w:pPr>
                                        <w:pStyle w:val="Text"/>
                                      </w:pPr>
                                      <w:r>
                                        <w:t xml:space="preserve"> 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274097562" name="Textfeld 117"/>
                                <wps:cNvSpPr txBox="1"/>
                                <wps:spPr>
                                  <a:xfrm>
                                    <a:off x="1521620" y="0"/>
                                    <a:ext cx="228600" cy="200025"/>
                                  </a:xfrm>
                                  <a:prstGeom prst="rect">
                                    <a:avLst/>
                                  </a:prstGeom>
                                  <a:solidFill>
                                    <a:schemeClr val="lt1"/>
                                  </a:solidFill>
                                  <a:ln w="6350">
                                    <a:noFill/>
                                  </a:ln>
                                </wps:spPr>
                                <wps:txbx>
                                  <w:txbxContent>
                                    <w:p w14:paraId="1FBD4CC1" w14:textId="77777777" w:rsidR="00FD7AC9" w:rsidRDefault="00FD7AC9" w:rsidP="009F57A1">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97A8DD0" id="Gruppieren 121" o:spid="_x0000_s1117" style="position:absolute;margin-left:208.9pt;margin-top:7.35pt;width:177pt;height:38.25pt;z-index:252360016;mso-height-relative:margin" coordsize="22479,5213"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">
                      <v:shape id="Grafik 603" o:spid="_x0000_s1118" type="#_x0000_t75" style="position:absolute;width:22479;height:4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">
                        <v:imagedata r:id="rId118" o:title=""/>
                      </v:shape>
                      <v:group id="_x0000_s1119" style="position:absolute;left:142;top:2857;width:17503;height:2356" coordsize="17502,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">
                        <v:shape id="Textfeld 117" o:spid="_x0000_s1120"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" fillcolor="white [3201]" stroked="f" strokeweight=".5pt">
                          <v:textbox inset="1mm,.5mm,0,0">
                            <w:txbxContent>
                              <w:p w14:paraId="7B156607" w14:textId="77777777" w:rsidR="00FD7AC9" w:rsidRDefault="00FD7AC9" w:rsidP="009F57A1">
                                <w:pPr>
                                  <w:pStyle w:val="Text"/>
                                </w:pPr>
                                <w:r>
                                  <w:t>0</w:t>
                                </w:r>
                              </w:p>
                            </w:txbxContent>
                          </v:textbox>
                        </v:shape>
                        <v:shape id="Textfeld 117" o:spid="_x0000_s1121"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" fillcolor="white [3201]" stroked="f" strokeweight=".5pt">
                          <v:textbox inset="1mm,.5mm,0,1mm">
                            <w:txbxContent>
                              <w:p w14:paraId="0C2485CC" w14:textId="031104FB" w:rsidR="00FD7AC9" w:rsidRDefault="00FD7AC9" w:rsidP="009F57A1">
                                <w:pPr>
                                  <w:pStyle w:val="Text"/>
                                </w:pPr>
                                <w:r>
                                  <w:t xml:space="preserve"> 10</w:t>
                                </w:r>
                              </w:p>
                            </w:txbxContent>
                          </v:textbox>
                        </v:shape>
                        <v:shape id="Textfeld 117" o:spid="_x0000_s1122" type="#_x0000_t202" style="position:absolute;left:15216;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" fillcolor="white [3201]" stroked="f" strokeweight=".5pt">
                          <v:textbox inset="1mm,.5mm,0,0">
                            <w:txbxContent>
                              <w:p w14:paraId="1FBD4CC1" w14:textId="77777777" w:rsidR="00FD7AC9" w:rsidRDefault="00FD7AC9" w:rsidP="009F57A1">
                                <w:pPr>
                                  <w:pStyle w:val="Text"/>
                                </w:pPr>
                                <w:r>
                                  <w:t>20</w:t>
                                </w:r>
                              </w:p>
                            </w:txbxContent>
                          </v:textbox>
                        </v:shape>
                      </v:group>
                    </v:group>
                  </w:pict>
                </mc:Fallback>
              </mc:AlternateContent>
            </w:r>
            <w:r>
              <w:rPr>
                <w:noProof/>
              </w:rPr>
              <w:drawing>
                <wp:anchor distT="0" distB="0" distL="114300" distR="114300" simplePos="0" relativeHeight="252346704" behindDoc="0" locked="0" layoutInCell="1" allowOverlap="1" wp14:anchorId="599B253C" wp14:editId="0562AED2">
                  <wp:simplePos x="0" y="0"/>
                  <wp:positionH relativeFrom="column">
                    <wp:posOffset>161897</wp:posOffset>
                  </wp:positionH>
                  <wp:positionV relativeFrom="paragraph">
                    <wp:posOffset>93152</wp:posOffset>
                  </wp:positionV>
                  <wp:extent cx="2244354" cy="410817"/>
                  <wp:effectExtent l="0" t="0" r="0" b="0"/>
                  <wp:wrapNone/>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5.2b.eps"/>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60647" cy="413799"/>
                          </a:xfrm>
                          <a:prstGeom prst="rect">
                            <a:avLst/>
                          </a:prstGeom>
                        </pic:spPr>
                      </pic:pic>
                    </a:graphicData>
                  </a:graphic>
                  <wp14:sizeRelV relativeFrom="margin">
                    <wp14:pctHeight>0</wp14:pctHeight>
                  </wp14:sizeRelV>
                </wp:anchor>
              </w:drawing>
            </w:r>
            <w:r>
              <w:t>(1)                                                                        (2)</w:t>
            </w:r>
          </w:p>
          <w:p w14:paraId="1111133A" w14:textId="4D7CD61B" w:rsidR="00FD7AC9" w:rsidRPr="00E73313" w:rsidRDefault="00FD7AC9" w:rsidP="00FD7AC9"/>
          <w:p w14:paraId="571B592F" w14:textId="00849A71" w:rsidR="00FD7AC9" w:rsidRDefault="00FD7AC9" w:rsidP="00FD7AC9">
            <w:pPr>
              <w:pStyle w:val="Text"/>
            </w:pPr>
            <w:r>
              <w:rPr>
                <w:noProof/>
              </w:rPr>
              <mc:AlternateContent>
                <mc:Choice Requires="wpg">
                  <w:drawing>
                    <wp:anchor distT="0" distB="0" distL="114300" distR="114300" simplePos="0" relativeHeight="252361040" behindDoc="0" locked="0" layoutInCell="1" allowOverlap="1" wp14:anchorId="69532B30" wp14:editId="649BED87">
                      <wp:simplePos x="0" y="0"/>
                      <wp:positionH relativeFrom="column">
                        <wp:posOffset>160020</wp:posOffset>
                      </wp:positionH>
                      <wp:positionV relativeFrom="paragraph">
                        <wp:posOffset>39094</wp:posOffset>
                      </wp:positionV>
                      <wp:extent cx="1764508" cy="235743"/>
                      <wp:effectExtent l="0" t="0" r="1270" b="5715"/>
                      <wp:wrapNone/>
                      <wp:docPr id="1534427793" name="Gruppieren 118"/>
                      <wp:cNvGraphicFramePr/>
                      <a:graphic xmlns:a="http://schemas.openxmlformats.org/drawingml/2006/main">
                        <a:graphicData uri="http://schemas.microsoft.com/office/word/2010/wordprocessingGroup">
                          <wpg:wgp>
                            <wpg:cNvGrpSpPr/>
                            <wpg:grpSpPr>
                              <a:xfrm>
                                <a:off x="0" y="0"/>
                                <a:ext cx="1764508" cy="235743"/>
                                <a:chOff x="0" y="0"/>
                                <a:chExt cx="1764508" cy="235743"/>
                              </a:xfrm>
                            </wpg:grpSpPr>
                            <wps:wsp>
                              <wps:cNvPr id="768507491" name="Textfeld 117"/>
                              <wps:cNvSpPr txBox="1"/>
                              <wps:spPr>
                                <a:xfrm>
                                  <a:off x="0" y="0"/>
                                  <a:ext cx="163830" cy="214313"/>
                                </a:xfrm>
                                <a:prstGeom prst="rect">
                                  <a:avLst/>
                                </a:prstGeom>
                                <a:solidFill>
                                  <a:schemeClr val="lt1"/>
                                </a:solidFill>
                                <a:ln w="6350">
                                  <a:noFill/>
                                </a:ln>
                              </wps:spPr>
                              <wps:txbx>
                                <w:txbxContent>
                                  <w:p w14:paraId="53BDB24C" w14:textId="77777777" w:rsidR="00FD7AC9" w:rsidRDefault="00FD7AC9" w:rsidP="009F57A1">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248854223" name="Textfeld 117"/>
                              <wps:cNvSpPr txBox="1"/>
                              <wps:spPr>
                                <a:xfrm>
                                  <a:off x="735807" y="0"/>
                                  <a:ext cx="257175" cy="235743"/>
                                </a:xfrm>
                                <a:prstGeom prst="rect">
                                  <a:avLst/>
                                </a:prstGeom>
                                <a:solidFill>
                                  <a:schemeClr val="lt1"/>
                                </a:solidFill>
                                <a:ln w="6350">
                                  <a:noFill/>
                                </a:ln>
                              </wps:spPr>
                              <wps:txbx>
                                <w:txbxContent>
                                  <w:p w14:paraId="2820E3C2" w14:textId="77777777" w:rsidR="00FD7AC9" w:rsidRDefault="00FD7AC9" w:rsidP="009F57A1">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572468945" name="Textfeld 117"/>
                              <wps:cNvSpPr txBox="1"/>
                              <wps:spPr>
                                <a:xfrm>
                                  <a:off x="1535908" y="0"/>
                                  <a:ext cx="228600" cy="200025"/>
                                </a:xfrm>
                                <a:prstGeom prst="rect">
                                  <a:avLst/>
                                </a:prstGeom>
                                <a:solidFill>
                                  <a:schemeClr val="lt1"/>
                                </a:solidFill>
                                <a:ln w="6350">
                                  <a:noFill/>
                                </a:ln>
                              </wps:spPr>
                              <wps:txbx>
                                <w:txbxContent>
                                  <w:p w14:paraId="579FB94A" w14:textId="77777777" w:rsidR="00FD7AC9" w:rsidRDefault="00FD7AC9" w:rsidP="009F57A1">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532B30" id="Gruppieren 118" o:spid="_x0000_s1123" style="position:absolute;margin-left:12.6pt;margin-top:3.1pt;width:138.95pt;height:18.55pt;z-index:252361040;mso-width-relative:margin" coordsize="17645,2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">
                      <v:shape id="Textfeld 117" o:spid="_x0000_s1124"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" fillcolor="white [3201]" stroked="f" strokeweight=".5pt">
                        <v:textbox inset="1mm,.5mm,0,0">
                          <w:txbxContent>
                            <w:p w14:paraId="53BDB24C" w14:textId="77777777" w:rsidR="00FD7AC9" w:rsidRDefault="00FD7AC9" w:rsidP="009F57A1">
                              <w:pPr>
                                <w:pStyle w:val="Text"/>
                              </w:pPr>
                              <w:r>
                                <w:t>0</w:t>
                              </w:r>
                            </w:p>
                          </w:txbxContent>
                        </v:textbox>
                      </v:shape>
                      <v:shape id="Textfeld 117" o:spid="_x0000_s1125" type="#_x0000_t202" style="position:absolute;left:7358;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" fillcolor="white [3201]" stroked="f" strokeweight=".5pt">
                        <v:textbox inset="1mm,.5mm,0,1mm">
                          <w:txbxContent>
                            <w:p w14:paraId="2820E3C2" w14:textId="77777777" w:rsidR="00FD7AC9" w:rsidRDefault="00FD7AC9" w:rsidP="009F57A1">
                              <w:pPr>
                                <w:pStyle w:val="Text"/>
                              </w:pPr>
                              <w:r>
                                <w:t>10</w:t>
                              </w:r>
                            </w:p>
                          </w:txbxContent>
                        </v:textbox>
                      </v:shape>
                      <v:shape id="Textfeld 117" o:spid="_x0000_s1126" type="#_x0000_t202" style="position:absolute;left:153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" fillcolor="white [3201]" stroked="f" strokeweight=".5pt">
                        <v:textbox inset="1mm,.5mm,0,0">
                          <w:txbxContent>
                            <w:p w14:paraId="579FB94A" w14:textId="77777777" w:rsidR="00FD7AC9" w:rsidRDefault="00FD7AC9" w:rsidP="009F57A1">
                              <w:pPr>
                                <w:pStyle w:val="Text"/>
                              </w:pPr>
                              <w:r>
                                <w:t>20</w:t>
                              </w:r>
                            </w:p>
                          </w:txbxContent>
                        </v:textbox>
                      </v:shape>
                    </v:group>
                  </w:pict>
                </mc:Fallback>
              </mc:AlternateContent>
            </w:r>
            <w:r w:rsidRPr="00E73313">
              <w:t xml:space="preserve">                                                                           </w:t>
            </w:r>
          </w:p>
          <w:p w14:paraId="4F3933FE" w14:textId="77777777" w:rsidR="00FD7AC9" w:rsidRPr="00E73313" w:rsidRDefault="00FD7AC9" w:rsidP="00FD7AC9">
            <w:pPr>
              <w:pStyle w:val="Text"/>
            </w:pPr>
          </w:p>
        </w:tc>
      </w:tr>
      <w:tr w:rsidR="00FD7AC9" w:rsidRPr="00E73313" w14:paraId="2B5BC508" w14:textId="77777777" w:rsidTr="002E2E60">
        <w:tc>
          <w:tcPr>
            <w:tcW w:w="781" w:type="dxa"/>
          </w:tcPr>
          <w:p w14:paraId="09601A3E" w14:textId="77777777" w:rsidR="00FD7AC9" w:rsidRPr="00E73313" w:rsidRDefault="00FD7AC9" w:rsidP="00FD7AC9">
            <w:pPr>
              <w:rPr>
                <w:noProof/>
              </w:rPr>
            </w:pPr>
          </w:p>
        </w:tc>
        <w:tc>
          <w:tcPr>
            <w:tcW w:w="354" w:type="dxa"/>
          </w:tcPr>
          <w:p w14:paraId="46DB6D27" w14:textId="77777777" w:rsidR="00FD7AC9" w:rsidRPr="00E73313" w:rsidRDefault="00FD7AC9" w:rsidP="00FD7AC9">
            <w:pPr>
              <w:pStyle w:val="berschrift4"/>
            </w:pPr>
            <w:r>
              <w:t>c</w:t>
            </w:r>
            <w:r w:rsidRPr="00E73313">
              <w:t>)</w:t>
            </w:r>
          </w:p>
        </w:tc>
        <w:tc>
          <w:tcPr>
            <w:tcW w:w="8151" w:type="dxa"/>
          </w:tcPr>
          <w:p w14:paraId="6AF74695" w14:textId="4DFA7225" w:rsidR="00FD7AC9" w:rsidRPr="00E73313" w:rsidRDefault="00FD7AC9" w:rsidP="00FD7AC9">
            <w:pPr>
              <w:pStyle w:val="Text"/>
            </w:pPr>
            <w:r w:rsidRPr="00E73313">
              <w:t>Begründe</w:t>
            </w:r>
            <w:r>
              <w:t>t</w:t>
            </w:r>
            <w:r w:rsidRPr="00E73313">
              <w:t>, warum die Aufgaben zu den Bildern passen.</w:t>
            </w:r>
          </w:p>
        </w:tc>
      </w:tr>
      <w:tr w:rsidR="00FD7AC9" w:rsidRPr="00E73313" w14:paraId="0A386AC5" w14:textId="77777777" w:rsidTr="002E2E60">
        <w:tc>
          <w:tcPr>
            <w:tcW w:w="781" w:type="dxa"/>
          </w:tcPr>
          <w:p w14:paraId="43CD89B2" w14:textId="77777777" w:rsidR="00FD7AC9" w:rsidRPr="00E73313" w:rsidRDefault="00FD7AC9" w:rsidP="00FD7AC9">
            <w:pPr>
              <w:pStyle w:val="berschrift3"/>
              <w:rPr>
                <w:noProof/>
              </w:rPr>
            </w:pPr>
            <w:r>
              <w:rPr>
                <w:noProof/>
              </w:rPr>
              <w:t>3.3</w:t>
            </w:r>
          </w:p>
        </w:tc>
        <w:tc>
          <w:tcPr>
            <w:tcW w:w="8505" w:type="dxa"/>
            <w:gridSpan w:val="2"/>
          </w:tcPr>
          <w:p w14:paraId="3F285B03" w14:textId="390F0C80" w:rsidR="00FD7AC9" w:rsidRPr="00E73313" w:rsidRDefault="00FD7AC9" w:rsidP="00FD7AC9">
            <w:pPr>
              <w:pStyle w:val="berschrift3"/>
            </w:pPr>
            <w:r>
              <w:t xml:space="preserve">Multiplikations-Aufgaben </w:t>
            </w:r>
            <w:r w:rsidRPr="00E73313">
              <w:t>am Zahlenstrahl darstellen</w:t>
            </w:r>
          </w:p>
        </w:tc>
      </w:tr>
      <w:tr w:rsidR="00FD7AC9" w:rsidRPr="00E73313" w14:paraId="12B80113" w14:textId="77777777" w:rsidTr="002E2E60">
        <w:tc>
          <w:tcPr>
            <w:tcW w:w="781" w:type="dxa"/>
          </w:tcPr>
          <w:p w14:paraId="3164B187" w14:textId="77777777" w:rsidR="00FD7AC9" w:rsidRPr="00E73313" w:rsidRDefault="00FD7AC9" w:rsidP="00FD7AC9">
            <w:pPr>
              <w:rPr>
                <w:noProof/>
              </w:rPr>
            </w:pPr>
          </w:p>
        </w:tc>
        <w:tc>
          <w:tcPr>
            <w:tcW w:w="354" w:type="dxa"/>
          </w:tcPr>
          <w:p w14:paraId="7EFB5717" w14:textId="77777777" w:rsidR="00FD7AC9" w:rsidRDefault="00FD7AC9" w:rsidP="00FD7AC9">
            <w:pPr>
              <w:pStyle w:val="berschrift4"/>
            </w:pPr>
            <w:r w:rsidRPr="00E73313">
              <w:t>a)</w:t>
            </w:r>
          </w:p>
        </w:tc>
        <w:tc>
          <w:tcPr>
            <w:tcW w:w="8151" w:type="dxa"/>
          </w:tcPr>
          <w:p w14:paraId="1FE797D1" w14:textId="4CCD1183" w:rsidR="00FD7AC9" w:rsidRPr="00E73313" w:rsidRDefault="00FD7AC9" w:rsidP="00FD7AC9">
            <w:pPr>
              <w:pStyle w:val="Text"/>
            </w:pPr>
            <w:r w:rsidRPr="00E73313">
              <w:t xml:space="preserve">Zeichne </w:t>
            </w:r>
            <w:r>
              <w:t>Schritte</w:t>
            </w:r>
            <w:r w:rsidRPr="00E73313">
              <w:t xml:space="preserve"> zur </w:t>
            </w:r>
            <w:r w:rsidRPr="00A71530">
              <w:rPr>
                <w:rFonts w:asciiTheme="minorHAnsi" w:hAnsiTheme="minorHAnsi"/>
              </w:rPr>
              <w:t xml:space="preserve">Aufgabe </w:t>
            </w:r>
            <w:r w:rsidRPr="003A3504">
              <w:rPr>
                <w:rFonts w:ascii="Comic Sans MS" w:hAnsi="Comic Sans MS"/>
                <w:b/>
                <w:sz w:val="20"/>
                <w:szCs w:val="18"/>
              </w:rPr>
              <w:t>4 · 10</w:t>
            </w:r>
            <w:r w:rsidRPr="00A71530">
              <w:rPr>
                <w:rFonts w:asciiTheme="minorHAnsi" w:hAnsiTheme="minorHAnsi"/>
              </w:rPr>
              <w:t>.</w:t>
            </w:r>
            <w:r>
              <w:t xml:space="preserve"> </w:t>
            </w:r>
          </w:p>
        </w:tc>
      </w:tr>
      <w:tr w:rsidR="00FD7AC9" w:rsidRPr="00E73313" w14:paraId="540C2D0E" w14:textId="77777777" w:rsidTr="002E2E60">
        <w:tc>
          <w:tcPr>
            <w:tcW w:w="781" w:type="dxa"/>
          </w:tcPr>
          <w:p w14:paraId="2CCEC0F5" w14:textId="77777777" w:rsidR="00FD7AC9" w:rsidRDefault="00FD7AC9" w:rsidP="00FD7AC9">
            <w:pPr>
              <w:rPr>
                <w:noProof/>
              </w:rPr>
            </w:pPr>
          </w:p>
          <w:p w14:paraId="3775E194" w14:textId="77777777" w:rsidR="00504CA6" w:rsidRDefault="00504CA6" w:rsidP="00FD7AC9">
            <w:pPr>
              <w:rPr>
                <w:noProof/>
              </w:rPr>
            </w:pPr>
          </w:p>
          <w:p w14:paraId="1A75ACC9" w14:textId="77777777" w:rsidR="00504CA6" w:rsidRDefault="00504CA6" w:rsidP="00FD7AC9">
            <w:pPr>
              <w:rPr>
                <w:noProof/>
              </w:rPr>
            </w:pPr>
          </w:p>
          <w:p w14:paraId="52CF268E" w14:textId="77777777" w:rsidR="00504CA6" w:rsidRDefault="00504CA6" w:rsidP="00FD7AC9">
            <w:pPr>
              <w:rPr>
                <w:noProof/>
              </w:rPr>
            </w:pPr>
          </w:p>
          <w:p w14:paraId="5380ECC3" w14:textId="77777777" w:rsidR="00504CA6" w:rsidRDefault="00504CA6" w:rsidP="00FD7AC9">
            <w:pPr>
              <w:rPr>
                <w:noProof/>
              </w:rPr>
            </w:pPr>
          </w:p>
          <w:p w14:paraId="0C96239C" w14:textId="77777777" w:rsidR="00504CA6" w:rsidRDefault="00504CA6" w:rsidP="00FD7AC9">
            <w:pPr>
              <w:rPr>
                <w:noProof/>
              </w:rPr>
            </w:pPr>
          </w:p>
          <w:p w14:paraId="26DE9980" w14:textId="77777777" w:rsidR="00504CA6" w:rsidRDefault="00504CA6" w:rsidP="00FD7AC9">
            <w:pPr>
              <w:rPr>
                <w:noProof/>
              </w:rPr>
            </w:pPr>
          </w:p>
          <w:p w14:paraId="34891F40" w14:textId="77777777" w:rsidR="00504CA6" w:rsidRDefault="00504CA6" w:rsidP="00FD7AC9">
            <w:pPr>
              <w:rPr>
                <w:noProof/>
              </w:rPr>
            </w:pPr>
          </w:p>
          <w:p w14:paraId="380DE8B4" w14:textId="0B80B30B" w:rsidR="00504CA6" w:rsidRPr="00E73313" w:rsidRDefault="00504CA6" w:rsidP="00FD7AC9">
            <w:pPr>
              <w:rPr>
                <w:noProof/>
              </w:rPr>
            </w:pPr>
            <w:r>
              <w:rPr>
                <w:noProof/>
              </w:rPr>
              <w:drawing>
                <wp:anchor distT="0" distB="0" distL="114300" distR="114300" simplePos="0" relativeHeight="252391760" behindDoc="0" locked="0" layoutInCell="1" allowOverlap="1" wp14:anchorId="636169D6" wp14:editId="2B262377">
                  <wp:simplePos x="0" y="0"/>
                  <wp:positionH relativeFrom="column">
                    <wp:posOffset>635</wp:posOffset>
                  </wp:positionH>
                  <wp:positionV relativeFrom="paragraph">
                    <wp:posOffset>2540</wp:posOffset>
                  </wp:positionV>
                  <wp:extent cx="288000" cy="338264"/>
                  <wp:effectExtent l="0" t="0" r="4445" b="5080"/>
                  <wp:wrapNone/>
                  <wp:docPr id="2060353391" name="Grafik 206035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000" cy="338264"/>
                          </a:xfrm>
                          <a:prstGeom prst="rect">
                            <a:avLst/>
                          </a:prstGeom>
                        </pic:spPr>
                      </pic:pic>
                    </a:graphicData>
                  </a:graphic>
                  <wp14:sizeRelH relativeFrom="page">
                    <wp14:pctWidth>0</wp14:pctWidth>
                  </wp14:sizeRelH>
                  <wp14:sizeRelV relativeFrom="page">
                    <wp14:pctHeight>0</wp14:pctHeight>
                  </wp14:sizeRelV>
                </wp:anchor>
              </w:drawing>
            </w:r>
          </w:p>
        </w:tc>
        <w:tc>
          <w:tcPr>
            <w:tcW w:w="354" w:type="dxa"/>
          </w:tcPr>
          <w:p w14:paraId="08A52114" w14:textId="7A25834A" w:rsidR="00FD7AC9" w:rsidRDefault="00FD7AC9" w:rsidP="00FD7AC9">
            <w:pPr>
              <w:pStyle w:val="berschrift4"/>
            </w:pPr>
            <w:r>
              <w:rPr>
                <w:noProof/>
              </w:rPr>
              <mc:AlternateContent>
                <mc:Choice Requires="wpg">
                  <w:drawing>
                    <wp:anchor distT="0" distB="0" distL="114300" distR="114300" simplePos="0" relativeHeight="252362064" behindDoc="0" locked="0" layoutInCell="1" allowOverlap="1" wp14:anchorId="6C9ECAC5" wp14:editId="4CF43779">
                      <wp:simplePos x="0" y="0"/>
                      <wp:positionH relativeFrom="column">
                        <wp:posOffset>152400</wp:posOffset>
                      </wp:positionH>
                      <wp:positionV relativeFrom="paragraph">
                        <wp:posOffset>189704</wp:posOffset>
                      </wp:positionV>
                      <wp:extent cx="4686300" cy="471170"/>
                      <wp:effectExtent l="0" t="0" r="0" b="0"/>
                      <wp:wrapNone/>
                      <wp:docPr id="205841442" name="Gruppieren 123"/>
                      <wp:cNvGraphicFramePr/>
                      <a:graphic xmlns:a="http://schemas.openxmlformats.org/drawingml/2006/main">
                        <a:graphicData uri="http://schemas.microsoft.com/office/word/2010/wordprocessingGroup">
                          <wpg:wgp>
                            <wpg:cNvGrpSpPr/>
                            <wpg:grpSpPr>
                              <a:xfrm>
                                <a:off x="0" y="0"/>
                                <a:ext cx="4686300" cy="471170"/>
                                <a:chOff x="0" y="0"/>
                                <a:chExt cx="4686300" cy="471486"/>
                              </a:xfrm>
                            </wpg:grpSpPr>
                            <pic:pic xmlns:pic="http://schemas.openxmlformats.org/drawingml/2006/picture">
                              <pic:nvPicPr>
                                <pic:cNvPr id="74356968" name="Grafik 60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686300" cy="381000"/>
                                </a:xfrm>
                                <a:prstGeom prst="rect">
                                  <a:avLst/>
                                </a:prstGeom>
                              </pic:spPr>
                            </pic:pic>
                            <wpg:grpSp>
                              <wpg:cNvPr id="85497738" name="Gruppieren 118"/>
                              <wpg:cNvGrpSpPr/>
                              <wpg:grpSpPr>
                                <a:xfrm>
                                  <a:off x="7144" y="235743"/>
                                  <a:ext cx="1893093" cy="235585"/>
                                  <a:chOff x="0" y="0"/>
                                  <a:chExt cx="1714500" cy="235743"/>
                                </a:xfrm>
                              </wpg:grpSpPr>
                              <wps:wsp>
                                <wps:cNvPr id="894467803" name="Textfeld 117"/>
                                <wps:cNvSpPr txBox="1"/>
                                <wps:spPr>
                                  <a:xfrm>
                                    <a:off x="0" y="0"/>
                                    <a:ext cx="163830" cy="214313"/>
                                  </a:xfrm>
                                  <a:prstGeom prst="rect">
                                    <a:avLst/>
                                  </a:prstGeom>
                                  <a:solidFill>
                                    <a:schemeClr val="lt1"/>
                                  </a:solidFill>
                                  <a:ln w="6350">
                                    <a:noFill/>
                                  </a:ln>
                                </wps:spPr>
                                <wps:txbx>
                                  <w:txbxContent>
                                    <w:p w14:paraId="067A8A2C" w14:textId="77777777" w:rsidR="00FD7AC9" w:rsidRDefault="00FD7AC9" w:rsidP="009F57A1">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813717524" name="Textfeld 117"/>
                                <wps:cNvSpPr txBox="1"/>
                                <wps:spPr>
                                  <a:xfrm>
                                    <a:off x="721519" y="0"/>
                                    <a:ext cx="257175" cy="235743"/>
                                  </a:xfrm>
                                  <a:prstGeom prst="rect">
                                    <a:avLst/>
                                  </a:prstGeom>
                                  <a:solidFill>
                                    <a:schemeClr val="lt1"/>
                                  </a:solidFill>
                                  <a:ln w="6350">
                                    <a:noFill/>
                                  </a:ln>
                                </wps:spPr>
                                <wps:txbx>
                                  <w:txbxContent>
                                    <w:p w14:paraId="547A6118" w14:textId="77777777" w:rsidR="00FD7AC9" w:rsidRDefault="00FD7AC9" w:rsidP="009F57A1">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97381751" name="Textfeld 117"/>
                                <wps:cNvSpPr txBox="1"/>
                                <wps:spPr>
                                  <a:xfrm>
                                    <a:off x="1485900" y="0"/>
                                    <a:ext cx="228600" cy="200025"/>
                                  </a:xfrm>
                                  <a:prstGeom prst="rect">
                                    <a:avLst/>
                                  </a:prstGeom>
                                  <a:solidFill>
                                    <a:schemeClr val="lt1"/>
                                  </a:solidFill>
                                  <a:ln w="6350">
                                    <a:noFill/>
                                  </a:ln>
                                </wps:spPr>
                                <wps:txbx>
                                  <w:txbxContent>
                                    <w:p w14:paraId="71ABC53A" w14:textId="77777777" w:rsidR="00FD7AC9" w:rsidRDefault="00FD7AC9" w:rsidP="009F57A1">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grpSp>
                              <wpg:cNvPr id="331580465" name="Gruppieren 118"/>
                              <wpg:cNvGrpSpPr/>
                              <wpg:grpSpPr>
                                <a:xfrm>
                                  <a:off x="2478881" y="235743"/>
                                  <a:ext cx="1947559" cy="235743"/>
                                  <a:chOff x="-32036" y="0"/>
                                  <a:chExt cx="1746536" cy="235743"/>
                                </a:xfrm>
                              </wpg:grpSpPr>
                              <wps:wsp>
                                <wps:cNvPr id="368460020" name="Textfeld 117"/>
                                <wps:cNvSpPr txBox="1"/>
                                <wps:spPr>
                                  <a:xfrm>
                                    <a:off x="-32036" y="0"/>
                                    <a:ext cx="237036" cy="214313"/>
                                  </a:xfrm>
                                  <a:prstGeom prst="rect">
                                    <a:avLst/>
                                  </a:prstGeom>
                                  <a:solidFill>
                                    <a:schemeClr val="lt1"/>
                                  </a:solidFill>
                                  <a:ln w="6350">
                                    <a:noFill/>
                                  </a:ln>
                                </wps:spPr>
                                <wps:txbx>
                                  <w:txbxContent>
                                    <w:p w14:paraId="0A009C22" w14:textId="561C3F84" w:rsidR="00FD7AC9" w:rsidRDefault="00FD7AC9" w:rsidP="009F57A1">
                                      <w:pPr>
                                        <w:pStyle w:val="Text"/>
                                      </w:pPr>
                                      <w:r>
                                        <w:t>30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263968122" name="Textfeld 117"/>
                                <wps:cNvSpPr txBox="1"/>
                                <wps:spPr>
                                  <a:xfrm>
                                    <a:off x="721519" y="0"/>
                                    <a:ext cx="257175" cy="235743"/>
                                  </a:xfrm>
                                  <a:prstGeom prst="rect">
                                    <a:avLst/>
                                  </a:prstGeom>
                                  <a:solidFill>
                                    <a:schemeClr val="lt1"/>
                                  </a:solidFill>
                                  <a:ln w="6350">
                                    <a:noFill/>
                                  </a:ln>
                                </wps:spPr>
                                <wps:txbx>
                                  <w:txbxContent>
                                    <w:p w14:paraId="488B193F" w14:textId="1AE026FE" w:rsidR="00FD7AC9" w:rsidRDefault="00FD7AC9" w:rsidP="009F57A1">
                                      <w:pPr>
                                        <w:pStyle w:val="Text"/>
                                      </w:pPr>
                                      <w:r>
                                        <w:t>40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814627270" name="Textfeld 117"/>
                                <wps:cNvSpPr txBox="1"/>
                                <wps:spPr>
                                  <a:xfrm>
                                    <a:off x="1485900" y="0"/>
                                    <a:ext cx="228600" cy="200025"/>
                                  </a:xfrm>
                                  <a:prstGeom prst="rect">
                                    <a:avLst/>
                                  </a:prstGeom>
                                  <a:solidFill>
                                    <a:schemeClr val="lt1"/>
                                  </a:solidFill>
                                  <a:ln w="6350">
                                    <a:noFill/>
                                  </a:ln>
                                </wps:spPr>
                                <wps:txbx>
                                  <w:txbxContent>
                                    <w:p w14:paraId="0D1A6911" w14:textId="3F10F18E" w:rsidR="00FD7AC9" w:rsidRDefault="00FD7AC9" w:rsidP="009F57A1">
                                      <w:pPr>
                                        <w:pStyle w:val="Text"/>
                                      </w:pPr>
                                      <w:r>
                                        <w:t>50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6C9ECAC5" id="Gruppieren 123" o:spid="_x0000_s1127" style="position:absolute;margin-left:12pt;margin-top:14.95pt;width:369pt;height:37.1pt;z-index:252362064" coordsize="46863,471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">
                      <v:shape id="Grafik 605" o:spid="_x0000_s1128" type="#_x0000_t75" style="position:absolute;width:46863;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">
                        <v:imagedata r:id="rId122" o:title=""/>
                      </v:shape>
                      <v:group id="_x0000_s1129" style="position:absolute;left:71;top:2357;width:18931;height:2356"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">
                        <v:shape id="Textfeld 117" o:spid="_x0000_s1130"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" fillcolor="white [3201]" stroked="f" strokeweight=".5pt">
                          <v:textbox inset="1mm,.5mm,0,0">
                            <w:txbxContent>
                              <w:p w14:paraId="067A8A2C" w14:textId="77777777" w:rsidR="00FD7AC9" w:rsidRDefault="00FD7AC9" w:rsidP="009F57A1">
                                <w:pPr>
                                  <w:pStyle w:val="Text"/>
                                </w:pPr>
                                <w:r>
                                  <w:t>0</w:t>
                                </w:r>
                              </w:p>
                            </w:txbxContent>
                          </v:textbox>
                        </v:shape>
                        <v:shape id="Textfeld 117" o:spid="_x0000_s1131"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" fillcolor="white [3201]" stroked="f" strokeweight=".5pt">
                          <v:textbox inset="1mm,.5mm,0,1mm">
                            <w:txbxContent>
                              <w:p w14:paraId="547A6118" w14:textId="77777777" w:rsidR="00FD7AC9" w:rsidRDefault="00FD7AC9" w:rsidP="009F57A1">
                                <w:pPr>
                                  <w:pStyle w:val="Text"/>
                                </w:pPr>
                                <w:r>
                                  <w:t>10</w:t>
                                </w:r>
                              </w:p>
                            </w:txbxContent>
                          </v:textbox>
                        </v:shape>
                        <v:shape id="Textfeld 117" o:spid="_x0000_s1132"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" fillcolor="white [3201]" stroked="f" strokeweight=".5pt">
                          <v:textbox inset="1mm,.5mm,0,0">
                            <w:txbxContent>
                              <w:p w14:paraId="71ABC53A" w14:textId="77777777" w:rsidR="00FD7AC9" w:rsidRDefault="00FD7AC9" w:rsidP="009F57A1">
                                <w:pPr>
                                  <w:pStyle w:val="Text"/>
                                </w:pPr>
                                <w:r>
                                  <w:t>20</w:t>
                                </w:r>
                              </w:p>
                            </w:txbxContent>
                          </v:textbox>
                        </v:shape>
                      </v:group>
                      <v:group id="_x0000_s1133" style="position:absolute;left:24788;top:2357;width:19476;height:2357" coordorigin="-320" coordsize="1746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">
                        <v:shape id="Textfeld 117" o:spid="_x0000_s1134" type="#_x0000_t202" style="position:absolute;left:-320;width:2370;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" fillcolor="white [3201]" stroked="f" strokeweight=".5pt">
                          <v:textbox inset="1mm,.5mm,0,0">
                            <w:txbxContent>
                              <w:p w14:paraId="0A009C22" w14:textId="561C3F84" w:rsidR="00FD7AC9" w:rsidRDefault="00FD7AC9" w:rsidP="009F57A1">
                                <w:pPr>
                                  <w:pStyle w:val="Text"/>
                                </w:pPr>
                                <w:r>
                                  <w:t>30</w:t>
                                </w:r>
                              </w:p>
                            </w:txbxContent>
                          </v:textbox>
                        </v:shape>
                        <v:shape id="Textfeld 117" o:spid="_x0000_s1135"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" fillcolor="white [3201]" stroked="f" strokeweight=".5pt">
                          <v:textbox inset="1mm,.5mm,0,1mm">
                            <w:txbxContent>
                              <w:p w14:paraId="488B193F" w14:textId="1AE026FE" w:rsidR="00FD7AC9" w:rsidRDefault="00FD7AC9" w:rsidP="009F57A1">
                                <w:pPr>
                                  <w:pStyle w:val="Text"/>
                                </w:pPr>
                                <w:r>
                                  <w:t>40</w:t>
                                </w:r>
                              </w:p>
                            </w:txbxContent>
                          </v:textbox>
                        </v:shape>
                        <v:shape id="Textfeld 117" o:spid="_x0000_s1136"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" fillcolor="white [3201]" stroked="f" strokeweight=".5pt">
                          <v:textbox inset="1mm,.5mm,0,0">
                            <w:txbxContent>
                              <w:p w14:paraId="0D1A6911" w14:textId="3F10F18E" w:rsidR="00FD7AC9" w:rsidRDefault="00FD7AC9" w:rsidP="009F57A1">
                                <w:pPr>
                                  <w:pStyle w:val="Text"/>
                                </w:pPr>
                                <w:r>
                                  <w:t>50</w:t>
                                </w:r>
                              </w:p>
                            </w:txbxContent>
                          </v:textbox>
                        </v:shape>
                      </v:group>
                    </v:group>
                  </w:pict>
                </mc:Fallback>
              </mc:AlternateContent>
            </w:r>
          </w:p>
        </w:tc>
        <w:tc>
          <w:tcPr>
            <w:tcW w:w="8151" w:type="dxa"/>
          </w:tcPr>
          <w:p w14:paraId="160AC0AC" w14:textId="348DAFB7" w:rsidR="00FD7AC9" w:rsidRPr="00A71530" w:rsidRDefault="00FD7AC9" w:rsidP="00FD7AC9">
            <w:pPr>
              <w:rPr>
                <w:color w:val="FF0000"/>
              </w:rPr>
            </w:pPr>
          </w:p>
          <w:p w14:paraId="358E4B92" w14:textId="65DA1E33" w:rsidR="00FD7AC9" w:rsidRPr="00A71530" w:rsidRDefault="00FD7AC9" w:rsidP="00FD7AC9"/>
          <w:p w14:paraId="062364B4" w14:textId="77777777" w:rsidR="00FD7AC9" w:rsidRPr="00E73313" w:rsidRDefault="00FD7AC9" w:rsidP="00FD7AC9"/>
          <w:p w14:paraId="2EF5E5A6" w14:textId="01C3CDBD" w:rsidR="00FD7AC9" w:rsidRPr="00E73313" w:rsidRDefault="00FD7AC9" w:rsidP="00FD7AC9"/>
          <w:p w14:paraId="62A48E97" w14:textId="77777777" w:rsidR="00FD7AC9" w:rsidRDefault="00FD7AC9" w:rsidP="00FD7AC9">
            <w:pPr>
              <w:spacing w:line="276" w:lineRule="auto"/>
            </w:pPr>
            <w:r w:rsidRPr="00F65EAE">
              <w:t>Warum passt d</w:t>
            </w:r>
            <w:r>
              <w:t xml:space="preserve">ein Bild </w:t>
            </w:r>
            <w:r w:rsidRPr="00F65EAE">
              <w:t>zur Aufgabe?</w:t>
            </w:r>
            <w:r>
              <w:t xml:space="preserve"> Ergänze die Begründung: </w:t>
            </w:r>
          </w:p>
          <w:p w14:paraId="2B4E6CFE" w14:textId="77777777" w:rsidR="00FD7AC9" w:rsidRDefault="00FD7AC9" w:rsidP="00FD7AC9">
            <w:pPr>
              <w:spacing w:before="80" w:line="360" w:lineRule="auto"/>
              <w:rPr>
                <w:rFonts w:ascii="Comic Sans MS" w:hAnsi="Comic Sans MS"/>
                <w:color w:val="0070C0"/>
                <w:sz w:val="20"/>
                <w:szCs w:val="20"/>
              </w:rPr>
            </w:pPr>
            <w:r w:rsidRPr="00BD71FF">
              <w:rPr>
                <w:rFonts w:ascii="Comic Sans MS" w:hAnsi="Comic Sans MS"/>
                <w:color w:val="0070C0"/>
                <w:sz w:val="20"/>
                <w:szCs w:val="20"/>
              </w:rPr>
              <w:t xml:space="preserve">Es sind </w:t>
            </w:r>
            <w:r>
              <w:rPr>
                <w:rFonts w:ascii="Comic Sans MS" w:hAnsi="Comic Sans MS"/>
                <w:color w:val="0070C0"/>
                <w:sz w:val="20"/>
                <w:szCs w:val="20"/>
              </w:rPr>
              <w:t>________</w:t>
            </w:r>
            <w:r w:rsidRPr="00BD71FF">
              <w:rPr>
                <w:rFonts w:ascii="Comic Sans MS" w:hAnsi="Comic Sans MS"/>
                <w:color w:val="0070C0"/>
                <w:sz w:val="20"/>
                <w:szCs w:val="20"/>
              </w:rPr>
              <w:t xml:space="preserve"> </w:t>
            </w:r>
            <w:r>
              <w:rPr>
                <w:rFonts w:ascii="Comic Sans MS" w:hAnsi="Comic Sans MS"/>
                <w:color w:val="0070C0"/>
                <w:sz w:val="20"/>
                <w:szCs w:val="20"/>
              </w:rPr>
              <w:t>Schritte</w:t>
            </w:r>
            <w:r w:rsidRPr="00BD71FF">
              <w:rPr>
                <w:rFonts w:ascii="Comic Sans MS" w:hAnsi="Comic Sans MS"/>
                <w:color w:val="0070C0"/>
                <w:sz w:val="20"/>
                <w:szCs w:val="20"/>
              </w:rPr>
              <w:t xml:space="preserve">, jeder Schritt </w:t>
            </w:r>
            <w:r>
              <w:rPr>
                <w:rFonts w:ascii="Comic Sans MS" w:hAnsi="Comic Sans MS"/>
                <w:color w:val="0070C0"/>
                <w:sz w:val="20"/>
                <w:szCs w:val="20"/>
              </w:rPr>
              <w:t>_______________________.</w:t>
            </w:r>
            <w:r w:rsidRPr="00BD71FF">
              <w:rPr>
                <w:rFonts w:ascii="Comic Sans MS" w:hAnsi="Comic Sans MS"/>
                <w:color w:val="0070C0"/>
                <w:sz w:val="20"/>
                <w:szCs w:val="20"/>
              </w:rPr>
              <w:t xml:space="preserve"> </w:t>
            </w:r>
            <w:r>
              <w:rPr>
                <w:rFonts w:ascii="Comic Sans MS" w:hAnsi="Comic Sans MS"/>
                <w:color w:val="0070C0"/>
                <w:sz w:val="20"/>
                <w:szCs w:val="20"/>
              </w:rPr>
              <w:br/>
            </w:r>
            <w:r w:rsidRPr="00BD71FF">
              <w:rPr>
                <w:rFonts w:ascii="Comic Sans MS" w:hAnsi="Comic Sans MS"/>
                <w:color w:val="0070C0"/>
                <w:sz w:val="20"/>
                <w:szCs w:val="20"/>
              </w:rPr>
              <w:t xml:space="preserve">Das sind </w:t>
            </w:r>
            <w:r>
              <w:rPr>
                <w:rFonts w:ascii="Comic Sans MS" w:hAnsi="Comic Sans MS"/>
                <w:color w:val="0070C0"/>
                <w:sz w:val="20"/>
                <w:szCs w:val="20"/>
              </w:rPr>
              <w:t>_____________</w:t>
            </w:r>
            <w:r w:rsidRPr="00BD71FF">
              <w:rPr>
                <w:rFonts w:ascii="Comic Sans MS" w:hAnsi="Comic Sans MS"/>
                <w:color w:val="0070C0"/>
                <w:sz w:val="20"/>
                <w:szCs w:val="20"/>
              </w:rPr>
              <w:t xml:space="preserve">Schritte, darum </w:t>
            </w:r>
            <w:r>
              <w:rPr>
                <w:rFonts w:ascii="Comic Sans MS" w:hAnsi="Comic Sans MS"/>
                <w:color w:val="0070C0"/>
                <w:sz w:val="20"/>
                <w:szCs w:val="20"/>
              </w:rPr>
              <w:t>_______</w:t>
            </w:r>
            <w:r w:rsidRPr="00BD71FF">
              <w:rPr>
                <w:rFonts w:ascii="Comic Sans MS" w:hAnsi="Comic Sans MS"/>
                <w:color w:val="0070C0"/>
                <w:sz w:val="20"/>
                <w:szCs w:val="20"/>
              </w:rPr>
              <w:t>________________.</w:t>
            </w:r>
          </w:p>
          <w:p w14:paraId="2A77E154" w14:textId="5D4A15EF" w:rsidR="00504CA6" w:rsidRPr="00E73313" w:rsidRDefault="00504CA6" w:rsidP="00504CA6">
            <w:r>
              <w:t xml:space="preserve">Fülle nun die Speicherkiste auf Seite 10. </w:t>
            </w:r>
          </w:p>
        </w:tc>
      </w:tr>
      <w:tr w:rsidR="00FD7AC9" w:rsidRPr="00E73313" w14:paraId="59782484" w14:textId="77777777" w:rsidTr="002E2E60">
        <w:tc>
          <w:tcPr>
            <w:tcW w:w="781" w:type="dxa"/>
          </w:tcPr>
          <w:p w14:paraId="72294E3F" w14:textId="77777777" w:rsidR="00FD7AC9" w:rsidRPr="00E73313" w:rsidRDefault="00FD7AC9" w:rsidP="00FD7AC9">
            <w:pPr>
              <w:rPr>
                <w:noProof/>
              </w:rPr>
            </w:pPr>
          </w:p>
        </w:tc>
        <w:tc>
          <w:tcPr>
            <w:tcW w:w="354" w:type="dxa"/>
          </w:tcPr>
          <w:p w14:paraId="68C77F01" w14:textId="77777777" w:rsidR="00FD7AC9" w:rsidRPr="009A620F" w:rsidRDefault="00FD7AC9" w:rsidP="00FD7AC9">
            <w:pPr>
              <w:pStyle w:val="berschrift4"/>
              <w:spacing w:line="240" w:lineRule="auto"/>
              <w:rPr>
                <w:sz w:val="10"/>
                <w:szCs w:val="10"/>
              </w:rPr>
            </w:pPr>
          </w:p>
          <w:p w14:paraId="35ABB0C3" w14:textId="79F28AE5" w:rsidR="00FD7AC9" w:rsidRDefault="00FD7AC9" w:rsidP="00FD7AC9">
            <w:pPr>
              <w:pStyle w:val="berschrift4"/>
            </w:pPr>
            <w:r w:rsidRPr="00E73313">
              <w:t>b)</w:t>
            </w:r>
          </w:p>
        </w:tc>
        <w:tc>
          <w:tcPr>
            <w:tcW w:w="8151" w:type="dxa"/>
          </w:tcPr>
          <w:p w14:paraId="6C1326EE" w14:textId="77777777" w:rsidR="00FD7AC9" w:rsidRPr="009A620F" w:rsidRDefault="00FD7AC9" w:rsidP="00FD7AC9">
            <w:pPr>
              <w:pStyle w:val="Text"/>
              <w:rPr>
                <w:rFonts w:asciiTheme="minorHAnsi" w:hAnsiTheme="minorHAnsi" w:cstheme="minorHAnsi"/>
              </w:rPr>
            </w:pPr>
          </w:p>
          <w:p w14:paraId="6AE47562" w14:textId="26C90531" w:rsidR="00FD7AC9" w:rsidRPr="00E73313" w:rsidRDefault="00FD7AC9" w:rsidP="00FD7AC9">
            <w:pPr>
              <w:pStyle w:val="Text"/>
              <w:spacing w:after="60"/>
            </w:pPr>
            <w:r w:rsidRPr="00A71530">
              <w:rPr>
                <w:rFonts w:asciiTheme="minorHAnsi" w:hAnsiTheme="minorHAnsi"/>
              </w:rPr>
              <w:t xml:space="preserve">Zeichne in diesen Zahlenstrahl passende Schritte zur Aufgabe </w:t>
            </w:r>
            <w:r w:rsidRPr="003A3504">
              <w:rPr>
                <w:rFonts w:ascii="Comic Sans MS" w:hAnsi="Comic Sans MS"/>
                <w:b/>
                <w:sz w:val="20"/>
                <w:szCs w:val="18"/>
              </w:rPr>
              <w:t>5 · 8</w:t>
            </w:r>
            <w:r w:rsidRPr="00A71530">
              <w:rPr>
                <w:rFonts w:asciiTheme="minorHAnsi" w:hAnsiTheme="minorHAnsi"/>
              </w:rPr>
              <w:t>.</w:t>
            </w:r>
          </w:p>
        </w:tc>
      </w:tr>
      <w:tr w:rsidR="00FD7AC9" w:rsidRPr="00E73313" w14:paraId="34F9BC10" w14:textId="77777777" w:rsidTr="002E2E60">
        <w:tc>
          <w:tcPr>
            <w:tcW w:w="781" w:type="dxa"/>
          </w:tcPr>
          <w:p w14:paraId="711DB5CA" w14:textId="77777777" w:rsidR="00FD7AC9" w:rsidRPr="00E73313" w:rsidRDefault="00FD7AC9" w:rsidP="00FD7AC9">
            <w:pPr>
              <w:rPr>
                <w:noProof/>
              </w:rPr>
            </w:pPr>
          </w:p>
        </w:tc>
        <w:tc>
          <w:tcPr>
            <w:tcW w:w="354" w:type="dxa"/>
          </w:tcPr>
          <w:p w14:paraId="1BD3FE6C" w14:textId="0C2AAE77" w:rsidR="00FD7AC9" w:rsidRDefault="00FD7AC9" w:rsidP="00FD7AC9">
            <w:pPr>
              <w:pStyle w:val="berschrift4"/>
            </w:pPr>
            <w:r>
              <w:rPr>
                <w:noProof/>
              </w:rPr>
              <mc:AlternateContent>
                <mc:Choice Requires="wpg">
                  <w:drawing>
                    <wp:anchor distT="0" distB="0" distL="114300" distR="114300" simplePos="0" relativeHeight="252363088" behindDoc="0" locked="0" layoutInCell="1" allowOverlap="1" wp14:anchorId="06CEA25C" wp14:editId="5000F838">
                      <wp:simplePos x="0" y="0"/>
                      <wp:positionH relativeFrom="column">
                        <wp:posOffset>152400</wp:posOffset>
                      </wp:positionH>
                      <wp:positionV relativeFrom="paragraph">
                        <wp:posOffset>125902</wp:posOffset>
                      </wp:positionV>
                      <wp:extent cx="4693444" cy="485616"/>
                      <wp:effectExtent l="0" t="0" r="5715" b="0"/>
                      <wp:wrapNone/>
                      <wp:docPr id="2022889444" name="Gruppieren 122"/>
                      <wp:cNvGraphicFramePr/>
                      <a:graphic xmlns:a="http://schemas.openxmlformats.org/drawingml/2006/main">
                        <a:graphicData uri="http://schemas.microsoft.com/office/word/2010/wordprocessingGroup">
                          <wpg:wgp>
                            <wpg:cNvGrpSpPr/>
                            <wpg:grpSpPr>
                              <a:xfrm>
                                <a:off x="0" y="0"/>
                                <a:ext cx="4693444" cy="485616"/>
                                <a:chOff x="0" y="-7144"/>
                                <a:chExt cx="4693444" cy="485616"/>
                              </a:xfrm>
                            </wpg:grpSpPr>
                            <pic:pic xmlns:pic="http://schemas.openxmlformats.org/drawingml/2006/picture">
                              <pic:nvPicPr>
                                <pic:cNvPr id="929741948" name="Grafik 606"/>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7144" y="-7144"/>
                                  <a:ext cx="4686300" cy="381000"/>
                                </a:xfrm>
                                <a:prstGeom prst="rect">
                                  <a:avLst/>
                                </a:prstGeom>
                              </pic:spPr>
                            </pic:pic>
                            <wpg:grpSp>
                              <wpg:cNvPr id="1041615413" name="Gruppieren 118"/>
                              <wpg:cNvGrpSpPr/>
                              <wpg:grpSpPr>
                                <a:xfrm>
                                  <a:off x="0" y="242887"/>
                                  <a:ext cx="1893093" cy="235585"/>
                                  <a:chOff x="0" y="0"/>
                                  <a:chExt cx="1714500" cy="235743"/>
                                </a:xfrm>
                              </wpg:grpSpPr>
                              <wps:wsp>
                                <wps:cNvPr id="1439146480" name="Textfeld 117"/>
                                <wps:cNvSpPr txBox="1"/>
                                <wps:spPr>
                                  <a:xfrm>
                                    <a:off x="0" y="0"/>
                                    <a:ext cx="163830" cy="214313"/>
                                  </a:xfrm>
                                  <a:prstGeom prst="rect">
                                    <a:avLst/>
                                  </a:prstGeom>
                                  <a:solidFill>
                                    <a:schemeClr val="lt1"/>
                                  </a:solidFill>
                                  <a:ln w="6350">
                                    <a:noFill/>
                                  </a:ln>
                                </wps:spPr>
                                <wps:txbx>
                                  <w:txbxContent>
                                    <w:p w14:paraId="0089E725" w14:textId="77777777" w:rsidR="00FD7AC9" w:rsidRDefault="00FD7AC9" w:rsidP="009F57A1">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357054774" name="Textfeld 117"/>
                                <wps:cNvSpPr txBox="1"/>
                                <wps:spPr>
                                  <a:xfrm>
                                    <a:off x="721519" y="0"/>
                                    <a:ext cx="257175" cy="235743"/>
                                  </a:xfrm>
                                  <a:prstGeom prst="rect">
                                    <a:avLst/>
                                  </a:prstGeom>
                                  <a:solidFill>
                                    <a:schemeClr val="lt1"/>
                                  </a:solidFill>
                                  <a:ln w="6350">
                                    <a:noFill/>
                                  </a:ln>
                                </wps:spPr>
                                <wps:txbx>
                                  <w:txbxContent>
                                    <w:p w14:paraId="3C5FBC54" w14:textId="77777777" w:rsidR="00FD7AC9" w:rsidRDefault="00FD7AC9" w:rsidP="009F57A1">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204693736" name="Textfeld 117"/>
                                <wps:cNvSpPr txBox="1"/>
                                <wps:spPr>
                                  <a:xfrm>
                                    <a:off x="1485900" y="0"/>
                                    <a:ext cx="228600" cy="200025"/>
                                  </a:xfrm>
                                  <a:prstGeom prst="rect">
                                    <a:avLst/>
                                  </a:prstGeom>
                                  <a:solidFill>
                                    <a:schemeClr val="lt1"/>
                                  </a:solidFill>
                                  <a:ln w="6350">
                                    <a:noFill/>
                                  </a:ln>
                                </wps:spPr>
                                <wps:txbx>
                                  <w:txbxContent>
                                    <w:p w14:paraId="10765D2F" w14:textId="77777777" w:rsidR="00FD7AC9" w:rsidRDefault="00FD7AC9" w:rsidP="009F57A1">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grpSp>
                              <wpg:cNvPr id="1552295617" name="Gruppieren 118"/>
                              <wpg:cNvGrpSpPr/>
                              <wpg:grpSpPr>
                                <a:xfrm>
                                  <a:off x="2471737" y="221455"/>
                                  <a:ext cx="1947545" cy="235585"/>
                                  <a:chOff x="-32036" y="-21447"/>
                                  <a:chExt cx="1746536" cy="235743"/>
                                </a:xfrm>
                              </wpg:grpSpPr>
                              <wps:wsp>
                                <wps:cNvPr id="1562858044" name="Textfeld 117"/>
                                <wps:cNvSpPr txBox="1"/>
                                <wps:spPr>
                                  <a:xfrm>
                                    <a:off x="-32036" y="-21447"/>
                                    <a:ext cx="237036" cy="214313"/>
                                  </a:xfrm>
                                  <a:prstGeom prst="rect">
                                    <a:avLst/>
                                  </a:prstGeom>
                                  <a:solidFill>
                                    <a:schemeClr val="lt1"/>
                                  </a:solidFill>
                                  <a:ln w="6350">
                                    <a:noFill/>
                                  </a:ln>
                                </wps:spPr>
                                <wps:txbx>
                                  <w:txbxContent>
                                    <w:p w14:paraId="15AC14C6" w14:textId="77777777" w:rsidR="00FD7AC9" w:rsidRDefault="00FD7AC9" w:rsidP="009F57A1">
                                      <w:pPr>
                                        <w:pStyle w:val="Text"/>
                                      </w:pPr>
                                      <w:r>
                                        <w:t>30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334319984" name="Textfeld 117"/>
                                <wps:cNvSpPr txBox="1"/>
                                <wps:spPr>
                                  <a:xfrm>
                                    <a:off x="721519" y="-21447"/>
                                    <a:ext cx="257175" cy="235743"/>
                                  </a:xfrm>
                                  <a:prstGeom prst="rect">
                                    <a:avLst/>
                                  </a:prstGeom>
                                  <a:solidFill>
                                    <a:schemeClr val="lt1"/>
                                  </a:solidFill>
                                  <a:ln w="6350">
                                    <a:noFill/>
                                  </a:ln>
                                </wps:spPr>
                                <wps:txbx>
                                  <w:txbxContent>
                                    <w:p w14:paraId="3D7DA9D6" w14:textId="77777777" w:rsidR="00FD7AC9" w:rsidRDefault="00FD7AC9" w:rsidP="009F57A1">
                                      <w:pPr>
                                        <w:pStyle w:val="Text"/>
                                      </w:pPr>
                                      <w:r>
                                        <w:t>40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363907330" name="Textfeld 117"/>
                                <wps:cNvSpPr txBox="1"/>
                                <wps:spPr>
                                  <a:xfrm>
                                    <a:off x="1485900" y="-21447"/>
                                    <a:ext cx="228600" cy="200025"/>
                                  </a:xfrm>
                                  <a:prstGeom prst="rect">
                                    <a:avLst/>
                                  </a:prstGeom>
                                  <a:solidFill>
                                    <a:schemeClr val="lt1"/>
                                  </a:solidFill>
                                  <a:ln w="6350">
                                    <a:noFill/>
                                  </a:ln>
                                </wps:spPr>
                                <wps:txbx>
                                  <w:txbxContent>
                                    <w:p w14:paraId="468F1ACA" w14:textId="77777777" w:rsidR="00FD7AC9" w:rsidRDefault="00FD7AC9" w:rsidP="009F57A1">
                                      <w:pPr>
                                        <w:pStyle w:val="Text"/>
                                      </w:pPr>
                                      <w:r>
                                        <w:t>50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6CEA25C" id="Gruppieren 122" o:spid="_x0000_s1137" style="position:absolute;margin-left:12pt;margin-top:9.9pt;width:369.55pt;height:38.25pt;z-index:252363088;mso-height-relative:margin" coordorigin=",-71" coordsize="46934,485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">
                      <v:shape id="Grafik 606" o:spid="_x0000_s1138" type="#_x0000_t75" style="position:absolute;left:71;top:-71;width:46863;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">
                        <v:imagedata r:id="rId122" o:title=""/>
                      </v:shape>
                      <v:group id="_x0000_s1139" style="position:absolute;top:2428;width:18930;height:2356"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">
                        <v:shape id="Textfeld 117" o:spid="_x0000_s1140"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" fillcolor="white [3201]" stroked="f" strokeweight=".5pt">
                          <v:textbox inset="1mm,.5mm,0,0">
                            <w:txbxContent>
                              <w:p w14:paraId="0089E725" w14:textId="77777777" w:rsidR="00FD7AC9" w:rsidRDefault="00FD7AC9" w:rsidP="009F57A1">
                                <w:pPr>
                                  <w:pStyle w:val="Text"/>
                                </w:pPr>
                                <w:r>
                                  <w:t>0</w:t>
                                </w:r>
                              </w:p>
                            </w:txbxContent>
                          </v:textbox>
                        </v:shape>
                        <v:shape id="Textfeld 117" o:spid="_x0000_s1141"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" fillcolor="white [3201]" stroked="f" strokeweight=".5pt">
                          <v:textbox inset="1mm,.5mm,0,1mm">
                            <w:txbxContent>
                              <w:p w14:paraId="3C5FBC54" w14:textId="77777777" w:rsidR="00FD7AC9" w:rsidRDefault="00FD7AC9" w:rsidP="009F57A1">
                                <w:pPr>
                                  <w:pStyle w:val="Text"/>
                                </w:pPr>
                                <w:r>
                                  <w:t>10</w:t>
                                </w:r>
                              </w:p>
                            </w:txbxContent>
                          </v:textbox>
                        </v:shape>
                        <v:shape id="Textfeld 117" o:spid="_x0000_s1142"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" fillcolor="white [3201]" stroked="f" strokeweight=".5pt">
                          <v:textbox inset="1mm,.5mm,0,0">
                            <w:txbxContent>
                              <w:p w14:paraId="10765D2F" w14:textId="77777777" w:rsidR="00FD7AC9" w:rsidRDefault="00FD7AC9" w:rsidP="009F57A1">
                                <w:pPr>
                                  <w:pStyle w:val="Text"/>
                                </w:pPr>
                                <w:r>
                                  <w:t>20</w:t>
                                </w:r>
                              </w:p>
                            </w:txbxContent>
                          </v:textbox>
                        </v:shape>
                      </v:group>
                      <v:group id="_x0000_s1143" style="position:absolute;left:24717;top:2214;width:19475;height:2356" coordorigin="-320,-214" coordsize="1746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">
                        <v:shape id="Textfeld 117" o:spid="_x0000_s1144" type="#_x0000_t202" style="position:absolute;left:-320;top:-214;width:2370;height:2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" fillcolor="white [3201]" stroked="f" strokeweight=".5pt">
                          <v:textbox inset="1mm,.5mm,0,0">
                            <w:txbxContent>
                              <w:p w14:paraId="15AC14C6" w14:textId="77777777" w:rsidR="00FD7AC9" w:rsidRDefault="00FD7AC9" w:rsidP="009F57A1">
                                <w:pPr>
                                  <w:pStyle w:val="Text"/>
                                </w:pPr>
                                <w:r>
                                  <w:t>30</w:t>
                                </w:r>
                              </w:p>
                            </w:txbxContent>
                          </v:textbox>
                        </v:shape>
                        <v:shape id="Textfeld 117" o:spid="_x0000_s1145" type="#_x0000_t202" style="position:absolute;left:7215;top:-214;width:2571;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" fillcolor="white [3201]" stroked="f" strokeweight=".5pt">
                          <v:textbox inset="1mm,.5mm,0,1mm">
                            <w:txbxContent>
                              <w:p w14:paraId="3D7DA9D6" w14:textId="77777777" w:rsidR="00FD7AC9" w:rsidRDefault="00FD7AC9" w:rsidP="009F57A1">
                                <w:pPr>
                                  <w:pStyle w:val="Text"/>
                                </w:pPr>
                                <w:r>
                                  <w:t>40</w:t>
                                </w:r>
                              </w:p>
                            </w:txbxContent>
                          </v:textbox>
                        </v:shape>
                        <v:shape id="Textfeld 117" o:spid="_x0000_s1146" type="#_x0000_t202" style="position:absolute;left:14859;top:-214;width:2286;height:1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" fillcolor="white [3201]" stroked="f" strokeweight=".5pt">
                          <v:textbox inset="1mm,.5mm,0,0">
                            <w:txbxContent>
                              <w:p w14:paraId="468F1ACA" w14:textId="77777777" w:rsidR="00FD7AC9" w:rsidRDefault="00FD7AC9" w:rsidP="009F57A1">
                                <w:pPr>
                                  <w:pStyle w:val="Text"/>
                                </w:pPr>
                                <w:r>
                                  <w:t>50</w:t>
                                </w:r>
                              </w:p>
                            </w:txbxContent>
                          </v:textbox>
                        </v:shape>
                      </v:group>
                    </v:group>
                  </w:pict>
                </mc:Fallback>
              </mc:AlternateContent>
            </w:r>
          </w:p>
        </w:tc>
        <w:tc>
          <w:tcPr>
            <w:tcW w:w="8151" w:type="dxa"/>
          </w:tcPr>
          <w:p w14:paraId="1C196091" w14:textId="164CE4B5" w:rsidR="00FD7AC9" w:rsidRPr="00E73313" w:rsidRDefault="00FD7AC9" w:rsidP="00FD7AC9">
            <w:pPr>
              <w:rPr>
                <w:color w:val="FF0000"/>
              </w:rPr>
            </w:pPr>
          </w:p>
          <w:p w14:paraId="149A666E" w14:textId="22B2671E" w:rsidR="00FD7AC9" w:rsidRPr="00E73313" w:rsidRDefault="00FD7AC9" w:rsidP="00FD7AC9"/>
          <w:p w14:paraId="025855F1" w14:textId="569F8C9E" w:rsidR="00FD7AC9" w:rsidRPr="00E73313" w:rsidRDefault="00FD7AC9" w:rsidP="00FD7AC9"/>
          <w:p w14:paraId="0CA519F3" w14:textId="77777777" w:rsidR="00FD7AC9" w:rsidRPr="00A71530" w:rsidRDefault="00FD7AC9" w:rsidP="00FD7AC9">
            <w:pPr>
              <w:pStyle w:val="Text"/>
              <w:rPr>
                <w:sz w:val="10"/>
              </w:rPr>
            </w:pPr>
          </w:p>
          <w:p w14:paraId="2CBAA373" w14:textId="0C736194" w:rsidR="00FD7AC9" w:rsidRDefault="00FD7AC9" w:rsidP="00FD7AC9">
            <w:pPr>
              <w:spacing w:line="276" w:lineRule="auto"/>
            </w:pPr>
            <w:r w:rsidRPr="00F65EAE">
              <w:t>Warum passt d</w:t>
            </w:r>
            <w:r>
              <w:t xml:space="preserve">ein Bild </w:t>
            </w:r>
            <w:r w:rsidRPr="00F65EAE">
              <w:t>zur Aufgabe?</w:t>
            </w:r>
            <w:r>
              <w:t xml:space="preserve"> Ergänze die Begründung: </w:t>
            </w:r>
          </w:p>
          <w:p w14:paraId="3C8A9D20" w14:textId="5E815D4D" w:rsidR="00FD7AC9" w:rsidRDefault="00FD7AC9" w:rsidP="00FD7AC9">
            <w:pPr>
              <w:pStyle w:val="Text"/>
              <w:spacing w:line="360" w:lineRule="auto"/>
            </w:pPr>
            <w:r w:rsidRPr="00BD71FF">
              <w:rPr>
                <w:rFonts w:ascii="Comic Sans MS" w:hAnsi="Comic Sans MS"/>
                <w:color w:val="0070C0"/>
                <w:sz w:val="20"/>
              </w:rPr>
              <w:t xml:space="preserve">Es sind </w:t>
            </w:r>
            <w:r>
              <w:rPr>
                <w:rFonts w:ascii="Comic Sans MS" w:hAnsi="Comic Sans MS"/>
                <w:color w:val="0070C0"/>
                <w:sz w:val="20"/>
              </w:rPr>
              <w:t>___________________________________________________________ ________________________________________________________________</w:t>
            </w:r>
          </w:p>
          <w:p w14:paraId="11E5B913" w14:textId="27D1121D" w:rsidR="00FD7AC9" w:rsidRPr="00A71530" w:rsidRDefault="00FD7AC9" w:rsidP="00FD7AC9">
            <w:pPr>
              <w:pStyle w:val="Text"/>
              <w:rPr>
                <w:sz w:val="10"/>
              </w:rPr>
            </w:pPr>
          </w:p>
        </w:tc>
      </w:tr>
      <w:tr w:rsidR="00FD7AC9" w:rsidRPr="00E73313" w14:paraId="2A2E6620" w14:textId="77777777" w:rsidTr="002E2E60">
        <w:tc>
          <w:tcPr>
            <w:tcW w:w="781" w:type="dxa"/>
          </w:tcPr>
          <w:p w14:paraId="6BB07818" w14:textId="5C73BE8E" w:rsidR="00FD7AC9" w:rsidRPr="00E73313" w:rsidRDefault="00FD7AC9" w:rsidP="00FD7AC9">
            <w:pPr>
              <w:rPr>
                <w:noProof/>
              </w:rPr>
            </w:pPr>
            <w:r>
              <w:rPr>
                <w:noProof/>
              </w:rPr>
              <w:drawing>
                <wp:anchor distT="0" distB="0" distL="114300" distR="114300" simplePos="0" relativeHeight="252351824" behindDoc="0" locked="0" layoutInCell="1" allowOverlap="1" wp14:anchorId="2676F7CA" wp14:editId="30A082ED">
                  <wp:simplePos x="0" y="0"/>
                  <wp:positionH relativeFrom="column">
                    <wp:posOffset>27087</wp:posOffset>
                  </wp:positionH>
                  <wp:positionV relativeFrom="paragraph">
                    <wp:posOffset>37297</wp:posOffset>
                  </wp:positionV>
                  <wp:extent cx="313144" cy="272386"/>
                  <wp:effectExtent l="0" t="0" r="4445" b="0"/>
                  <wp:wrapNone/>
                  <wp:docPr id="1672327006" name="Grafik 167232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54" w:type="dxa"/>
          </w:tcPr>
          <w:p w14:paraId="6BFC1917" w14:textId="77777777" w:rsidR="00FD7AC9" w:rsidRDefault="00FD7AC9" w:rsidP="00FD7AC9">
            <w:pPr>
              <w:pStyle w:val="berschrift4"/>
            </w:pPr>
            <w:r w:rsidRPr="00E73313">
              <w:t>c)</w:t>
            </w:r>
          </w:p>
        </w:tc>
        <w:tc>
          <w:tcPr>
            <w:tcW w:w="8151" w:type="dxa"/>
          </w:tcPr>
          <w:p w14:paraId="415B889B" w14:textId="3C31373F" w:rsidR="00FD7AC9" w:rsidRDefault="00FD7AC9" w:rsidP="00FD7AC9">
            <w:pPr>
              <w:ind w:left="284" w:hanging="284"/>
            </w:pPr>
            <w:r w:rsidRPr="00A51E65">
              <w:rPr>
                <w:noProof/>
              </w:rPr>
              <w:drawing>
                <wp:anchor distT="0" distB="0" distL="114300" distR="114300" simplePos="0" relativeHeight="252350800" behindDoc="0" locked="0" layoutInCell="1" allowOverlap="1" wp14:anchorId="5FC3D880" wp14:editId="77DDDFB5">
                  <wp:simplePos x="0" y="0"/>
                  <wp:positionH relativeFrom="column">
                    <wp:posOffset>4227830</wp:posOffset>
                  </wp:positionH>
                  <wp:positionV relativeFrom="paragraph">
                    <wp:posOffset>35229</wp:posOffset>
                  </wp:positionV>
                  <wp:extent cx="891540" cy="500902"/>
                  <wp:effectExtent l="0" t="0" r="0" b="0"/>
                  <wp:wrapNone/>
                  <wp:docPr id="60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1540" cy="5009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313">
              <w:t>Nehmt euch die Zahlenstrahl-Karten</w:t>
            </w:r>
            <w:r>
              <w:t xml:space="preserve"> und wechselt euch ab:</w:t>
            </w:r>
          </w:p>
          <w:p w14:paraId="365EA728" w14:textId="2BE6A294" w:rsidR="00FD7AC9" w:rsidRDefault="00FD7AC9" w:rsidP="00FD7AC9">
            <w:pPr>
              <w:pStyle w:val="Listenabsatz"/>
            </w:pPr>
            <w:r>
              <w:t xml:space="preserve">Die erste Person schreibt </w:t>
            </w:r>
            <w:r w:rsidRPr="00E73313">
              <w:t xml:space="preserve">eine </w:t>
            </w:r>
            <w:r>
              <w:t>Multiplikations-Aufgabe</w:t>
            </w:r>
            <w:r w:rsidRPr="00E73313">
              <w:t xml:space="preserve">. </w:t>
            </w:r>
          </w:p>
          <w:p w14:paraId="3054397E" w14:textId="49F7C14F" w:rsidR="00FD7AC9" w:rsidRPr="00E73313" w:rsidRDefault="00FD7AC9" w:rsidP="00FD7AC9">
            <w:pPr>
              <w:pStyle w:val="Listenabsatz"/>
            </w:pPr>
            <w:r>
              <w:t>Die zweite Person</w:t>
            </w:r>
            <w:r w:rsidRPr="00E73313">
              <w:t xml:space="preserve"> zeichnet passende </w:t>
            </w:r>
            <w:r>
              <w:t>Schritte</w:t>
            </w:r>
            <w:r w:rsidRPr="00E73313">
              <w:t xml:space="preserve"> in den Zahlenstrahl.</w:t>
            </w:r>
          </w:p>
        </w:tc>
      </w:tr>
      <w:tr w:rsidR="00FD7AC9" w:rsidRPr="00E73313" w14:paraId="39B7A237" w14:textId="77777777" w:rsidTr="002E2E60">
        <w:tc>
          <w:tcPr>
            <w:tcW w:w="781" w:type="dxa"/>
          </w:tcPr>
          <w:p w14:paraId="050FF874" w14:textId="087645C5" w:rsidR="00FD7AC9" w:rsidRDefault="00FD7AC9" w:rsidP="00FD7AC9">
            <w:pPr>
              <w:pStyle w:val="berschrift2"/>
              <w:spacing w:before="0"/>
            </w:pPr>
            <w:r>
              <w:lastRenderedPageBreak/>
              <w:t>4</w:t>
            </w:r>
          </w:p>
        </w:tc>
        <w:tc>
          <w:tcPr>
            <w:tcW w:w="8505" w:type="dxa"/>
            <w:gridSpan w:val="2"/>
          </w:tcPr>
          <w:p w14:paraId="50BB3A47" w14:textId="6333AF9F" w:rsidR="00FD7AC9" w:rsidRDefault="00FD7AC9" w:rsidP="00FD7AC9">
            <w:pPr>
              <w:pStyle w:val="berschrift2"/>
              <w:spacing w:before="0"/>
            </w:pPr>
            <w:r w:rsidRPr="00E73313">
              <w:t>Multiplikation</w:t>
            </w:r>
            <w:r>
              <w:t xml:space="preserve"> und Rech</w:t>
            </w:r>
            <w:r w:rsidRPr="00E73313">
              <w:t>engeschichten</w:t>
            </w:r>
          </w:p>
        </w:tc>
      </w:tr>
      <w:tr w:rsidR="00FD7AC9" w:rsidRPr="00E73313" w14:paraId="7B0B6377" w14:textId="77777777" w:rsidTr="002E2E60">
        <w:tc>
          <w:tcPr>
            <w:tcW w:w="781" w:type="dxa"/>
          </w:tcPr>
          <w:p w14:paraId="54D6EB73" w14:textId="77777777" w:rsidR="00FD7AC9" w:rsidRPr="00E73313" w:rsidRDefault="00FD7AC9" w:rsidP="00FD7AC9">
            <w:pPr>
              <w:pStyle w:val="berschrift3"/>
              <w:spacing w:before="120"/>
            </w:pPr>
            <w:r>
              <w:t>4.1</w:t>
            </w:r>
          </w:p>
        </w:tc>
        <w:tc>
          <w:tcPr>
            <w:tcW w:w="8505" w:type="dxa"/>
            <w:gridSpan w:val="2"/>
          </w:tcPr>
          <w:p w14:paraId="541381F4" w14:textId="77777777" w:rsidR="00FD7AC9" w:rsidRDefault="00FD7AC9" w:rsidP="00FD7AC9">
            <w:pPr>
              <w:pStyle w:val="berschrift3"/>
              <w:spacing w:before="120"/>
            </w:pPr>
            <w:r>
              <w:t>Gruppen unterschiedlich beschreiben</w:t>
            </w:r>
          </w:p>
          <w:p w14:paraId="0B6D4C0E" w14:textId="77777777" w:rsidR="00FD7AC9" w:rsidRPr="00174278" w:rsidRDefault="00FD7AC9" w:rsidP="00FD7AC9">
            <w:pPr>
              <w:spacing w:before="120" w:line="240" w:lineRule="auto"/>
            </w:pPr>
          </w:p>
        </w:tc>
      </w:tr>
      <w:tr w:rsidR="00FD7AC9" w:rsidRPr="00E73313" w14:paraId="4300470A" w14:textId="77777777" w:rsidTr="002E2E60">
        <w:tc>
          <w:tcPr>
            <w:tcW w:w="781" w:type="dxa"/>
          </w:tcPr>
          <w:p w14:paraId="7EF3B6C6" w14:textId="77777777" w:rsidR="00FD7AC9" w:rsidRPr="00E73313" w:rsidRDefault="00FD7AC9" w:rsidP="00FD7AC9"/>
        </w:tc>
        <w:tc>
          <w:tcPr>
            <w:tcW w:w="354" w:type="dxa"/>
          </w:tcPr>
          <w:p w14:paraId="66B7D55F" w14:textId="77777777" w:rsidR="00FD7AC9" w:rsidRPr="008D102E" w:rsidRDefault="00FD7AC9" w:rsidP="00FD7AC9">
            <w:pPr>
              <w:pStyle w:val="berschrift4"/>
            </w:pPr>
            <w:r>
              <w:t>a)</w:t>
            </w:r>
          </w:p>
        </w:tc>
        <w:tc>
          <w:tcPr>
            <w:tcW w:w="8151" w:type="dxa"/>
          </w:tcPr>
          <w:p w14:paraId="358178B3" w14:textId="406E3E2B" w:rsidR="00FD7AC9" w:rsidRPr="008D102E" w:rsidRDefault="00FD7AC9" w:rsidP="00FD7AC9">
            <w:pPr>
              <w:pStyle w:val="Text"/>
              <w:rPr>
                <w:color w:val="auto"/>
              </w:rPr>
            </w:pPr>
            <w:r>
              <w:rPr>
                <w:color w:val="auto"/>
              </w:rPr>
              <w:t>Die vier</w:t>
            </w:r>
            <w:r w:rsidRPr="008D102E">
              <w:rPr>
                <w:color w:val="auto"/>
              </w:rPr>
              <w:t xml:space="preserve"> </w:t>
            </w:r>
            <w:r>
              <w:rPr>
                <w:color w:val="auto"/>
              </w:rPr>
              <w:t xml:space="preserve">Kinder </w:t>
            </w:r>
            <w:r w:rsidRPr="008D102E">
              <w:rPr>
                <w:color w:val="auto"/>
              </w:rPr>
              <w:t>beschreiben das Bild</w:t>
            </w:r>
            <w:r>
              <w:rPr>
                <w:color w:val="auto"/>
              </w:rPr>
              <w:t xml:space="preserve"> alle unterschiedlich. Welche davon passen?</w:t>
            </w:r>
            <w:r>
              <w:rPr>
                <w:color w:val="auto"/>
              </w:rPr>
              <w:br/>
              <w:t xml:space="preserve">In welchem Zusammenhang habt ihr „pro“, „je“ und „jeweils“ schon mal gehört? </w:t>
            </w:r>
            <w:r>
              <w:rPr>
                <w:color w:val="auto"/>
              </w:rPr>
              <w:br/>
              <w:t>Was bedeuten die Ausdrücke?</w:t>
            </w:r>
          </w:p>
        </w:tc>
      </w:tr>
      <w:tr w:rsidR="00FD7AC9" w:rsidRPr="00E73313" w14:paraId="0F7DE668" w14:textId="77777777" w:rsidTr="002E2E60">
        <w:tc>
          <w:tcPr>
            <w:tcW w:w="781" w:type="dxa"/>
          </w:tcPr>
          <w:p w14:paraId="7CB22691" w14:textId="1650784B" w:rsidR="00FD7AC9" w:rsidRPr="00E73313" w:rsidRDefault="00FD7AC9" w:rsidP="00FD7AC9"/>
        </w:tc>
        <w:tc>
          <w:tcPr>
            <w:tcW w:w="354" w:type="dxa"/>
          </w:tcPr>
          <w:p w14:paraId="597E8402" w14:textId="77777777" w:rsidR="00FD7AC9" w:rsidRPr="00E73313" w:rsidRDefault="00FD7AC9" w:rsidP="00FD7AC9">
            <w:pPr>
              <w:pStyle w:val="Text"/>
            </w:pPr>
          </w:p>
        </w:tc>
        <w:tc>
          <w:tcPr>
            <w:tcW w:w="8151" w:type="dxa"/>
          </w:tcPr>
          <w:p w14:paraId="659B19D0" w14:textId="77777777" w:rsidR="00FD7AC9" w:rsidRDefault="00FD7AC9" w:rsidP="00FD7AC9">
            <w:pPr>
              <w:pStyle w:val="Text"/>
            </w:pPr>
          </w:p>
          <w:p w14:paraId="0A3A3FA5" w14:textId="77777777" w:rsidR="00FD7AC9" w:rsidRDefault="00FD7AC9" w:rsidP="00FD7AC9">
            <w:pPr>
              <w:pStyle w:val="Text"/>
            </w:pPr>
            <w:r w:rsidRPr="00932EF6">
              <w:rPr>
                <w:noProof/>
              </w:rPr>
              <w:drawing>
                <wp:anchor distT="0" distB="0" distL="114300" distR="114300" simplePos="0" relativeHeight="252341584" behindDoc="0" locked="0" layoutInCell="1" allowOverlap="1" wp14:anchorId="2BE10AA5" wp14:editId="608FCC9A">
                  <wp:simplePos x="0" y="0"/>
                  <wp:positionH relativeFrom="column">
                    <wp:posOffset>2830900</wp:posOffset>
                  </wp:positionH>
                  <wp:positionV relativeFrom="paragraph">
                    <wp:posOffset>11835</wp:posOffset>
                  </wp:positionV>
                  <wp:extent cx="1166495" cy="322468"/>
                  <wp:effectExtent l="0" t="0" r="1905" b="0"/>
                  <wp:wrapNone/>
                  <wp:docPr id="609" name="Grafik 609"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richmännchen"/>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76254" r="38019" b="3444"/>
                          <a:stretch/>
                        </pic:blipFill>
                        <pic:spPr bwMode="auto">
                          <a:xfrm>
                            <a:off x="0" y="0"/>
                            <a:ext cx="1168390" cy="322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EF6">
              <w:rPr>
                <w:noProof/>
              </w:rPr>
              <w:drawing>
                <wp:anchor distT="0" distB="0" distL="114300" distR="114300" simplePos="0" relativeHeight="252340560" behindDoc="0" locked="0" layoutInCell="1" allowOverlap="1" wp14:anchorId="19FB083A" wp14:editId="444D324F">
                  <wp:simplePos x="0" y="0"/>
                  <wp:positionH relativeFrom="column">
                    <wp:posOffset>1499870</wp:posOffset>
                  </wp:positionH>
                  <wp:positionV relativeFrom="paragraph">
                    <wp:posOffset>11430</wp:posOffset>
                  </wp:positionV>
                  <wp:extent cx="1166495" cy="312420"/>
                  <wp:effectExtent l="0" t="0" r="0" b="0"/>
                  <wp:wrapNone/>
                  <wp:docPr id="608" name="Grafik 608"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richmännchen"/>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76254" r="38019" b="3444"/>
                          <a:stretch/>
                        </pic:blipFill>
                        <pic:spPr bwMode="auto">
                          <a:xfrm>
                            <a:off x="0" y="0"/>
                            <a:ext cx="1166495" cy="31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EF6">
              <w:rPr>
                <w:noProof/>
              </w:rPr>
              <w:drawing>
                <wp:anchor distT="0" distB="0" distL="114300" distR="114300" simplePos="0" relativeHeight="252339536" behindDoc="0" locked="0" layoutInCell="1" allowOverlap="1" wp14:anchorId="541C0D5F" wp14:editId="79A4DA07">
                  <wp:simplePos x="0" y="0"/>
                  <wp:positionH relativeFrom="column">
                    <wp:posOffset>80645</wp:posOffset>
                  </wp:positionH>
                  <wp:positionV relativeFrom="paragraph">
                    <wp:posOffset>19050</wp:posOffset>
                  </wp:positionV>
                  <wp:extent cx="1166495" cy="312420"/>
                  <wp:effectExtent l="0" t="0" r="0" b="0"/>
                  <wp:wrapNone/>
                  <wp:docPr id="610" name="Grafik 610"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richmännchen"/>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76254" r="38019" b="3444"/>
                          <a:stretch/>
                        </pic:blipFill>
                        <pic:spPr bwMode="auto">
                          <a:xfrm>
                            <a:off x="0" y="0"/>
                            <a:ext cx="1166495" cy="31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852D0" w14:textId="77777777" w:rsidR="00FD7AC9" w:rsidRPr="00E73313" w:rsidRDefault="00FD7AC9" w:rsidP="00FD7AC9">
            <w:pPr>
              <w:pStyle w:val="Text"/>
            </w:pPr>
          </w:p>
        </w:tc>
      </w:tr>
      <w:tr w:rsidR="00226928" w:rsidRPr="00E73313" w14:paraId="6F198894" w14:textId="77777777" w:rsidTr="002E2E60">
        <w:tc>
          <w:tcPr>
            <w:tcW w:w="781" w:type="dxa"/>
          </w:tcPr>
          <w:p w14:paraId="266EBECE" w14:textId="77777777" w:rsidR="00226928" w:rsidRDefault="00226928" w:rsidP="00226928">
            <w:pPr>
              <w:rPr>
                <w:color w:val="000000"/>
                <w:sz w:val="13"/>
                <w:szCs w:val="13"/>
              </w:rPr>
            </w:pPr>
            <w:r>
              <w:rPr>
                <w:noProof/>
              </w:rPr>
              <w:drawing>
                <wp:anchor distT="0" distB="0" distL="114300" distR="114300" simplePos="0" relativeHeight="252379472" behindDoc="0" locked="0" layoutInCell="1" allowOverlap="1" wp14:anchorId="01F9ADDD" wp14:editId="0F3563BC">
                  <wp:simplePos x="0" y="0"/>
                  <wp:positionH relativeFrom="column">
                    <wp:posOffset>635</wp:posOffset>
                  </wp:positionH>
                  <wp:positionV relativeFrom="paragraph">
                    <wp:posOffset>-21681</wp:posOffset>
                  </wp:positionV>
                  <wp:extent cx="288000" cy="338264"/>
                  <wp:effectExtent l="0" t="0" r="4445" b="5080"/>
                  <wp:wrapNone/>
                  <wp:docPr id="1102416182" name="Grafik 110241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000" cy="338264"/>
                          </a:xfrm>
                          <a:prstGeom prst="rect">
                            <a:avLst/>
                          </a:prstGeom>
                        </pic:spPr>
                      </pic:pic>
                    </a:graphicData>
                  </a:graphic>
                  <wp14:sizeRelH relativeFrom="page">
                    <wp14:pctWidth>0</wp14:pctWidth>
                  </wp14:sizeRelH>
                  <wp14:sizeRelV relativeFrom="page">
                    <wp14:pctHeight>0</wp14:pctHeight>
                  </wp14:sizeRelV>
                </wp:anchor>
              </w:drawing>
            </w:r>
          </w:p>
          <w:p w14:paraId="0732FF03" w14:textId="77777777" w:rsidR="008F70F8" w:rsidRDefault="008F70F8" w:rsidP="00226928">
            <w:pPr>
              <w:rPr>
                <w:color w:val="000000"/>
                <w:sz w:val="13"/>
                <w:szCs w:val="13"/>
              </w:rPr>
            </w:pPr>
          </w:p>
          <w:p w14:paraId="6BFCEC62" w14:textId="319590DB" w:rsidR="00226928" w:rsidRPr="00E73313" w:rsidRDefault="00226928" w:rsidP="008F70F8">
            <w:pPr>
              <w:spacing w:line="240" w:lineRule="auto"/>
            </w:pPr>
            <w:r>
              <w:rPr>
                <w:color w:val="000000"/>
                <w:sz w:val="13"/>
                <w:szCs w:val="13"/>
              </w:rPr>
              <w:t>(</w:t>
            </w:r>
            <w:r w:rsidR="008F70F8">
              <w:rPr>
                <w:color w:val="000000"/>
                <w:sz w:val="13"/>
                <w:szCs w:val="13"/>
              </w:rPr>
              <w:t xml:space="preserve">Speicherkiste auf </w:t>
            </w:r>
            <w:r w:rsidRPr="00351B12">
              <w:rPr>
                <w:color w:val="000000"/>
                <w:sz w:val="13"/>
                <w:szCs w:val="13"/>
              </w:rPr>
              <w:t>Seite 10)</w:t>
            </w:r>
          </w:p>
        </w:tc>
        <w:tc>
          <w:tcPr>
            <w:tcW w:w="354" w:type="dxa"/>
          </w:tcPr>
          <w:p w14:paraId="61056C2D" w14:textId="77777777" w:rsidR="00226928" w:rsidRPr="00E73313" w:rsidRDefault="00226928" w:rsidP="00226928">
            <w:pPr>
              <w:pStyle w:val="berschriftTeilaufgaben"/>
            </w:pPr>
          </w:p>
        </w:tc>
        <w:tc>
          <w:tcPr>
            <w:tcW w:w="8151" w:type="dxa"/>
          </w:tcPr>
          <w:p w14:paraId="2813EEDD" w14:textId="77777777" w:rsidR="00226928" w:rsidRDefault="00226928" w:rsidP="00226928">
            <w:pPr>
              <w:pStyle w:val="Text"/>
            </w:pPr>
            <w:r>
              <w:rPr>
                <w:noProof/>
                <w14:ligatures w14:val="standardContextual"/>
              </w:rPr>
              <mc:AlternateContent>
                <mc:Choice Requires="wpg">
                  <w:drawing>
                    <wp:anchor distT="0" distB="0" distL="114300" distR="114300" simplePos="0" relativeHeight="252374352" behindDoc="0" locked="0" layoutInCell="1" allowOverlap="1" wp14:anchorId="6E4CE4EA" wp14:editId="76DCE2DA">
                      <wp:simplePos x="0" y="0"/>
                      <wp:positionH relativeFrom="column">
                        <wp:posOffset>4550999</wp:posOffset>
                      </wp:positionH>
                      <wp:positionV relativeFrom="paragraph">
                        <wp:posOffset>327</wp:posOffset>
                      </wp:positionV>
                      <wp:extent cx="578485" cy="722893"/>
                      <wp:effectExtent l="0" t="0" r="5715" b="1270"/>
                      <wp:wrapNone/>
                      <wp:docPr id="1094907028" name="Gruppieren 20"/>
                      <wp:cNvGraphicFramePr/>
                      <a:graphic xmlns:a="http://schemas.openxmlformats.org/drawingml/2006/main">
                        <a:graphicData uri="http://schemas.microsoft.com/office/word/2010/wordprocessingGroup">
                          <wpg:wgp>
                            <wpg:cNvGrpSpPr/>
                            <wpg:grpSpPr>
                              <a:xfrm>
                                <a:off x="0" y="0"/>
                                <a:ext cx="578485" cy="722893"/>
                                <a:chOff x="0" y="0"/>
                                <a:chExt cx="578485" cy="722893"/>
                              </a:xfrm>
                            </wpg:grpSpPr>
                            <pic:pic xmlns:pic="http://schemas.openxmlformats.org/drawingml/2006/picture">
                              <pic:nvPicPr>
                                <pic:cNvPr id="340300896" name="Grafik 4"/>
                                <pic:cNvPicPr>
                                  <a:picLocks noChangeAspect="1"/>
                                </pic:cNvPicPr>
                              </pic:nvPicPr>
                              <pic:blipFill>
                                <a:blip r:embed="rId7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8485" cy="629920"/>
                                </a:xfrm>
                                <a:prstGeom prst="rect">
                                  <a:avLst/>
                                </a:prstGeom>
                                <a:ln>
                                  <a:noFill/>
                                </a:ln>
                              </pic:spPr>
                            </pic:pic>
                            <wps:wsp>
                              <wps:cNvPr id="243764207" name="Textfeld 12"/>
                              <wps:cNvSpPr txBox="1"/>
                              <wps:spPr>
                                <a:xfrm>
                                  <a:off x="124874" y="576031"/>
                                  <a:ext cx="349885" cy="146862"/>
                                </a:xfrm>
                                <a:prstGeom prst="rect">
                                  <a:avLst/>
                                </a:prstGeom>
                                <a:noFill/>
                                <a:ln w="6350">
                                  <a:noFill/>
                                </a:ln>
                              </wps:spPr>
                              <wps:txbx>
                                <w:txbxContent>
                                  <w:p w14:paraId="008C265C" w14:textId="77777777" w:rsidR="00226928" w:rsidRPr="008D5126" w:rsidRDefault="00226928" w:rsidP="00CD3FFB">
                                    <w:pPr>
                                      <w:pStyle w:val="Transcript"/>
                                    </w:pPr>
                                    <w:r>
                                      <w:t>Jonas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4CE4EA" id="_x0000_s1147" style="position:absolute;margin-left:358.35pt;margin-top:.05pt;width:45.55pt;height:56.9pt;z-index:252374352" coordsize="5784,7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">
                      <v:shape id="Grafik 4" o:spid="_x0000_s1148" type="#_x0000_t75" style="position:absolute;width:5784;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">
                        <v:imagedata r:id="rId80" o:title="" chromakey="white"/>
                      </v:shape>
                      <v:shape id="Textfeld 12" o:spid="_x0000_s1149" type="#_x0000_t202" style="position:absolute;left:1248;top:5760;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" filled="f" stroked="f" strokeweight=".5pt">
                        <v:textbox inset="0,0,0,0">
                          <w:txbxContent>
                            <w:p w14:paraId="008C265C" w14:textId="77777777" w:rsidR="00226928" w:rsidRPr="008D5126" w:rsidRDefault="00226928" w:rsidP="00CD3FFB">
                              <w:pPr>
                                <w:pStyle w:val="Transcript"/>
                              </w:pPr>
                              <w:r>
                                <w:t>Jonas</w:t>
                              </w:r>
                            </w:p>
                          </w:txbxContent>
                        </v:textbox>
                      </v:shape>
                    </v:group>
                  </w:pict>
                </mc:Fallback>
              </mc:AlternateContent>
            </w:r>
            <w:r>
              <w:rPr>
                <w:noProof/>
              </w:rPr>
              <mc:AlternateContent>
                <mc:Choice Requires="wps">
                  <w:drawing>
                    <wp:anchor distT="0" distB="0" distL="114300" distR="114300" simplePos="0" relativeHeight="252371280" behindDoc="0" locked="0" layoutInCell="1" allowOverlap="1" wp14:anchorId="150F850B" wp14:editId="4E400A2B">
                      <wp:simplePos x="0" y="0"/>
                      <wp:positionH relativeFrom="column">
                        <wp:posOffset>902886</wp:posOffset>
                      </wp:positionH>
                      <wp:positionV relativeFrom="paragraph">
                        <wp:posOffset>106540</wp:posOffset>
                      </wp:positionV>
                      <wp:extent cx="2200275" cy="516255"/>
                      <wp:effectExtent l="127000" t="0" r="9525" b="17145"/>
                      <wp:wrapNone/>
                      <wp:docPr id="680" name="Abgerundete rechteckige Legende 680"/>
                      <wp:cNvGraphicFramePr/>
                      <a:graphic xmlns:a="http://schemas.openxmlformats.org/drawingml/2006/main">
                        <a:graphicData uri="http://schemas.microsoft.com/office/word/2010/wordprocessingShape">
                          <wps:wsp>
                            <wps:cNvSpPr/>
                            <wps:spPr>
                              <a:xfrm>
                                <a:off x="0" y="0"/>
                                <a:ext cx="2200275" cy="516255"/>
                              </a:xfrm>
                              <a:prstGeom prst="wedgeRoundRectCallout">
                                <a:avLst>
                                  <a:gd name="adj1" fmla="val -67151"/>
                                  <a:gd name="adj2" fmla="val 4013"/>
                                  <a:gd name="adj3" fmla="val 16667"/>
                                </a:avLst>
                              </a:prstGeom>
                              <a:no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76EBF3" w14:textId="38A36FE1" w:rsidR="00226928" w:rsidRPr="00505C12" w:rsidRDefault="00226928" w:rsidP="003C1F98">
                                  <w:pPr>
                                    <w:rPr>
                                      <w:color w:val="000000"/>
                                    </w:rPr>
                                  </w:pPr>
                                  <w:r w:rsidRPr="00505C12">
                                    <w:rPr>
                                      <w:color w:val="000000"/>
                                    </w:rPr>
                                    <w:t xml:space="preserve">Da sind 3 Gruppen. </w:t>
                                  </w:r>
                                  <w:r w:rsidRPr="00505C12">
                                    <w:rPr>
                                      <w:b/>
                                      <w:color w:val="000000"/>
                                    </w:rPr>
                                    <w:t>In jeder</w:t>
                                  </w:r>
                                  <w:r w:rsidRPr="00505C12">
                                    <w:rPr>
                                      <w:color w:val="000000"/>
                                    </w:rPr>
                                    <w:t xml:space="preserve"> Gruppe sind 5 Kinder</w:t>
                                  </w:r>
                                  <w:r>
                                    <w:rPr>
                                      <w:color w:val="000000"/>
                                    </w:rPr>
                                    <w:t>, a</w:t>
                                  </w:r>
                                  <w:r w:rsidRPr="00505C12">
                                    <w:rPr>
                                      <w:color w:val="000000"/>
                                    </w:rPr>
                                    <w:t xml:space="preserve">lso drei 5er. </w:t>
                                  </w:r>
                                </w:p>
                                <w:p w14:paraId="30468EA0" w14:textId="77777777" w:rsidR="00226928" w:rsidRPr="00505C12" w:rsidRDefault="00226928"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850B" id="Abgerundete rechteckige Legende 680" o:spid="_x0000_s1150" type="#_x0000_t62" style="position:absolute;margin-left:71.1pt;margin-top:8.4pt;width:173.25pt;height:40.65pt;z-index:25237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" adj="-3705,11667" filled="f" strokecolor="#bfbfbf [2412]" strokeweight="1pt">
                      <v:textbox inset="1mm,,1mm">
                        <w:txbxContent>
                          <w:p w14:paraId="1F76EBF3" w14:textId="38A36FE1" w:rsidR="00226928" w:rsidRPr="00505C12" w:rsidRDefault="00226928" w:rsidP="003C1F98">
                            <w:pPr>
                              <w:rPr>
                                <w:color w:val="000000"/>
                              </w:rPr>
                            </w:pPr>
                            <w:r w:rsidRPr="00505C12">
                              <w:rPr>
                                <w:color w:val="000000"/>
                              </w:rPr>
                              <w:t xml:space="preserve">Da sind 3 Gruppen. </w:t>
                            </w:r>
                            <w:r w:rsidRPr="00505C12">
                              <w:rPr>
                                <w:b/>
                                <w:color w:val="000000"/>
                              </w:rPr>
                              <w:t>In jeder</w:t>
                            </w:r>
                            <w:r w:rsidRPr="00505C12">
                              <w:rPr>
                                <w:color w:val="000000"/>
                              </w:rPr>
                              <w:t xml:space="preserve"> Gruppe sind 5 Kinder</w:t>
                            </w:r>
                            <w:r>
                              <w:rPr>
                                <w:color w:val="000000"/>
                              </w:rPr>
                              <w:t>, a</w:t>
                            </w:r>
                            <w:r w:rsidRPr="00505C12">
                              <w:rPr>
                                <w:color w:val="000000"/>
                              </w:rPr>
                              <w:t xml:space="preserve">lso drei 5er. </w:t>
                            </w:r>
                          </w:p>
                          <w:p w14:paraId="30468EA0" w14:textId="77777777" w:rsidR="00226928" w:rsidRPr="00505C12" w:rsidRDefault="00226928" w:rsidP="003C1F98">
                            <w:pPr>
                              <w:rPr>
                                <w:color w:val="000000"/>
                              </w:rPr>
                            </w:pPr>
                          </w:p>
                        </w:txbxContent>
                      </v:textbox>
                    </v:shape>
                  </w:pict>
                </mc:Fallback>
              </mc:AlternateContent>
            </w:r>
            <w:r>
              <w:rPr>
                <w:noProof/>
                <w14:ligatures w14:val="standardContextual"/>
              </w:rPr>
              <mc:AlternateContent>
                <mc:Choice Requires="wpg">
                  <w:drawing>
                    <wp:anchor distT="0" distB="0" distL="114300" distR="114300" simplePos="0" relativeHeight="252375376" behindDoc="0" locked="0" layoutInCell="1" allowOverlap="1" wp14:anchorId="4D7AECA2" wp14:editId="0457E108">
                      <wp:simplePos x="0" y="0"/>
                      <wp:positionH relativeFrom="column">
                        <wp:posOffset>0</wp:posOffset>
                      </wp:positionH>
                      <wp:positionV relativeFrom="paragraph">
                        <wp:posOffset>0</wp:posOffset>
                      </wp:positionV>
                      <wp:extent cx="629920" cy="747063"/>
                      <wp:effectExtent l="0" t="0" r="0" b="2540"/>
                      <wp:wrapNone/>
                      <wp:docPr id="642791786" name="Gruppieren 21"/>
                      <wp:cNvGraphicFramePr/>
                      <a:graphic xmlns:a="http://schemas.openxmlformats.org/drawingml/2006/main">
                        <a:graphicData uri="http://schemas.microsoft.com/office/word/2010/wordprocessingGroup">
                          <wpg:wgp>
                            <wpg:cNvGrpSpPr/>
                            <wpg:grpSpPr>
                              <a:xfrm>
                                <a:off x="0" y="0"/>
                                <a:ext cx="629920" cy="747063"/>
                                <a:chOff x="0" y="0"/>
                                <a:chExt cx="629920" cy="747063"/>
                              </a:xfrm>
                            </wpg:grpSpPr>
                            <pic:pic xmlns:pic="http://schemas.openxmlformats.org/drawingml/2006/picture">
                              <pic:nvPicPr>
                                <pic:cNvPr id="953033935"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1218759961" name="Textfeld 12"/>
                              <wps:cNvSpPr txBox="1"/>
                              <wps:spPr>
                                <a:xfrm>
                                  <a:off x="161127" y="600201"/>
                                  <a:ext cx="349885" cy="146862"/>
                                </a:xfrm>
                                <a:prstGeom prst="rect">
                                  <a:avLst/>
                                </a:prstGeom>
                                <a:noFill/>
                                <a:ln w="6350">
                                  <a:noFill/>
                                </a:ln>
                              </wps:spPr>
                              <wps:txbx>
                                <w:txbxContent>
                                  <w:p w14:paraId="5CDFA455" w14:textId="77777777" w:rsidR="00226928" w:rsidRPr="008D5126" w:rsidRDefault="00226928" w:rsidP="00CD3FFB">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7AECA2" id="_x0000_s1151" style="position:absolute;margin-left:0;margin-top:0;width:49.6pt;height:58.8pt;z-index:252375376"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">
                      <v:shape id="Grafik 3" o:spid="_x0000_s1152"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">
                        <v:imagedata r:id="rId33" o:title="" chromakey="white"/>
                      </v:shape>
                      <v:shape id="Textfeld 12" o:spid="_x0000_s1153"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" filled="f" stroked="f" strokeweight=".5pt">
                        <v:textbox inset="0,0,0,0">
                          <w:txbxContent>
                            <w:p w14:paraId="5CDFA455" w14:textId="77777777" w:rsidR="00226928" w:rsidRPr="008D5126" w:rsidRDefault="00226928" w:rsidP="00CD3FFB">
                              <w:pPr>
                                <w:pStyle w:val="Transcript"/>
                              </w:pPr>
                              <w:r w:rsidRPr="00846BA4">
                                <w:t>Emily</w:t>
                              </w:r>
                            </w:p>
                          </w:txbxContent>
                        </v:textbox>
                      </v:shape>
                    </v:group>
                  </w:pict>
                </mc:Fallback>
              </mc:AlternateContent>
            </w:r>
          </w:p>
          <w:p w14:paraId="1FBF5912" w14:textId="77777777" w:rsidR="00226928" w:rsidRDefault="00226928" w:rsidP="00226928">
            <w:pPr>
              <w:pStyle w:val="Text"/>
            </w:pPr>
          </w:p>
          <w:p w14:paraId="0AC8D7A4" w14:textId="77777777" w:rsidR="00226928" w:rsidRDefault="00226928" w:rsidP="00226928">
            <w:pPr>
              <w:pStyle w:val="Text"/>
            </w:pPr>
            <w:r>
              <w:rPr>
                <w:noProof/>
              </w:rPr>
              <mc:AlternateContent>
                <mc:Choice Requires="wps">
                  <w:drawing>
                    <wp:anchor distT="0" distB="0" distL="114300" distR="114300" simplePos="0" relativeHeight="252372304" behindDoc="0" locked="0" layoutInCell="1" allowOverlap="1" wp14:anchorId="23C4683E" wp14:editId="09D2F2EF">
                      <wp:simplePos x="0" y="0"/>
                      <wp:positionH relativeFrom="column">
                        <wp:posOffset>2650809</wp:posOffset>
                      </wp:positionH>
                      <wp:positionV relativeFrom="paragraph">
                        <wp:posOffset>56515</wp:posOffset>
                      </wp:positionV>
                      <wp:extent cx="1902460" cy="516255"/>
                      <wp:effectExtent l="0" t="101600" r="167640" b="17145"/>
                      <wp:wrapNone/>
                      <wp:docPr id="682" name="Abgerundete rechteckige Legende 682"/>
                      <wp:cNvGraphicFramePr/>
                      <a:graphic xmlns:a="http://schemas.openxmlformats.org/drawingml/2006/main">
                        <a:graphicData uri="http://schemas.microsoft.com/office/word/2010/wordprocessingShape">
                          <wps:wsp>
                            <wps:cNvSpPr/>
                            <wps:spPr>
                              <a:xfrm>
                                <a:off x="0" y="0"/>
                                <a:ext cx="1902460" cy="516255"/>
                              </a:xfrm>
                              <a:prstGeom prst="wedgeRoundRectCallout">
                                <a:avLst>
                                  <a:gd name="adj1" fmla="val 56788"/>
                                  <a:gd name="adj2" fmla="val -68004"/>
                                  <a:gd name="adj3" fmla="val 16667"/>
                                </a:avLst>
                              </a:prstGeom>
                              <a:solidFill>
                                <a:schemeClr val="bg1"/>
                              </a:solid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8A74CF" w14:textId="77777777" w:rsidR="00226928" w:rsidRPr="00505C12" w:rsidRDefault="00226928" w:rsidP="003C1F98">
                                  <w:pPr>
                                    <w:rPr>
                                      <w:color w:val="000000"/>
                                    </w:rPr>
                                  </w:pPr>
                                  <w:r w:rsidRPr="00505C12">
                                    <w:rPr>
                                      <w:color w:val="000000"/>
                                    </w:rPr>
                                    <w:t xml:space="preserve">Da sind 3 Gruppen </w:t>
                                  </w:r>
                                  <w:r w:rsidRPr="00505C12">
                                    <w:rPr>
                                      <w:b/>
                                      <w:color w:val="000000"/>
                                    </w:rPr>
                                    <w:t>mit jeweils</w:t>
                                  </w:r>
                                  <w:r w:rsidRPr="00505C12">
                                    <w:rPr>
                                      <w:color w:val="000000"/>
                                    </w:rPr>
                                    <w:t xml:space="preserve"> 5 Kindern, also 3 mal 5.</w:t>
                                  </w:r>
                                </w:p>
                                <w:p w14:paraId="11AFF4CE" w14:textId="77777777" w:rsidR="00226928" w:rsidRPr="00505C12" w:rsidRDefault="00226928"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683E" id="Abgerundete rechteckige Legende 682" o:spid="_x0000_s1154" type="#_x0000_t62" style="position:absolute;margin-left:208.75pt;margin-top:4.45pt;width:149.8pt;height:40.65pt;z-index:25237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" adj="23066,-3889" fillcolor="white [3212]" strokecolor="#bfbfbf [2412]" strokeweight="1pt">
                      <v:textbox inset="1mm,,1mm">
                        <w:txbxContent>
                          <w:p w14:paraId="238A74CF" w14:textId="77777777" w:rsidR="00226928" w:rsidRPr="00505C12" w:rsidRDefault="00226928" w:rsidP="003C1F98">
                            <w:pPr>
                              <w:rPr>
                                <w:color w:val="000000"/>
                              </w:rPr>
                            </w:pPr>
                            <w:r w:rsidRPr="00505C12">
                              <w:rPr>
                                <w:color w:val="000000"/>
                              </w:rPr>
                              <w:t xml:space="preserve">Da sind 3 Gruppen </w:t>
                            </w:r>
                            <w:r w:rsidRPr="00505C12">
                              <w:rPr>
                                <w:b/>
                                <w:color w:val="000000"/>
                              </w:rPr>
                              <w:t>mit jeweils</w:t>
                            </w:r>
                            <w:r w:rsidRPr="00505C12">
                              <w:rPr>
                                <w:color w:val="000000"/>
                              </w:rPr>
                              <w:t xml:space="preserve"> 5 Kindern, also 3 mal 5.</w:t>
                            </w:r>
                          </w:p>
                          <w:p w14:paraId="11AFF4CE" w14:textId="77777777" w:rsidR="00226928" w:rsidRPr="00505C12" w:rsidRDefault="00226928" w:rsidP="003C1F98">
                            <w:pPr>
                              <w:rPr>
                                <w:color w:val="000000"/>
                              </w:rPr>
                            </w:pPr>
                          </w:p>
                        </w:txbxContent>
                      </v:textbox>
                    </v:shape>
                  </w:pict>
                </mc:Fallback>
              </mc:AlternateContent>
            </w:r>
          </w:p>
          <w:p w14:paraId="560568B9" w14:textId="77777777" w:rsidR="00226928" w:rsidRDefault="00226928" w:rsidP="00226928">
            <w:pPr>
              <w:pStyle w:val="Text"/>
            </w:pPr>
          </w:p>
          <w:p w14:paraId="288F5940" w14:textId="77777777" w:rsidR="00226928" w:rsidRDefault="00226928" w:rsidP="00226928">
            <w:pPr>
              <w:pStyle w:val="Text"/>
            </w:pPr>
            <w:r>
              <w:rPr>
                <w:noProof/>
                <w14:ligatures w14:val="standardContextual"/>
              </w:rPr>
              <mc:AlternateContent>
                <mc:Choice Requires="wpg">
                  <w:drawing>
                    <wp:anchor distT="0" distB="0" distL="114300" distR="114300" simplePos="0" relativeHeight="252377424" behindDoc="0" locked="0" layoutInCell="1" allowOverlap="1" wp14:anchorId="66CF5C3C" wp14:editId="58EFD8AA">
                      <wp:simplePos x="0" y="0"/>
                      <wp:positionH relativeFrom="column">
                        <wp:posOffset>4483331</wp:posOffset>
                      </wp:positionH>
                      <wp:positionV relativeFrom="paragraph">
                        <wp:posOffset>175317</wp:posOffset>
                      </wp:positionV>
                      <wp:extent cx="547370" cy="694698"/>
                      <wp:effectExtent l="0" t="0" r="0" b="3810"/>
                      <wp:wrapNone/>
                      <wp:docPr id="747311371" name="Gruppieren 13"/>
                      <wp:cNvGraphicFramePr/>
                      <a:graphic xmlns:a="http://schemas.openxmlformats.org/drawingml/2006/main">
                        <a:graphicData uri="http://schemas.microsoft.com/office/word/2010/wordprocessingGroup">
                          <wpg:wgp>
                            <wpg:cNvGrpSpPr/>
                            <wpg:grpSpPr>
                              <a:xfrm>
                                <a:off x="0" y="0"/>
                                <a:ext cx="547370" cy="694698"/>
                                <a:chOff x="0" y="0"/>
                                <a:chExt cx="547370" cy="694698"/>
                              </a:xfrm>
                            </wpg:grpSpPr>
                            <pic:pic xmlns:pic="http://schemas.openxmlformats.org/drawingml/2006/picture">
                              <pic:nvPicPr>
                                <pic:cNvPr id="1987954098" name="Grafik 10"/>
                                <pic:cNvPicPr>
                                  <a:picLocks noChangeAspect="1"/>
                                </pic:cNvPicPr>
                              </pic:nvPicPr>
                              <pic:blipFill>
                                <a:blip r:embed="rId63"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370" cy="629920"/>
                                </a:xfrm>
                                <a:prstGeom prst="rect">
                                  <a:avLst/>
                                </a:prstGeom>
                              </pic:spPr>
                            </pic:pic>
                            <wps:wsp>
                              <wps:cNvPr id="566380540" name="Textfeld 12"/>
                              <wps:cNvSpPr txBox="1"/>
                              <wps:spPr>
                                <a:xfrm>
                                  <a:off x="72507" y="547834"/>
                                  <a:ext cx="349885" cy="146864"/>
                                </a:xfrm>
                                <a:prstGeom prst="rect">
                                  <a:avLst/>
                                </a:prstGeom>
                                <a:noFill/>
                                <a:ln w="6350">
                                  <a:noFill/>
                                </a:ln>
                              </wps:spPr>
                              <wps:txbx>
                                <w:txbxContent>
                                  <w:p w14:paraId="4978BA80" w14:textId="77777777" w:rsidR="00226928" w:rsidRPr="008D5126" w:rsidRDefault="00226928" w:rsidP="00CD3FFB">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CF5C3C" id="_x0000_s1155" style="position:absolute;margin-left:353pt;margin-top:13.8pt;width:43.1pt;height:54.7pt;z-index:252377424" coordsize="5473,6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">
                      <v:shape id="Grafik 10" o:spid="_x0000_s1156" type="#_x0000_t75" style="position:absolute;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">
                        <v:imagedata r:id="rId64" o:title="" chromakey="white"/>
                      </v:shape>
                      <v:shape id="Textfeld 12" o:spid="_x0000_s1157" type="#_x0000_t202" style="position:absolute;left:725;top:5478;width:349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" filled="f" stroked="f" strokeweight=".5pt">
                        <v:textbox inset="0,0,0,0">
                          <w:txbxContent>
                            <w:p w14:paraId="4978BA80" w14:textId="77777777" w:rsidR="00226928" w:rsidRPr="008D5126" w:rsidRDefault="00226928" w:rsidP="00CD3FFB">
                              <w:pPr>
                                <w:pStyle w:val="Transcript"/>
                              </w:pPr>
                              <w:r w:rsidRPr="008D5126">
                                <w:t>Tara</w:t>
                              </w:r>
                            </w:p>
                          </w:txbxContent>
                        </v:textbox>
                      </v:shape>
                    </v:group>
                  </w:pict>
                </mc:Fallback>
              </mc:AlternateContent>
            </w:r>
            <w:r>
              <w:rPr>
                <w:noProof/>
                <w14:ligatures w14:val="standardContextual"/>
              </w:rPr>
              <mc:AlternateContent>
                <mc:Choice Requires="wpg">
                  <w:drawing>
                    <wp:anchor distT="0" distB="0" distL="114300" distR="114300" simplePos="0" relativeHeight="252376400" behindDoc="0" locked="0" layoutInCell="1" allowOverlap="1" wp14:anchorId="26E9F129" wp14:editId="42351BA7">
                      <wp:simplePos x="0" y="0"/>
                      <wp:positionH relativeFrom="column">
                        <wp:posOffset>124342</wp:posOffset>
                      </wp:positionH>
                      <wp:positionV relativeFrom="paragraph">
                        <wp:posOffset>41125</wp:posOffset>
                      </wp:positionV>
                      <wp:extent cx="487698" cy="793616"/>
                      <wp:effectExtent l="0" t="0" r="0" b="6985"/>
                      <wp:wrapNone/>
                      <wp:docPr id="1806991847" name="Gruppieren 19"/>
                      <wp:cNvGraphicFramePr/>
                      <a:graphic xmlns:a="http://schemas.openxmlformats.org/drawingml/2006/main">
                        <a:graphicData uri="http://schemas.microsoft.com/office/word/2010/wordprocessingGroup">
                          <wpg:wgp>
                            <wpg:cNvGrpSpPr/>
                            <wpg:grpSpPr>
                              <a:xfrm>
                                <a:off x="0" y="0"/>
                                <a:ext cx="487698" cy="793616"/>
                                <a:chOff x="73712" y="-43076"/>
                                <a:chExt cx="487774" cy="794167"/>
                              </a:xfrm>
                            </wpg:grpSpPr>
                            <pic:pic xmlns:pic="http://schemas.openxmlformats.org/drawingml/2006/picture">
                              <pic:nvPicPr>
                                <pic:cNvPr id="921243704" name="Grafik 5"/>
                                <pic:cNvPicPr>
                                  <a:picLocks noChangeAspect="1"/>
                                </pic:cNvPicPr>
                              </pic:nvPicPr>
                              <pic:blipFill>
                                <a:blip r:embed="rId83"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73712" y="-43076"/>
                                  <a:ext cx="487774" cy="629920"/>
                                </a:xfrm>
                                <a:prstGeom prst="rect">
                                  <a:avLst/>
                                </a:prstGeom>
                              </pic:spPr>
                            </pic:pic>
                            <wps:wsp>
                              <wps:cNvPr id="2006144614" name="Textfeld 12"/>
                              <wps:cNvSpPr txBox="1"/>
                              <wps:spPr>
                                <a:xfrm>
                                  <a:off x="92648" y="604229"/>
                                  <a:ext cx="349885" cy="146862"/>
                                </a:xfrm>
                                <a:prstGeom prst="rect">
                                  <a:avLst/>
                                </a:prstGeom>
                                <a:noFill/>
                                <a:ln w="6350">
                                  <a:noFill/>
                                </a:ln>
                              </wps:spPr>
                              <wps:txbx>
                                <w:txbxContent>
                                  <w:p w14:paraId="4D1FF7C1" w14:textId="77777777" w:rsidR="00226928" w:rsidRPr="008D5126" w:rsidRDefault="00226928" w:rsidP="00CD3FFB">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9F129" id="_x0000_s1158" style="position:absolute;margin-left:9.8pt;margin-top:3.25pt;width:38.4pt;height:62.5pt;z-index:252376400;mso-width-relative:margin;mso-height-relative:margin" coordorigin="737,-430" coordsize="4877,79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">
                      <v:shape id="Grafik 5" o:spid="_x0000_s1159" type="#_x0000_t75" style="position:absolute;left:737;top:-430;width:4877;height:6298;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">
                        <v:imagedata r:id="rId84" o:title="" chromakey="white"/>
                      </v:shape>
                      <v:shape id="Textfeld 12" o:spid="_x0000_s1160"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" filled="f" stroked="f" strokeweight=".5pt">
                        <v:textbox inset="0,0,0,0">
                          <w:txbxContent>
                            <w:p w14:paraId="4D1FF7C1" w14:textId="77777777" w:rsidR="00226928" w:rsidRPr="008D5126" w:rsidRDefault="00226928" w:rsidP="00CD3FFB">
                              <w:pPr>
                                <w:pStyle w:val="Transcript"/>
                              </w:pPr>
                              <w:r>
                                <w:t>Kenan</w:t>
                              </w:r>
                            </w:p>
                          </w:txbxContent>
                        </v:textbox>
                      </v:shape>
                    </v:group>
                  </w:pict>
                </mc:Fallback>
              </mc:AlternateContent>
            </w:r>
            <w:r>
              <w:rPr>
                <w:noProof/>
              </w:rPr>
              <mc:AlternateContent>
                <mc:Choice Requires="wps">
                  <w:drawing>
                    <wp:anchor distT="0" distB="0" distL="114300" distR="114300" simplePos="0" relativeHeight="252373328" behindDoc="0" locked="0" layoutInCell="1" allowOverlap="1" wp14:anchorId="5361DF5E" wp14:editId="30DF4E8B">
                      <wp:simplePos x="0" y="0"/>
                      <wp:positionH relativeFrom="column">
                        <wp:posOffset>691515</wp:posOffset>
                      </wp:positionH>
                      <wp:positionV relativeFrom="paragraph">
                        <wp:posOffset>84567</wp:posOffset>
                      </wp:positionV>
                      <wp:extent cx="1963420" cy="516255"/>
                      <wp:effectExtent l="203200" t="0" r="17780" b="17145"/>
                      <wp:wrapNone/>
                      <wp:docPr id="686" name="Abgerundete rechteckige Legende 686"/>
                      <wp:cNvGraphicFramePr/>
                      <a:graphic xmlns:a="http://schemas.openxmlformats.org/drawingml/2006/main">
                        <a:graphicData uri="http://schemas.microsoft.com/office/word/2010/wordprocessingShape">
                          <wps:wsp>
                            <wps:cNvSpPr/>
                            <wps:spPr>
                              <a:xfrm>
                                <a:off x="0" y="0"/>
                                <a:ext cx="1963420" cy="516255"/>
                              </a:xfrm>
                              <a:prstGeom prst="wedgeRoundRectCallout">
                                <a:avLst>
                                  <a:gd name="adj1" fmla="val -59395"/>
                                  <a:gd name="adj2" fmla="val 11798"/>
                                  <a:gd name="adj3" fmla="val 16667"/>
                                </a:avLst>
                              </a:prstGeom>
                              <a:solidFill>
                                <a:schemeClr val="bg1"/>
                              </a:solid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46D6E1" w14:textId="14F9D97D" w:rsidR="00226928" w:rsidRPr="00505C12" w:rsidRDefault="00226928" w:rsidP="003C1F98">
                                  <w:pPr>
                                    <w:rPr>
                                      <w:color w:val="000000"/>
                                    </w:rPr>
                                  </w:pPr>
                                  <w:r w:rsidRPr="00505C12">
                                    <w:rPr>
                                      <w:color w:val="000000"/>
                                    </w:rPr>
                                    <w:t xml:space="preserve">Da sind 3 Gruppen. </w:t>
                                  </w:r>
                                  <w:r w:rsidRPr="00505C12">
                                    <w:rPr>
                                      <w:b/>
                                      <w:color w:val="000000"/>
                                    </w:rPr>
                                    <w:t xml:space="preserve">Pro </w:t>
                                  </w:r>
                                  <w:r w:rsidRPr="00505C12">
                                    <w:rPr>
                                      <w:color w:val="000000"/>
                                    </w:rPr>
                                    <w:t>Gruppe sind es 5 Kinder</w:t>
                                  </w:r>
                                  <w:r>
                                    <w:rPr>
                                      <w:color w:val="000000"/>
                                    </w:rPr>
                                    <w:t>, a</w:t>
                                  </w:r>
                                  <w:r w:rsidRPr="00505C12">
                                    <w:rPr>
                                      <w:color w:val="000000"/>
                                    </w:rPr>
                                    <w:t>lso 3 mal 5.</w:t>
                                  </w:r>
                                </w:p>
                                <w:p w14:paraId="07AE2BD7" w14:textId="77777777" w:rsidR="00226928" w:rsidRPr="00505C12" w:rsidRDefault="00226928" w:rsidP="003C1F98">
                                  <w:pPr>
                                    <w:rPr>
                                      <w:color w:val="00000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DF5E" id="Abgerundete rechteckige Legende 686" o:spid="_x0000_s1161" type="#_x0000_t62" style="position:absolute;margin-left:54.45pt;margin-top:6.65pt;width:154.6pt;height:40.65pt;z-index:25237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" adj="-2029,13348" fillcolor="white [3212]" strokecolor="#bfbfbf [2412]" strokeweight="1pt">
                      <v:textbox inset="1mm,,1mm">
                        <w:txbxContent>
                          <w:p w14:paraId="1B46D6E1" w14:textId="14F9D97D" w:rsidR="00226928" w:rsidRPr="00505C12" w:rsidRDefault="00226928" w:rsidP="003C1F98">
                            <w:pPr>
                              <w:rPr>
                                <w:color w:val="000000"/>
                              </w:rPr>
                            </w:pPr>
                            <w:r w:rsidRPr="00505C12">
                              <w:rPr>
                                <w:color w:val="000000"/>
                              </w:rPr>
                              <w:t xml:space="preserve">Da sind 3 Gruppen. </w:t>
                            </w:r>
                            <w:r w:rsidRPr="00505C12">
                              <w:rPr>
                                <w:b/>
                                <w:color w:val="000000"/>
                              </w:rPr>
                              <w:t xml:space="preserve">Pro </w:t>
                            </w:r>
                            <w:r w:rsidRPr="00505C12">
                              <w:rPr>
                                <w:color w:val="000000"/>
                              </w:rPr>
                              <w:t>Gruppe sind es 5 Kinder</w:t>
                            </w:r>
                            <w:r>
                              <w:rPr>
                                <w:color w:val="000000"/>
                              </w:rPr>
                              <w:t>, a</w:t>
                            </w:r>
                            <w:r w:rsidRPr="00505C12">
                              <w:rPr>
                                <w:color w:val="000000"/>
                              </w:rPr>
                              <w:t>lso 3 mal 5.</w:t>
                            </w:r>
                          </w:p>
                          <w:p w14:paraId="07AE2BD7" w14:textId="77777777" w:rsidR="00226928" w:rsidRPr="00505C12" w:rsidRDefault="00226928" w:rsidP="003C1F98">
                            <w:pPr>
                              <w:rPr>
                                <w:color w:val="000000"/>
                              </w:rPr>
                            </w:pPr>
                          </w:p>
                        </w:txbxContent>
                      </v:textbox>
                    </v:shape>
                  </w:pict>
                </mc:Fallback>
              </mc:AlternateContent>
            </w:r>
          </w:p>
          <w:p w14:paraId="1E5FB023" w14:textId="77777777" w:rsidR="00226928" w:rsidRDefault="00226928" w:rsidP="00226928">
            <w:pPr>
              <w:pStyle w:val="Text"/>
            </w:pPr>
          </w:p>
          <w:p w14:paraId="57F4F7EB" w14:textId="77777777" w:rsidR="00226928" w:rsidRDefault="00226928" w:rsidP="00226928">
            <w:pPr>
              <w:pStyle w:val="Text"/>
            </w:pPr>
            <w:r>
              <w:rPr>
                <w:noProof/>
              </w:rPr>
              <mc:AlternateContent>
                <mc:Choice Requires="wps">
                  <w:drawing>
                    <wp:anchor distT="0" distB="0" distL="114300" distR="114300" simplePos="0" relativeHeight="252378448" behindDoc="0" locked="0" layoutInCell="1" allowOverlap="1" wp14:anchorId="112C8057" wp14:editId="10CEB8F8">
                      <wp:simplePos x="0" y="0"/>
                      <wp:positionH relativeFrom="column">
                        <wp:posOffset>2583994</wp:posOffset>
                      </wp:positionH>
                      <wp:positionV relativeFrom="paragraph">
                        <wp:posOffset>13335</wp:posOffset>
                      </wp:positionV>
                      <wp:extent cx="1828800" cy="516255"/>
                      <wp:effectExtent l="0" t="0" r="152400" b="17145"/>
                      <wp:wrapNone/>
                      <wp:docPr id="683" name="Abgerundete rechteckige Legende 683"/>
                      <wp:cNvGraphicFramePr/>
                      <a:graphic xmlns:a="http://schemas.openxmlformats.org/drawingml/2006/main">
                        <a:graphicData uri="http://schemas.microsoft.com/office/word/2010/wordprocessingShape">
                          <wps:wsp>
                            <wps:cNvSpPr/>
                            <wps:spPr>
                              <a:xfrm>
                                <a:off x="0" y="0"/>
                                <a:ext cx="1828800" cy="516255"/>
                              </a:xfrm>
                              <a:prstGeom prst="wedgeRoundRectCallout">
                                <a:avLst>
                                  <a:gd name="adj1" fmla="val 56779"/>
                                  <a:gd name="adj2" fmla="val -19344"/>
                                  <a:gd name="adj3" fmla="val 16667"/>
                                </a:avLst>
                              </a:prstGeom>
                              <a:solidFill>
                                <a:schemeClr val="bg1"/>
                              </a:solidFill>
                              <a:ln>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A9FE3B" w14:textId="77777777" w:rsidR="00226928" w:rsidRPr="00505C12" w:rsidRDefault="00226928" w:rsidP="003811BF">
                                  <w:pPr>
                                    <w:rPr>
                                      <w:color w:val="000000"/>
                                    </w:rPr>
                                  </w:pPr>
                                  <w:r w:rsidRPr="00505C12">
                                    <w:rPr>
                                      <w:color w:val="000000"/>
                                    </w:rPr>
                                    <w:t xml:space="preserve">Da sind 3 Gruppen </w:t>
                                  </w:r>
                                  <w:r w:rsidRPr="00505C12">
                                    <w:rPr>
                                      <w:b/>
                                      <w:color w:val="000000"/>
                                    </w:rPr>
                                    <w:t>mit je</w:t>
                                  </w:r>
                                  <w:r w:rsidRPr="00505C12">
                                    <w:rPr>
                                      <w:color w:val="000000"/>
                                    </w:rPr>
                                    <w:t xml:space="preserve"> 5 Kindern. Drei 5er sind 3 mal 5.</w:t>
                                  </w:r>
                                </w:p>
                                <w:p w14:paraId="0C8AF8C6" w14:textId="77777777" w:rsidR="00226928" w:rsidRPr="00505C12" w:rsidRDefault="00226928" w:rsidP="003811BF">
                                  <w:pPr>
                                    <w:rPr>
                                      <w:color w:val="000000"/>
                                    </w:rPr>
                                  </w:pP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8057" id="Abgerundete rechteckige Legende 683" o:spid="_x0000_s1162" type="#_x0000_t62" style="position:absolute;margin-left:203.45pt;margin-top:1.05pt;width:2in;height:40.65pt;z-index:25237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" adj="23064,6622" fillcolor="white [3212]" strokecolor="#bfbfbf [2412]" strokeweight="1pt">
                      <v:textbox inset="1mm,,0">
                        <w:txbxContent>
                          <w:p w14:paraId="58A9FE3B" w14:textId="77777777" w:rsidR="00226928" w:rsidRPr="00505C12" w:rsidRDefault="00226928" w:rsidP="003811BF">
                            <w:pPr>
                              <w:rPr>
                                <w:color w:val="000000"/>
                              </w:rPr>
                            </w:pPr>
                            <w:r w:rsidRPr="00505C12">
                              <w:rPr>
                                <w:color w:val="000000"/>
                              </w:rPr>
                              <w:t xml:space="preserve">Da sind 3 Gruppen </w:t>
                            </w:r>
                            <w:r w:rsidRPr="00505C12">
                              <w:rPr>
                                <w:b/>
                                <w:color w:val="000000"/>
                              </w:rPr>
                              <w:t>mit je</w:t>
                            </w:r>
                            <w:r w:rsidRPr="00505C12">
                              <w:rPr>
                                <w:color w:val="000000"/>
                              </w:rPr>
                              <w:t xml:space="preserve"> 5 Kindern. Drei 5er sind 3 mal 5.</w:t>
                            </w:r>
                          </w:p>
                          <w:p w14:paraId="0C8AF8C6" w14:textId="77777777" w:rsidR="00226928" w:rsidRPr="00505C12" w:rsidRDefault="00226928" w:rsidP="003811BF">
                            <w:pPr>
                              <w:rPr>
                                <w:color w:val="000000"/>
                              </w:rPr>
                            </w:pPr>
                          </w:p>
                        </w:txbxContent>
                      </v:textbox>
                    </v:shape>
                  </w:pict>
                </mc:Fallback>
              </mc:AlternateContent>
            </w:r>
          </w:p>
          <w:p w14:paraId="6BD7DDF7" w14:textId="77777777" w:rsidR="00226928" w:rsidRDefault="00226928" w:rsidP="00226928">
            <w:pPr>
              <w:pStyle w:val="Text"/>
            </w:pPr>
          </w:p>
          <w:p w14:paraId="536B46A3" w14:textId="77777777" w:rsidR="00226928" w:rsidRDefault="00226928" w:rsidP="00226928">
            <w:pPr>
              <w:pStyle w:val="Text"/>
            </w:pPr>
          </w:p>
          <w:p w14:paraId="5581C96F" w14:textId="77777777" w:rsidR="00226928" w:rsidRPr="00E73313" w:rsidRDefault="00226928" w:rsidP="00226928">
            <w:pPr>
              <w:pStyle w:val="Text"/>
            </w:pPr>
          </w:p>
        </w:tc>
      </w:tr>
      <w:tr w:rsidR="00226928" w:rsidRPr="00E73313" w14:paraId="22B9755E" w14:textId="77777777" w:rsidTr="002E2E60">
        <w:tc>
          <w:tcPr>
            <w:tcW w:w="781" w:type="dxa"/>
          </w:tcPr>
          <w:p w14:paraId="41998D20" w14:textId="77777777" w:rsidR="00226928" w:rsidRPr="00E73313" w:rsidRDefault="00226928" w:rsidP="00226928">
            <w:pPr>
              <w:pStyle w:val="berschrift2"/>
            </w:pPr>
          </w:p>
        </w:tc>
        <w:tc>
          <w:tcPr>
            <w:tcW w:w="8505" w:type="dxa"/>
            <w:gridSpan w:val="2"/>
          </w:tcPr>
          <w:p w14:paraId="3AC7EC1A" w14:textId="2ECD28EF" w:rsidR="00226928" w:rsidRDefault="00226928" w:rsidP="00226928">
            <w:pPr>
              <w:pStyle w:val="berschrift2"/>
            </w:pPr>
            <w:r>
              <w:rPr>
                <w:noProof/>
              </w:rPr>
              <w:drawing>
                <wp:anchor distT="0" distB="0" distL="114300" distR="114300" simplePos="0" relativeHeight="252368208" behindDoc="0" locked="0" layoutInCell="1" allowOverlap="1" wp14:anchorId="1C32DCF1" wp14:editId="7AEC158F">
                  <wp:simplePos x="0" y="0"/>
                  <wp:positionH relativeFrom="column">
                    <wp:posOffset>4570095</wp:posOffset>
                  </wp:positionH>
                  <wp:positionV relativeFrom="paragraph">
                    <wp:posOffset>158750</wp:posOffset>
                  </wp:positionV>
                  <wp:extent cx="788035" cy="552450"/>
                  <wp:effectExtent l="0" t="0" r="0" b="6350"/>
                  <wp:wrapNone/>
                  <wp:docPr id="616" name="Bild 32" descr="Macintosh HD:Users:kakinwunmi:Desktop:Bilder Janina:Eierk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Eierkarto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8803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7184" behindDoc="0" locked="0" layoutInCell="1" allowOverlap="1" wp14:anchorId="1049FA49" wp14:editId="07A909DD">
                  <wp:simplePos x="0" y="0"/>
                  <wp:positionH relativeFrom="column">
                    <wp:posOffset>3556000</wp:posOffset>
                  </wp:positionH>
                  <wp:positionV relativeFrom="paragraph">
                    <wp:posOffset>121285</wp:posOffset>
                  </wp:positionV>
                  <wp:extent cx="788035" cy="552450"/>
                  <wp:effectExtent l="0" t="0" r="0" b="6350"/>
                  <wp:wrapNone/>
                  <wp:docPr id="615" name="Bild 32" descr="Macintosh HD:Users:kakinwunmi:Desktop:Bilder Janina:Eierk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Eierkarto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8803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9232" behindDoc="0" locked="0" layoutInCell="1" allowOverlap="1" wp14:anchorId="640CB903" wp14:editId="4E040A95">
                  <wp:simplePos x="0" y="0"/>
                  <wp:positionH relativeFrom="column">
                    <wp:posOffset>4518025</wp:posOffset>
                  </wp:positionH>
                  <wp:positionV relativeFrom="paragraph">
                    <wp:posOffset>762635</wp:posOffset>
                  </wp:positionV>
                  <wp:extent cx="788035" cy="552450"/>
                  <wp:effectExtent l="0" t="0" r="0" b="6350"/>
                  <wp:wrapNone/>
                  <wp:docPr id="617" name="Bild 32" descr="Macintosh HD:Users:kakinwunmi:Desktop:Bilder Janina:Eierk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Eierkarto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8803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0256" behindDoc="0" locked="0" layoutInCell="1" allowOverlap="1" wp14:anchorId="647A4697" wp14:editId="0C16C4BB">
                  <wp:simplePos x="0" y="0"/>
                  <wp:positionH relativeFrom="column">
                    <wp:posOffset>3552190</wp:posOffset>
                  </wp:positionH>
                  <wp:positionV relativeFrom="paragraph">
                    <wp:posOffset>767080</wp:posOffset>
                  </wp:positionV>
                  <wp:extent cx="788035" cy="552450"/>
                  <wp:effectExtent l="0" t="0" r="0" b="6350"/>
                  <wp:wrapNone/>
                  <wp:docPr id="618" name="Bild 32" descr="Macintosh HD:Users:kakinwunmi:Desktop:Bilder Janina:Eierk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kinwunmi:Desktop:Bilder Janina:Eierkarto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880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6928" w:rsidRPr="00E73313" w14:paraId="7459DE24" w14:textId="77777777" w:rsidTr="002E2E60">
        <w:tc>
          <w:tcPr>
            <w:tcW w:w="781" w:type="dxa"/>
          </w:tcPr>
          <w:p w14:paraId="3FD85B69" w14:textId="77777777" w:rsidR="00226928" w:rsidRPr="00E73313" w:rsidRDefault="00226928" w:rsidP="00226928">
            <w:pPr>
              <w:spacing w:line="240" w:lineRule="atLeast"/>
            </w:pPr>
            <w:r>
              <w:rPr>
                <w:noProof/>
              </w:rPr>
              <w:drawing>
                <wp:inline distT="0" distB="0" distL="0" distR="0" wp14:anchorId="23C3AD90" wp14:editId="5263C7AB">
                  <wp:extent cx="360000" cy="272386"/>
                  <wp:effectExtent l="0" t="0" r="2540" b="0"/>
                  <wp:docPr id="1226296909" name="Grafik 122629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54" w:type="dxa"/>
          </w:tcPr>
          <w:p w14:paraId="6A3790D3" w14:textId="77777777" w:rsidR="00226928" w:rsidRPr="00E73313" w:rsidRDefault="00226928" w:rsidP="00226928">
            <w:pPr>
              <w:pStyle w:val="berschrift4"/>
            </w:pPr>
            <w:r>
              <w:t>b)</w:t>
            </w:r>
          </w:p>
        </w:tc>
        <w:tc>
          <w:tcPr>
            <w:tcW w:w="8151" w:type="dxa"/>
          </w:tcPr>
          <w:p w14:paraId="70BBEC01" w14:textId="43344B6A" w:rsidR="00226928" w:rsidRPr="00A77CEF" w:rsidRDefault="00226928" w:rsidP="00226928">
            <w:r w:rsidRPr="00A77CEF">
              <w:t xml:space="preserve">Wie würden Emily, Jonas, Tara und Kenan </w:t>
            </w:r>
            <w:r>
              <w:br/>
            </w:r>
            <w:r w:rsidRPr="00A77CEF">
              <w:t xml:space="preserve">dieses Bild </w:t>
            </w:r>
            <w:r>
              <w:t xml:space="preserve">mit den Eierkartons </w:t>
            </w:r>
            <w:r w:rsidRPr="00A77CEF">
              <w:t>beschreiben?</w:t>
            </w:r>
          </w:p>
        </w:tc>
      </w:tr>
      <w:tr w:rsidR="00226928" w:rsidRPr="00E73313" w14:paraId="61B36532" w14:textId="77777777" w:rsidTr="002E2E60">
        <w:tc>
          <w:tcPr>
            <w:tcW w:w="781" w:type="dxa"/>
          </w:tcPr>
          <w:p w14:paraId="36AC0DFB" w14:textId="77777777" w:rsidR="00226928" w:rsidRPr="00E73313" w:rsidRDefault="00226928" w:rsidP="00226928"/>
        </w:tc>
        <w:tc>
          <w:tcPr>
            <w:tcW w:w="354" w:type="dxa"/>
          </w:tcPr>
          <w:p w14:paraId="01A11640" w14:textId="77777777" w:rsidR="00226928" w:rsidRPr="00E73313" w:rsidRDefault="00226928" w:rsidP="00226928">
            <w:pPr>
              <w:pStyle w:val="berschriftTeilaufgaben"/>
            </w:pPr>
          </w:p>
        </w:tc>
        <w:tc>
          <w:tcPr>
            <w:tcW w:w="8151" w:type="dxa"/>
          </w:tcPr>
          <w:p w14:paraId="1BDF5458" w14:textId="77777777" w:rsidR="00226928" w:rsidRDefault="00226928" w:rsidP="00226928">
            <w:pPr>
              <w:pStyle w:val="Text"/>
            </w:pPr>
          </w:p>
        </w:tc>
      </w:tr>
      <w:tr w:rsidR="00226928" w:rsidRPr="00E73313" w14:paraId="1436AFC5" w14:textId="77777777" w:rsidTr="002E2E60">
        <w:tc>
          <w:tcPr>
            <w:tcW w:w="781" w:type="dxa"/>
          </w:tcPr>
          <w:p w14:paraId="3A3E2178" w14:textId="77777777" w:rsidR="00226928" w:rsidRPr="00E73313" w:rsidRDefault="00226928" w:rsidP="00226928"/>
        </w:tc>
        <w:tc>
          <w:tcPr>
            <w:tcW w:w="354" w:type="dxa"/>
          </w:tcPr>
          <w:p w14:paraId="7C96C2D8" w14:textId="77777777" w:rsidR="00226928" w:rsidRPr="00E73313" w:rsidRDefault="00226928" w:rsidP="00226928">
            <w:pPr>
              <w:pStyle w:val="berschriftTeilaufgaben"/>
            </w:pPr>
          </w:p>
        </w:tc>
        <w:tc>
          <w:tcPr>
            <w:tcW w:w="8151" w:type="dxa"/>
          </w:tcPr>
          <w:p w14:paraId="3EBDD8E5" w14:textId="77777777" w:rsidR="00226928" w:rsidRDefault="00226928" w:rsidP="00226928">
            <w:pPr>
              <w:pStyle w:val="Text"/>
            </w:pPr>
          </w:p>
        </w:tc>
      </w:tr>
    </w:tbl>
    <w:p w14:paraId="1101E599" w14:textId="23D21ECA" w:rsidR="003C1F98" w:rsidRDefault="003C1F98" w:rsidP="003C1F98"/>
    <w:tbl>
      <w:tblPr>
        <w:tblW w:w="9286" w:type="dxa"/>
        <w:tblInd w:w="-1" w:type="dxa"/>
        <w:tblLayout w:type="fixed"/>
        <w:tblCellMar>
          <w:left w:w="0" w:type="dxa"/>
          <w:right w:w="0" w:type="dxa"/>
        </w:tblCellMar>
        <w:tblLook w:val="01E0" w:firstRow="1" w:lastRow="1" w:firstColumn="1" w:lastColumn="1" w:noHBand="0" w:noVBand="0"/>
      </w:tblPr>
      <w:tblGrid>
        <w:gridCol w:w="780"/>
        <w:gridCol w:w="354"/>
        <w:gridCol w:w="8152"/>
      </w:tblGrid>
      <w:tr w:rsidR="003C1F98" w:rsidRPr="00E73313" w14:paraId="2856A4F6" w14:textId="77777777" w:rsidTr="00EB4836">
        <w:tc>
          <w:tcPr>
            <w:tcW w:w="780" w:type="dxa"/>
          </w:tcPr>
          <w:p w14:paraId="10D1C792" w14:textId="77777777" w:rsidR="003C1F98" w:rsidRPr="00E73313" w:rsidRDefault="00711B95" w:rsidP="00CD3FFB">
            <w:pPr>
              <w:pStyle w:val="berschrift3"/>
              <w:spacing w:line="240" w:lineRule="atLeast"/>
            </w:pPr>
            <w:r>
              <w:t>4</w:t>
            </w:r>
            <w:r w:rsidR="00505C12">
              <w:t>.2</w:t>
            </w:r>
          </w:p>
        </w:tc>
        <w:tc>
          <w:tcPr>
            <w:tcW w:w="8506" w:type="dxa"/>
            <w:gridSpan w:val="2"/>
          </w:tcPr>
          <w:p w14:paraId="5AE1ED3A" w14:textId="554D330F" w:rsidR="003C1F98" w:rsidRPr="00E73313" w:rsidRDefault="00A71530" w:rsidP="00505C12">
            <w:pPr>
              <w:pStyle w:val="berschrift3"/>
            </w:pPr>
            <w:r>
              <w:t xml:space="preserve">Multiplikations-Aufgaben </w:t>
            </w:r>
            <w:r w:rsidR="003C1F98" w:rsidRPr="00E73313">
              <w:t>und Bilder zu Rechengeschichten finden</w:t>
            </w:r>
          </w:p>
        </w:tc>
      </w:tr>
      <w:tr w:rsidR="003C1F98" w:rsidRPr="00E73313" w14:paraId="116EA617" w14:textId="77777777" w:rsidTr="00EB4836">
        <w:tc>
          <w:tcPr>
            <w:tcW w:w="780" w:type="dxa"/>
          </w:tcPr>
          <w:p w14:paraId="1F033182" w14:textId="77777777" w:rsidR="003C1F98" w:rsidRPr="00E73313" w:rsidRDefault="003C1F98" w:rsidP="00CD3FFB">
            <w:pPr>
              <w:spacing w:line="240" w:lineRule="atLeast"/>
            </w:pPr>
          </w:p>
        </w:tc>
        <w:tc>
          <w:tcPr>
            <w:tcW w:w="354" w:type="dxa"/>
          </w:tcPr>
          <w:p w14:paraId="588F0E49" w14:textId="77777777" w:rsidR="003C1F98" w:rsidRPr="00E73313" w:rsidRDefault="003C1F98" w:rsidP="002E0FA7">
            <w:pPr>
              <w:pStyle w:val="Text"/>
            </w:pPr>
          </w:p>
        </w:tc>
        <w:tc>
          <w:tcPr>
            <w:tcW w:w="8152" w:type="dxa"/>
          </w:tcPr>
          <w:p w14:paraId="0323D9FE" w14:textId="1803A15B" w:rsidR="003C1F98" w:rsidRPr="00E73313" w:rsidRDefault="003C1F98" w:rsidP="00095165">
            <w:pPr>
              <w:pStyle w:val="Text"/>
            </w:pPr>
            <w:r w:rsidRPr="00E73313">
              <w:t xml:space="preserve">Zeichne zu jeder Rechengeschichte ein passendes Bild ins Heft. </w:t>
            </w:r>
            <w:r w:rsidRPr="00E73313">
              <w:br/>
              <w:t xml:space="preserve">Schreibe dann die passende </w:t>
            </w:r>
            <w:r w:rsidR="00825DFF">
              <w:t>Multiplikations-Aufgabe</w:t>
            </w:r>
            <w:r w:rsidRPr="00E73313">
              <w:t xml:space="preserve"> dazu</w:t>
            </w:r>
            <w:r w:rsidR="00982CBF">
              <w:t xml:space="preserve"> auf</w:t>
            </w:r>
            <w:r w:rsidRPr="00E73313">
              <w:t>.</w:t>
            </w:r>
          </w:p>
        </w:tc>
      </w:tr>
      <w:tr w:rsidR="003C1F98" w:rsidRPr="00E73313" w14:paraId="2D5AFF90" w14:textId="77777777" w:rsidTr="00EB4836">
        <w:tc>
          <w:tcPr>
            <w:tcW w:w="780" w:type="dxa"/>
          </w:tcPr>
          <w:p w14:paraId="5CE67867" w14:textId="77777777" w:rsidR="003C1F98" w:rsidRPr="00E73313" w:rsidRDefault="003C1F98" w:rsidP="00CD3FFB">
            <w:pPr>
              <w:spacing w:line="240" w:lineRule="atLeast"/>
            </w:pPr>
          </w:p>
        </w:tc>
        <w:tc>
          <w:tcPr>
            <w:tcW w:w="354" w:type="dxa"/>
          </w:tcPr>
          <w:p w14:paraId="10A5F32B" w14:textId="77777777" w:rsidR="003C1F98" w:rsidRPr="00E73313" w:rsidRDefault="003C1F98" w:rsidP="002E0FA7">
            <w:pPr>
              <w:pStyle w:val="Text"/>
            </w:pPr>
          </w:p>
        </w:tc>
        <w:tc>
          <w:tcPr>
            <w:tcW w:w="8152" w:type="dxa"/>
          </w:tcPr>
          <w:p w14:paraId="496E73BD" w14:textId="77777777" w:rsidR="003C1F98" w:rsidRPr="00E73313" w:rsidRDefault="003C1F98" w:rsidP="002E0FA7">
            <w:pPr>
              <w:pStyle w:val="Text"/>
            </w:pPr>
          </w:p>
        </w:tc>
      </w:tr>
      <w:tr w:rsidR="003C1F98" w:rsidRPr="00E73313" w14:paraId="2EB17671" w14:textId="77777777" w:rsidTr="00EB4836">
        <w:tc>
          <w:tcPr>
            <w:tcW w:w="780" w:type="dxa"/>
          </w:tcPr>
          <w:p w14:paraId="170B125A" w14:textId="77777777" w:rsidR="003C1F98" w:rsidRPr="00E73313" w:rsidRDefault="003C1F98" w:rsidP="00CD3FFB">
            <w:pPr>
              <w:spacing w:line="240" w:lineRule="atLeast"/>
            </w:pPr>
          </w:p>
        </w:tc>
        <w:tc>
          <w:tcPr>
            <w:tcW w:w="354" w:type="dxa"/>
          </w:tcPr>
          <w:p w14:paraId="1ECBD4C6" w14:textId="77777777" w:rsidR="003C1F98" w:rsidRPr="00E73313" w:rsidRDefault="003C1F98" w:rsidP="00505C12">
            <w:pPr>
              <w:pStyle w:val="berschrift4"/>
            </w:pPr>
            <w:r w:rsidRPr="00E73313">
              <w:t>a)</w:t>
            </w:r>
          </w:p>
        </w:tc>
        <w:tc>
          <w:tcPr>
            <w:tcW w:w="8152" w:type="dxa"/>
          </w:tcPr>
          <w:p w14:paraId="0CAE6DC0" w14:textId="16E49681" w:rsidR="003C1F98" w:rsidRPr="00E73313" w:rsidRDefault="003C1F98" w:rsidP="002E0FA7">
            <w:pPr>
              <w:pStyle w:val="Text"/>
            </w:pPr>
            <w:r w:rsidRPr="00E73313">
              <w:t xml:space="preserve">Eine Schokoladentafel hat 6 </w:t>
            </w:r>
            <w:r>
              <w:t xml:space="preserve">Reihen. </w:t>
            </w:r>
            <w:r w:rsidRPr="00F84CF4">
              <w:t>I</w:t>
            </w:r>
            <w:r w:rsidRPr="00E73313">
              <w:t>n jede</w:t>
            </w:r>
            <w:r w:rsidR="00536213">
              <w:t xml:space="preserve">r Reihe </w:t>
            </w:r>
            <w:r w:rsidRPr="00E73313">
              <w:t>sind 4 Stücke.</w:t>
            </w:r>
            <w:r w:rsidRPr="00E73313">
              <w:br/>
              <w:t>Wie viele Stücke sind es insgesamt?</w:t>
            </w:r>
          </w:p>
          <w:p w14:paraId="1AB50C9C" w14:textId="77777777" w:rsidR="003C1F98" w:rsidRPr="00E73313" w:rsidRDefault="003C1F98" w:rsidP="002E0FA7">
            <w:pPr>
              <w:pStyle w:val="Text"/>
            </w:pPr>
          </w:p>
        </w:tc>
      </w:tr>
      <w:tr w:rsidR="003C1F98" w:rsidRPr="00E73313" w14:paraId="77D6D2B7" w14:textId="77777777" w:rsidTr="00EB4836">
        <w:tc>
          <w:tcPr>
            <w:tcW w:w="780" w:type="dxa"/>
          </w:tcPr>
          <w:p w14:paraId="6919A89C" w14:textId="77777777" w:rsidR="003C1F98" w:rsidRPr="00E73313" w:rsidRDefault="003C1F98" w:rsidP="00CD3FFB">
            <w:pPr>
              <w:spacing w:line="240" w:lineRule="atLeast"/>
            </w:pPr>
          </w:p>
        </w:tc>
        <w:tc>
          <w:tcPr>
            <w:tcW w:w="354" w:type="dxa"/>
          </w:tcPr>
          <w:p w14:paraId="18666787" w14:textId="77777777" w:rsidR="003C1F98" w:rsidRPr="00E73313" w:rsidRDefault="003C1F98" w:rsidP="00505C12">
            <w:pPr>
              <w:pStyle w:val="berschrift4"/>
            </w:pPr>
            <w:r w:rsidRPr="00E73313">
              <w:t>b)</w:t>
            </w:r>
          </w:p>
        </w:tc>
        <w:tc>
          <w:tcPr>
            <w:tcW w:w="8152" w:type="dxa"/>
          </w:tcPr>
          <w:p w14:paraId="2B9E6D60" w14:textId="77777777" w:rsidR="003C1F98" w:rsidRPr="00E73313" w:rsidRDefault="003C1F98" w:rsidP="002E0FA7">
            <w:pPr>
              <w:pStyle w:val="Text"/>
            </w:pPr>
            <w:r>
              <w:t>Maurice</w:t>
            </w:r>
            <w:r w:rsidRPr="00E73313">
              <w:t xml:space="preserve"> packt 4 Bonbontüten. In jede Tüte packt er 10 Bonbons.</w:t>
            </w:r>
            <w:r w:rsidRPr="00E73313">
              <w:br/>
              <w:t>Wie viele Bonbons verpackt er insgesamt?</w:t>
            </w:r>
          </w:p>
        </w:tc>
      </w:tr>
      <w:tr w:rsidR="003C1F98" w:rsidRPr="00E73313" w14:paraId="17F3C358" w14:textId="77777777" w:rsidTr="00EB4836">
        <w:tc>
          <w:tcPr>
            <w:tcW w:w="780" w:type="dxa"/>
          </w:tcPr>
          <w:p w14:paraId="075EA454" w14:textId="77777777" w:rsidR="003C1F98" w:rsidRPr="00E73313" w:rsidRDefault="003C1F98" w:rsidP="00CD3FFB">
            <w:pPr>
              <w:spacing w:line="240" w:lineRule="atLeast"/>
            </w:pPr>
          </w:p>
        </w:tc>
        <w:tc>
          <w:tcPr>
            <w:tcW w:w="354" w:type="dxa"/>
          </w:tcPr>
          <w:p w14:paraId="54D2E8EE" w14:textId="77777777" w:rsidR="003C1F98" w:rsidRPr="00E73313" w:rsidRDefault="003C1F98" w:rsidP="003760D9">
            <w:pPr>
              <w:pStyle w:val="berschriftTeilaufgaben"/>
            </w:pPr>
          </w:p>
        </w:tc>
        <w:tc>
          <w:tcPr>
            <w:tcW w:w="8152" w:type="dxa"/>
          </w:tcPr>
          <w:p w14:paraId="3A3ED810" w14:textId="77777777" w:rsidR="003C1F98" w:rsidRDefault="003C1F98" w:rsidP="002E0FA7">
            <w:pPr>
              <w:pStyle w:val="Text"/>
            </w:pPr>
          </w:p>
        </w:tc>
      </w:tr>
      <w:tr w:rsidR="003C1F98" w:rsidRPr="00E73313" w14:paraId="6A902991" w14:textId="77777777" w:rsidTr="00EB4836">
        <w:tc>
          <w:tcPr>
            <w:tcW w:w="780" w:type="dxa"/>
          </w:tcPr>
          <w:p w14:paraId="7D99BF29" w14:textId="77777777" w:rsidR="003C1F98" w:rsidRPr="00E73313" w:rsidRDefault="00711B95" w:rsidP="00CD3FFB">
            <w:pPr>
              <w:pStyle w:val="berschrift3"/>
              <w:spacing w:line="240" w:lineRule="atLeast"/>
            </w:pPr>
            <w:r>
              <w:t>4</w:t>
            </w:r>
            <w:r w:rsidR="00505C12">
              <w:t>.3</w:t>
            </w:r>
          </w:p>
        </w:tc>
        <w:tc>
          <w:tcPr>
            <w:tcW w:w="8506" w:type="dxa"/>
            <w:gridSpan w:val="2"/>
          </w:tcPr>
          <w:p w14:paraId="0E4790F1" w14:textId="3EB04E7F" w:rsidR="003C1F98" w:rsidRDefault="003C1F98" w:rsidP="00505C12">
            <w:pPr>
              <w:pStyle w:val="berschrift3"/>
            </w:pPr>
            <w:r w:rsidRPr="00E73313">
              <w:t xml:space="preserve">Rechengeschichten und </w:t>
            </w:r>
            <w:r w:rsidR="00A71530">
              <w:t xml:space="preserve">Multiplikations-Aufgaben </w:t>
            </w:r>
            <w:r w:rsidRPr="00E73313">
              <w:t>zu Bildern finden</w:t>
            </w:r>
          </w:p>
        </w:tc>
      </w:tr>
      <w:tr w:rsidR="003C1F98" w:rsidRPr="00E73313" w14:paraId="3A9C838A" w14:textId="77777777" w:rsidTr="00EB4836">
        <w:tc>
          <w:tcPr>
            <w:tcW w:w="780" w:type="dxa"/>
          </w:tcPr>
          <w:p w14:paraId="37978C79" w14:textId="77777777" w:rsidR="003C1F98" w:rsidRPr="00E73313" w:rsidRDefault="003C1F98" w:rsidP="00CD3FFB">
            <w:pPr>
              <w:spacing w:line="240" w:lineRule="atLeast"/>
            </w:pPr>
          </w:p>
        </w:tc>
        <w:tc>
          <w:tcPr>
            <w:tcW w:w="354" w:type="dxa"/>
          </w:tcPr>
          <w:p w14:paraId="4BF4CDE8" w14:textId="77777777" w:rsidR="003C1F98" w:rsidRPr="00E73313" w:rsidRDefault="003C1F98" w:rsidP="003760D9">
            <w:pPr>
              <w:pStyle w:val="berschriftTeilaufgaben"/>
            </w:pPr>
          </w:p>
        </w:tc>
        <w:tc>
          <w:tcPr>
            <w:tcW w:w="8152" w:type="dxa"/>
          </w:tcPr>
          <w:p w14:paraId="098C0FDB" w14:textId="77777777" w:rsidR="003C1F98" w:rsidRPr="00E73313" w:rsidRDefault="003C1F98" w:rsidP="002E0FA7">
            <w:pPr>
              <w:pStyle w:val="Text"/>
            </w:pPr>
            <w:r w:rsidRPr="00E73313">
              <w:t xml:space="preserve">Schreibe zu jedem Bild eine passende Rechengeschichte in dein Heft. </w:t>
            </w:r>
          </w:p>
          <w:p w14:paraId="5D48FE7A" w14:textId="2CCF99F1" w:rsidR="003C1F98" w:rsidRPr="00E73313" w:rsidRDefault="003C1F98" w:rsidP="002E0FA7">
            <w:pPr>
              <w:pStyle w:val="Text"/>
            </w:pPr>
            <w:r w:rsidRPr="00E73313">
              <w:t xml:space="preserve">Schreibe auch eine Frage und eine passende </w:t>
            </w:r>
            <w:r w:rsidR="00825DFF">
              <w:t>Multiplikations-Aufgabe</w:t>
            </w:r>
            <w:r w:rsidRPr="00E73313">
              <w:t xml:space="preserve"> auf.</w:t>
            </w:r>
          </w:p>
          <w:p w14:paraId="545777D2" w14:textId="77777777" w:rsidR="003C1F98" w:rsidRDefault="003C1F98" w:rsidP="002E0FA7">
            <w:pPr>
              <w:pStyle w:val="Text"/>
            </w:pPr>
          </w:p>
        </w:tc>
      </w:tr>
      <w:tr w:rsidR="003C1F98" w:rsidRPr="00E73313" w14:paraId="467C8E69" w14:textId="77777777" w:rsidTr="00EB4836">
        <w:tc>
          <w:tcPr>
            <w:tcW w:w="780" w:type="dxa"/>
          </w:tcPr>
          <w:p w14:paraId="216F0D37" w14:textId="77777777" w:rsidR="003C1F98" w:rsidRPr="00E73313" w:rsidRDefault="003C1F98" w:rsidP="00CD3FFB">
            <w:pPr>
              <w:spacing w:line="240" w:lineRule="atLeast"/>
            </w:pPr>
          </w:p>
        </w:tc>
        <w:tc>
          <w:tcPr>
            <w:tcW w:w="354" w:type="dxa"/>
          </w:tcPr>
          <w:p w14:paraId="3C5AC6C8" w14:textId="77777777" w:rsidR="003C1F98" w:rsidRPr="00E73313" w:rsidRDefault="003C1F98" w:rsidP="003760D9">
            <w:pPr>
              <w:pStyle w:val="berschriftTeilaufgaben"/>
            </w:pPr>
          </w:p>
        </w:tc>
        <w:tc>
          <w:tcPr>
            <w:tcW w:w="8152" w:type="dxa"/>
          </w:tcPr>
          <w:p w14:paraId="0188AB4B" w14:textId="0831A6DB" w:rsidR="003C1F98" w:rsidRPr="00E73313" w:rsidRDefault="003C1F98" w:rsidP="002E0FA7">
            <w:r w:rsidRPr="00735B88">
              <w:rPr>
                <w:noProof/>
              </w:rPr>
              <mc:AlternateContent>
                <mc:Choice Requires="wps">
                  <w:drawing>
                    <wp:anchor distT="0" distB="0" distL="114300" distR="114300" simplePos="0" relativeHeight="251650093" behindDoc="1" locked="0" layoutInCell="1" allowOverlap="1" wp14:anchorId="304A6018" wp14:editId="7C777A86">
                      <wp:simplePos x="0" y="0"/>
                      <wp:positionH relativeFrom="column">
                        <wp:posOffset>3167380</wp:posOffset>
                      </wp:positionH>
                      <wp:positionV relativeFrom="paragraph">
                        <wp:posOffset>27305</wp:posOffset>
                      </wp:positionV>
                      <wp:extent cx="1381125" cy="504825"/>
                      <wp:effectExtent l="0" t="0" r="28575" b="28575"/>
                      <wp:wrapNone/>
                      <wp:docPr id="15256" name="Abgerundetes Rechteck 15256"/>
                      <wp:cNvGraphicFramePr/>
                      <a:graphic xmlns:a="http://schemas.openxmlformats.org/drawingml/2006/main">
                        <a:graphicData uri="http://schemas.microsoft.com/office/word/2010/wordprocessingShape">
                          <wps:wsp>
                            <wps:cNvSpPr/>
                            <wps:spPr>
                              <a:xfrm>
                                <a:off x="0" y="0"/>
                                <a:ext cx="1381125"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B408" id="Abgerundetes Rechteck 15256" o:spid="_x0000_s1026" style="position:absolute;margin-left:249.4pt;margin-top:2.15pt;width:108.75pt;height:39.75pt;z-index:-251666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" fillcolor="white [3201]" strokecolor="black [3213]" strokeweight="1pt">
                      <v:stroke joinstyle="miter"/>
                    </v:roundrect>
                  </w:pict>
                </mc:Fallback>
              </mc:AlternateContent>
            </w:r>
            <w:r w:rsidRPr="00735B88">
              <w:rPr>
                <w:noProof/>
              </w:rPr>
              <w:drawing>
                <wp:anchor distT="0" distB="0" distL="114300" distR="114300" simplePos="0" relativeHeight="251650092" behindDoc="0" locked="0" layoutInCell="1" allowOverlap="1" wp14:anchorId="5078D5B8" wp14:editId="55E2E4FC">
                  <wp:simplePos x="0" y="0"/>
                  <wp:positionH relativeFrom="column">
                    <wp:posOffset>4319905</wp:posOffset>
                  </wp:positionH>
                  <wp:positionV relativeFrom="paragraph">
                    <wp:posOffset>53975</wp:posOffset>
                  </wp:positionV>
                  <wp:extent cx="171450" cy="419735"/>
                  <wp:effectExtent l="0" t="0" r="0" b="0"/>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91" behindDoc="0" locked="0" layoutInCell="1" allowOverlap="1" wp14:anchorId="4B8DBB40" wp14:editId="78AB121D">
                  <wp:simplePos x="0" y="0"/>
                  <wp:positionH relativeFrom="column">
                    <wp:posOffset>4100830</wp:posOffset>
                  </wp:positionH>
                  <wp:positionV relativeFrom="paragraph">
                    <wp:posOffset>53975</wp:posOffset>
                  </wp:positionV>
                  <wp:extent cx="171450" cy="419735"/>
                  <wp:effectExtent l="0" t="0" r="0" b="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90" behindDoc="0" locked="0" layoutInCell="1" allowOverlap="1" wp14:anchorId="40F5484C" wp14:editId="422DF8B5">
                  <wp:simplePos x="0" y="0"/>
                  <wp:positionH relativeFrom="column">
                    <wp:posOffset>3881755</wp:posOffset>
                  </wp:positionH>
                  <wp:positionV relativeFrom="paragraph">
                    <wp:posOffset>53975</wp:posOffset>
                  </wp:positionV>
                  <wp:extent cx="171450" cy="419735"/>
                  <wp:effectExtent l="0" t="0" r="0" b="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9" behindDoc="0" locked="0" layoutInCell="1" allowOverlap="1" wp14:anchorId="5808BD5B" wp14:editId="14775CC0">
                  <wp:simplePos x="0" y="0"/>
                  <wp:positionH relativeFrom="column">
                    <wp:posOffset>3443605</wp:posOffset>
                  </wp:positionH>
                  <wp:positionV relativeFrom="paragraph">
                    <wp:posOffset>53975</wp:posOffset>
                  </wp:positionV>
                  <wp:extent cx="171450" cy="419735"/>
                  <wp:effectExtent l="0" t="0" r="0" b="0"/>
                  <wp:wrapNone/>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8" behindDoc="0" locked="0" layoutInCell="1" allowOverlap="1" wp14:anchorId="7B6A2E62" wp14:editId="7823E78F">
                  <wp:simplePos x="0" y="0"/>
                  <wp:positionH relativeFrom="column">
                    <wp:posOffset>3662680</wp:posOffset>
                  </wp:positionH>
                  <wp:positionV relativeFrom="paragraph">
                    <wp:posOffset>44450</wp:posOffset>
                  </wp:positionV>
                  <wp:extent cx="171450" cy="419735"/>
                  <wp:effectExtent l="0" t="0" r="0" b="0"/>
                  <wp:wrapNone/>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7" behindDoc="0" locked="0" layoutInCell="1" allowOverlap="1" wp14:anchorId="2A12DDD5" wp14:editId="193A999D">
                  <wp:simplePos x="0" y="0"/>
                  <wp:positionH relativeFrom="column">
                    <wp:posOffset>3224530</wp:posOffset>
                  </wp:positionH>
                  <wp:positionV relativeFrom="paragraph">
                    <wp:posOffset>44450</wp:posOffset>
                  </wp:positionV>
                  <wp:extent cx="171450" cy="419735"/>
                  <wp:effectExtent l="0" t="0" r="0" b="0"/>
                  <wp:wrapNone/>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mc:AlternateContent>
                <mc:Choice Requires="wps">
                  <w:drawing>
                    <wp:anchor distT="0" distB="0" distL="114300" distR="114300" simplePos="0" relativeHeight="251650086" behindDoc="1" locked="0" layoutInCell="1" allowOverlap="1" wp14:anchorId="75C38C37" wp14:editId="3BED49F2">
                      <wp:simplePos x="0" y="0"/>
                      <wp:positionH relativeFrom="column">
                        <wp:posOffset>1671955</wp:posOffset>
                      </wp:positionH>
                      <wp:positionV relativeFrom="paragraph">
                        <wp:posOffset>17780</wp:posOffset>
                      </wp:positionV>
                      <wp:extent cx="1381125" cy="504825"/>
                      <wp:effectExtent l="0" t="0" r="28575" b="28575"/>
                      <wp:wrapNone/>
                      <wp:docPr id="15257" name="Abgerundetes Rechteck 15257"/>
                      <wp:cNvGraphicFramePr/>
                      <a:graphic xmlns:a="http://schemas.openxmlformats.org/drawingml/2006/main">
                        <a:graphicData uri="http://schemas.microsoft.com/office/word/2010/wordprocessingShape">
                          <wps:wsp>
                            <wps:cNvSpPr/>
                            <wps:spPr>
                              <a:xfrm>
                                <a:off x="0" y="0"/>
                                <a:ext cx="1381125"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7FAEB" id="Abgerundetes Rechteck 15257" o:spid="_x0000_s1026" style="position:absolute;margin-left:131.65pt;margin-top:1.4pt;width:108.75pt;height:39.75pt;z-index:-251666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" fillcolor="white [3201]" strokecolor="black [3213]" strokeweight="1pt">
                      <v:stroke joinstyle="miter"/>
                    </v:roundrect>
                  </w:pict>
                </mc:Fallback>
              </mc:AlternateContent>
            </w:r>
            <w:r w:rsidRPr="00735B88">
              <w:rPr>
                <w:noProof/>
              </w:rPr>
              <w:drawing>
                <wp:anchor distT="0" distB="0" distL="114300" distR="114300" simplePos="0" relativeHeight="251650085" behindDoc="0" locked="0" layoutInCell="1" allowOverlap="1" wp14:anchorId="60604034" wp14:editId="372C5CB5">
                  <wp:simplePos x="0" y="0"/>
                  <wp:positionH relativeFrom="column">
                    <wp:posOffset>2824480</wp:posOffset>
                  </wp:positionH>
                  <wp:positionV relativeFrom="paragraph">
                    <wp:posOffset>44450</wp:posOffset>
                  </wp:positionV>
                  <wp:extent cx="171450" cy="419735"/>
                  <wp:effectExtent l="0" t="0" r="0" b="0"/>
                  <wp:wrapNone/>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4" behindDoc="0" locked="0" layoutInCell="1" allowOverlap="1" wp14:anchorId="7FA42B24" wp14:editId="66A731BF">
                  <wp:simplePos x="0" y="0"/>
                  <wp:positionH relativeFrom="column">
                    <wp:posOffset>2605405</wp:posOffset>
                  </wp:positionH>
                  <wp:positionV relativeFrom="paragraph">
                    <wp:posOffset>44450</wp:posOffset>
                  </wp:positionV>
                  <wp:extent cx="171450" cy="419735"/>
                  <wp:effectExtent l="0" t="0" r="0" b="0"/>
                  <wp:wrapNone/>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3" behindDoc="0" locked="0" layoutInCell="1" allowOverlap="1" wp14:anchorId="2C8E6E26" wp14:editId="3D725803">
                  <wp:simplePos x="0" y="0"/>
                  <wp:positionH relativeFrom="column">
                    <wp:posOffset>2386330</wp:posOffset>
                  </wp:positionH>
                  <wp:positionV relativeFrom="paragraph">
                    <wp:posOffset>44450</wp:posOffset>
                  </wp:positionV>
                  <wp:extent cx="171450" cy="419735"/>
                  <wp:effectExtent l="0" t="0" r="0" b="0"/>
                  <wp:wrapNone/>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2" behindDoc="0" locked="0" layoutInCell="1" allowOverlap="1" wp14:anchorId="6435A3A4" wp14:editId="00A462E3">
                  <wp:simplePos x="0" y="0"/>
                  <wp:positionH relativeFrom="column">
                    <wp:posOffset>1948180</wp:posOffset>
                  </wp:positionH>
                  <wp:positionV relativeFrom="paragraph">
                    <wp:posOffset>44450</wp:posOffset>
                  </wp:positionV>
                  <wp:extent cx="171450" cy="419735"/>
                  <wp:effectExtent l="0" t="0" r="0" b="0"/>
                  <wp:wrapNone/>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1" behindDoc="0" locked="0" layoutInCell="1" allowOverlap="1" wp14:anchorId="6CE11150" wp14:editId="282077E5">
                  <wp:simplePos x="0" y="0"/>
                  <wp:positionH relativeFrom="column">
                    <wp:posOffset>2167255</wp:posOffset>
                  </wp:positionH>
                  <wp:positionV relativeFrom="paragraph">
                    <wp:posOffset>34925</wp:posOffset>
                  </wp:positionV>
                  <wp:extent cx="171450" cy="419735"/>
                  <wp:effectExtent l="0" t="0" r="0" b="0"/>
                  <wp:wrapNone/>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735B88">
              <w:rPr>
                <w:noProof/>
              </w:rPr>
              <w:drawing>
                <wp:anchor distT="0" distB="0" distL="114300" distR="114300" simplePos="0" relativeHeight="251650080" behindDoc="0" locked="0" layoutInCell="1" allowOverlap="1" wp14:anchorId="7C52D796" wp14:editId="1B8067F2">
                  <wp:simplePos x="0" y="0"/>
                  <wp:positionH relativeFrom="column">
                    <wp:posOffset>1729105</wp:posOffset>
                  </wp:positionH>
                  <wp:positionV relativeFrom="paragraph">
                    <wp:posOffset>34925</wp:posOffset>
                  </wp:positionV>
                  <wp:extent cx="171450" cy="419735"/>
                  <wp:effectExtent l="0" t="0" r="0" b="0"/>
                  <wp:wrapNone/>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79" behindDoc="1" locked="0" layoutInCell="1" allowOverlap="1" wp14:anchorId="6A513ACF" wp14:editId="67FE228D">
                      <wp:simplePos x="0" y="0"/>
                      <wp:positionH relativeFrom="column">
                        <wp:posOffset>205105</wp:posOffset>
                      </wp:positionH>
                      <wp:positionV relativeFrom="paragraph">
                        <wp:posOffset>18415</wp:posOffset>
                      </wp:positionV>
                      <wp:extent cx="1381125" cy="504825"/>
                      <wp:effectExtent l="0" t="0" r="28575" b="28575"/>
                      <wp:wrapNone/>
                      <wp:docPr id="15258" name="Abgerundetes Rechteck 15258"/>
                      <wp:cNvGraphicFramePr/>
                      <a:graphic xmlns:a="http://schemas.openxmlformats.org/drawingml/2006/main">
                        <a:graphicData uri="http://schemas.microsoft.com/office/word/2010/wordprocessingShape">
                          <wps:wsp>
                            <wps:cNvSpPr/>
                            <wps:spPr>
                              <a:xfrm>
                                <a:off x="0" y="0"/>
                                <a:ext cx="1381125"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B7264" id="Abgerundetes Rechteck 15258" o:spid="_x0000_s1026" style="position:absolute;margin-left:16.15pt;margin-top:1.45pt;width:108.75pt;height:39.75pt;z-index:-251666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" fillcolor="white [3201]" strokecolor="black [3213]" strokeweight="1pt">
                      <v:stroke joinstyle="miter"/>
                    </v:roundrect>
                  </w:pict>
                </mc:Fallback>
              </mc:AlternateContent>
            </w:r>
            <w:r>
              <w:rPr>
                <w:noProof/>
              </w:rPr>
              <w:drawing>
                <wp:anchor distT="0" distB="0" distL="114300" distR="114300" simplePos="0" relativeHeight="251650073" behindDoc="0" locked="0" layoutInCell="1" allowOverlap="1" wp14:anchorId="36012F2D" wp14:editId="7F855A51">
                  <wp:simplePos x="0" y="0"/>
                  <wp:positionH relativeFrom="column">
                    <wp:posOffset>262255</wp:posOffset>
                  </wp:positionH>
                  <wp:positionV relativeFrom="paragraph">
                    <wp:posOffset>35560</wp:posOffset>
                  </wp:positionV>
                  <wp:extent cx="171450" cy="419735"/>
                  <wp:effectExtent l="0" t="0" r="0" b="0"/>
                  <wp:wrapNone/>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75" behindDoc="0" locked="0" layoutInCell="1" allowOverlap="1" wp14:anchorId="2E0D6885" wp14:editId="68114E0F">
                  <wp:simplePos x="0" y="0"/>
                  <wp:positionH relativeFrom="column">
                    <wp:posOffset>481330</wp:posOffset>
                  </wp:positionH>
                  <wp:positionV relativeFrom="paragraph">
                    <wp:posOffset>45085</wp:posOffset>
                  </wp:positionV>
                  <wp:extent cx="171450" cy="419735"/>
                  <wp:effectExtent l="0" t="0" r="0" b="0"/>
                  <wp:wrapNone/>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74" behindDoc="0" locked="0" layoutInCell="1" allowOverlap="1" wp14:anchorId="795C0750" wp14:editId="39E6D8A0">
                  <wp:simplePos x="0" y="0"/>
                  <wp:positionH relativeFrom="column">
                    <wp:posOffset>700405</wp:posOffset>
                  </wp:positionH>
                  <wp:positionV relativeFrom="paragraph">
                    <wp:posOffset>35560</wp:posOffset>
                  </wp:positionV>
                  <wp:extent cx="171450" cy="419735"/>
                  <wp:effectExtent l="0" t="0" r="0" b="0"/>
                  <wp:wrapNone/>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76" behindDoc="0" locked="0" layoutInCell="1" allowOverlap="1" wp14:anchorId="1B8D113B" wp14:editId="7AEC90C7">
                  <wp:simplePos x="0" y="0"/>
                  <wp:positionH relativeFrom="column">
                    <wp:posOffset>919480</wp:posOffset>
                  </wp:positionH>
                  <wp:positionV relativeFrom="paragraph">
                    <wp:posOffset>45085</wp:posOffset>
                  </wp:positionV>
                  <wp:extent cx="171450" cy="419735"/>
                  <wp:effectExtent l="0" t="0" r="0" b="0"/>
                  <wp:wrapNone/>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77" behindDoc="0" locked="0" layoutInCell="1" allowOverlap="1" wp14:anchorId="1EB96A2F" wp14:editId="607B21BF">
                  <wp:simplePos x="0" y="0"/>
                  <wp:positionH relativeFrom="column">
                    <wp:posOffset>1138555</wp:posOffset>
                  </wp:positionH>
                  <wp:positionV relativeFrom="paragraph">
                    <wp:posOffset>45085</wp:posOffset>
                  </wp:positionV>
                  <wp:extent cx="171450" cy="419735"/>
                  <wp:effectExtent l="0" t="0" r="0" b="0"/>
                  <wp:wrapNone/>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78" behindDoc="0" locked="0" layoutInCell="1" allowOverlap="1" wp14:anchorId="7B3531EA" wp14:editId="6ECA752D">
                  <wp:simplePos x="0" y="0"/>
                  <wp:positionH relativeFrom="column">
                    <wp:posOffset>1357630</wp:posOffset>
                  </wp:positionH>
                  <wp:positionV relativeFrom="paragraph">
                    <wp:posOffset>45085</wp:posOffset>
                  </wp:positionV>
                  <wp:extent cx="171450" cy="419735"/>
                  <wp:effectExtent l="0" t="0" r="0" b="0"/>
                  <wp:wrapNone/>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E73313">
              <w:t>(1)</w:t>
            </w:r>
          </w:p>
          <w:p w14:paraId="73201E68" w14:textId="77777777" w:rsidR="003C1F98" w:rsidRDefault="003C1F98" w:rsidP="002E0FA7">
            <w:r>
              <w:t xml:space="preserve">                                                                                         </w:t>
            </w:r>
          </w:p>
          <w:p w14:paraId="323B6489" w14:textId="77777777" w:rsidR="003C1F98" w:rsidRDefault="003C1F98" w:rsidP="002E0FA7">
            <w:r>
              <w:t xml:space="preserve">                                                                                          </w:t>
            </w:r>
          </w:p>
          <w:p w14:paraId="2B8C983D" w14:textId="782BE188" w:rsidR="00095165" w:rsidRDefault="003610BA" w:rsidP="002E0FA7">
            <w:r w:rsidRPr="00E73313">
              <w:rPr>
                <w:noProof/>
              </w:rPr>
              <w:drawing>
                <wp:anchor distT="0" distB="0" distL="114300" distR="114300" simplePos="0" relativeHeight="251650070" behindDoc="0" locked="0" layoutInCell="1" allowOverlap="1" wp14:anchorId="2CAE8A10" wp14:editId="27E2C2FC">
                  <wp:simplePos x="0" y="0"/>
                  <wp:positionH relativeFrom="column">
                    <wp:posOffset>1247140</wp:posOffset>
                  </wp:positionH>
                  <wp:positionV relativeFrom="paragraph">
                    <wp:posOffset>114300</wp:posOffset>
                  </wp:positionV>
                  <wp:extent cx="357505" cy="346710"/>
                  <wp:effectExtent l="0" t="0" r="0" b="0"/>
                  <wp:wrapNone/>
                  <wp:docPr id="646" name="Bild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072" behindDoc="0" locked="0" layoutInCell="1" allowOverlap="1" wp14:anchorId="1580E8AF" wp14:editId="72C15FCE">
                  <wp:simplePos x="0" y="0"/>
                  <wp:positionH relativeFrom="column">
                    <wp:posOffset>763905</wp:posOffset>
                  </wp:positionH>
                  <wp:positionV relativeFrom="paragraph">
                    <wp:posOffset>117475</wp:posOffset>
                  </wp:positionV>
                  <wp:extent cx="357505" cy="346710"/>
                  <wp:effectExtent l="63500" t="76200" r="61595" b="72390"/>
                  <wp:wrapNone/>
                  <wp:docPr id="645" name="Bild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79668">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r w:rsidRPr="00E73313">
              <w:rPr>
                <w:noProof/>
              </w:rPr>
              <w:drawing>
                <wp:anchor distT="0" distB="0" distL="114300" distR="114300" simplePos="0" relativeHeight="251650071" behindDoc="0" locked="0" layoutInCell="1" allowOverlap="1" wp14:anchorId="68853B5D" wp14:editId="415EF3F2">
                  <wp:simplePos x="0" y="0"/>
                  <wp:positionH relativeFrom="column">
                    <wp:posOffset>298450</wp:posOffset>
                  </wp:positionH>
                  <wp:positionV relativeFrom="paragraph">
                    <wp:posOffset>120733</wp:posOffset>
                  </wp:positionV>
                  <wp:extent cx="357505" cy="346710"/>
                  <wp:effectExtent l="50800" t="50800" r="36195" b="46990"/>
                  <wp:wrapNone/>
                  <wp:docPr id="644" name="Bild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682283">
                            <a:off x="0" y="0"/>
                            <a:ext cx="357505" cy="346710"/>
                          </a:xfrm>
                          <a:prstGeom prst="rect">
                            <a:avLst/>
                          </a:prstGeom>
                          <a:noFill/>
                        </pic:spPr>
                      </pic:pic>
                    </a:graphicData>
                  </a:graphic>
                  <wp14:sizeRelH relativeFrom="page">
                    <wp14:pctWidth>0</wp14:pctWidth>
                  </wp14:sizeRelH>
                  <wp14:sizeRelV relativeFrom="page">
                    <wp14:pctHeight>0</wp14:pctHeight>
                  </wp14:sizeRelV>
                </wp:anchor>
              </w:drawing>
            </w:r>
          </w:p>
          <w:p w14:paraId="1087D82A" w14:textId="443E055F" w:rsidR="003811BF" w:rsidRDefault="003C1F98" w:rsidP="00407353">
            <w:r w:rsidRPr="00E73313">
              <w:t>(2)</w:t>
            </w:r>
          </w:p>
        </w:tc>
      </w:tr>
      <w:tr w:rsidR="003C1F98" w:rsidRPr="00E73313" w14:paraId="43C0BAC9" w14:textId="77777777" w:rsidTr="00EB4836">
        <w:tc>
          <w:tcPr>
            <w:tcW w:w="780" w:type="dxa"/>
          </w:tcPr>
          <w:p w14:paraId="3370331A" w14:textId="77777777" w:rsidR="003C1F98" w:rsidRPr="00E73313" w:rsidRDefault="00711B95" w:rsidP="00CD3FFB">
            <w:pPr>
              <w:pStyle w:val="berschrift3"/>
              <w:spacing w:line="240" w:lineRule="atLeast"/>
            </w:pPr>
            <w:r>
              <w:lastRenderedPageBreak/>
              <w:t>4</w:t>
            </w:r>
            <w:r w:rsidR="00505C12">
              <w:t>.4</w:t>
            </w:r>
          </w:p>
        </w:tc>
        <w:tc>
          <w:tcPr>
            <w:tcW w:w="8506" w:type="dxa"/>
            <w:gridSpan w:val="2"/>
          </w:tcPr>
          <w:p w14:paraId="726547EE" w14:textId="5D585238" w:rsidR="003C1F98" w:rsidRDefault="003C1F98" w:rsidP="00505C12">
            <w:pPr>
              <w:pStyle w:val="berschrift3"/>
            </w:pPr>
            <w:r w:rsidRPr="00E73313">
              <w:t xml:space="preserve">Rechengeschichten und Bilder zu </w:t>
            </w:r>
            <w:r w:rsidR="00A71530">
              <w:t xml:space="preserve">Multiplikations-Aufgaben </w:t>
            </w:r>
            <w:r w:rsidRPr="00E73313">
              <w:t>finden</w:t>
            </w:r>
          </w:p>
          <w:p w14:paraId="32856D59" w14:textId="77777777" w:rsidR="003C1F98" w:rsidRPr="00C054C2" w:rsidRDefault="003C1F98" w:rsidP="002E0FA7"/>
        </w:tc>
      </w:tr>
      <w:tr w:rsidR="003C1F98" w:rsidRPr="00E73313" w14:paraId="6487B8C5" w14:textId="77777777" w:rsidTr="00EB4836">
        <w:tc>
          <w:tcPr>
            <w:tcW w:w="780" w:type="dxa"/>
          </w:tcPr>
          <w:p w14:paraId="53CA877C" w14:textId="77777777" w:rsidR="003C1F98" w:rsidRPr="00E73313" w:rsidRDefault="003C1F98" w:rsidP="00CD3FFB">
            <w:pPr>
              <w:spacing w:line="240" w:lineRule="atLeast"/>
            </w:pPr>
          </w:p>
        </w:tc>
        <w:tc>
          <w:tcPr>
            <w:tcW w:w="354" w:type="dxa"/>
          </w:tcPr>
          <w:p w14:paraId="1BBC916A" w14:textId="77777777" w:rsidR="003C1F98" w:rsidRPr="00E73313" w:rsidRDefault="003C1F98" w:rsidP="00505C12">
            <w:pPr>
              <w:pStyle w:val="berschrift4"/>
            </w:pPr>
            <w:r w:rsidRPr="00E73313">
              <w:t>a)</w:t>
            </w:r>
          </w:p>
        </w:tc>
        <w:tc>
          <w:tcPr>
            <w:tcW w:w="8152" w:type="dxa"/>
          </w:tcPr>
          <w:p w14:paraId="2C236288" w14:textId="77777777" w:rsidR="003C1F98" w:rsidRPr="00A71530" w:rsidRDefault="003C1F98" w:rsidP="002E0FA7">
            <w:pPr>
              <w:pStyle w:val="Text"/>
              <w:rPr>
                <w:rFonts w:asciiTheme="minorHAnsi" w:hAnsiTheme="minorHAnsi"/>
              </w:rPr>
            </w:pPr>
            <w:r w:rsidRPr="00A71530">
              <w:rPr>
                <w:rFonts w:asciiTheme="minorHAnsi" w:hAnsiTheme="minorHAnsi"/>
              </w:rPr>
              <w:t xml:space="preserve">Schreibe zu der Aufgabe </w:t>
            </w:r>
            <w:r w:rsidRPr="003A3504">
              <w:rPr>
                <w:rFonts w:ascii="Comic Sans MS" w:hAnsi="Comic Sans MS"/>
                <w:b/>
                <w:sz w:val="20"/>
                <w:szCs w:val="18"/>
              </w:rPr>
              <w:t>3 · 7</w:t>
            </w:r>
            <w:r w:rsidRPr="00A71530">
              <w:rPr>
                <w:rFonts w:asciiTheme="minorHAnsi" w:hAnsiTheme="minorHAnsi"/>
              </w:rPr>
              <w:t xml:space="preserve"> eine passende Rechengeschichte in dein Heft. </w:t>
            </w:r>
            <w:r w:rsidRPr="00A71530">
              <w:rPr>
                <w:rFonts w:asciiTheme="minorHAnsi" w:hAnsiTheme="minorHAnsi"/>
              </w:rPr>
              <w:br/>
              <w:t>Schreibe auch eine Frage auf und zeichne ein passendes Bild.</w:t>
            </w:r>
          </w:p>
        </w:tc>
      </w:tr>
      <w:tr w:rsidR="003C1F98" w:rsidRPr="00E73313" w14:paraId="32A60FEA" w14:textId="77777777" w:rsidTr="00EB4836">
        <w:tc>
          <w:tcPr>
            <w:tcW w:w="780" w:type="dxa"/>
          </w:tcPr>
          <w:p w14:paraId="45C854B4" w14:textId="77777777" w:rsidR="003C1F98" w:rsidRPr="00E73313" w:rsidRDefault="003C1F98" w:rsidP="00CD3FFB">
            <w:pPr>
              <w:spacing w:line="240" w:lineRule="atLeast"/>
            </w:pPr>
          </w:p>
        </w:tc>
        <w:tc>
          <w:tcPr>
            <w:tcW w:w="354" w:type="dxa"/>
          </w:tcPr>
          <w:p w14:paraId="31664FE3" w14:textId="77777777" w:rsidR="003C1F98" w:rsidRPr="00E73313" w:rsidRDefault="003C1F98" w:rsidP="003760D9">
            <w:pPr>
              <w:pStyle w:val="berschriftTeilaufgaben"/>
            </w:pPr>
          </w:p>
        </w:tc>
        <w:tc>
          <w:tcPr>
            <w:tcW w:w="8152" w:type="dxa"/>
          </w:tcPr>
          <w:p w14:paraId="3D1390C8" w14:textId="77777777" w:rsidR="003C1F98" w:rsidRPr="00A71530" w:rsidRDefault="003C1F98" w:rsidP="002E0FA7">
            <w:pPr>
              <w:pStyle w:val="Text"/>
              <w:rPr>
                <w:rFonts w:asciiTheme="minorHAnsi" w:hAnsiTheme="minorHAnsi"/>
              </w:rPr>
            </w:pPr>
          </w:p>
        </w:tc>
      </w:tr>
      <w:tr w:rsidR="003C1F98" w:rsidRPr="00E73313" w14:paraId="5D66EDDE" w14:textId="77777777" w:rsidTr="00EB4836">
        <w:tc>
          <w:tcPr>
            <w:tcW w:w="780" w:type="dxa"/>
          </w:tcPr>
          <w:p w14:paraId="27BD53E2" w14:textId="5734B6DC" w:rsidR="003C1F98" w:rsidRPr="00E73313" w:rsidRDefault="009A620F" w:rsidP="00CD3FFB">
            <w:pPr>
              <w:spacing w:line="240" w:lineRule="atLeast"/>
            </w:pPr>
            <w:r>
              <w:rPr>
                <w:noProof/>
              </w:rPr>
              <w:drawing>
                <wp:anchor distT="0" distB="0" distL="114300" distR="114300" simplePos="0" relativeHeight="251671888" behindDoc="0" locked="0" layoutInCell="1" allowOverlap="1" wp14:anchorId="4AE50E64" wp14:editId="4A1F5BC7">
                  <wp:simplePos x="0" y="0"/>
                  <wp:positionH relativeFrom="column">
                    <wp:posOffset>635</wp:posOffset>
                  </wp:positionH>
                  <wp:positionV relativeFrom="paragraph">
                    <wp:posOffset>3810</wp:posOffset>
                  </wp:positionV>
                  <wp:extent cx="313144" cy="272386"/>
                  <wp:effectExtent l="0" t="0" r="4445" b="0"/>
                  <wp:wrapNone/>
                  <wp:docPr id="1835084560" name="Grafik 183508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54" w:type="dxa"/>
          </w:tcPr>
          <w:p w14:paraId="2547D0B5" w14:textId="77777777" w:rsidR="003C1F98" w:rsidRPr="00E73313" w:rsidRDefault="003C1F98" w:rsidP="00505C12">
            <w:pPr>
              <w:pStyle w:val="berschrift4"/>
            </w:pPr>
            <w:r w:rsidRPr="00E73313">
              <w:t>b)</w:t>
            </w:r>
          </w:p>
        </w:tc>
        <w:tc>
          <w:tcPr>
            <w:tcW w:w="8152" w:type="dxa"/>
          </w:tcPr>
          <w:p w14:paraId="4F1E6DCB" w14:textId="371711A4" w:rsidR="003C1F98" w:rsidRPr="00A71530" w:rsidRDefault="009A620F" w:rsidP="002E0FA7">
            <w:pPr>
              <w:pStyle w:val="Text"/>
              <w:rPr>
                <w:rFonts w:asciiTheme="minorHAnsi" w:hAnsiTheme="minorHAnsi"/>
              </w:rPr>
            </w:pPr>
            <w:r>
              <w:rPr>
                <w:rFonts w:asciiTheme="minorHAnsi" w:hAnsiTheme="minorHAnsi" w:cstheme="minorHAnsi"/>
              </w:rPr>
              <w:t xml:space="preserve">Lest euch gegenseitig </w:t>
            </w:r>
            <w:r w:rsidR="003C1F98" w:rsidRPr="00A71530">
              <w:rPr>
                <w:rFonts w:asciiTheme="minorHAnsi" w:hAnsiTheme="minorHAnsi"/>
              </w:rPr>
              <w:t>eure Rechengeschichten</w:t>
            </w:r>
            <w:r w:rsidRPr="00A71530">
              <w:rPr>
                <w:rFonts w:asciiTheme="minorHAnsi" w:hAnsiTheme="minorHAnsi"/>
              </w:rPr>
              <w:t xml:space="preserve"> </w:t>
            </w:r>
            <w:r>
              <w:rPr>
                <w:rFonts w:asciiTheme="minorHAnsi" w:hAnsiTheme="minorHAnsi" w:cstheme="minorHAnsi"/>
              </w:rPr>
              <w:t>vor</w:t>
            </w:r>
            <w:r w:rsidRPr="00A71530">
              <w:rPr>
                <w:rFonts w:asciiTheme="minorHAnsi" w:hAnsiTheme="minorHAnsi"/>
              </w:rPr>
              <w:t xml:space="preserve"> </w:t>
            </w:r>
            <w:r w:rsidR="00BD71FF" w:rsidRPr="00A71530">
              <w:rPr>
                <w:rFonts w:asciiTheme="minorHAnsi" w:hAnsiTheme="minorHAnsi"/>
              </w:rPr>
              <w:t xml:space="preserve">und vergleicht: </w:t>
            </w:r>
            <w:r w:rsidR="00BD71FF" w:rsidRPr="00A71530">
              <w:rPr>
                <w:rFonts w:asciiTheme="minorHAnsi" w:hAnsiTheme="minorHAnsi"/>
              </w:rPr>
              <w:br/>
            </w:r>
            <w:r w:rsidR="003C1F98" w:rsidRPr="00A71530">
              <w:rPr>
                <w:rFonts w:asciiTheme="minorHAnsi" w:hAnsiTheme="minorHAnsi"/>
              </w:rPr>
              <w:t xml:space="preserve">Welche Rechengeschichten passen </w:t>
            </w:r>
            <w:r w:rsidR="003C1F98" w:rsidRPr="009A620F">
              <w:rPr>
                <w:rFonts w:asciiTheme="minorHAnsi" w:hAnsiTheme="minorHAnsi" w:cstheme="minorHAnsi"/>
              </w:rPr>
              <w:t>zu</w:t>
            </w:r>
            <w:r>
              <w:rPr>
                <w:rFonts w:asciiTheme="minorHAnsi" w:hAnsiTheme="minorHAnsi" w:cstheme="minorHAnsi"/>
              </w:rPr>
              <w:t>r</w:t>
            </w:r>
            <w:r w:rsidR="003C1F98" w:rsidRPr="00A71530">
              <w:rPr>
                <w:rFonts w:asciiTheme="minorHAnsi" w:hAnsiTheme="minorHAnsi"/>
              </w:rPr>
              <w:t xml:space="preserve"> Aufgabe</w:t>
            </w:r>
            <w:r w:rsidR="00BD71FF" w:rsidRPr="00A71530">
              <w:rPr>
                <w:rFonts w:asciiTheme="minorHAnsi" w:hAnsiTheme="minorHAnsi"/>
              </w:rPr>
              <w:t xml:space="preserve"> </w:t>
            </w:r>
            <w:r w:rsidR="00BD71FF" w:rsidRPr="003A3504">
              <w:rPr>
                <w:rFonts w:ascii="Comic Sans MS" w:hAnsi="Comic Sans MS"/>
                <w:b/>
                <w:sz w:val="20"/>
                <w:szCs w:val="18"/>
              </w:rPr>
              <w:t>3 · 7</w:t>
            </w:r>
            <w:r w:rsidR="003C1F98" w:rsidRPr="00A71530">
              <w:rPr>
                <w:rFonts w:asciiTheme="minorHAnsi" w:hAnsiTheme="minorHAnsi"/>
              </w:rPr>
              <w:t>?</w:t>
            </w:r>
            <w:r w:rsidR="00953B45">
              <w:rPr>
                <w:rFonts w:asciiTheme="minorHAnsi" w:hAnsiTheme="minorHAnsi"/>
              </w:rPr>
              <w:t xml:space="preserve"> Begründet.</w:t>
            </w:r>
          </w:p>
        </w:tc>
      </w:tr>
      <w:tr w:rsidR="003C1F98" w:rsidRPr="00E73313" w14:paraId="3ACA006F" w14:textId="77777777" w:rsidTr="00EB4836">
        <w:tc>
          <w:tcPr>
            <w:tcW w:w="780" w:type="dxa"/>
          </w:tcPr>
          <w:p w14:paraId="50C057C8" w14:textId="77777777" w:rsidR="003C1F98" w:rsidRPr="00E73313" w:rsidRDefault="003C1F98" w:rsidP="00CD3FFB">
            <w:pPr>
              <w:spacing w:line="240" w:lineRule="atLeast"/>
              <w:rPr>
                <w:noProof/>
              </w:rPr>
            </w:pPr>
          </w:p>
        </w:tc>
        <w:tc>
          <w:tcPr>
            <w:tcW w:w="354" w:type="dxa"/>
          </w:tcPr>
          <w:p w14:paraId="7DF47057" w14:textId="77777777" w:rsidR="003C1F98" w:rsidRPr="00E73313" w:rsidRDefault="003C1F98" w:rsidP="003760D9">
            <w:pPr>
              <w:pStyle w:val="berschriftTeilaufgaben"/>
            </w:pPr>
          </w:p>
        </w:tc>
        <w:tc>
          <w:tcPr>
            <w:tcW w:w="8152" w:type="dxa"/>
          </w:tcPr>
          <w:p w14:paraId="2586ADE5" w14:textId="77777777" w:rsidR="003C1F98" w:rsidRPr="00A71530" w:rsidRDefault="003C1F98" w:rsidP="002E0FA7">
            <w:pPr>
              <w:pStyle w:val="Text"/>
              <w:rPr>
                <w:rFonts w:asciiTheme="minorHAnsi" w:hAnsiTheme="minorHAnsi"/>
              </w:rPr>
            </w:pPr>
          </w:p>
        </w:tc>
      </w:tr>
      <w:tr w:rsidR="003C1F98" w:rsidRPr="00E73313" w14:paraId="437444FE" w14:textId="77777777" w:rsidTr="00EB4836">
        <w:tc>
          <w:tcPr>
            <w:tcW w:w="780" w:type="dxa"/>
          </w:tcPr>
          <w:p w14:paraId="727F7EC8" w14:textId="205EC1A2" w:rsidR="003C1F98" w:rsidRDefault="009A620F" w:rsidP="00CD3FFB">
            <w:pPr>
              <w:spacing w:line="240" w:lineRule="atLeast"/>
            </w:pPr>
            <w:r>
              <w:rPr>
                <w:noProof/>
              </w:rPr>
              <w:drawing>
                <wp:anchor distT="0" distB="0" distL="114300" distR="114300" simplePos="0" relativeHeight="251673936" behindDoc="0" locked="0" layoutInCell="1" allowOverlap="1" wp14:anchorId="6E371C4F" wp14:editId="3010C28D">
                  <wp:simplePos x="0" y="0"/>
                  <wp:positionH relativeFrom="column">
                    <wp:posOffset>635</wp:posOffset>
                  </wp:positionH>
                  <wp:positionV relativeFrom="paragraph">
                    <wp:posOffset>3810</wp:posOffset>
                  </wp:positionV>
                  <wp:extent cx="313144" cy="272386"/>
                  <wp:effectExtent l="0" t="0" r="4445" b="0"/>
                  <wp:wrapNone/>
                  <wp:docPr id="1450944416" name="Grafik 145094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p w14:paraId="202FC468" w14:textId="77777777" w:rsidR="003C1F98" w:rsidRPr="00E73313" w:rsidRDefault="003C1F98" w:rsidP="00CD3FFB">
            <w:pPr>
              <w:spacing w:line="240" w:lineRule="atLeast"/>
            </w:pPr>
          </w:p>
        </w:tc>
        <w:tc>
          <w:tcPr>
            <w:tcW w:w="354" w:type="dxa"/>
          </w:tcPr>
          <w:p w14:paraId="638E8619" w14:textId="77777777" w:rsidR="003C1F98" w:rsidRPr="00E73313" w:rsidRDefault="003C1F98" w:rsidP="00505C12">
            <w:pPr>
              <w:pStyle w:val="berschrift4"/>
            </w:pPr>
            <w:r>
              <w:t xml:space="preserve">c) </w:t>
            </w:r>
          </w:p>
        </w:tc>
        <w:tc>
          <w:tcPr>
            <w:tcW w:w="8152" w:type="dxa"/>
          </w:tcPr>
          <w:p w14:paraId="45E16ECB" w14:textId="0A827DA0" w:rsidR="003C1F98" w:rsidRPr="009B6775" w:rsidRDefault="00BD71FF" w:rsidP="002E0FA7">
            <w:pPr>
              <w:pStyle w:val="Text"/>
              <w:rPr>
                <w:rFonts w:asciiTheme="minorHAnsi" w:hAnsiTheme="minorHAnsi"/>
                <w:b/>
              </w:rPr>
            </w:pPr>
            <w:r w:rsidRPr="009A620F">
              <w:rPr>
                <w:rFonts w:asciiTheme="minorHAnsi" w:hAnsiTheme="minorHAnsi" w:cstheme="minorHAnsi"/>
              </w:rPr>
              <w:t>Zeichne</w:t>
            </w:r>
            <w:r w:rsidR="009A620F">
              <w:rPr>
                <w:rFonts w:asciiTheme="minorHAnsi" w:hAnsiTheme="minorHAnsi" w:cstheme="minorHAnsi"/>
              </w:rPr>
              <w:t>t</w:t>
            </w:r>
            <w:r w:rsidRPr="009A620F">
              <w:rPr>
                <w:rFonts w:asciiTheme="minorHAnsi" w:hAnsiTheme="minorHAnsi" w:cstheme="minorHAnsi"/>
              </w:rPr>
              <w:t xml:space="preserve"> </w:t>
            </w:r>
            <w:r w:rsidR="009A620F">
              <w:rPr>
                <w:rFonts w:asciiTheme="minorHAnsi" w:hAnsiTheme="minorHAnsi" w:cstheme="minorHAnsi"/>
              </w:rPr>
              <w:t>beide</w:t>
            </w:r>
            <w:r w:rsidR="009A620F" w:rsidRPr="00A71530">
              <w:rPr>
                <w:rFonts w:asciiTheme="minorHAnsi" w:hAnsiTheme="minorHAnsi"/>
              </w:rPr>
              <w:t xml:space="preserve"> </w:t>
            </w:r>
            <w:r w:rsidR="003C1F98" w:rsidRPr="00A71530">
              <w:rPr>
                <w:rFonts w:asciiTheme="minorHAnsi" w:hAnsiTheme="minorHAnsi"/>
              </w:rPr>
              <w:t xml:space="preserve">zu der Aufgabe </w:t>
            </w:r>
            <w:r w:rsidR="003C1F98" w:rsidRPr="003A3504">
              <w:rPr>
                <w:rFonts w:ascii="Comic Sans MS" w:hAnsi="Comic Sans MS"/>
                <w:b/>
                <w:sz w:val="20"/>
                <w:szCs w:val="18"/>
              </w:rPr>
              <w:t>4 · 6</w:t>
            </w:r>
            <w:r w:rsidR="003C1F98" w:rsidRPr="00A71530">
              <w:rPr>
                <w:rFonts w:asciiTheme="minorHAnsi" w:hAnsiTheme="minorHAnsi"/>
              </w:rPr>
              <w:t xml:space="preserve"> </w:t>
            </w:r>
            <w:r w:rsidR="009A620F" w:rsidRPr="00A71530">
              <w:rPr>
                <w:rFonts w:asciiTheme="minorHAnsi" w:hAnsiTheme="minorHAnsi"/>
              </w:rPr>
              <w:t>ein passendes</w:t>
            </w:r>
            <w:r w:rsidR="003C1F98" w:rsidRPr="00A71530">
              <w:rPr>
                <w:rFonts w:asciiTheme="minorHAnsi" w:hAnsiTheme="minorHAnsi"/>
              </w:rPr>
              <w:t xml:space="preserve"> Bild. </w:t>
            </w:r>
            <w:r w:rsidRPr="00A71530">
              <w:rPr>
                <w:rFonts w:asciiTheme="minorHAnsi" w:hAnsiTheme="minorHAnsi"/>
              </w:rPr>
              <w:br/>
            </w:r>
            <w:r w:rsidR="003C1F98" w:rsidRPr="009A620F">
              <w:rPr>
                <w:rFonts w:asciiTheme="minorHAnsi" w:hAnsiTheme="minorHAnsi" w:cstheme="minorHAnsi"/>
              </w:rPr>
              <w:t>Begründe</w:t>
            </w:r>
            <w:r w:rsidR="009A620F">
              <w:rPr>
                <w:rFonts w:asciiTheme="minorHAnsi" w:hAnsiTheme="minorHAnsi" w:cstheme="minorHAnsi"/>
              </w:rPr>
              <w:t>t</w:t>
            </w:r>
            <w:r w:rsidRPr="00A71530">
              <w:rPr>
                <w:rFonts w:asciiTheme="minorHAnsi" w:hAnsiTheme="minorHAnsi"/>
              </w:rPr>
              <w:t xml:space="preserve"> mit Gruppen oder Schritten</w:t>
            </w:r>
            <w:r w:rsidR="003C1F98" w:rsidRPr="00A71530">
              <w:rPr>
                <w:rFonts w:asciiTheme="minorHAnsi" w:hAnsiTheme="minorHAnsi"/>
              </w:rPr>
              <w:t xml:space="preserve">: Warum </w:t>
            </w:r>
            <w:r w:rsidR="003C1F98" w:rsidRPr="009A620F">
              <w:rPr>
                <w:rFonts w:asciiTheme="minorHAnsi" w:hAnsiTheme="minorHAnsi" w:cstheme="minorHAnsi"/>
              </w:rPr>
              <w:t>pass</w:t>
            </w:r>
            <w:r w:rsidR="009A620F">
              <w:rPr>
                <w:rFonts w:asciiTheme="minorHAnsi" w:hAnsiTheme="minorHAnsi" w:cstheme="minorHAnsi"/>
              </w:rPr>
              <w:t>en eure</w:t>
            </w:r>
            <w:r w:rsidR="003C1F98" w:rsidRPr="009A620F">
              <w:rPr>
                <w:rFonts w:asciiTheme="minorHAnsi" w:hAnsiTheme="minorHAnsi" w:cstheme="minorHAnsi"/>
              </w:rPr>
              <w:t xml:space="preserve"> Bild</w:t>
            </w:r>
            <w:r w:rsidR="009A620F">
              <w:rPr>
                <w:rFonts w:asciiTheme="minorHAnsi" w:hAnsiTheme="minorHAnsi" w:cstheme="minorHAnsi"/>
              </w:rPr>
              <w:t>er</w:t>
            </w:r>
            <w:r w:rsidR="003C1F98" w:rsidRPr="00A71530">
              <w:rPr>
                <w:rFonts w:asciiTheme="minorHAnsi" w:hAnsiTheme="minorHAnsi"/>
              </w:rPr>
              <w:t xml:space="preserve"> zur Aufgabe? </w:t>
            </w:r>
          </w:p>
          <w:p w14:paraId="746435E3" w14:textId="77777777" w:rsidR="003C1F98" w:rsidRPr="00A71530" w:rsidRDefault="003C1F98" w:rsidP="002E0FA7">
            <w:pPr>
              <w:pStyle w:val="Text"/>
              <w:rPr>
                <w:rFonts w:asciiTheme="minorHAnsi" w:hAnsiTheme="minorHAnsi"/>
              </w:rPr>
            </w:pPr>
          </w:p>
        </w:tc>
      </w:tr>
      <w:tr w:rsidR="003C1F98" w:rsidRPr="00E73313" w14:paraId="518169FB" w14:textId="77777777" w:rsidTr="00EB4836">
        <w:tc>
          <w:tcPr>
            <w:tcW w:w="780" w:type="dxa"/>
          </w:tcPr>
          <w:p w14:paraId="5E87A3F5" w14:textId="77777777" w:rsidR="003C1F98" w:rsidRPr="00E73313" w:rsidRDefault="00711B95" w:rsidP="00CD3FFB">
            <w:pPr>
              <w:pStyle w:val="berschrift3"/>
              <w:spacing w:line="240" w:lineRule="atLeast"/>
            </w:pPr>
            <w:r>
              <w:t>4</w:t>
            </w:r>
            <w:r w:rsidR="00505C12">
              <w:t>.5</w:t>
            </w:r>
          </w:p>
        </w:tc>
        <w:tc>
          <w:tcPr>
            <w:tcW w:w="8506" w:type="dxa"/>
            <w:gridSpan w:val="2"/>
          </w:tcPr>
          <w:p w14:paraId="14A9C61F" w14:textId="77777777" w:rsidR="003C1F98" w:rsidRDefault="003C1F98" w:rsidP="00505C12">
            <w:pPr>
              <w:pStyle w:val="berschrift3"/>
            </w:pPr>
            <w:r w:rsidRPr="00E73313">
              <w:t>Passt die Rechengeschichte?</w:t>
            </w:r>
          </w:p>
          <w:p w14:paraId="50225E1D" w14:textId="77777777" w:rsidR="003C1F98" w:rsidRPr="00C054C2" w:rsidRDefault="003C1F98" w:rsidP="002E0FA7"/>
        </w:tc>
      </w:tr>
      <w:tr w:rsidR="003C1F98" w:rsidRPr="00E73313" w14:paraId="3620B0E5" w14:textId="77777777" w:rsidTr="00EB4836">
        <w:tc>
          <w:tcPr>
            <w:tcW w:w="780" w:type="dxa"/>
          </w:tcPr>
          <w:p w14:paraId="6CCBAE27" w14:textId="77777777" w:rsidR="003C1F98" w:rsidRPr="00E73313" w:rsidRDefault="003C1F98" w:rsidP="00CD3FFB">
            <w:pPr>
              <w:spacing w:line="240" w:lineRule="atLeast"/>
            </w:pPr>
          </w:p>
        </w:tc>
        <w:tc>
          <w:tcPr>
            <w:tcW w:w="354" w:type="dxa"/>
          </w:tcPr>
          <w:p w14:paraId="5CE5048E" w14:textId="77777777" w:rsidR="003C1F98" w:rsidRPr="00E73313" w:rsidRDefault="003C1F98" w:rsidP="003760D9">
            <w:pPr>
              <w:pStyle w:val="berschriftTeilaufgaben"/>
            </w:pPr>
          </w:p>
        </w:tc>
        <w:tc>
          <w:tcPr>
            <w:tcW w:w="8152" w:type="dxa"/>
          </w:tcPr>
          <w:p w14:paraId="58EC9520" w14:textId="04F5D245" w:rsidR="003C1F98" w:rsidRPr="00A71530" w:rsidRDefault="003C1F98" w:rsidP="002E0FA7">
            <w:pPr>
              <w:pStyle w:val="Text"/>
              <w:rPr>
                <w:rFonts w:asciiTheme="minorHAnsi" w:hAnsiTheme="minorHAnsi"/>
              </w:rPr>
            </w:pPr>
            <w:r w:rsidRPr="009A620F">
              <w:rPr>
                <w:rFonts w:asciiTheme="minorHAnsi" w:hAnsiTheme="minorHAnsi" w:cstheme="minorHAnsi"/>
                <w:noProof/>
              </w:rPr>
              <w:drawing>
                <wp:anchor distT="0" distB="0" distL="114300" distR="114300" simplePos="0" relativeHeight="251650068" behindDoc="0" locked="0" layoutInCell="1" allowOverlap="1" wp14:anchorId="4A3A8EA2" wp14:editId="59C7AA5C">
                  <wp:simplePos x="0" y="0"/>
                  <wp:positionH relativeFrom="column">
                    <wp:posOffset>2293515</wp:posOffset>
                  </wp:positionH>
                  <wp:positionV relativeFrom="paragraph">
                    <wp:posOffset>-196102</wp:posOffset>
                  </wp:positionV>
                  <wp:extent cx="1544060" cy="496305"/>
                  <wp:effectExtent l="38100" t="152400" r="43815" b="151765"/>
                  <wp:wrapNone/>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jpg"/>
                          <pic:cNvPicPr/>
                        </pic:nvPicPr>
                        <pic:blipFill>
                          <a:blip r:embed="rId1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20902309">
                            <a:off x="0" y="0"/>
                            <a:ext cx="1544060" cy="496305"/>
                          </a:xfrm>
                          <a:prstGeom prst="rect">
                            <a:avLst/>
                          </a:prstGeom>
                        </pic:spPr>
                      </pic:pic>
                    </a:graphicData>
                  </a:graphic>
                  <wp14:sizeRelH relativeFrom="page">
                    <wp14:pctWidth>0</wp14:pctWidth>
                  </wp14:sizeRelH>
                  <wp14:sizeRelV relativeFrom="page">
                    <wp14:pctHeight>0</wp14:pctHeight>
                  </wp14:sizeRelV>
                </wp:anchor>
              </w:drawing>
            </w:r>
            <w:r w:rsidRPr="009A620F">
              <w:rPr>
                <w:rFonts w:asciiTheme="minorHAnsi" w:hAnsiTheme="minorHAnsi" w:cstheme="minorHAnsi"/>
                <w:noProof/>
              </w:rPr>
              <w:drawing>
                <wp:anchor distT="0" distB="0" distL="114300" distR="114300" simplePos="0" relativeHeight="251650069" behindDoc="0" locked="0" layoutInCell="1" allowOverlap="1" wp14:anchorId="6F811DF1" wp14:editId="5BDF7D9C">
                  <wp:simplePos x="0" y="0"/>
                  <wp:positionH relativeFrom="column">
                    <wp:posOffset>3570857</wp:posOffset>
                  </wp:positionH>
                  <wp:positionV relativeFrom="paragraph">
                    <wp:posOffset>72547</wp:posOffset>
                  </wp:positionV>
                  <wp:extent cx="1443664" cy="493312"/>
                  <wp:effectExtent l="25400" t="63500" r="17145" b="66040"/>
                  <wp:wrapNone/>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jpg"/>
                          <pic:cNvPicPr/>
                        </pic:nvPicPr>
                        <pic:blipFill>
                          <a:blip r:embed="rId13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280478">
                            <a:off x="0" y="0"/>
                            <a:ext cx="1443664" cy="493312"/>
                          </a:xfrm>
                          <a:prstGeom prst="rect">
                            <a:avLst/>
                          </a:prstGeom>
                        </pic:spPr>
                      </pic:pic>
                    </a:graphicData>
                  </a:graphic>
                  <wp14:sizeRelH relativeFrom="page">
                    <wp14:pctWidth>0</wp14:pctWidth>
                  </wp14:sizeRelH>
                  <wp14:sizeRelV relativeFrom="page">
                    <wp14:pctHeight>0</wp14:pctHeight>
                  </wp14:sizeRelV>
                </wp:anchor>
              </w:drawing>
            </w:r>
            <w:r w:rsidRPr="00A71530">
              <w:rPr>
                <w:rFonts w:asciiTheme="minorHAnsi" w:hAnsiTheme="minorHAnsi"/>
              </w:rPr>
              <w:t xml:space="preserve">Zu der Aufgabe </w:t>
            </w:r>
            <w:r w:rsidRPr="003A3504">
              <w:rPr>
                <w:rFonts w:ascii="Comic Sans MS" w:hAnsi="Comic Sans MS"/>
                <w:b/>
                <w:sz w:val="20"/>
                <w:szCs w:val="18"/>
              </w:rPr>
              <w:t>6 · 5</w:t>
            </w:r>
            <w:r w:rsidRPr="00A71530">
              <w:rPr>
                <w:rFonts w:asciiTheme="minorHAnsi" w:hAnsiTheme="minorHAnsi"/>
              </w:rPr>
              <w:t xml:space="preserve"> hat Rico </w:t>
            </w:r>
            <w:r w:rsidRPr="00A71530">
              <w:rPr>
                <w:rFonts w:asciiTheme="minorHAnsi" w:hAnsiTheme="minorHAnsi"/>
              </w:rPr>
              <w:br/>
              <w:t xml:space="preserve">Rechengeschichten erfunden. </w:t>
            </w:r>
          </w:p>
          <w:p w14:paraId="0721C8CA" w14:textId="77777777" w:rsidR="003C1F98" w:rsidRPr="00A71530" w:rsidRDefault="003C1F98" w:rsidP="002E0FA7">
            <w:pPr>
              <w:pStyle w:val="Text"/>
              <w:rPr>
                <w:rFonts w:asciiTheme="minorHAnsi" w:hAnsiTheme="minorHAnsi"/>
              </w:rPr>
            </w:pPr>
          </w:p>
        </w:tc>
      </w:tr>
      <w:tr w:rsidR="003C1F98" w:rsidRPr="00E73313" w14:paraId="26B65EA8" w14:textId="77777777" w:rsidTr="00EB4836">
        <w:tc>
          <w:tcPr>
            <w:tcW w:w="780" w:type="dxa"/>
          </w:tcPr>
          <w:p w14:paraId="1F2F0DEC" w14:textId="77777777" w:rsidR="003C1F98" w:rsidRPr="00E73313" w:rsidRDefault="00CD3FFB" w:rsidP="00CD3FFB">
            <w:pPr>
              <w:pStyle w:val="berschrift9"/>
              <w:spacing w:line="240" w:lineRule="atLeast"/>
            </w:pPr>
            <w:r>
              <w:rPr>
                <w:noProof/>
              </w:rPr>
              <w:drawing>
                <wp:inline distT="0" distB="0" distL="0" distR="0" wp14:anchorId="4765D3E1" wp14:editId="5DC7BB28">
                  <wp:extent cx="360000" cy="272386"/>
                  <wp:effectExtent l="0" t="0" r="2540" b="0"/>
                  <wp:docPr id="528386162" name="Grafik 52838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54" w:type="dxa"/>
          </w:tcPr>
          <w:p w14:paraId="6B35CA35" w14:textId="77777777" w:rsidR="003C1F98" w:rsidRPr="00E73313" w:rsidRDefault="003C1F98" w:rsidP="00505C12">
            <w:pPr>
              <w:pStyle w:val="berschrift4"/>
            </w:pPr>
            <w:r w:rsidRPr="00E73313">
              <w:t>a)</w:t>
            </w:r>
          </w:p>
        </w:tc>
        <w:tc>
          <w:tcPr>
            <w:tcW w:w="8152" w:type="dxa"/>
          </w:tcPr>
          <w:p w14:paraId="099B4B4B" w14:textId="77777777" w:rsidR="003C1F98" w:rsidRPr="002D1681" w:rsidRDefault="003C1F98" w:rsidP="002E0FA7">
            <w:pPr>
              <w:pStyle w:val="Text"/>
              <w:rPr>
                <w:rFonts w:asciiTheme="minorHAnsi" w:hAnsiTheme="minorHAnsi"/>
              </w:rPr>
            </w:pPr>
            <w:r w:rsidRPr="002D1681">
              <w:rPr>
                <w:rFonts w:asciiTheme="minorHAnsi" w:hAnsiTheme="minorHAnsi"/>
              </w:rPr>
              <w:t xml:space="preserve">Passen Ricos Rechengeschichten zu der Aufgabe </w:t>
            </w:r>
            <w:r w:rsidRPr="003A3504">
              <w:rPr>
                <w:rFonts w:ascii="Comic Sans MS" w:hAnsi="Comic Sans MS"/>
                <w:b/>
                <w:sz w:val="20"/>
                <w:szCs w:val="18"/>
              </w:rPr>
              <w:t>6 · 5</w:t>
            </w:r>
            <w:r w:rsidRPr="002D1681">
              <w:rPr>
                <w:rFonts w:asciiTheme="minorHAnsi" w:hAnsiTheme="minorHAnsi"/>
              </w:rPr>
              <w:t xml:space="preserve">? </w:t>
            </w:r>
          </w:p>
          <w:p w14:paraId="25A42F46" w14:textId="527FCAC7" w:rsidR="003C1F98" w:rsidRPr="002D1681" w:rsidRDefault="00CA186A" w:rsidP="002E0FA7">
            <w:pPr>
              <w:pStyle w:val="Text"/>
              <w:rPr>
                <w:rFonts w:asciiTheme="minorHAnsi" w:hAnsiTheme="minorHAnsi"/>
              </w:rPr>
            </w:pPr>
            <w:r>
              <w:rPr>
                <w:rFonts w:asciiTheme="minorHAnsi" w:hAnsiTheme="minorHAnsi" w:cstheme="minorHAnsi"/>
              </w:rPr>
              <w:t>Erklärt.</w:t>
            </w:r>
          </w:p>
        </w:tc>
      </w:tr>
      <w:tr w:rsidR="003C1F98" w:rsidRPr="00E73313" w14:paraId="7FC06DD5" w14:textId="77777777" w:rsidTr="00EB4836">
        <w:tc>
          <w:tcPr>
            <w:tcW w:w="780" w:type="dxa"/>
          </w:tcPr>
          <w:p w14:paraId="3D5A1EC9" w14:textId="77777777" w:rsidR="003C1F98" w:rsidRPr="00E73313" w:rsidRDefault="003C1F98" w:rsidP="00CD3FFB">
            <w:pPr>
              <w:spacing w:line="240" w:lineRule="atLeast"/>
            </w:pPr>
          </w:p>
        </w:tc>
        <w:tc>
          <w:tcPr>
            <w:tcW w:w="354" w:type="dxa"/>
          </w:tcPr>
          <w:p w14:paraId="455BD0FF" w14:textId="77777777" w:rsidR="003C1F98" w:rsidRPr="00E73313" w:rsidRDefault="003C1F98" w:rsidP="003760D9">
            <w:pPr>
              <w:pStyle w:val="berschriftTeilaufgaben"/>
            </w:pPr>
          </w:p>
        </w:tc>
        <w:tc>
          <w:tcPr>
            <w:tcW w:w="8152" w:type="dxa"/>
          </w:tcPr>
          <w:p w14:paraId="6E6DA784" w14:textId="77777777" w:rsidR="003C1F98" w:rsidRPr="002D1681" w:rsidRDefault="003C1F98" w:rsidP="002E0FA7">
            <w:pPr>
              <w:pStyle w:val="Text"/>
              <w:rPr>
                <w:rFonts w:asciiTheme="minorHAnsi" w:hAnsiTheme="minorHAnsi"/>
              </w:rPr>
            </w:pPr>
          </w:p>
        </w:tc>
      </w:tr>
      <w:tr w:rsidR="003C1F98" w:rsidRPr="00E73313" w14:paraId="2B72190C" w14:textId="77777777" w:rsidTr="00EB4836">
        <w:tc>
          <w:tcPr>
            <w:tcW w:w="780" w:type="dxa"/>
          </w:tcPr>
          <w:p w14:paraId="14428063" w14:textId="77777777" w:rsidR="003C1F98" w:rsidRPr="00E73313" w:rsidRDefault="003C1F98" w:rsidP="00CD3FFB">
            <w:pPr>
              <w:spacing w:line="240" w:lineRule="atLeast"/>
            </w:pPr>
          </w:p>
        </w:tc>
        <w:tc>
          <w:tcPr>
            <w:tcW w:w="354" w:type="dxa"/>
          </w:tcPr>
          <w:p w14:paraId="5644211E" w14:textId="77777777" w:rsidR="003C1F98" w:rsidRPr="00E73313" w:rsidRDefault="003C1F98" w:rsidP="00505C12">
            <w:pPr>
              <w:pStyle w:val="berschrift4"/>
            </w:pPr>
            <w:r w:rsidRPr="00E73313">
              <w:t>b)</w:t>
            </w:r>
          </w:p>
        </w:tc>
        <w:tc>
          <w:tcPr>
            <w:tcW w:w="8152" w:type="dxa"/>
          </w:tcPr>
          <w:p w14:paraId="0EB75CDC" w14:textId="4B1C545F" w:rsidR="003C1F98" w:rsidRPr="002D1681" w:rsidRDefault="003C1F98" w:rsidP="002E0FA7">
            <w:pPr>
              <w:pStyle w:val="Text"/>
              <w:rPr>
                <w:rFonts w:asciiTheme="minorHAnsi" w:hAnsiTheme="minorHAnsi"/>
              </w:rPr>
            </w:pPr>
            <w:r w:rsidRPr="002D1681">
              <w:rPr>
                <w:rFonts w:asciiTheme="minorHAnsi" w:hAnsiTheme="minorHAnsi"/>
              </w:rPr>
              <w:t xml:space="preserve">Erfinde </w:t>
            </w:r>
            <w:r w:rsidR="003724C0">
              <w:rPr>
                <w:rFonts w:asciiTheme="minorHAnsi" w:hAnsiTheme="minorHAnsi"/>
              </w:rPr>
              <w:t>eine</w:t>
            </w:r>
            <w:r w:rsidRPr="002D1681">
              <w:rPr>
                <w:rFonts w:asciiTheme="minorHAnsi" w:hAnsiTheme="minorHAnsi"/>
              </w:rPr>
              <w:t xml:space="preserve"> Rechengeschichte, die zu der </w:t>
            </w:r>
            <w:r w:rsidR="00825DFF">
              <w:rPr>
                <w:rFonts w:asciiTheme="minorHAnsi" w:hAnsiTheme="minorHAnsi"/>
              </w:rPr>
              <w:t>Multiplikations-Aufgabe</w:t>
            </w:r>
            <w:r w:rsidRPr="002D1681">
              <w:rPr>
                <w:rFonts w:asciiTheme="minorHAnsi" w:hAnsiTheme="minorHAnsi"/>
              </w:rPr>
              <w:t xml:space="preserve"> </w:t>
            </w:r>
            <w:r w:rsidR="00925568" w:rsidRPr="003A3504">
              <w:rPr>
                <w:rFonts w:ascii="Comic Sans MS" w:hAnsi="Comic Sans MS"/>
                <w:b/>
                <w:sz w:val="20"/>
                <w:szCs w:val="18"/>
              </w:rPr>
              <w:t>6 · 5</w:t>
            </w:r>
            <w:r w:rsidR="00925568">
              <w:rPr>
                <w:rFonts w:ascii="Comic Sans MS" w:hAnsi="Comic Sans MS"/>
                <w:b/>
                <w:sz w:val="20"/>
                <w:szCs w:val="18"/>
              </w:rPr>
              <w:t xml:space="preserve"> </w:t>
            </w:r>
            <w:r w:rsidRPr="002D1681">
              <w:rPr>
                <w:rFonts w:asciiTheme="minorHAnsi" w:hAnsiTheme="minorHAnsi"/>
              </w:rPr>
              <w:t>passt</w:t>
            </w:r>
            <w:r w:rsidR="00536213" w:rsidRPr="002D1681">
              <w:rPr>
                <w:rFonts w:asciiTheme="minorHAnsi" w:hAnsiTheme="minorHAnsi"/>
              </w:rPr>
              <w:t xml:space="preserve"> und schreibe sie auf</w:t>
            </w:r>
            <w:r w:rsidRPr="002D1681">
              <w:rPr>
                <w:rFonts w:asciiTheme="minorHAnsi" w:hAnsiTheme="minorHAnsi"/>
              </w:rPr>
              <w:t>.</w:t>
            </w:r>
          </w:p>
        </w:tc>
      </w:tr>
      <w:tr w:rsidR="003C1F98" w:rsidRPr="00E73313" w14:paraId="4175F517" w14:textId="77777777" w:rsidTr="00EB4836">
        <w:tc>
          <w:tcPr>
            <w:tcW w:w="780" w:type="dxa"/>
          </w:tcPr>
          <w:p w14:paraId="5337B2E1" w14:textId="77777777" w:rsidR="003C1F98" w:rsidRPr="00E73313" w:rsidRDefault="003C1F98" w:rsidP="00CD3FFB">
            <w:pPr>
              <w:spacing w:line="240" w:lineRule="atLeast"/>
            </w:pPr>
          </w:p>
        </w:tc>
        <w:tc>
          <w:tcPr>
            <w:tcW w:w="354" w:type="dxa"/>
          </w:tcPr>
          <w:p w14:paraId="1AD6538F" w14:textId="77777777" w:rsidR="003C1F98" w:rsidRPr="00E73313" w:rsidRDefault="003C1F98" w:rsidP="003760D9">
            <w:pPr>
              <w:pStyle w:val="berschriftTeilaufgaben"/>
            </w:pPr>
          </w:p>
        </w:tc>
        <w:tc>
          <w:tcPr>
            <w:tcW w:w="8152" w:type="dxa"/>
          </w:tcPr>
          <w:p w14:paraId="2B50450E" w14:textId="77777777" w:rsidR="003C1F98" w:rsidRPr="002D1681" w:rsidRDefault="003C1F98" w:rsidP="002E0FA7">
            <w:pPr>
              <w:pStyle w:val="Text"/>
              <w:rPr>
                <w:rFonts w:asciiTheme="minorHAnsi" w:hAnsiTheme="minorHAnsi"/>
              </w:rPr>
            </w:pPr>
          </w:p>
        </w:tc>
      </w:tr>
      <w:tr w:rsidR="003C1F98" w:rsidRPr="00E73313" w14:paraId="18FB4B21" w14:textId="77777777" w:rsidTr="00EB4836">
        <w:tc>
          <w:tcPr>
            <w:tcW w:w="780" w:type="dxa"/>
          </w:tcPr>
          <w:p w14:paraId="65484660" w14:textId="77777777" w:rsidR="003C1F98" w:rsidRPr="00E73313" w:rsidRDefault="003C1F98" w:rsidP="00CD3FFB">
            <w:pPr>
              <w:spacing w:line="240" w:lineRule="atLeast"/>
            </w:pPr>
          </w:p>
        </w:tc>
        <w:tc>
          <w:tcPr>
            <w:tcW w:w="354" w:type="dxa"/>
          </w:tcPr>
          <w:p w14:paraId="20C0B49B" w14:textId="77777777" w:rsidR="003C1F98" w:rsidRPr="00E73313" w:rsidRDefault="003C1F98" w:rsidP="00505C12">
            <w:pPr>
              <w:pStyle w:val="berschrift4"/>
            </w:pPr>
            <w:r w:rsidRPr="00E73313">
              <w:t>c)</w:t>
            </w:r>
          </w:p>
        </w:tc>
        <w:tc>
          <w:tcPr>
            <w:tcW w:w="8152" w:type="dxa"/>
          </w:tcPr>
          <w:p w14:paraId="1BDD6F15" w14:textId="18DD8FDD" w:rsidR="003C1F98" w:rsidRPr="002D1681" w:rsidRDefault="003C1F98" w:rsidP="002E0FA7">
            <w:pPr>
              <w:pStyle w:val="Text"/>
              <w:rPr>
                <w:rFonts w:asciiTheme="minorHAnsi" w:hAnsiTheme="minorHAnsi"/>
              </w:rPr>
            </w:pPr>
            <w:r w:rsidRPr="002D1681">
              <w:rPr>
                <w:rFonts w:asciiTheme="minorHAnsi" w:hAnsiTheme="minorHAnsi"/>
              </w:rPr>
              <w:t xml:space="preserve">Erfinde eine Rechengeschichte mit den Zahlen 6 und 5, </w:t>
            </w:r>
            <w:r w:rsidRPr="002D1681">
              <w:rPr>
                <w:rFonts w:asciiTheme="minorHAnsi" w:hAnsiTheme="minorHAnsi"/>
              </w:rPr>
              <w:br/>
              <w:t xml:space="preserve">die </w:t>
            </w:r>
            <w:r w:rsidRPr="002D1681">
              <w:rPr>
                <w:rFonts w:asciiTheme="minorHAnsi" w:hAnsiTheme="minorHAnsi"/>
                <w:b/>
              </w:rPr>
              <w:t>nicht</w:t>
            </w:r>
            <w:r w:rsidRPr="002D1681">
              <w:rPr>
                <w:rFonts w:asciiTheme="minorHAnsi" w:hAnsiTheme="minorHAnsi"/>
              </w:rPr>
              <w:t xml:space="preserve"> zu der Aufgabe </w:t>
            </w:r>
            <w:r w:rsidRPr="003A3504">
              <w:rPr>
                <w:rFonts w:ascii="Comic Sans MS" w:hAnsi="Comic Sans MS"/>
                <w:b/>
                <w:sz w:val="20"/>
                <w:szCs w:val="18"/>
              </w:rPr>
              <w:t>6 · 5</w:t>
            </w:r>
            <w:r w:rsidRPr="002D1681">
              <w:rPr>
                <w:rFonts w:asciiTheme="minorHAnsi" w:hAnsiTheme="minorHAnsi"/>
              </w:rPr>
              <w:t xml:space="preserve"> passt. </w:t>
            </w:r>
          </w:p>
        </w:tc>
      </w:tr>
      <w:tr w:rsidR="003C1F98" w:rsidRPr="00E73313" w14:paraId="65215860" w14:textId="77777777" w:rsidTr="00EB4836">
        <w:tc>
          <w:tcPr>
            <w:tcW w:w="780" w:type="dxa"/>
          </w:tcPr>
          <w:p w14:paraId="7B7DE3F0" w14:textId="77777777" w:rsidR="003C1F98" w:rsidRPr="00E73313" w:rsidRDefault="003C1F98" w:rsidP="00CD3FFB">
            <w:pPr>
              <w:spacing w:line="240" w:lineRule="atLeast"/>
            </w:pPr>
          </w:p>
        </w:tc>
        <w:tc>
          <w:tcPr>
            <w:tcW w:w="354" w:type="dxa"/>
          </w:tcPr>
          <w:p w14:paraId="279E5BCF" w14:textId="77777777" w:rsidR="003C1F98" w:rsidRPr="00E73313" w:rsidRDefault="003C1F98" w:rsidP="003760D9">
            <w:pPr>
              <w:pStyle w:val="berschriftTeilaufgaben"/>
            </w:pPr>
          </w:p>
        </w:tc>
        <w:tc>
          <w:tcPr>
            <w:tcW w:w="8152" w:type="dxa"/>
          </w:tcPr>
          <w:p w14:paraId="0134E427" w14:textId="77777777" w:rsidR="003C1F98" w:rsidRDefault="003C1F98" w:rsidP="002E0FA7">
            <w:pPr>
              <w:pStyle w:val="Text"/>
            </w:pPr>
          </w:p>
        </w:tc>
      </w:tr>
      <w:tr w:rsidR="003C1F98" w:rsidRPr="00E73313" w14:paraId="05DE682A" w14:textId="77777777" w:rsidTr="00EB4836">
        <w:tc>
          <w:tcPr>
            <w:tcW w:w="780" w:type="dxa"/>
          </w:tcPr>
          <w:p w14:paraId="4B483B29" w14:textId="77777777" w:rsidR="003C1F98" w:rsidRPr="00E73313" w:rsidRDefault="00CD3FFB" w:rsidP="00CD3FFB">
            <w:pPr>
              <w:pStyle w:val="berschrift9"/>
              <w:spacing w:line="240" w:lineRule="atLeast"/>
            </w:pPr>
            <w:r>
              <w:rPr>
                <w:noProof/>
              </w:rPr>
              <w:drawing>
                <wp:inline distT="0" distB="0" distL="0" distR="0" wp14:anchorId="0C5342B1" wp14:editId="56C4FA6B">
                  <wp:extent cx="360000" cy="272386"/>
                  <wp:effectExtent l="0" t="0" r="2540" b="0"/>
                  <wp:docPr id="1931920314" name="Grafik 193192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54" w:type="dxa"/>
          </w:tcPr>
          <w:p w14:paraId="2D12627F" w14:textId="77777777" w:rsidR="003C1F98" w:rsidRPr="00E73313" w:rsidRDefault="003C1F98" w:rsidP="00505C12">
            <w:pPr>
              <w:pStyle w:val="berschrift4"/>
            </w:pPr>
            <w:r w:rsidRPr="00E73313">
              <w:t>d)</w:t>
            </w:r>
          </w:p>
        </w:tc>
        <w:tc>
          <w:tcPr>
            <w:tcW w:w="8152" w:type="dxa"/>
          </w:tcPr>
          <w:p w14:paraId="35596A5E" w14:textId="36F94E13" w:rsidR="003C1F98" w:rsidRDefault="003C1F98" w:rsidP="002E0FA7">
            <w:pPr>
              <w:pStyle w:val="Text"/>
              <w:rPr>
                <w:noProof/>
              </w:rPr>
            </w:pPr>
            <w:r w:rsidRPr="00E73313">
              <w:rPr>
                <w:noProof/>
              </w:rPr>
              <w:t xml:space="preserve">Tauscht eure Geschichten aus </w:t>
            </w:r>
            <w:r w:rsidRPr="00F50DC9">
              <w:rPr>
                <w:b/>
                <w:noProof/>
                <w:color w:val="327A86"/>
              </w:rPr>
              <w:t>b)</w:t>
            </w:r>
            <w:r w:rsidRPr="00E73313">
              <w:rPr>
                <w:noProof/>
                <w:color w:val="auto"/>
              </w:rPr>
              <w:t xml:space="preserve"> und </w:t>
            </w:r>
            <w:r w:rsidRPr="00F50DC9">
              <w:rPr>
                <w:b/>
                <w:noProof/>
                <w:color w:val="327A86"/>
              </w:rPr>
              <w:t>c)</w:t>
            </w:r>
            <w:r w:rsidRPr="00E73313">
              <w:rPr>
                <w:noProof/>
              </w:rPr>
              <w:t xml:space="preserve"> miteinander. </w:t>
            </w:r>
            <w:r w:rsidRPr="00E73313">
              <w:rPr>
                <w:noProof/>
              </w:rPr>
              <w:br/>
            </w:r>
            <w:r w:rsidR="009B6775">
              <w:rPr>
                <w:noProof/>
              </w:rPr>
              <w:t>Woran e</w:t>
            </w:r>
            <w:r w:rsidRPr="00E73313">
              <w:rPr>
                <w:noProof/>
              </w:rPr>
              <w:t xml:space="preserve">rkennt </w:t>
            </w:r>
            <w:r>
              <w:rPr>
                <w:noProof/>
              </w:rPr>
              <w:t xml:space="preserve">ihr, welche </w:t>
            </w:r>
            <w:r w:rsidRPr="00E73313">
              <w:rPr>
                <w:noProof/>
              </w:rPr>
              <w:t>Geschichten pass</w:t>
            </w:r>
            <w:r>
              <w:rPr>
                <w:noProof/>
              </w:rPr>
              <w:t>en</w:t>
            </w:r>
            <w:r w:rsidRPr="00E73313">
              <w:rPr>
                <w:noProof/>
              </w:rPr>
              <w:t xml:space="preserve"> und welche nicht?</w:t>
            </w:r>
          </w:p>
          <w:p w14:paraId="708141DB" w14:textId="27D2E5D6" w:rsidR="003C1F98" w:rsidRDefault="00735D3C" w:rsidP="002E0FA7">
            <w:pPr>
              <w:pStyle w:val="Text"/>
              <w:rPr>
                <w:noProof/>
              </w:rPr>
            </w:pPr>
            <w:r>
              <w:rPr>
                <w:noProof/>
              </w:rPr>
              <w:t>Begründet</w:t>
            </w:r>
            <w:r w:rsidR="003C1F98">
              <w:rPr>
                <w:noProof/>
              </w:rPr>
              <w:t xml:space="preserve">, warum sie passen oder warum sie </w:t>
            </w:r>
            <w:r w:rsidR="00A55D00">
              <w:rPr>
                <w:noProof/>
              </w:rPr>
              <w:t xml:space="preserve">nicht </w:t>
            </w:r>
            <w:r w:rsidR="003C1F98">
              <w:rPr>
                <w:noProof/>
              </w:rPr>
              <w:t>passsen.</w:t>
            </w:r>
          </w:p>
          <w:p w14:paraId="29C857D6" w14:textId="77777777" w:rsidR="00505C12" w:rsidRDefault="00505C12" w:rsidP="002E0FA7">
            <w:pPr>
              <w:pStyle w:val="Text"/>
            </w:pPr>
          </w:p>
        </w:tc>
      </w:tr>
      <w:tr w:rsidR="003C1F98" w:rsidRPr="00E73313" w14:paraId="7A72122F" w14:textId="77777777" w:rsidTr="00EB4836">
        <w:tc>
          <w:tcPr>
            <w:tcW w:w="780" w:type="dxa"/>
          </w:tcPr>
          <w:p w14:paraId="404EC84F" w14:textId="77777777" w:rsidR="003C1F98" w:rsidRPr="00E73313" w:rsidRDefault="00711B95" w:rsidP="00CD3FFB">
            <w:pPr>
              <w:pStyle w:val="berschrift3"/>
              <w:spacing w:line="240" w:lineRule="atLeast"/>
              <w:rPr>
                <w:noProof/>
              </w:rPr>
            </w:pPr>
            <w:r>
              <w:rPr>
                <w:noProof/>
              </w:rPr>
              <w:t>4</w:t>
            </w:r>
            <w:r w:rsidR="00505C12">
              <w:rPr>
                <w:noProof/>
              </w:rPr>
              <w:t>.6</w:t>
            </w:r>
          </w:p>
        </w:tc>
        <w:tc>
          <w:tcPr>
            <w:tcW w:w="8506" w:type="dxa"/>
            <w:gridSpan w:val="2"/>
          </w:tcPr>
          <w:p w14:paraId="29674941" w14:textId="77777777" w:rsidR="003C1F98" w:rsidRPr="00E73313" w:rsidRDefault="003C1F98" w:rsidP="00505C12">
            <w:pPr>
              <w:pStyle w:val="berschrift3"/>
            </w:pPr>
            <w:r>
              <w:t>Mal oder kein Mal?</w:t>
            </w:r>
          </w:p>
        </w:tc>
      </w:tr>
      <w:tr w:rsidR="003C1F98" w:rsidRPr="00E73313" w14:paraId="38E01D49" w14:textId="77777777" w:rsidTr="00EB4836">
        <w:tc>
          <w:tcPr>
            <w:tcW w:w="780" w:type="dxa"/>
          </w:tcPr>
          <w:p w14:paraId="05309189" w14:textId="77777777" w:rsidR="003C1F98" w:rsidRPr="00E73313" w:rsidRDefault="003C1F98" w:rsidP="00CD3FFB">
            <w:pPr>
              <w:spacing w:line="240" w:lineRule="atLeast"/>
              <w:rPr>
                <w:noProof/>
              </w:rPr>
            </w:pPr>
          </w:p>
        </w:tc>
        <w:tc>
          <w:tcPr>
            <w:tcW w:w="354" w:type="dxa"/>
          </w:tcPr>
          <w:p w14:paraId="334BDD02" w14:textId="77777777" w:rsidR="003C1F98" w:rsidRPr="00E73313" w:rsidRDefault="003C1F98" w:rsidP="003760D9">
            <w:pPr>
              <w:pStyle w:val="berschriftTeilaufgaben"/>
            </w:pPr>
          </w:p>
        </w:tc>
        <w:tc>
          <w:tcPr>
            <w:tcW w:w="8152" w:type="dxa"/>
          </w:tcPr>
          <w:p w14:paraId="0BA35DBE" w14:textId="27CA3B6A" w:rsidR="003C1F98" w:rsidRDefault="003C1F98" w:rsidP="002E0FA7">
            <w:r w:rsidRPr="009E31E5">
              <w:t>Lies die Rechengeschicht</w:t>
            </w:r>
            <w:r>
              <w:t>en. Streiche die Geschichten durch</w:t>
            </w:r>
            <w:r w:rsidR="00CA186A">
              <w:t xml:space="preserve">, die nicht zur Multiplikation passen. </w:t>
            </w:r>
            <w:r w:rsidR="00735D3C">
              <w:t>Begründe</w:t>
            </w:r>
            <w:r w:rsidR="00CA186A">
              <w:t xml:space="preserve"> </w:t>
            </w:r>
            <w:r w:rsidR="003724C0">
              <w:t xml:space="preserve">deine </w:t>
            </w:r>
            <w:r w:rsidR="00CA186A">
              <w:t>Einschätzung</w:t>
            </w:r>
            <w:r>
              <w:t>.</w:t>
            </w:r>
          </w:p>
          <w:p w14:paraId="154FFE6B" w14:textId="77777777" w:rsidR="003C1F98" w:rsidRPr="00E73313" w:rsidRDefault="003C1F98" w:rsidP="002E0FA7"/>
        </w:tc>
      </w:tr>
      <w:tr w:rsidR="003C1F98" w:rsidRPr="00E73313" w14:paraId="37C6EFDB" w14:textId="77777777" w:rsidTr="00EB4836">
        <w:tc>
          <w:tcPr>
            <w:tcW w:w="780" w:type="dxa"/>
          </w:tcPr>
          <w:p w14:paraId="08D04384" w14:textId="77777777" w:rsidR="003C1F98" w:rsidRPr="00E73313" w:rsidRDefault="003C1F98" w:rsidP="00CD3FFB">
            <w:pPr>
              <w:spacing w:line="240" w:lineRule="atLeast"/>
              <w:rPr>
                <w:noProof/>
              </w:rPr>
            </w:pPr>
          </w:p>
        </w:tc>
        <w:tc>
          <w:tcPr>
            <w:tcW w:w="354" w:type="dxa"/>
          </w:tcPr>
          <w:p w14:paraId="38BACD7C" w14:textId="77777777" w:rsidR="003C1F98" w:rsidRPr="00E73313" w:rsidRDefault="003C1F98" w:rsidP="003760D9">
            <w:pPr>
              <w:pStyle w:val="berschriftTeilaufgaben"/>
            </w:pPr>
          </w:p>
        </w:tc>
        <w:tc>
          <w:tcPr>
            <w:tcW w:w="8152" w:type="dxa"/>
          </w:tcPr>
          <w:p w14:paraId="7169E02A" w14:textId="77777777" w:rsidR="003C1F98" w:rsidRDefault="00644456" w:rsidP="002E0FA7">
            <w:pPr>
              <w:pStyle w:val="Text"/>
              <w:rPr>
                <w:noProof/>
              </w:rPr>
            </w:pPr>
            <w:r w:rsidRPr="009E31E5">
              <w:rPr>
                <w:b/>
                <w:bCs/>
                <w:noProof/>
              </w:rPr>
              <mc:AlternateContent>
                <mc:Choice Requires="wps">
                  <w:drawing>
                    <wp:anchor distT="0" distB="0" distL="114300" distR="114300" simplePos="0" relativeHeight="251650099" behindDoc="0" locked="0" layoutInCell="1" allowOverlap="1" wp14:anchorId="2FE4B4DA" wp14:editId="53F01DC2">
                      <wp:simplePos x="0" y="0"/>
                      <wp:positionH relativeFrom="column">
                        <wp:posOffset>2607842</wp:posOffset>
                      </wp:positionH>
                      <wp:positionV relativeFrom="paragraph">
                        <wp:posOffset>3192</wp:posOffset>
                      </wp:positionV>
                      <wp:extent cx="2433955" cy="774551"/>
                      <wp:effectExtent l="63500" t="76200" r="29845" b="26035"/>
                      <wp:wrapNone/>
                      <wp:docPr id="15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774551"/>
                              </a:xfrm>
                              <a:prstGeom prst="rect">
                                <a:avLst/>
                              </a:prstGeom>
                              <a:solidFill>
                                <a:schemeClr val="bg1">
                                  <a:lumMod val="95000"/>
                                </a:schemeClr>
                              </a:solidFill>
                              <a:ln w="9525">
                                <a:solidFill>
                                  <a:schemeClr val="bg1">
                                    <a:lumMod val="85000"/>
                                  </a:schemeClr>
                                </a:solidFill>
                                <a:miter lim="800000"/>
                                <a:headEnd/>
                                <a:tailEnd/>
                              </a:ln>
                              <a:effectLst>
                                <a:outerShdw blurRad="38100" dist="38100" dir="13500000" algn="br" rotWithShape="0">
                                  <a:schemeClr val="bg1">
                                    <a:lumMod val="75000"/>
                                    <a:alpha val="40000"/>
                                  </a:schemeClr>
                                </a:outerShdw>
                              </a:effectLst>
                            </wps:spPr>
                            <wps:txbx>
                              <w:txbxContent>
                                <w:p w14:paraId="4039A6A6" w14:textId="77777777" w:rsidR="002E0FA7" w:rsidRPr="00351B12" w:rsidRDefault="002E0FA7" w:rsidP="003C1F98">
                                  <w:pPr>
                                    <w:pStyle w:val="HandschriftVorlage"/>
                                    <w:rPr>
                                      <w:sz w:val="18"/>
                                      <w:szCs w:val="18"/>
                                    </w:rPr>
                                  </w:pPr>
                                  <w:r w:rsidRPr="00351B12">
                                    <w:rPr>
                                      <w:sz w:val="18"/>
                                      <w:szCs w:val="18"/>
                                    </w:rPr>
                                    <w:t xml:space="preserve">3 Päckchen Gummibärchen liegen auf dem Tisch und 5 Päckchen Gummibärchen liegen in dem Regal. Es sind also drei 5er, deswegen passt die Aufgabe 3 mal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4B4DA" id="_x0000_s1163" type="#_x0000_t202" style="position:absolute;margin-left:205.35pt;margin-top:.25pt;width:191.65pt;height:61pt;z-index:251650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" fillcolor="#f2f2f2 [3052]" strokecolor="#d8d8d8 [2732]">
                      <v:shadow on="t" color="#bfbfbf [2412]" opacity="26214f" origin=".5,.5" offset="-.74836mm,-.74836mm"/>
                      <v:textbox>
                        <w:txbxContent>
                          <w:p w14:paraId="4039A6A6" w14:textId="77777777" w:rsidR="002E0FA7" w:rsidRPr="00351B12" w:rsidRDefault="002E0FA7" w:rsidP="003C1F98">
                            <w:pPr>
                              <w:pStyle w:val="HandschriftVorlage"/>
                              <w:rPr>
                                <w:sz w:val="18"/>
                                <w:szCs w:val="18"/>
                              </w:rPr>
                            </w:pPr>
                            <w:r w:rsidRPr="00351B12">
                              <w:rPr>
                                <w:sz w:val="18"/>
                                <w:szCs w:val="18"/>
                              </w:rPr>
                              <w:t xml:space="preserve">3 Päckchen Gummibärchen liegen auf dem Tisch und 5 Päckchen Gummibärchen liegen in dem Regal. Es sind also drei 5er, deswegen passt die Aufgabe 3 mal 5. </w:t>
                            </w:r>
                          </w:p>
                        </w:txbxContent>
                      </v:textbox>
                    </v:shape>
                  </w:pict>
                </mc:Fallback>
              </mc:AlternateContent>
            </w:r>
            <w:r w:rsidR="003C1F98" w:rsidRPr="009E31E5">
              <w:rPr>
                <w:b/>
                <w:bCs/>
                <w:noProof/>
              </w:rPr>
              <mc:AlternateContent>
                <mc:Choice Requires="wps">
                  <w:drawing>
                    <wp:anchor distT="0" distB="0" distL="114300" distR="114300" simplePos="0" relativeHeight="251650100" behindDoc="0" locked="0" layoutInCell="1" allowOverlap="1" wp14:anchorId="799D2907" wp14:editId="3DB27025">
                      <wp:simplePos x="0" y="0"/>
                      <wp:positionH relativeFrom="column">
                        <wp:posOffset>-5612</wp:posOffset>
                      </wp:positionH>
                      <wp:positionV relativeFrom="paragraph">
                        <wp:posOffset>-9165</wp:posOffset>
                      </wp:positionV>
                      <wp:extent cx="2433955" cy="783534"/>
                      <wp:effectExtent l="63500" t="76200" r="29845" b="29845"/>
                      <wp:wrapNone/>
                      <wp:docPr id="15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783534"/>
                              </a:xfrm>
                              <a:prstGeom prst="rect">
                                <a:avLst/>
                              </a:prstGeom>
                              <a:solidFill>
                                <a:schemeClr val="bg1">
                                  <a:lumMod val="95000"/>
                                </a:schemeClr>
                              </a:solidFill>
                              <a:ln w="9525">
                                <a:solidFill>
                                  <a:schemeClr val="bg1">
                                    <a:lumMod val="85000"/>
                                  </a:schemeClr>
                                </a:solidFill>
                                <a:miter lim="800000"/>
                                <a:headEnd/>
                                <a:tailEnd/>
                              </a:ln>
                              <a:effectLst>
                                <a:outerShdw blurRad="38100" dist="38100" dir="13500000" algn="br" rotWithShape="0">
                                  <a:schemeClr val="bg1">
                                    <a:lumMod val="75000"/>
                                    <a:alpha val="40000"/>
                                  </a:schemeClr>
                                </a:outerShdw>
                              </a:effectLst>
                            </wps:spPr>
                            <wps:txbx>
                              <w:txbxContent>
                                <w:p w14:paraId="67962C39" w14:textId="77777777" w:rsidR="002E0FA7" w:rsidRPr="00351B12" w:rsidRDefault="002E0FA7" w:rsidP="003C1F98">
                                  <w:pPr>
                                    <w:pStyle w:val="HandschriftVorlage"/>
                                    <w:rPr>
                                      <w:sz w:val="18"/>
                                      <w:szCs w:val="18"/>
                                    </w:rPr>
                                  </w:pPr>
                                  <w:r w:rsidRPr="00351B12">
                                    <w:rPr>
                                      <w:sz w:val="18"/>
                                      <w:szCs w:val="18"/>
                                    </w:rPr>
                                    <w:t xml:space="preserve">Da sind 3 Gummibärchen in einem Päckchen und 5 Gummibärchen in einem anderen Päckchen. Es sind also drei 5er, deswegen passt die Aufgabe 3 mal 5. </w:t>
                                  </w:r>
                                </w:p>
                                <w:p w14:paraId="072B8304" w14:textId="77777777" w:rsidR="002E0FA7" w:rsidRPr="00351B12" w:rsidRDefault="002E0FA7" w:rsidP="003C1F98">
                                  <w:pPr>
                                    <w:pStyle w:val="HandschriftVorlage"/>
                                    <w:rPr>
                                      <w:sz w:val="18"/>
                                      <w:szCs w:val="18"/>
                                    </w:rPr>
                                  </w:pPr>
                                </w:p>
                                <w:p w14:paraId="2B4DF10B" w14:textId="77777777" w:rsidR="002E0FA7" w:rsidRPr="00351B12" w:rsidRDefault="002E0FA7" w:rsidP="003C1F98">
                                  <w:pPr>
                                    <w:pStyle w:val="HandschriftVorlage"/>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2907" id="_x0000_s1164" type="#_x0000_t202" style="position:absolute;margin-left:-.45pt;margin-top:-.7pt;width:191.65pt;height:61.7pt;z-index:251650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" fillcolor="#f2f2f2 [3052]" strokecolor="#d8d8d8 [2732]">
                      <v:shadow on="t" color="#bfbfbf [2412]" opacity="26214f" origin=".5,.5" offset="-.74836mm,-.74836mm"/>
                      <v:textbox>
                        <w:txbxContent>
                          <w:p w14:paraId="67962C39" w14:textId="77777777" w:rsidR="002E0FA7" w:rsidRPr="00351B12" w:rsidRDefault="002E0FA7" w:rsidP="003C1F98">
                            <w:pPr>
                              <w:pStyle w:val="HandschriftVorlage"/>
                              <w:rPr>
                                <w:sz w:val="18"/>
                                <w:szCs w:val="18"/>
                              </w:rPr>
                            </w:pPr>
                            <w:r w:rsidRPr="00351B12">
                              <w:rPr>
                                <w:sz w:val="18"/>
                                <w:szCs w:val="18"/>
                              </w:rPr>
                              <w:t xml:space="preserve">Da sind 3 Gummibärchen in einem Päckchen und 5 Gummibärchen in einem anderen Päckchen. Es sind also drei 5er, deswegen passt die Aufgabe 3 mal 5. </w:t>
                            </w:r>
                          </w:p>
                          <w:p w14:paraId="072B8304" w14:textId="77777777" w:rsidR="002E0FA7" w:rsidRPr="00351B12" w:rsidRDefault="002E0FA7" w:rsidP="003C1F98">
                            <w:pPr>
                              <w:pStyle w:val="HandschriftVorlage"/>
                              <w:rPr>
                                <w:sz w:val="18"/>
                                <w:szCs w:val="18"/>
                              </w:rPr>
                            </w:pPr>
                          </w:p>
                          <w:p w14:paraId="2B4DF10B" w14:textId="77777777" w:rsidR="002E0FA7" w:rsidRPr="00351B12" w:rsidRDefault="002E0FA7" w:rsidP="003C1F98">
                            <w:pPr>
                              <w:pStyle w:val="HandschriftVorlage"/>
                              <w:rPr>
                                <w:sz w:val="18"/>
                                <w:szCs w:val="18"/>
                              </w:rPr>
                            </w:pPr>
                          </w:p>
                        </w:txbxContent>
                      </v:textbox>
                    </v:shape>
                  </w:pict>
                </mc:Fallback>
              </mc:AlternateContent>
            </w:r>
          </w:p>
          <w:p w14:paraId="05C9AE76" w14:textId="77777777" w:rsidR="003C1F98" w:rsidRDefault="003C1F98" w:rsidP="002E0FA7">
            <w:pPr>
              <w:pStyle w:val="Text"/>
              <w:rPr>
                <w:noProof/>
              </w:rPr>
            </w:pPr>
          </w:p>
          <w:p w14:paraId="25369A71" w14:textId="77777777" w:rsidR="003C1F98" w:rsidRDefault="003C1F98" w:rsidP="002E0FA7">
            <w:pPr>
              <w:pStyle w:val="Text"/>
              <w:rPr>
                <w:noProof/>
              </w:rPr>
            </w:pPr>
          </w:p>
          <w:p w14:paraId="3ACFB605" w14:textId="77777777" w:rsidR="003C1F98" w:rsidRDefault="003C1F98" w:rsidP="002E0FA7">
            <w:pPr>
              <w:pStyle w:val="Text"/>
              <w:rPr>
                <w:noProof/>
              </w:rPr>
            </w:pPr>
          </w:p>
          <w:p w14:paraId="4D86B6E8" w14:textId="77777777" w:rsidR="003C1F98" w:rsidRDefault="003C1F98" w:rsidP="002E0FA7">
            <w:pPr>
              <w:pStyle w:val="Text"/>
              <w:rPr>
                <w:noProof/>
              </w:rPr>
            </w:pPr>
          </w:p>
          <w:p w14:paraId="4423BAFF" w14:textId="77777777" w:rsidR="003C1F98" w:rsidRDefault="003C1F98" w:rsidP="002E0FA7">
            <w:pPr>
              <w:pStyle w:val="Text"/>
              <w:rPr>
                <w:noProof/>
              </w:rPr>
            </w:pPr>
          </w:p>
          <w:p w14:paraId="29C9A4E0" w14:textId="77777777" w:rsidR="003C1F98" w:rsidRPr="00E73313" w:rsidRDefault="003C1F98" w:rsidP="002E0FA7">
            <w:pPr>
              <w:pStyle w:val="Text"/>
              <w:rPr>
                <w:noProof/>
              </w:rPr>
            </w:pPr>
          </w:p>
        </w:tc>
      </w:tr>
      <w:tr w:rsidR="003C1F98" w:rsidRPr="00E73313" w14:paraId="24F79CAF" w14:textId="77777777" w:rsidTr="00EB4836">
        <w:tc>
          <w:tcPr>
            <w:tcW w:w="780" w:type="dxa"/>
          </w:tcPr>
          <w:p w14:paraId="65EC6D2A" w14:textId="77777777" w:rsidR="003C1F98" w:rsidRPr="00E73313" w:rsidRDefault="003C1F98" w:rsidP="00CD3FFB">
            <w:pPr>
              <w:spacing w:line="240" w:lineRule="atLeast"/>
              <w:rPr>
                <w:noProof/>
              </w:rPr>
            </w:pPr>
          </w:p>
        </w:tc>
        <w:tc>
          <w:tcPr>
            <w:tcW w:w="354" w:type="dxa"/>
          </w:tcPr>
          <w:p w14:paraId="3A24BE79" w14:textId="77777777" w:rsidR="003C1F98" w:rsidRPr="00E73313" w:rsidRDefault="003C1F98" w:rsidP="003760D9">
            <w:pPr>
              <w:pStyle w:val="berschriftTeilaufgaben"/>
            </w:pPr>
          </w:p>
        </w:tc>
        <w:tc>
          <w:tcPr>
            <w:tcW w:w="8152" w:type="dxa"/>
          </w:tcPr>
          <w:p w14:paraId="2EABF61C" w14:textId="77777777" w:rsidR="003C1F98" w:rsidRDefault="00644456" w:rsidP="002E0FA7">
            <w:pPr>
              <w:pStyle w:val="Text"/>
              <w:rPr>
                <w:noProof/>
              </w:rPr>
            </w:pPr>
            <w:r w:rsidRPr="009E31E5">
              <w:rPr>
                <w:b/>
                <w:bCs/>
                <w:noProof/>
              </w:rPr>
              <mc:AlternateContent>
                <mc:Choice Requires="wps">
                  <w:drawing>
                    <wp:anchor distT="0" distB="0" distL="114300" distR="114300" simplePos="0" relativeHeight="251650101" behindDoc="0" locked="0" layoutInCell="1" allowOverlap="1" wp14:anchorId="1EB90984" wp14:editId="01851F06">
                      <wp:simplePos x="0" y="0"/>
                      <wp:positionH relativeFrom="column">
                        <wp:posOffset>2607842</wp:posOffset>
                      </wp:positionH>
                      <wp:positionV relativeFrom="paragraph">
                        <wp:posOffset>-99094</wp:posOffset>
                      </wp:positionV>
                      <wp:extent cx="2433955" cy="747000"/>
                      <wp:effectExtent l="63500" t="76200" r="29845" b="27940"/>
                      <wp:wrapNone/>
                      <wp:docPr id="15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747000"/>
                              </a:xfrm>
                              <a:prstGeom prst="rect">
                                <a:avLst/>
                              </a:prstGeom>
                              <a:solidFill>
                                <a:schemeClr val="bg1">
                                  <a:lumMod val="95000"/>
                                </a:schemeClr>
                              </a:solidFill>
                              <a:ln w="9525">
                                <a:solidFill>
                                  <a:schemeClr val="bg1">
                                    <a:lumMod val="85000"/>
                                  </a:schemeClr>
                                </a:solidFill>
                                <a:miter lim="800000"/>
                                <a:headEnd/>
                                <a:tailEnd/>
                              </a:ln>
                              <a:effectLst>
                                <a:outerShdw blurRad="38100" dist="38100" dir="13500000" algn="br" rotWithShape="0">
                                  <a:schemeClr val="bg1">
                                    <a:lumMod val="75000"/>
                                    <a:alpha val="40000"/>
                                  </a:schemeClr>
                                </a:outerShdw>
                              </a:effectLst>
                            </wps:spPr>
                            <wps:txbx>
                              <w:txbxContent>
                                <w:p w14:paraId="6DF79B9B" w14:textId="3BE955EB" w:rsidR="002E0FA7" w:rsidRPr="00351B12" w:rsidRDefault="002E0FA7" w:rsidP="003C1F98">
                                  <w:pPr>
                                    <w:pStyle w:val="HandschriftVorlage"/>
                                    <w:rPr>
                                      <w:sz w:val="18"/>
                                      <w:szCs w:val="18"/>
                                    </w:rPr>
                                  </w:pPr>
                                  <w:r w:rsidRPr="00351B12">
                                    <w:rPr>
                                      <w:sz w:val="18"/>
                                      <w:szCs w:val="18"/>
                                    </w:rPr>
                                    <w:t xml:space="preserve">In einem Päckchen sind 5 Gummibärchen. Es sind insgesamt 3 Päckchen. </w:t>
                                  </w:r>
                                  <w:r w:rsidR="00351B12">
                                    <w:rPr>
                                      <w:sz w:val="18"/>
                                      <w:szCs w:val="18"/>
                                    </w:rPr>
                                    <w:br/>
                                  </w:r>
                                  <w:r w:rsidRPr="00351B12">
                                    <w:rPr>
                                      <w:sz w:val="18"/>
                                      <w:szCs w:val="18"/>
                                    </w:rPr>
                                    <w:t xml:space="preserve">Es sind also drei 5er, deswegen passt </w:t>
                                  </w:r>
                                  <w:r w:rsidR="00351B12">
                                    <w:rPr>
                                      <w:sz w:val="18"/>
                                      <w:szCs w:val="18"/>
                                    </w:rPr>
                                    <w:br/>
                                  </w:r>
                                  <w:r w:rsidRPr="00351B12">
                                    <w:rPr>
                                      <w:sz w:val="18"/>
                                      <w:szCs w:val="18"/>
                                    </w:rPr>
                                    <w:t>die Aufgabe 3 mal 5.</w:t>
                                  </w:r>
                                </w:p>
                                <w:p w14:paraId="4F1972BB" w14:textId="77777777" w:rsidR="002E0FA7" w:rsidRPr="00351B12" w:rsidRDefault="002E0FA7" w:rsidP="003C1F98">
                                  <w:pPr>
                                    <w:pStyle w:val="HandschriftVorlage"/>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90984" id="_x0000_s1165" type="#_x0000_t202" style="position:absolute;margin-left:205.35pt;margin-top:-7.8pt;width:191.65pt;height:58.8pt;z-index:251650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" fillcolor="#f2f2f2 [3052]" strokecolor="#d8d8d8 [2732]">
                      <v:shadow on="t" color="#bfbfbf [2412]" opacity="26214f" origin=".5,.5" offset="-.74836mm,-.74836mm"/>
                      <v:textbox>
                        <w:txbxContent>
                          <w:p w14:paraId="6DF79B9B" w14:textId="3BE955EB" w:rsidR="002E0FA7" w:rsidRPr="00351B12" w:rsidRDefault="002E0FA7" w:rsidP="003C1F98">
                            <w:pPr>
                              <w:pStyle w:val="HandschriftVorlage"/>
                              <w:rPr>
                                <w:sz w:val="18"/>
                                <w:szCs w:val="18"/>
                              </w:rPr>
                            </w:pPr>
                            <w:r w:rsidRPr="00351B12">
                              <w:rPr>
                                <w:sz w:val="18"/>
                                <w:szCs w:val="18"/>
                              </w:rPr>
                              <w:t xml:space="preserve">In einem Päckchen sind 5 Gummibärchen. Es sind insgesamt 3 Päckchen. </w:t>
                            </w:r>
                            <w:r w:rsidR="00351B12">
                              <w:rPr>
                                <w:sz w:val="18"/>
                                <w:szCs w:val="18"/>
                              </w:rPr>
                              <w:br/>
                            </w:r>
                            <w:r w:rsidRPr="00351B12">
                              <w:rPr>
                                <w:sz w:val="18"/>
                                <w:szCs w:val="18"/>
                              </w:rPr>
                              <w:t xml:space="preserve">Es sind also drei 5er, deswegen passt </w:t>
                            </w:r>
                            <w:r w:rsidR="00351B12">
                              <w:rPr>
                                <w:sz w:val="18"/>
                                <w:szCs w:val="18"/>
                              </w:rPr>
                              <w:br/>
                            </w:r>
                            <w:r w:rsidRPr="00351B12">
                              <w:rPr>
                                <w:sz w:val="18"/>
                                <w:szCs w:val="18"/>
                              </w:rPr>
                              <w:t>die Aufgabe 3 mal 5.</w:t>
                            </w:r>
                          </w:p>
                          <w:p w14:paraId="4F1972BB" w14:textId="77777777" w:rsidR="002E0FA7" w:rsidRPr="00351B12" w:rsidRDefault="002E0FA7" w:rsidP="003C1F98">
                            <w:pPr>
                              <w:pStyle w:val="HandschriftVorlage"/>
                              <w:rPr>
                                <w:sz w:val="18"/>
                                <w:szCs w:val="18"/>
                              </w:rPr>
                            </w:pPr>
                          </w:p>
                        </w:txbxContent>
                      </v:textbox>
                    </v:shape>
                  </w:pict>
                </mc:Fallback>
              </mc:AlternateContent>
            </w:r>
            <w:r w:rsidR="003C1F98" w:rsidRPr="009E31E5">
              <w:rPr>
                <w:b/>
                <w:bCs/>
                <w:noProof/>
              </w:rPr>
              <mc:AlternateContent>
                <mc:Choice Requires="wps">
                  <w:drawing>
                    <wp:anchor distT="0" distB="0" distL="114300" distR="114300" simplePos="0" relativeHeight="251650098" behindDoc="0" locked="0" layoutInCell="1" allowOverlap="1" wp14:anchorId="3DAE0461" wp14:editId="043A843F">
                      <wp:simplePos x="0" y="0"/>
                      <wp:positionH relativeFrom="column">
                        <wp:posOffset>-5612</wp:posOffset>
                      </wp:positionH>
                      <wp:positionV relativeFrom="paragraph">
                        <wp:posOffset>-105272</wp:posOffset>
                      </wp:positionV>
                      <wp:extent cx="2433955" cy="747000"/>
                      <wp:effectExtent l="63500" t="76200" r="29845" b="27940"/>
                      <wp:wrapNone/>
                      <wp:docPr id="152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747000"/>
                              </a:xfrm>
                              <a:prstGeom prst="rect">
                                <a:avLst/>
                              </a:prstGeom>
                              <a:solidFill>
                                <a:schemeClr val="bg1">
                                  <a:lumMod val="95000"/>
                                </a:schemeClr>
                              </a:solidFill>
                              <a:ln w="9525">
                                <a:solidFill>
                                  <a:schemeClr val="bg1">
                                    <a:lumMod val="85000"/>
                                  </a:schemeClr>
                                </a:solidFill>
                                <a:miter lim="800000"/>
                                <a:headEnd/>
                                <a:tailEnd/>
                              </a:ln>
                              <a:effectLst>
                                <a:outerShdw blurRad="38100" dist="38100" dir="13500000" algn="br" rotWithShape="0">
                                  <a:schemeClr val="bg1">
                                    <a:lumMod val="75000"/>
                                    <a:alpha val="40000"/>
                                  </a:schemeClr>
                                </a:outerShdw>
                              </a:effectLst>
                            </wps:spPr>
                            <wps:txbx>
                              <w:txbxContent>
                                <w:p w14:paraId="7F895CD6" w14:textId="34175E74" w:rsidR="002E0FA7" w:rsidRPr="00351B12" w:rsidRDefault="002E0FA7" w:rsidP="003C1F98">
                                  <w:pPr>
                                    <w:pStyle w:val="HandschriftVorlage"/>
                                    <w:rPr>
                                      <w:sz w:val="18"/>
                                      <w:szCs w:val="18"/>
                                    </w:rPr>
                                  </w:pPr>
                                  <w:r w:rsidRPr="00351B12">
                                    <w:rPr>
                                      <w:sz w:val="18"/>
                                      <w:szCs w:val="18"/>
                                    </w:rPr>
                                    <w:t xml:space="preserve">Ich sehe 3 Päckchen Gummibärchen. </w:t>
                                  </w:r>
                                  <w:r w:rsidRPr="00351B12">
                                    <w:rPr>
                                      <w:sz w:val="18"/>
                                      <w:szCs w:val="18"/>
                                    </w:rPr>
                                    <w:br/>
                                    <w:t xml:space="preserve">In jedem Päckchen sind 5 Gummibärchen. Es sind also drei 5er, deswegen passt die Aufgabe 3 mal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E0461" id="_x0000_s1166" type="#_x0000_t202" style="position:absolute;margin-left:-.45pt;margin-top:-8.3pt;width:191.65pt;height:58.8pt;z-index:251650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" fillcolor="#f2f2f2 [3052]" strokecolor="#d8d8d8 [2732]">
                      <v:shadow on="t" color="#bfbfbf [2412]" opacity="26214f" origin=".5,.5" offset="-.74836mm,-.74836mm"/>
                      <v:textbox>
                        <w:txbxContent>
                          <w:p w14:paraId="7F895CD6" w14:textId="34175E74" w:rsidR="002E0FA7" w:rsidRPr="00351B12" w:rsidRDefault="002E0FA7" w:rsidP="003C1F98">
                            <w:pPr>
                              <w:pStyle w:val="HandschriftVorlage"/>
                              <w:rPr>
                                <w:sz w:val="18"/>
                                <w:szCs w:val="18"/>
                              </w:rPr>
                            </w:pPr>
                            <w:r w:rsidRPr="00351B12">
                              <w:rPr>
                                <w:sz w:val="18"/>
                                <w:szCs w:val="18"/>
                              </w:rPr>
                              <w:t xml:space="preserve">Ich sehe 3 Päckchen Gummibärchen. </w:t>
                            </w:r>
                            <w:r w:rsidRPr="00351B12">
                              <w:rPr>
                                <w:sz w:val="18"/>
                                <w:szCs w:val="18"/>
                              </w:rPr>
                              <w:br/>
                              <w:t xml:space="preserve">In jedem Päckchen sind 5 Gummibärchen. Es sind also drei 5er, deswegen passt die Aufgabe 3 mal 5. </w:t>
                            </w:r>
                          </w:p>
                        </w:txbxContent>
                      </v:textbox>
                    </v:shape>
                  </w:pict>
                </mc:Fallback>
              </mc:AlternateContent>
            </w:r>
          </w:p>
          <w:p w14:paraId="160D54F5" w14:textId="77777777" w:rsidR="003C1F98" w:rsidRDefault="003C1F98" w:rsidP="002E0FA7">
            <w:pPr>
              <w:pStyle w:val="Text"/>
              <w:rPr>
                <w:noProof/>
              </w:rPr>
            </w:pPr>
          </w:p>
          <w:p w14:paraId="18810B1B" w14:textId="77777777" w:rsidR="003C1F98" w:rsidRDefault="003C1F98" w:rsidP="002E0FA7">
            <w:pPr>
              <w:pStyle w:val="Text"/>
              <w:rPr>
                <w:noProof/>
              </w:rPr>
            </w:pPr>
          </w:p>
          <w:p w14:paraId="2993C4F4" w14:textId="77777777" w:rsidR="003C1F98" w:rsidRPr="00E73313" w:rsidRDefault="003C1F98" w:rsidP="002E0FA7">
            <w:pPr>
              <w:pStyle w:val="Text"/>
              <w:rPr>
                <w:noProof/>
              </w:rPr>
            </w:pPr>
          </w:p>
        </w:tc>
      </w:tr>
    </w:tbl>
    <w:p w14:paraId="5C2D836D" w14:textId="77777777" w:rsidR="00EB4836" w:rsidRDefault="00EB4836">
      <w:pPr>
        <w:rPr>
          <w:b/>
          <w:bCs/>
        </w:rPr>
      </w:pPr>
      <w:r>
        <w:rPr>
          <w:b/>
          <w:bCs/>
        </w:rPr>
        <w:br w:type="page"/>
      </w:r>
    </w:p>
    <w:tbl>
      <w:tblPr>
        <w:tblStyle w:val="Tabellenraster"/>
        <w:tblW w:w="5253" w:type="pct"/>
        <w:tblInd w:w="-1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4913"/>
        <w:gridCol w:w="3444"/>
      </w:tblGrid>
      <w:tr w:rsidR="00226928" w14:paraId="4C397170" w14:textId="77777777" w:rsidTr="00ED1251">
        <w:trPr>
          <w:trHeight w:val="810"/>
        </w:trPr>
        <w:tc>
          <w:tcPr>
            <w:tcW w:w="1135" w:type="dxa"/>
            <w:tcBorders>
              <w:top w:val="dashSmallGap" w:sz="12" w:space="0" w:color="A6A6A6" w:themeColor="background1" w:themeShade="A6"/>
              <w:left w:val="dashSmallGap" w:sz="12" w:space="0" w:color="A6A6A6" w:themeColor="background1" w:themeShade="A6"/>
            </w:tcBorders>
          </w:tcPr>
          <w:p w14:paraId="64C1E642" w14:textId="77777777" w:rsidR="00226928" w:rsidRDefault="00226928" w:rsidP="00ED1251">
            <w:pPr>
              <w:pStyle w:val="berschrift2"/>
            </w:pPr>
            <w:r>
              <w:lastRenderedPageBreak/>
              <w:br w:type="page"/>
              <w:t xml:space="preserve"> </w:t>
            </w:r>
            <w:r>
              <w:rPr>
                <w:noProof/>
              </w:rPr>
              <w:drawing>
                <wp:inline distT="0" distB="0" distL="0" distR="0" wp14:anchorId="0F2F99E4" wp14:editId="302F813E">
                  <wp:extent cx="432000" cy="507396"/>
                  <wp:effectExtent l="0" t="0" r="0" b="63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31"/>
                          <a:stretch>
                            <a:fillRect/>
                          </a:stretch>
                        </pic:blipFill>
                        <pic:spPr>
                          <a:xfrm>
                            <a:off x="0" y="0"/>
                            <a:ext cx="432000" cy="507396"/>
                          </a:xfrm>
                          <a:prstGeom prst="rect">
                            <a:avLst/>
                          </a:prstGeom>
                        </pic:spPr>
                      </pic:pic>
                    </a:graphicData>
                  </a:graphic>
                </wp:inline>
              </w:drawing>
            </w:r>
          </w:p>
          <w:p w14:paraId="7DAB58A0" w14:textId="77777777" w:rsidR="00226928" w:rsidRPr="00432D20" w:rsidRDefault="00226928" w:rsidP="00ED1251"/>
        </w:tc>
        <w:tc>
          <w:tcPr>
            <w:tcW w:w="8362" w:type="dxa"/>
            <w:gridSpan w:val="2"/>
            <w:tcBorders>
              <w:top w:val="dashSmallGap" w:sz="12" w:space="0" w:color="A6A6A6" w:themeColor="background1" w:themeShade="A6"/>
              <w:right w:val="dashSmallGap" w:sz="12" w:space="0" w:color="A6A6A6" w:themeColor="background1" w:themeShade="A6"/>
            </w:tcBorders>
            <w:tcMar>
              <w:top w:w="85" w:type="dxa"/>
            </w:tcMar>
          </w:tcPr>
          <w:p w14:paraId="3173EC7C" w14:textId="77777777" w:rsidR="00226928" w:rsidRPr="00505C12" w:rsidRDefault="00226928" w:rsidP="00ED1251">
            <w:pPr>
              <w:pStyle w:val="berschrift1"/>
              <w:rPr>
                <w:sz w:val="6"/>
                <w:szCs w:val="6"/>
              </w:rPr>
            </w:pPr>
            <w:r w:rsidRPr="00AA3219">
              <w:t>Speicherkiste: Multiplizieren verstehen und erklären</w:t>
            </w:r>
          </w:p>
          <w:p w14:paraId="47441C5A" w14:textId="77777777" w:rsidR="00226928" w:rsidRDefault="00226928" w:rsidP="00ED1251">
            <w:pPr>
              <w:pStyle w:val="berschrift2"/>
            </w:pPr>
            <w:r>
              <w:t>So erklären wir, was Multiplikation bedeutet.</w:t>
            </w:r>
          </w:p>
          <w:p w14:paraId="1B00713A" w14:textId="77777777" w:rsidR="00226928" w:rsidRDefault="00226928" w:rsidP="00ED1251">
            <w:r>
              <w:t xml:space="preserve">Multiplizieren ist ein anderes Wort für Mal-Rechnen. </w:t>
            </w:r>
          </w:p>
          <w:p w14:paraId="7B049150" w14:textId="77777777" w:rsidR="00226928" w:rsidRPr="004A1039" w:rsidRDefault="00226928" w:rsidP="00ED1251">
            <w:r>
              <w:t>Es bedeutet, in Gruppen zu zählen so wie in diesen Beispielen:</w:t>
            </w:r>
          </w:p>
          <w:p w14:paraId="7947A2B2" w14:textId="77777777" w:rsidR="00226928" w:rsidRPr="00AA3219" w:rsidRDefault="00226928" w:rsidP="00ED1251"/>
        </w:tc>
      </w:tr>
      <w:tr w:rsidR="00226928" w14:paraId="5266EBB4" w14:textId="77777777" w:rsidTr="00ED1251">
        <w:trPr>
          <w:trHeight w:val="1273"/>
        </w:trPr>
        <w:tc>
          <w:tcPr>
            <w:tcW w:w="1135" w:type="dxa"/>
            <w:tcBorders>
              <w:left w:val="dashSmallGap" w:sz="12" w:space="0" w:color="A6A6A6" w:themeColor="background1" w:themeShade="A6"/>
            </w:tcBorders>
          </w:tcPr>
          <w:p w14:paraId="52C1A962" w14:textId="77777777" w:rsidR="00226928" w:rsidRPr="00644456" w:rsidRDefault="00226928" w:rsidP="00ED1251">
            <w:pPr>
              <w:pStyle w:val="bershrift5"/>
              <w:spacing w:line="240" w:lineRule="auto"/>
              <w:ind w:left="57"/>
              <w:rPr>
                <w:color w:val="7F7F7F" w:themeColor="text1" w:themeTint="80"/>
              </w:rPr>
            </w:pPr>
            <w:r w:rsidRPr="00644456">
              <w:rPr>
                <w:color w:val="7F7F7F" w:themeColor="text1" w:themeTint="80"/>
              </w:rPr>
              <w:t xml:space="preserve">Tipps: </w:t>
            </w:r>
            <w:r w:rsidRPr="00644456">
              <w:rPr>
                <w:color w:val="7F7F7F" w:themeColor="text1" w:themeTint="80"/>
              </w:rPr>
              <w:br/>
              <w:t xml:space="preserve">Aufgabe </w:t>
            </w:r>
            <w:r w:rsidRPr="00644456">
              <w:rPr>
                <w:color w:val="7F7F7F" w:themeColor="text1" w:themeTint="80"/>
              </w:rPr>
              <w:br/>
              <w:t>1.1 hilft</w:t>
            </w:r>
          </w:p>
          <w:p w14:paraId="6A8BEA51" w14:textId="77777777" w:rsidR="00226928" w:rsidRPr="00644456" w:rsidRDefault="00226928" w:rsidP="00ED1251">
            <w:pPr>
              <w:spacing w:line="240" w:lineRule="auto"/>
              <w:ind w:left="57"/>
              <w:jc w:val="both"/>
              <w:rPr>
                <w:color w:val="7F7F7F" w:themeColor="text1" w:themeTint="80"/>
                <w:sz w:val="14"/>
                <w:szCs w:val="14"/>
              </w:rPr>
            </w:pPr>
          </w:p>
          <w:p w14:paraId="14A91DD7" w14:textId="77777777" w:rsidR="00226928" w:rsidRPr="00644456" w:rsidRDefault="00226928" w:rsidP="00ED1251">
            <w:pPr>
              <w:pStyle w:val="berschrift5"/>
              <w:spacing w:line="240" w:lineRule="auto"/>
              <w:ind w:left="57"/>
              <w:jc w:val="both"/>
              <w:rPr>
                <w:color w:val="7F7F7F" w:themeColor="text1" w:themeTint="80"/>
              </w:rPr>
            </w:pPr>
          </w:p>
        </w:tc>
        <w:tc>
          <w:tcPr>
            <w:tcW w:w="4916" w:type="dxa"/>
          </w:tcPr>
          <w:p w14:paraId="36EA709C" w14:textId="77777777" w:rsidR="00226928" w:rsidRDefault="00226928" w:rsidP="00ED1251">
            <w:pPr>
              <w:pStyle w:val="HandschriftVorlage"/>
              <w:spacing w:line="360" w:lineRule="auto"/>
              <w:rPr>
                <w:noProof/>
              </w:rPr>
            </w:pPr>
            <w:r>
              <w:t xml:space="preserve">Ich sehe </w:t>
            </w:r>
            <w:r>
              <w:rPr>
                <w:noProof/>
              </w:rPr>
              <w:t xml:space="preserve">3 Würfel, immer ______________________ auf jedem Würfel. </w:t>
            </w:r>
          </w:p>
          <w:p w14:paraId="5AEEF0A7" w14:textId="77777777" w:rsidR="00226928" w:rsidRPr="00CD6267" w:rsidRDefault="00226928" w:rsidP="00ED1251">
            <w:pPr>
              <w:pStyle w:val="HandschriftVorlage"/>
              <w:spacing w:line="360" w:lineRule="auto"/>
              <w:rPr>
                <w:noProof/>
              </w:rPr>
            </w:pPr>
            <w:r>
              <w:rPr>
                <w:noProof/>
              </w:rPr>
              <w:t xml:space="preserve">Das sind </w:t>
            </w:r>
            <w:r w:rsidRPr="002D1681">
              <w:rPr>
                <w:noProof/>
                <w:u w:val="single"/>
              </w:rPr>
              <w:t>drei</w:t>
            </w:r>
            <w:r>
              <w:rPr>
                <w:noProof/>
              </w:rPr>
              <w:t xml:space="preserve"> </w:t>
            </w:r>
            <w:r w:rsidRPr="002D1681">
              <w:rPr>
                <w:noProof/>
                <w:u w:val="single"/>
              </w:rPr>
              <w:t>5er</w:t>
            </w:r>
            <w:r>
              <w:rPr>
                <w:noProof/>
              </w:rPr>
              <w:t>-Würfel.</w:t>
            </w:r>
          </w:p>
        </w:tc>
        <w:tc>
          <w:tcPr>
            <w:tcW w:w="3446" w:type="dxa"/>
            <w:tcBorders>
              <w:right w:val="dashSmallGap" w:sz="12" w:space="0" w:color="A6A6A6" w:themeColor="background1" w:themeShade="A6"/>
            </w:tcBorders>
          </w:tcPr>
          <w:p w14:paraId="1B932AA9" w14:textId="77777777" w:rsidR="00226928" w:rsidRDefault="00226928" w:rsidP="00ED1251">
            <w:pPr>
              <w:pStyle w:val="berschrift9"/>
            </w:pPr>
          </w:p>
          <w:p w14:paraId="77D84FC3" w14:textId="77777777" w:rsidR="00226928" w:rsidRDefault="00226928" w:rsidP="00ED1251">
            <w:pPr>
              <w:pStyle w:val="berschrift9"/>
            </w:pPr>
          </w:p>
          <w:p w14:paraId="4078D8C9" w14:textId="77777777" w:rsidR="00226928" w:rsidRDefault="00226928" w:rsidP="00ED1251">
            <w:pPr>
              <w:pStyle w:val="berschrift9"/>
            </w:pPr>
            <w:r>
              <w:rPr>
                <w:noProof/>
              </w:rPr>
              <w:drawing>
                <wp:inline distT="0" distB="0" distL="0" distR="0" wp14:anchorId="297DF0F4" wp14:editId="5F919AC7">
                  <wp:extent cx="437515" cy="424815"/>
                  <wp:effectExtent l="57150" t="57150" r="57785" b="70485"/>
                  <wp:docPr id="1877803357" name="Grafik 1877803357"/>
                  <wp:cNvGraphicFramePr/>
                  <a:graphic xmlns:a="http://schemas.openxmlformats.org/drawingml/2006/main">
                    <a:graphicData uri="http://schemas.openxmlformats.org/drawingml/2006/picture">
                      <pic:pic xmlns:pic="http://schemas.openxmlformats.org/drawingml/2006/picture">
                        <pic:nvPicPr>
                          <pic:cNvPr id="305" name="Bild 10"/>
                          <pic:cNvPicPr/>
                        </pic:nvPicPr>
                        <pic:blipFill>
                          <a:blip r:embed="rId16">
                            <a:extLst>
                              <a:ext uri="{28A0092B-C50C-407E-A947-70E740481C1C}">
                                <a14:useLocalDpi xmlns:a14="http://schemas.microsoft.com/office/drawing/2010/main" val="0"/>
                              </a:ext>
                            </a:extLst>
                          </a:blip>
                          <a:srcRect/>
                          <a:stretch>
                            <a:fillRect/>
                          </a:stretch>
                        </pic:blipFill>
                        <pic:spPr bwMode="auto">
                          <a:xfrm rot="20646137">
                            <a:off x="0" y="0"/>
                            <a:ext cx="437515" cy="424815"/>
                          </a:xfrm>
                          <a:prstGeom prst="rect">
                            <a:avLst/>
                          </a:prstGeom>
                          <a:noFill/>
                        </pic:spPr>
                      </pic:pic>
                    </a:graphicData>
                  </a:graphic>
                </wp:inline>
              </w:drawing>
            </w:r>
            <w:r>
              <w:rPr>
                <w:noProof/>
              </w:rPr>
              <w:drawing>
                <wp:inline distT="0" distB="0" distL="0" distR="0" wp14:anchorId="6FEBB1D6" wp14:editId="40124E03">
                  <wp:extent cx="437515" cy="424815"/>
                  <wp:effectExtent l="0" t="0" r="635" b="0"/>
                  <wp:docPr id="211510342" name="Grafik 211510342"/>
                  <wp:cNvGraphicFramePr/>
                  <a:graphic xmlns:a="http://schemas.openxmlformats.org/drawingml/2006/main">
                    <a:graphicData uri="http://schemas.openxmlformats.org/drawingml/2006/picture">
                      <pic:pic xmlns:pic="http://schemas.openxmlformats.org/drawingml/2006/picture">
                        <pic:nvPicPr>
                          <pic:cNvPr id="305" name="Bild 1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515" cy="424815"/>
                          </a:xfrm>
                          <a:prstGeom prst="rect">
                            <a:avLst/>
                          </a:prstGeom>
                          <a:noFill/>
                        </pic:spPr>
                      </pic:pic>
                    </a:graphicData>
                  </a:graphic>
                </wp:inline>
              </w:drawing>
            </w:r>
            <w:r>
              <w:rPr>
                <w:noProof/>
              </w:rPr>
              <w:drawing>
                <wp:inline distT="0" distB="0" distL="0" distR="0" wp14:anchorId="194798E4" wp14:editId="6AC12776">
                  <wp:extent cx="439200" cy="424800"/>
                  <wp:effectExtent l="95250" t="95250" r="94615" b="90170"/>
                  <wp:docPr id="1131898412" name="Grafik 1131898412"/>
                  <wp:cNvGraphicFramePr/>
                  <a:graphic xmlns:a="http://schemas.openxmlformats.org/drawingml/2006/main">
                    <a:graphicData uri="http://schemas.openxmlformats.org/drawingml/2006/picture">
                      <pic:pic xmlns:pic="http://schemas.openxmlformats.org/drawingml/2006/picture">
                        <pic:nvPicPr>
                          <pic:cNvPr id="305" name="Bild 10"/>
                          <pic:cNvPicPr/>
                        </pic:nvPicPr>
                        <pic:blipFill>
                          <a:blip r:embed="rId16">
                            <a:extLst>
                              <a:ext uri="{28A0092B-C50C-407E-A947-70E740481C1C}">
                                <a14:useLocalDpi xmlns:a14="http://schemas.microsoft.com/office/drawing/2010/main" val="0"/>
                              </a:ext>
                            </a:extLst>
                          </a:blip>
                          <a:srcRect/>
                          <a:stretch>
                            <a:fillRect/>
                          </a:stretch>
                        </pic:blipFill>
                        <pic:spPr bwMode="auto">
                          <a:xfrm rot="2116432">
                            <a:off x="0" y="0"/>
                            <a:ext cx="439200" cy="424800"/>
                          </a:xfrm>
                          <a:prstGeom prst="rect">
                            <a:avLst/>
                          </a:prstGeom>
                          <a:noFill/>
                        </pic:spPr>
                      </pic:pic>
                    </a:graphicData>
                  </a:graphic>
                </wp:inline>
              </w:drawing>
            </w:r>
          </w:p>
          <w:p w14:paraId="772174E7" w14:textId="77777777" w:rsidR="00226928" w:rsidRDefault="00226928" w:rsidP="00ED1251"/>
          <w:p w14:paraId="598EB29C" w14:textId="77777777" w:rsidR="00226928" w:rsidRDefault="00226928" w:rsidP="00ED1251"/>
        </w:tc>
      </w:tr>
      <w:tr w:rsidR="00226928" w14:paraId="419DC82C" w14:textId="77777777" w:rsidTr="00ED1251">
        <w:trPr>
          <w:trHeight w:val="1046"/>
        </w:trPr>
        <w:tc>
          <w:tcPr>
            <w:tcW w:w="1135" w:type="dxa"/>
            <w:tcBorders>
              <w:left w:val="dashSmallGap" w:sz="12" w:space="0" w:color="A6A6A6" w:themeColor="background1" w:themeShade="A6"/>
            </w:tcBorders>
          </w:tcPr>
          <w:p w14:paraId="516D3AD8" w14:textId="7261BD13" w:rsidR="00226928" w:rsidRPr="00644456" w:rsidRDefault="00226928" w:rsidP="00ED1251">
            <w:pPr>
              <w:pStyle w:val="bershrift5"/>
              <w:spacing w:line="240" w:lineRule="auto"/>
              <w:ind w:left="57"/>
              <w:rPr>
                <w:color w:val="7F7F7F" w:themeColor="text1" w:themeTint="80"/>
              </w:rPr>
            </w:pPr>
            <w:r>
              <w:rPr>
                <w:color w:val="7F7F7F" w:themeColor="text1" w:themeTint="80"/>
              </w:rPr>
              <w:t>2.</w:t>
            </w:r>
            <w:r>
              <w:rPr>
                <w:color w:val="7F7F7F" w:themeColor="text1" w:themeTint="80"/>
              </w:rPr>
              <w:t>5</w:t>
            </w:r>
            <w:r w:rsidRPr="00644456">
              <w:rPr>
                <w:color w:val="7F7F7F" w:themeColor="text1" w:themeTint="80"/>
              </w:rPr>
              <w:t xml:space="preserve"> hilft</w:t>
            </w:r>
          </w:p>
        </w:tc>
        <w:tc>
          <w:tcPr>
            <w:tcW w:w="4916" w:type="dxa"/>
          </w:tcPr>
          <w:p w14:paraId="6677643B" w14:textId="77777777" w:rsidR="00226928" w:rsidRDefault="00226928" w:rsidP="00ED1251">
            <w:pPr>
              <w:pStyle w:val="HandschriftVorlage"/>
              <w:spacing w:line="360" w:lineRule="auto"/>
              <w:rPr>
                <w:noProof/>
              </w:rPr>
            </w:pPr>
            <w:r>
              <w:t xml:space="preserve">Ich sehe </w:t>
            </w:r>
            <w:r>
              <w:rPr>
                <w:noProof/>
              </w:rPr>
              <w:t xml:space="preserve">_____ Reihen, mit jeweils </w:t>
            </w:r>
            <w:r w:rsidRPr="002D1681">
              <w:rPr>
                <w:noProof/>
                <w:u w:val="single"/>
              </w:rPr>
              <w:t>5</w:t>
            </w:r>
            <w:r>
              <w:rPr>
                <w:noProof/>
              </w:rPr>
              <w:t xml:space="preserve"> Punkten. </w:t>
            </w:r>
          </w:p>
          <w:p w14:paraId="0D4D1DA1" w14:textId="77777777" w:rsidR="00226928" w:rsidRDefault="00226928" w:rsidP="00ED1251">
            <w:pPr>
              <w:pStyle w:val="HandschriftVorlage"/>
              <w:spacing w:line="360" w:lineRule="auto"/>
              <w:rPr>
                <w:noProof/>
              </w:rPr>
            </w:pPr>
            <w:r>
              <w:rPr>
                <w:noProof/>
              </w:rPr>
              <w:t xml:space="preserve">Das sind __________  ___er-Reihen. </w:t>
            </w:r>
          </w:p>
        </w:tc>
        <w:tc>
          <w:tcPr>
            <w:tcW w:w="3446" w:type="dxa"/>
            <w:tcBorders>
              <w:right w:val="dashSmallGap" w:sz="12" w:space="0" w:color="A6A6A6" w:themeColor="background1" w:themeShade="A6"/>
            </w:tcBorders>
          </w:tcPr>
          <w:p w14:paraId="62765612" w14:textId="77777777" w:rsidR="00226928" w:rsidRDefault="00226928" w:rsidP="00ED1251">
            <w:pPr>
              <w:pStyle w:val="berschrift9"/>
              <w:rPr>
                <w:noProof/>
              </w:rPr>
            </w:pPr>
          </w:p>
          <w:p w14:paraId="70D0CD4C" w14:textId="77777777" w:rsidR="00226928" w:rsidRDefault="00226928" w:rsidP="00ED1251">
            <w:pPr>
              <w:pStyle w:val="berschrift9"/>
              <w:rPr>
                <w:noProof/>
              </w:rPr>
            </w:pPr>
          </w:p>
          <w:p w14:paraId="1560D7DF" w14:textId="77777777" w:rsidR="00226928" w:rsidRDefault="00226928" w:rsidP="00ED1251">
            <w:pPr>
              <w:pStyle w:val="berschrift9"/>
              <w:rPr>
                <w:noProof/>
              </w:rPr>
            </w:pPr>
            <w:r>
              <w:rPr>
                <w:noProof/>
              </w:rPr>
              <w:drawing>
                <wp:inline distT="0" distB="0" distL="0" distR="0" wp14:anchorId="0F13C265" wp14:editId="04155F15">
                  <wp:extent cx="994728" cy="521758"/>
                  <wp:effectExtent l="0" t="0" r="0" b="0"/>
                  <wp:docPr id="395608136" name="Grafik 39560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96806" cy="522848"/>
                          </a:xfrm>
                          <a:prstGeom prst="rect">
                            <a:avLst/>
                          </a:prstGeom>
                        </pic:spPr>
                      </pic:pic>
                    </a:graphicData>
                  </a:graphic>
                </wp:inline>
              </w:drawing>
            </w:r>
          </w:p>
          <w:p w14:paraId="3F4631D8" w14:textId="77777777" w:rsidR="00226928" w:rsidRDefault="00226928" w:rsidP="00ED1251"/>
          <w:p w14:paraId="02F30F47" w14:textId="77777777" w:rsidR="00226928" w:rsidRPr="00711B95" w:rsidRDefault="00226928" w:rsidP="00ED1251"/>
        </w:tc>
      </w:tr>
      <w:tr w:rsidR="00226928" w14:paraId="39B8627F" w14:textId="77777777" w:rsidTr="00ED1251">
        <w:tc>
          <w:tcPr>
            <w:tcW w:w="1135" w:type="dxa"/>
            <w:tcBorders>
              <w:left w:val="dashSmallGap" w:sz="12" w:space="0" w:color="A6A6A6" w:themeColor="background1" w:themeShade="A6"/>
            </w:tcBorders>
          </w:tcPr>
          <w:p w14:paraId="5D150E5C" w14:textId="77777777" w:rsidR="00226928" w:rsidRPr="00644456" w:rsidRDefault="00226928" w:rsidP="00ED1251">
            <w:pPr>
              <w:pStyle w:val="bershrift5"/>
              <w:spacing w:line="240" w:lineRule="auto"/>
              <w:ind w:left="57"/>
              <w:rPr>
                <w:color w:val="7F7F7F" w:themeColor="text1" w:themeTint="80"/>
              </w:rPr>
            </w:pPr>
            <w:r>
              <w:rPr>
                <w:color w:val="7F7F7F" w:themeColor="text1" w:themeTint="80"/>
              </w:rPr>
              <w:t>3</w:t>
            </w:r>
            <w:r w:rsidRPr="00644456">
              <w:rPr>
                <w:color w:val="7F7F7F" w:themeColor="text1" w:themeTint="80"/>
              </w:rPr>
              <w:t>.2 hilft</w:t>
            </w:r>
          </w:p>
        </w:tc>
        <w:tc>
          <w:tcPr>
            <w:tcW w:w="4916" w:type="dxa"/>
          </w:tcPr>
          <w:p w14:paraId="0BD4D01E" w14:textId="77777777" w:rsidR="00226928" w:rsidRDefault="00226928" w:rsidP="00ED1251">
            <w:pPr>
              <w:pStyle w:val="HandschriftVorlage"/>
              <w:spacing w:line="360" w:lineRule="auto"/>
              <w:rPr>
                <w:noProof/>
              </w:rPr>
            </w:pPr>
            <w:r>
              <w:t xml:space="preserve">Ich sehe </w:t>
            </w:r>
            <w:r>
              <w:rPr>
                <w:noProof/>
              </w:rPr>
              <w:t xml:space="preserve">____ Schritte,  </w:t>
            </w:r>
          </w:p>
          <w:p w14:paraId="7E40C990" w14:textId="77777777" w:rsidR="00226928" w:rsidRDefault="00226928" w:rsidP="00ED1251">
            <w:pPr>
              <w:pStyle w:val="HandschriftVorlage"/>
              <w:spacing w:line="360" w:lineRule="auto"/>
              <w:rPr>
                <w:noProof/>
              </w:rPr>
            </w:pPr>
            <w:r>
              <w:rPr>
                <w:noProof/>
              </w:rPr>
              <w:t xml:space="preserve">jeder Schritt hat die Größe ____. </w:t>
            </w:r>
          </w:p>
          <w:p w14:paraId="1681A222" w14:textId="77777777" w:rsidR="00226928" w:rsidRDefault="00226928" w:rsidP="00ED1251">
            <w:pPr>
              <w:pStyle w:val="HandschriftVorlage"/>
              <w:spacing w:line="360" w:lineRule="auto"/>
              <w:rPr>
                <w:noProof/>
              </w:rPr>
            </w:pPr>
            <w:r>
              <w:rPr>
                <w:noProof/>
              </w:rPr>
              <w:t>Das sind ________  __er-_____________.</w:t>
            </w:r>
          </w:p>
          <w:p w14:paraId="0635BFC2" w14:textId="77777777" w:rsidR="00226928" w:rsidRDefault="00226928" w:rsidP="00ED1251"/>
        </w:tc>
        <w:tc>
          <w:tcPr>
            <w:tcW w:w="3446" w:type="dxa"/>
            <w:tcBorders>
              <w:right w:val="dashSmallGap" w:sz="12" w:space="0" w:color="A6A6A6" w:themeColor="background1" w:themeShade="A6"/>
            </w:tcBorders>
          </w:tcPr>
          <w:p w14:paraId="570A1AF1" w14:textId="77777777" w:rsidR="00226928" w:rsidRPr="00B020AA" w:rsidRDefault="00226928" w:rsidP="00ED1251">
            <w:pPr>
              <w:rPr>
                <w:noProof/>
                <w:color w:val="FF00FF"/>
              </w:rPr>
            </w:pPr>
            <w:r>
              <w:rPr>
                <w:noProof/>
              </w:rPr>
              <mc:AlternateContent>
                <mc:Choice Requires="wpg">
                  <w:drawing>
                    <wp:anchor distT="0" distB="0" distL="114300" distR="114300" simplePos="0" relativeHeight="252389712" behindDoc="0" locked="0" layoutInCell="1" allowOverlap="1" wp14:anchorId="42ED598F" wp14:editId="26918DE1">
                      <wp:simplePos x="0" y="0"/>
                      <wp:positionH relativeFrom="column">
                        <wp:posOffset>69374</wp:posOffset>
                      </wp:positionH>
                      <wp:positionV relativeFrom="paragraph">
                        <wp:posOffset>575628</wp:posOffset>
                      </wp:positionV>
                      <wp:extent cx="1542573" cy="235585"/>
                      <wp:effectExtent l="0" t="0" r="0" b="5715"/>
                      <wp:wrapNone/>
                      <wp:docPr id="585550508" name="Gruppieren 118"/>
                      <wp:cNvGraphicFramePr/>
                      <a:graphic xmlns:a="http://schemas.openxmlformats.org/drawingml/2006/main">
                        <a:graphicData uri="http://schemas.microsoft.com/office/word/2010/wordprocessingGroup">
                          <wpg:wgp>
                            <wpg:cNvGrpSpPr/>
                            <wpg:grpSpPr>
                              <a:xfrm>
                                <a:off x="0" y="0"/>
                                <a:ext cx="1542573" cy="235585"/>
                                <a:chOff x="0" y="-2699"/>
                                <a:chExt cx="1542989" cy="235743"/>
                              </a:xfrm>
                            </wpg:grpSpPr>
                            <wps:wsp>
                              <wps:cNvPr id="50438708" name="Textfeld 117"/>
                              <wps:cNvSpPr txBox="1"/>
                              <wps:spPr>
                                <a:xfrm>
                                  <a:off x="0" y="0"/>
                                  <a:ext cx="163830" cy="214313"/>
                                </a:xfrm>
                                <a:prstGeom prst="rect">
                                  <a:avLst/>
                                </a:prstGeom>
                                <a:solidFill>
                                  <a:schemeClr val="lt1"/>
                                </a:solidFill>
                                <a:ln w="6350">
                                  <a:noFill/>
                                </a:ln>
                              </wps:spPr>
                              <wps:txbx>
                                <w:txbxContent>
                                  <w:p w14:paraId="0B7B5501" w14:textId="77777777" w:rsidR="00226928" w:rsidRDefault="00226928" w:rsidP="00226928">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240459652" name="Textfeld 117"/>
                              <wps:cNvSpPr txBox="1"/>
                              <wps:spPr>
                                <a:xfrm>
                                  <a:off x="628650" y="-2699"/>
                                  <a:ext cx="257175" cy="235743"/>
                                </a:xfrm>
                                <a:prstGeom prst="rect">
                                  <a:avLst/>
                                </a:prstGeom>
                                <a:solidFill>
                                  <a:schemeClr val="lt1"/>
                                </a:solidFill>
                                <a:ln w="6350">
                                  <a:noFill/>
                                </a:ln>
                              </wps:spPr>
                              <wps:txbx>
                                <w:txbxContent>
                                  <w:p w14:paraId="1578B047" w14:textId="77777777" w:rsidR="00226928" w:rsidRDefault="00226928" w:rsidP="00226928">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802549716" name="Textfeld 117"/>
                              <wps:cNvSpPr txBox="1"/>
                              <wps:spPr>
                                <a:xfrm>
                                  <a:off x="1314389" y="0"/>
                                  <a:ext cx="228600" cy="200025"/>
                                </a:xfrm>
                                <a:prstGeom prst="rect">
                                  <a:avLst/>
                                </a:prstGeom>
                                <a:solidFill>
                                  <a:schemeClr val="lt1"/>
                                </a:solidFill>
                                <a:ln w="6350">
                                  <a:noFill/>
                                </a:ln>
                              </wps:spPr>
                              <wps:txbx>
                                <w:txbxContent>
                                  <w:p w14:paraId="520F4E03" w14:textId="77777777" w:rsidR="00226928" w:rsidRDefault="00226928" w:rsidP="00226928">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ED598F" id="_x0000_s1167" style="position:absolute;margin-left:5.45pt;margin-top:45.35pt;width:121.45pt;height:18.55pt;z-index:252389712;mso-width-relative:margin" coordorigin=",-26" coordsize="15429,2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">
                      <v:shape id="Textfeld 117" o:spid="_x0000_s1168"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" fillcolor="white [3201]" stroked="f" strokeweight=".5pt">
                        <v:textbox inset="1mm,.5mm,0,0">
                          <w:txbxContent>
                            <w:p w14:paraId="0B7B5501" w14:textId="77777777" w:rsidR="00226928" w:rsidRDefault="00226928" w:rsidP="00226928">
                              <w:pPr>
                                <w:pStyle w:val="Text"/>
                              </w:pPr>
                              <w:r>
                                <w:t>0</w:t>
                              </w:r>
                            </w:p>
                          </w:txbxContent>
                        </v:textbox>
                      </v:shape>
                      <v:shape id="Textfeld 117" o:spid="_x0000_s1169" type="#_x0000_t202" style="position:absolute;left:6286;top:-26;width:2572;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" fillcolor="white [3201]" stroked="f" strokeweight=".5pt">
                        <v:textbox inset="1mm,.5mm,0,1mm">
                          <w:txbxContent>
                            <w:p w14:paraId="1578B047" w14:textId="77777777" w:rsidR="00226928" w:rsidRDefault="00226928" w:rsidP="00226928">
                              <w:pPr>
                                <w:pStyle w:val="Text"/>
                              </w:pPr>
                              <w:r>
                                <w:t>10</w:t>
                              </w:r>
                            </w:p>
                          </w:txbxContent>
                        </v:textbox>
                      </v:shape>
                      <v:shape id="Textfeld 117" o:spid="_x0000_s1170" type="#_x0000_t202" style="position:absolute;left:13143;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" fillcolor="white [3201]" stroked="f" strokeweight=".5pt">
                        <v:textbox inset="1mm,.5mm,0,0">
                          <w:txbxContent>
                            <w:p w14:paraId="520F4E03" w14:textId="77777777" w:rsidR="00226928" w:rsidRDefault="00226928" w:rsidP="00226928">
                              <w:pPr>
                                <w:pStyle w:val="Text"/>
                              </w:pPr>
                              <w:r>
                                <w:t>20</w:t>
                              </w:r>
                            </w:p>
                          </w:txbxContent>
                        </v:textbox>
                      </v:shape>
                    </v:group>
                  </w:pict>
                </mc:Fallback>
              </mc:AlternateContent>
            </w:r>
            <w:r w:rsidRPr="00B020AA">
              <w:rPr>
                <w:noProof/>
                <w:color w:val="FF00FF"/>
              </w:rPr>
              <mc:AlternateContent>
                <mc:Choice Requires="wps">
                  <w:drawing>
                    <wp:anchor distT="45720" distB="45720" distL="114300" distR="114300" simplePos="0" relativeHeight="252381520" behindDoc="0" locked="0" layoutInCell="1" allowOverlap="1" wp14:anchorId="38FCBCCB" wp14:editId="52E3793C">
                      <wp:simplePos x="0" y="0"/>
                      <wp:positionH relativeFrom="column">
                        <wp:posOffset>0</wp:posOffset>
                      </wp:positionH>
                      <wp:positionV relativeFrom="paragraph">
                        <wp:posOffset>0</wp:posOffset>
                      </wp:positionV>
                      <wp:extent cx="2078355" cy="1404620"/>
                      <wp:effectExtent l="0" t="0" r="4445" b="1270"/>
                      <wp:wrapSquare wrapText="bothSides"/>
                      <wp:docPr id="6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404620"/>
                              </a:xfrm>
                              <a:prstGeom prst="rect">
                                <a:avLst/>
                              </a:prstGeom>
                              <a:solidFill>
                                <a:srgbClr val="FFFFFF"/>
                              </a:solidFill>
                              <a:ln w="9525">
                                <a:noFill/>
                                <a:miter lim="800000"/>
                                <a:headEnd/>
                                <a:tailEnd/>
                              </a:ln>
                            </wps:spPr>
                            <wps:txbx>
                              <w:txbxContent>
                                <w:p w14:paraId="3030A81A" w14:textId="77777777" w:rsidR="00226928" w:rsidRDefault="00226928" w:rsidP="00226928"/>
                                <w:p w14:paraId="55ADAD35" w14:textId="77777777" w:rsidR="00226928" w:rsidRDefault="00226928" w:rsidP="00226928"/>
                                <w:p w14:paraId="02DABA33" w14:textId="77777777" w:rsidR="00226928" w:rsidRDefault="00226928" w:rsidP="00226928"/>
                                <w:p w14:paraId="1C25F83E" w14:textId="77777777" w:rsidR="00226928" w:rsidRDefault="00226928" w:rsidP="00226928">
                                  <w:r>
                                    <w:rPr>
                                      <w:noProof/>
                                    </w:rPr>
                                    <w:drawing>
                                      <wp:inline distT="0" distB="0" distL="0" distR="0" wp14:anchorId="77B12176" wp14:editId="615DB2E3">
                                        <wp:extent cx="1978342" cy="498673"/>
                                        <wp:effectExtent l="0" t="0" r="3175" b="0"/>
                                        <wp:docPr id="1407906555" name="Grafik 1407906555"/>
                                        <wp:cNvGraphicFramePr/>
                                        <a:graphic xmlns:a="http://schemas.openxmlformats.org/drawingml/2006/main">
                                          <a:graphicData uri="http://schemas.openxmlformats.org/drawingml/2006/picture">
                                            <pic:pic xmlns:pic="http://schemas.openxmlformats.org/drawingml/2006/picture">
                                              <pic:nvPicPr>
                                                <pic:cNvPr id="508" name="Grafik 508"/>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4555" cy="51788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CBCCB" id="_x0000_s1171" type="#_x0000_t202" style="position:absolute;margin-left:0;margin-top:0;width:163.65pt;height:110.6pt;z-index:25238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" stroked="f">
                      <v:textbox style="mso-fit-shape-to-text:t">
                        <w:txbxContent>
                          <w:p w14:paraId="3030A81A" w14:textId="77777777" w:rsidR="00226928" w:rsidRDefault="00226928" w:rsidP="00226928"/>
                          <w:p w14:paraId="55ADAD35" w14:textId="77777777" w:rsidR="00226928" w:rsidRDefault="00226928" w:rsidP="00226928"/>
                          <w:p w14:paraId="02DABA33" w14:textId="77777777" w:rsidR="00226928" w:rsidRDefault="00226928" w:rsidP="00226928"/>
                          <w:p w14:paraId="1C25F83E" w14:textId="77777777" w:rsidR="00226928" w:rsidRDefault="00226928" w:rsidP="00226928">
                            <w:r>
                              <w:rPr>
                                <w:noProof/>
                              </w:rPr>
                              <w:drawing>
                                <wp:inline distT="0" distB="0" distL="0" distR="0" wp14:anchorId="77B12176" wp14:editId="615DB2E3">
                                  <wp:extent cx="1978342" cy="498673"/>
                                  <wp:effectExtent l="0" t="0" r="3175" b="0"/>
                                  <wp:docPr id="1407906555" name="Grafik 1407906555"/>
                                  <wp:cNvGraphicFramePr/>
                                  <a:graphic xmlns:a="http://schemas.openxmlformats.org/drawingml/2006/main">
                                    <a:graphicData uri="http://schemas.openxmlformats.org/drawingml/2006/picture">
                                      <pic:pic xmlns:pic="http://schemas.openxmlformats.org/drawingml/2006/picture">
                                        <pic:nvPicPr>
                                          <pic:cNvPr id="508" name="Grafik 508"/>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4555" cy="517884"/>
                                          </a:xfrm>
                                          <a:prstGeom prst="rect">
                                            <a:avLst/>
                                          </a:prstGeom>
                                          <a:noFill/>
                                          <a:ln>
                                            <a:noFill/>
                                          </a:ln>
                                        </pic:spPr>
                                      </pic:pic>
                                    </a:graphicData>
                                  </a:graphic>
                                </wp:inline>
                              </w:drawing>
                            </w:r>
                          </w:p>
                        </w:txbxContent>
                      </v:textbox>
                      <w10:wrap type="square"/>
                    </v:shape>
                  </w:pict>
                </mc:Fallback>
              </mc:AlternateContent>
            </w:r>
          </w:p>
        </w:tc>
      </w:tr>
      <w:tr w:rsidR="00226928" w14:paraId="7C949C54" w14:textId="77777777" w:rsidTr="00ED1251">
        <w:tc>
          <w:tcPr>
            <w:tcW w:w="1135" w:type="dxa"/>
            <w:tcBorders>
              <w:left w:val="dashSmallGap" w:sz="12" w:space="0" w:color="A6A6A6" w:themeColor="background1" w:themeShade="A6"/>
            </w:tcBorders>
          </w:tcPr>
          <w:p w14:paraId="71A77EE5" w14:textId="77777777" w:rsidR="00226928" w:rsidRPr="00644456" w:rsidRDefault="00226928" w:rsidP="00ED1251">
            <w:pPr>
              <w:pStyle w:val="bershrift5"/>
              <w:spacing w:line="240" w:lineRule="auto"/>
              <w:ind w:left="57"/>
              <w:rPr>
                <w:color w:val="7F7F7F" w:themeColor="text1" w:themeTint="80"/>
              </w:rPr>
            </w:pPr>
          </w:p>
        </w:tc>
        <w:tc>
          <w:tcPr>
            <w:tcW w:w="4916" w:type="dxa"/>
            <w:tcBorders>
              <w:right w:val="single" w:sz="4" w:space="0" w:color="BFBFBF" w:themeColor="background1" w:themeShade="BF"/>
            </w:tcBorders>
          </w:tcPr>
          <w:p w14:paraId="41BC1273" w14:textId="77777777" w:rsidR="00226928" w:rsidRDefault="00226928" w:rsidP="00ED1251">
            <w:pPr>
              <w:pStyle w:val="HandschriftVorlage"/>
              <w:spacing w:line="360" w:lineRule="auto"/>
            </w:pPr>
            <w:r>
              <w:t>Ich sehe ____________________________</w:t>
            </w:r>
            <w:proofErr w:type="gramStart"/>
            <w:r>
              <w:t>_ .</w:t>
            </w:r>
            <w:proofErr w:type="gramEnd"/>
            <w:r>
              <w:t xml:space="preserve"> </w:t>
            </w:r>
            <w:r>
              <w:br/>
              <w:t>____________________________________</w:t>
            </w:r>
          </w:p>
          <w:p w14:paraId="671C97F9" w14:textId="77777777" w:rsidR="00226928" w:rsidRDefault="00226928" w:rsidP="00ED1251">
            <w:pPr>
              <w:pStyle w:val="HandschriftVorlage"/>
            </w:pPr>
            <w:r>
              <w:t xml:space="preserve">Das sind drei 5er-Gruppen. </w:t>
            </w:r>
            <w:r>
              <w:br/>
            </w:r>
          </w:p>
          <w:p w14:paraId="4EFF0F43" w14:textId="77777777" w:rsidR="00226928" w:rsidRDefault="00226928" w:rsidP="00ED1251">
            <w:pPr>
              <w:rPr>
                <w:noProof/>
              </w:rPr>
            </w:pPr>
            <w:r>
              <w:rPr>
                <w:noProof/>
              </w:rPr>
              <w:t xml:space="preserve">Auf allen Bildern sehe ich </w:t>
            </w:r>
            <w:r w:rsidRPr="007E6223">
              <w:rPr>
                <w:noProof/>
                <w:color w:val="7F7F7F" w:themeColor="text1" w:themeTint="80"/>
              </w:rPr>
              <w:t>___________</w:t>
            </w:r>
            <w:r>
              <w:rPr>
                <w:noProof/>
              </w:rPr>
              <w:t xml:space="preserve">-Gruppen. </w:t>
            </w:r>
          </w:p>
        </w:tc>
        <w:tc>
          <w:tcPr>
            <w:tcW w:w="3446" w:type="dxa"/>
            <w:tcBorders>
              <w:top w:val="single" w:sz="4" w:space="0" w:color="BFBFBF" w:themeColor="background1" w:themeShade="BF"/>
              <w:left w:val="single" w:sz="4" w:space="0" w:color="BFBFBF" w:themeColor="background1" w:themeShade="BF"/>
              <w:bottom w:val="single" w:sz="4" w:space="0" w:color="BFBFBF" w:themeColor="background1" w:themeShade="BF"/>
              <w:right w:val="dashSmallGap" w:sz="12" w:space="0" w:color="A6A6A6" w:themeColor="background1" w:themeShade="A6"/>
            </w:tcBorders>
          </w:tcPr>
          <w:p w14:paraId="29F95515" w14:textId="77777777" w:rsidR="00226928" w:rsidRDefault="00226928" w:rsidP="00ED1251">
            <w:pPr>
              <w:rPr>
                <w:noProof/>
              </w:rPr>
            </w:pPr>
            <w:r>
              <w:rPr>
                <w:noProof/>
              </w:rPr>
              <w:t>E</w:t>
            </w:r>
            <w:r w:rsidRPr="00435539">
              <w:rPr>
                <w:noProof/>
              </w:rPr>
              <w:t xml:space="preserve">igenes Bild zur Aufgabe </w:t>
            </w:r>
            <w:r w:rsidRPr="00B678A7">
              <w:rPr>
                <w:rFonts w:ascii="Comic Sans MS" w:hAnsi="Comic Sans MS"/>
                <w:b/>
                <w:bCs/>
                <w:noProof/>
                <w:sz w:val="24"/>
                <w:szCs w:val="24"/>
              </w:rPr>
              <w:t xml:space="preserve">3 </w:t>
            </w:r>
            <w:r w:rsidRPr="00B678A7">
              <w:rPr>
                <w:rFonts w:ascii="Comic Sans MS" w:hAnsi="Comic Sans MS" w:cs="Calibri"/>
                <w:b/>
                <w:bCs/>
                <w:noProof/>
                <w:sz w:val="24"/>
                <w:szCs w:val="24"/>
              </w:rPr>
              <w:t>∙</w:t>
            </w:r>
            <w:r w:rsidRPr="00B678A7">
              <w:rPr>
                <w:rFonts w:ascii="Comic Sans MS" w:hAnsi="Comic Sans MS"/>
                <w:b/>
                <w:bCs/>
                <w:noProof/>
                <w:sz w:val="24"/>
                <w:szCs w:val="24"/>
              </w:rPr>
              <w:t xml:space="preserve"> 5</w:t>
            </w:r>
            <w:r>
              <w:rPr>
                <w:noProof/>
              </w:rPr>
              <w:t>:</w:t>
            </w:r>
          </w:p>
          <w:p w14:paraId="5D41D501" w14:textId="77777777" w:rsidR="00226928" w:rsidRDefault="00226928" w:rsidP="00ED1251">
            <w:pPr>
              <w:rPr>
                <w:noProof/>
              </w:rPr>
            </w:pPr>
          </w:p>
          <w:p w14:paraId="4195610D" w14:textId="77777777" w:rsidR="00226928" w:rsidRDefault="00226928" w:rsidP="00ED1251">
            <w:pPr>
              <w:rPr>
                <w:noProof/>
              </w:rPr>
            </w:pPr>
          </w:p>
          <w:p w14:paraId="1AB919D3" w14:textId="77777777" w:rsidR="00226928" w:rsidRDefault="00226928" w:rsidP="00ED1251">
            <w:pPr>
              <w:rPr>
                <w:noProof/>
              </w:rPr>
            </w:pPr>
          </w:p>
          <w:p w14:paraId="4A206EEC" w14:textId="77777777" w:rsidR="00226928" w:rsidRDefault="00226928" w:rsidP="00ED1251">
            <w:pPr>
              <w:rPr>
                <w:noProof/>
              </w:rPr>
            </w:pPr>
          </w:p>
          <w:p w14:paraId="594C2136" w14:textId="77777777" w:rsidR="00226928" w:rsidRDefault="00226928" w:rsidP="00ED1251">
            <w:pPr>
              <w:rPr>
                <w:noProof/>
              </w:rPr>
            </w:pPr>
          </w:p>
          <w:p w14:paraId="58A2E769" w14:textId="77777777" w:rsidR="00226928" w:rsidRPr="00435539" w:rsidRDefault="00226928" w:rsidP="00ED1251">
            <w:pPr>
              <w:rPr>
                <w:noProof/>
              </w:rPr>
            </w:pPr>
            <w:r w:rsidRPr="00435539">
              <w:rPr>
                <w:noProof/>
              </w:rPr>
              <w:t xml:space="preserve"> </w:t>
            </w:r>
          </w:p>
        </w:tc>
      </w:tr>
      <w:tr w:rsidR="00226928" w14:paraId="1D5DDA7B" w14:textId="77777777" w:rsidTr="00ED1251">
        <w:tc>
          <w:tcPr>
            <w:tcW w:w="1135" w:type="dxa"/>
            <w:tcBorders>
              <w:left w:val="dashSmallGap" w:sz="12" w:space="0" w:color="A6A6A6" w:themeColor="background1" w:themeShade="A6"/>
            </w:tcBorders>
          </w:tcPr>
          <w:p w14:paraId="6C3E4603" w14:textId="77777777" w:rsidR="00226928" w:rsidRPr="00644456" w:rsidRDefault="00226928" w:rsidP="00ED1251">
            <w:pPr>
              <w:pStyle w:val="bershrift5"/>
              <w:spacing w:line="240" w:lineRule="auto"/>
              <w:ind w:left="57"/>
              <w:rPr>
                <w:color w:val="7F7F7F" w:themeColor="text1" w:themeTint="80"/>
              </w:rPr>
            </w:pPr>
          </w:p>
        </w:tc>
        <w:tc>
          <w:tcPr>
            <w:tcW w:w="8362" w:type="dxa"/>
            <w:gridSpan w:val="2"/>
            <w:tcBorders>
              <w:right w:val="dashSmallGap" w:sz="12" w:space="0" w:color="A6A6A6" w:themeColor="background1" w:themeShade="A6"/>
            </w:tcBorders>
          </w:tcPr>
          <w:p w14:paraId="2C10D8E7" w14:textId="77777777" w:rsidR="00226928" w:rsidRPr="00D63B64" w:rsidRDefault="00226928" w:rsidP="00ED1251">
            <w:pPr>
              <w:rPr>
                <w:noProof/>
              </w:rPr>
            </w:pPr>
            <w:r>
              <w:rPr>
                <w:noProof/>
              </w:rPr>
              <w:t>Dazu passt die Aufgabe</w:t>
            </w:r>
            <w:r w:rsidRPr="007E6223">
              <w:rPr>
                <w:noProof/>
                <w:color w:val="7F7F7F" w:themeColor="text1" w:themeTint="80"/>
              </w:rPr>
              <w:t xml:space="preserve"> _______________</w:t>
            </w:r>
          </w:p>
        </w:tc>
      </w:tr>
      <w:tr w:rsidR="00226928" w14:paraId="588F80CD" w14:textId="77777777" w:rsidTr="00ED1251">
        <w:tc>
          <w:tcPr>
            <w:tcW w:w="1135" w:type="dxa"/>
            <w:tcBorders>
              <w:left w:val="dashSmallGap" w:sz="12" w:space="0" w:color="A6A6A6" w:themeColor="background1" w:themeShade="A6"/>
            </w:tcBorders>
          </w:tcPr>
          <w:p w14:paraId="34935BE1" w14:textId="77777777" w:rsidR="00226928" w:rsidRPr="00644456" w:rsidRDefault="00226928" w:rsidP="00ED1251">
            <w:pPr>
              <w:pStyle w:val="bershrift5"/>
              <w:spacing w:line="240" w:lineRule="auto"/>
              <w:ind w:left="57"/>
              <w:rPr>
                <w:color w:val="7F7F7F" w:themeColor="text1" w:themeTint="80"/>
              </w:rPr>
            </w:pPr>
          </w:p>
        </w:tc>
        <w:tc>
          <w:tcPr>
            <w:tcW w:w="8362" w:type="dxa"/>
            <w:gridSpan w:val="2"/>
            <w:tcBorders>
              <w:right w:val="dashSmallGap" w:sz="12" w:space="0" w:color="A6A6A6" w:themeColor="background1" w:themeShade="A6"/>
            </w:tcBorders>
          </w:tcPr>
          <w:p w14:paraId="14388D40" w14:textId="77777777" w:rsidR="00226928" w:rsidRPr="007C7978" w:rsidRDefault="00226928" w:rsidP="00ED1251"/>
        </w:tc>
      </w:tr>
      <w:tr w:rsidR="00226928" w14:paraId="58ECCADE" w14:textId="77777777" w:rsidTr="00ED1251">
        <w:tc>
          <w:tcPr>
            <w:tcW w:w="1135" w:type="dxa"/>
            <w:tcBorders>
              <w:left w:val="dashSmallGap" w:sz="12" w:space="0" w:color="A6A6A6" w:themeColor="background1" w:themeShade="A6"/>
              <w:bottom w:val="dashSmallGap" w:sz="12" w:space="0" w:color="A6A6A6" w:themeColor="background1" w:themeShade="A6"/>
            </w:tcBorders>
          </w:tcPr>
          <w:p w14:paraId="144D2D4A" w14:textId="77777777" w:rsidR="00226928" w:rsidRPr="00644456" w:rsidRDefault="00226928" w:rsidP="00ED1251">
            <w:pPr>
              <w:pStyle w:val="bershrift5"/>
              <w:spacing w:before="120" w:line="240" w:lineRule="auto"/>
              <w:ind w:left="57"/>
              <w:rPr>
                <w:color w:val="7F7F7F" w:themeColor="text1" w:themeTint="80"/>
              </w:rPr>
            </w:pPr>
            <w:r>
              <w:rPr>
                <w:color w:val="7F7F7F" w:themeColor="text1" w:themeTint="80"/>
              </w:rPr>
              <w:t>4</w:t>
            </w:r>
            <w:r w:rsidRPr="00644456">
              <w:rPr>
                <w:color w:val="7F7F7F" w:themeColor="text1" w:themeTint="80"/>
              </w:rPr>
              <w:t>.1 hilft</w:t>
            </w:r>
          </w:p>
          <w:p w14:paraId="6FCF2A2D" w14:textId="77777777" w:rsidR="00226928" w:rsidRPr="00644456" w:rsidRDefault="00226928" w:rsidP="00ED1251">
            <w:pPr>
              <w:pStyle w:val="bershrift5"/>
              <w:spacing w:line="240" w:lineRule="auto"/>
              <w:ind w:left="57"/>
              <w:rPr>
                <w:color w:val="7F7F7F" w:themeColor="text1" w:themeTint="80"/>
              </w:rPr>
            </w:pPr>
          </w:p>
          <w:p w14:paraId="7991E652" w14:textId="77777777" w:rsidR="00226928" w:rsidRPr="00644456" w:rsidRDefault="00226928" w:rsidP="00ED1251">
            <w:pPr>
              <w:pStyle w:val="bershrift5"/>
              <w:spacing w:line="240" w:lineRule="auto"/>
              <w:ind w:left="57"/>
              <w:rPr>
                <w:color w:val="7F7F7F" w:themeColor="text1" w:themeTint="80"/>
              </w:rPr>
            </w:pPr>
            <w:r w:rsidRPr="00644456">
              <w:rPr>
                <w:color w:val="7F7F7F" w:themeColor="text1" w:themeTint="80"/>
              </w:rPr>
              <w:t xml:space="preserve">Streiche durch, </w:t>
            </w:r>
            <w:r>
              <w:rPr>
                <w:color w:val="7F7F7F" w:themeColor="text1" w:themeTint="80"/>
              </w:rPr>
              <w:br/>
            </w:r>
            <w:r w:rsidRPr="00644456">
              <w:rPr>
                <w:color w:val="7F7F7F" w:themeColor="text1" w:themeTint="80"/>
              </w:rPr>
              <w:t xml:space="preserve">was nicht </w:t>
            </w:r>
            <w:r>
              <w:rPr>
                <w:color w:val="7F7F7F" w:themeColor="text1" w:themeTint="80"/>
              </w:rPr>
              <w:t xml:space="preserve">zu 5 · 3 </w:t>
            </w:r>
            <w:r w:rsidRPr="00644456">
              <w:rPr>
                <w:color w:val="7F7F7F" w:themeColor="text1" w:themeTint="80"/>
              </w:rPr>
              <w:t>passt!</w:t>
            </w:r>
          </w:p>
        </w:tc>
        <w:tc>
          <w:tcPr>
            <w:tcW w:w="8362" w:type="dxa"/>
            <w:gridSpan w:val="2"/>
            <w:tcBorders>
              <w:bottom w:val="dashSmallGap" w:sz="12" w:space="0" w:color="A6A6A6" w:themeColor="background1" w:themeShade="A6"/>
              <w:right w:val="dashSmallGap" w:sz="12" w:space="0" w:color="A6A6A6" w:themeColor="background1" w:themeShade="A6"/>
            </w:tcBorders>
          </w:tcPr>
          <w:p w14:paraId="6D3DE03B" w14:textId="77777777" w:rsidR="00226928" w:rsidRDefault="00226928" w:rsidP="00ED1251">
            <w:pPr>
              <w:pStyle w:val="berschrift2"/>
              <w:rPr>
                <w:noProof/>
              </w:rPr>
            </w:pPr>
            <w:r>
              <w:rPr>
                <w:noProof/>
              </w:rPr>
              <w:t xml:space="preserve">So können wir über Multiplikation wie </w:t>
            </w:r>
            <w:r w:rsidRPr="00FA09BA">
              <w:rPr>
                <w:rFonts w:ascii="Comic Sans MS" w:hAnsi="Comic Sans MS"/>
                <w:noProof/>
                <w:sz w:val="24"/>
                <w:szCs w:val="28"/>
              </w:rPr>
              <w:t>5 · 3</w:t>
            </w:r>
            <w:r>
              <w:rPr>
                <w:noProof/>
              </w:rPr>
              <w:t xml:space="preserve"> sprechen und so nicht</w:t>
            </w:r>
          </w:p>
          <w:p w14:paraId="79D02ECB" w14:textId="77777777" w:rsidR="00226928" w:rsidRDefault="00226928" w:rsidP="00ED1251">
            <w:pPr>
              <w:pStyle w:val="Text"/>
            </w:pPr>
            <w:r>
              <w:rPr>
                <w:noProof/>
              </w:rPr>
              <mc:AlternateContent>
                <mc:Choice Requires="wps">
                  <w:drawing>
                    <wp:anchor distT="0" distB="0" distL="114300" distR="114300" simplePos="0" relativeHeight="252388688" behindDoc="0" locked="0" layoutInCell="1" allowOverlap="1" wp14:anchorId="7BAEC331" wp14:editId="7A832B2E">
                      <wp:simplePos x="0" y="0"/>
                      <wp:positionH relativeFrom="column">
                        <wp:posOffset>3540797</wp:posOffset>
                      </wp:positionH>
                      <wp:positionV relativeFrom="paragraph">
                        <wp:posOffset>132640</wp:posOffset>
                      </wp:positionV>
                      <wp:extent cx="1283672" cy="321310"/>
                      <wp:effectExtent l="25400" t="25400" r="88265" b="83185"/>
                      <wp:wrapNone/>
                      <wp:docPr id="695" name="Textfeld 695"/>
                      <wp:cNvGraphicFramePr/>
                      <a:graphic xmlns:a="http://schemas.openxmlformats.org/drawingml/2006/main">
                        <a:graphicData uri="http://schemas.microsoft.com/office/word/2010/wordprocessingShape">
                          <wps:wsp>
                            <wps:cNvSpPr txBox="1"/>
                            <wps:spPr>
                              <a:xfrm>
                                <a:off x="0" y="0"/>
                                <a:ext cx="1283672" cy="321310"/>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2A49471" w14:textId="77777777" w:rsidR="00226928" w:rsidRDefault="00226928" w:rsidP="00226928">
                                  <w:pPr>
                                    <w:pStyle w:val="Zettel"/>
                                  </w:pPr>
                                  <w:r>
                                    <w:t xml:space="preserve">5 Gruppen und </w:t>
                                  </w:r>
                                </w:p>
                                <w:p w14:paraId="5EDF950E" w14:textId="77777777" w:rsidR="00226928" w:rsidRPr="00EF3BC3" w:rsidRDefault="00226928" w:rsidP="00226928">
                                  <w:pPr>
                                    <w:pStyle w:val="Zettel"/>
                                    <w:rPr>
                                      <w:rFonts w:ascii="Calibri" w:hAnsi="Calibri"/>
                                      <w:sz w:val="23"/>
                                    </w:rPr>
                                  </w:pPr>
                                  <w:r>
                                    <w:t>3 pro Gruppe sind 15.</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AEC331" id="Textfeld 695" o:spid="_x0000_s1172" type="#_x0000_t202" style="position:absolute;margin-left:278.8pt;margin-top:10.45pt;width:101.1pt;height:25.3pt;z-index:25238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" fillcolor="#d8d8d8 [2732]" stroked="f" strokeweight=".5pt">
                      <v:shadow on="t" color="black" opacity="26214f" origin="-.5,-.5" offset=".74836mm,.74836mm"/>
                      <v:textbox style="mso-fit-shape-to-text:t" inset="1mm,1mm,0,0">
                        <w:txbxContent>
                          <w:p w14:paraId="62A49471" w14:textId="77777777" w:rsidR="00226928" w:rsidRDefault="00226928" w:rsidP="00226928">
                            <w:pPr>
                              <w:pStyle w:val="Zettel"/>
                            </w:pPr>
                            <w:r>
                              <w:t xml:space="preserve">5 Gruppen und </w:t>
                            </w:r>
                          </w:p>
                          <w:p w14:paraId="5EDF950E" w14:textId="77777777" w:rsidR="00226928" w:rsidRPr="00EF3BC3" w:rsidRDefault="00226928" w:rsidP="00226928">
                            <w:pPr>
                              <w:pStyle w:val="Zettel"/>
                              <w:rPr>
                                <w:rFonts w:ascii="Calibri" w:hAnsi="Calibri"/>
                                <w:sz w:val="23"/>
                              </w:rPr>
                            </w:pPr>
                            <w:r>
                              <w:t>3 pro Gruppe sind 15.</w:t>
                            </w:r>
                          </w:p>
                        </w:txbxContent>
                      </v:textbox>
                    </v:shape>
                  </w:pict>
                </mc:Fallback>
              </mc:AlternateContent>
            </w:r>
            <w:r>
              <w:rPr>
                <w:noProof/>
              </w:rPr>
              <mc:AlternateContent>
                <mc:Choice Requires="wps">
                  <w:drawing>
                    <wp:anchor distT="0" distB="0" distL="114300" distR="114300" simplePos="0" relativeHeight="252383568" behindDoc="0" locked="0" layoutInCell="1" allowOverlap="1" wp14:anchorId="151C71A2" wp14:editId="7F40194E">
                      <wp:simplePos x="0" y="0"/>
                      <wp:positionH relativeFrom="column">
                        <wp:posOffset>1268244</wp:posOffset>
                      </wp:positionH>
                      <wp:positionV relativeFrom="paragraph">
                        <wp:posOffset>110229</wp:posOffset>
                      </wp:positionV>
                      <wp:extent cx="1000125" cy="383726"/>
                      <wp:effectExtent l="25400" t="25400" r="92075" b="86360"/>
                      <wp:wrapNone/>
                      <wp:docPr id="202" name="Textfeld 202"/>
                      <wp:cNvGraphicFramePr/>
                      <a:graphic xmlns:a="http://schemas.openxmlformats.org/drawingml/2006/main">
                        <a:graphicData uri="http://schemas.microsoft.com/office/word/2010/wordprocessingShape">
                          <wps:wsp>
                            <wps:cNvSpPr txBox="1"/>
                            <wps:spPr>
                              <a:xfrm>
                                <a:off x="0" y="0"/>
                                <a:ext cx="1000125" cy="383726"/>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2662A67" w14:textId="77777777" w:rsidR="00226928" w:rsidRPr="00EF3BC3" w:rsidRDefault="00226928" w:rsidP="00226928">
                                  <w:pPr>
                                    <w:pStyle w:val="Zettel"/>
                                  </w:pPr>
                                  <w:r>
                                    <w:t xml:space="preserve">Fünf 3er, </w:t>
                                  </w:r>
                                  <w:r>
                                    <w:br/>
                                    <w:t>das sind 15.</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71A2" id="Textfeld 202" o:spid="_x0000_s1173" type="#_x0000_t202" style="position:absolute;margin-left:99.85pt;margin-top:8.7pt;width:78.75pt;height:30.2pt;z-index:25238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" fillcolor="#d8d8d8 [2732]" stroked="f" strokeweight=".5pt">
                      <v:shadow on="t" color="black" opacity="26214f" origin="-.5,-.5" offset=".74836mm,.74836mm"/>
                      <v:textbox inset="1mm,1mm,0,0">
                        <w:txbxContent>
                          <w:p w14:paraId="42662A67" w14:textId="77777777" w:rsidR="00226928" w:rsidRPr="00EF3BC3" w:rsidRDefault="00226928" w:rsidP="00226928">
                            <w:pPr>
                              <w:pStyle w:val="Zettel"/>
                            </w:pPr>
                            <w:r>
                              <w:t xml:space="preserve">Fünf 3er, </w:t>
                            </w:r>
                            <w:r>
                              <w:br/>
                              <w:t>das sind 15.</w:t>
                            </w:r>
                          </w:p>
                        </w:txbxContent>
                      </v:textbox>
                    </v:shape>
                  </w:pict>
                </mc:Fallback>
              </mc:AlternateContent>
            </w:r>
            <w:r>
              <w:rPr>
                <w:noProof/>
              </w:rPr>
              <mc:AlternateContent>
                <mc:Choice Requires="wps">
                  <w:drawing>
                    <wp:anchor distT="0" distB="0" distL="114300" distR="114300" simplePos="0" relativeHeight="252382544" behindDoc="0" locked="0" layoutInCell="1" allowOverlap="1" wp14:anchorId="5917D426" wp14:editId="02329797">
                      <wp:simplePos x="0" y="0"/>
                      <wp:positionH relativeFrom="column">
                        <wp:posOffset>79375</wp:posOffset>
                      </wp:positionH>
                      <wp:positionV relativeFrom="paragraph">
                        <wp:posOffset>114935</wp:posOffset>
                      </wp:positionV>
                      <wp:extent cx="952500" cy="240030"/>
                      <wp:effectExtent l="38100" t="38100" r="95250" b="102870"/>
                      <wp:wrapNone/>
                      <wp:docPr id="697" name="Textfeld 697"/>
                      <wp:cNvGraphicFramePr/>
                      <a:graphic xmlns:a="http://schemas.openxmlformats.org/drawingml/2006/main">
                        <a:graphicData uri="http://schemas.microsoft.com/office/word/2010/wordprocessingShape">
                          <wps:wsp>
                            <wps:cNvSpPr txBox="1"/>
                            <wps:spPr>
                              <a:xfrm>
                                <a:off x="0" y="0"/>
                                <a:ext cx="952500" cy="240030"/>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47595F8" w14:textId="77777777" w:rsidR="00226928" w:rsidRPr="00EF3BC3" w:rsidRDefault="00226928" w:rsidP="00226928">
                                  <w:pPr>
                                    <w:pStyle w:val="Zettel"/>
                                  </w:pPr>
                                  <w:r>
                                    <w:t>5</w:t>
                                  </w:r>
                                  <w:r w:rsidRPr="00EF3BC3">
                                    <w:t xml:space="preserve"> mal 3 sind 1</w:t>
                                  </w:r>
                                  <w:r>
                                    <w:t>5.</w:t>
                                  </w:r>
                                </w:p>
                                <w:p w14:paraId="0E074228" w14:textId="77777777" w:rsidR="00226928" w:rsidRPr="00EF3BC3" w:rsidRDefault="00226928" w:rsidP="00226928">
                                  <w:pPr>
                                    <w:rPr>
                                      <w:rFonts w:ascii="Comic Sans MS" w:hAnsi="Comic Sans MS"/>
                                      <w:sz w:val="12"/>
                                      <w:szCs w:val="18"/>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D426" id="Textfeld 697" o:spid="_x0000_s1174" type="#_x0000_t202" style="position:absolute;margin-left:6.25pt;margin-top:9.05pt;width:75pt;height:18.9pt;z-index:25238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" fillcolor="#d8d8d8 [2732]" stroked="f" strokeweight=".5pt">
                      <v:shadow on="t" color="black" opacity="26214f" origin="-.5,-.5" offset=".74836mm,.74836mm"/>
                      <v:textbox inset="1mm,1mm,0,0">
                        <w:txbxContent>
                          <w:p w14:paraId="647595F8" w14:textId="77777777" w:rsidR="00226928" w:rsidRPr="00EF3BC3" w:rsidRDefault="00226928" w:rsidP="00226928">
                            <w:pPr>
                              <w:pStyle w:val="Zettel"/>
                            </w:pPr>
                            <w:r>
                              <w:t>5</w:t>
                            </w:r>
                            <w:r w:rsidRPr="00EF3BC3">
                              <w:t xml:space="preserve"> mal 3 sind 1</w:t>
                            </w:r>
                            <w:r>
                              <w:t>5.</w:t>
                            </w:r>
                          </w:p>
                          <w:p w14:paraId="0E074228" w14:textId="77777777" w:rsidR="00226928" w:rsidRPr="00EF3BC3" w:rsidRDefault="00226928" w:rsidP="00226928">
                            <w:pPr>
                              <w:rPr>
                                <w:rFonts w:ascii="Comic Sans MS" w:hAnsi="Comic Sans MS"/>
                                <w:sz w:val="12"/>
                                <w:szCs w:val="18"/>
                              </w:rPr>
                            </w:pPr>
                          </w:p>
                        </w:txbxContent>
                      </v:textbox>
                    </v:shape>
                  </w:pict>
                </mc:Fallback>
              </mc:AlternateContent>
            </w:r>
          </w:p>
          <w:p w14:paraId="42A00939" w14:textId="77777777" w:rsidR="00226928" w:rsidRDefault="00226928" w:rsidP="00ED1251">
            <w:pPr>
              <w:pStyle w:val="berschrift2"/>
            </w:pPr>
            <w:r>
              <w:rPr>
                <w:noProof/>
              </w:rPr>
              <mc:AlternateContent>
                <mc:Choice Requires="wps">
                  <w:drawing>
                    <wp:anchor distT="0" distB="0" distL="114300" distR="114300" simplePos="0" relativeHeight="252385616" behindDoc="0" locked="0" layoutInCell="1" allowOverlap="1" wp14:anchorId="69EE30E7" wp14:editId="71D6FED6">
                      <wp:simplePos x="0" y="0"/>
                      <wp:positionH relativeFrom="column">
                        <wp:posOffset>2387600</wp:posOffset>
                      </wp:positionH>
                      <wp:positionV relativeFrom="paragraph">
                        <wp:posOffset>99367</wp:posOffset>
                      </wp:positionV>
                      <wp:extent cx="1017270" cy="622935"/>
                      <wp:effectExtent l="25400" t="25400" r="87630" b="88265"/>
                      <wp:wrapNone/>
                      <wp:docPr id="696" name="Textfeld 696"/>
                      <wp:cNvGraphicFramePr/>
                      <a:graphic xmlns:a="http://schemas.openxmlformats.org/drawingml/2006/main">
                        <a:graphicData uri="http://schemas.microsoft.com/office/word/2010/wordprocessingShape">
                          <wps:wsp>
                            <wps:cNvSpPr txBox="1"/>
                            <wps:spPr>
                              <a:xfrm>
                                <a:off x="0" y="0"/>
                                <a:ext cx="1017270" cy="62293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781C40F" w14:textId="77777777" w:rsidR="00226928" w:rsidRDefault="00226928" w:rsidP="00226928">
                                  <w:pPr>
                                    <w:pStyle w:val="Zettel"/>
                                  </w:pPr>
                                  <w:r>
                                    <w:t xml:space="preserve">5 Gruppen und immer 3 in jeder Gruppe sind 15. </w:t>
                                  </w:r>
                                </w:p>
                                <w:p w14:paraId="584B50E2" w14:textId="77777777" w:rsidR="00226928" w:rsidRPr="00F34B8B" w:rsidRDefault="00226928" w:rsidP="00226928">
                                  <w:pPr>
                                    <w:rPr>
                                      <w:rFonts w:ascii="Comic Sans MS" w:hAnsi="Comic Sans MS"/>
                                      <w:sz w:val="18"/>
                                      <w:szCs w:val="18"/>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E30E7" id="Textfeld 696" o:spid="_x0000_s1175" type="#_x0000_t202" style="position:absolute;margin-left:188pt;margin-top:7.8pt;width:80.1pt;height:49.05pt;z-index:25238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" fillcolor="#d8d8d8 [2732]" stroked="f" strokeweight=".5pt">
                      <v:shadow on="t" color="black" opacity="26214f" origin="-.5,-.5" offset=".74836mm,.74836mm"/>
                      <v:textbox inset="1mm,1mm,0,0">
                        <w:txbxContent>
                          <w:p w14:paraId="4781C40F" w14:textId="77777777" w:rsidR="00226928" w:rsidRDefault="00226928" w:rsidP="00226928">
                            <w:pPr>
                              <w:pStyle w:val="Zettel"/>
                            </w:pPr>
                            <w:r>
                              <w:t xml:space="preserve">5 Gruppen und immer 3 in jeder Gruppe sind 15. </w:t>
                            </w:r>
                          </w:p>
                          <w:p w14:paraId="584B50E2" w14:textId="77777777" w:rsidR="00226928" w:rsidRPr="00F34B8B" w:rsidRDefault="00226928" w:rsidP="00226928">
                            <w:pPr>
                              <w:rPr>
                                <w:rFonts w:ascii="Comic Sans MS" w:hAnsi="Comic Sans MS"/>
                                <w:sz w:val="18"/>
                                <w:szCs w:val="18"/>
                              </w:rPr>
                            </w:pPr>
                          </w:p>
                        </w:txbxContent>
                      </v:textbox>
                    </v:shape>
                  </w:pict>
                </mc:Fallback>
              </mc:AlternateContent>
            </w:r>
            <w:r>
              <w:rPr>
                <w:noProof/>
              </w:rPr>
              <mc:AlternateContent>
                <mc:Choice Requires="wps">
                  <w:drawing>
                    <wp:anchor distT="0" distB="0" distL="114300" distR="114300" simplePos="0" relativeHeight="252386640" behindDoc="0" locked="0" layoutInCell="1" allowOverlap="1" wp14:anchorId="5FFB3E51" wp14:editId="44929CE4">
                      <wp:simplePos x="0" y="0"/>
                      <wp:positionH relativeFrom="column">
                        <wp:posOffset>74295</wp:posOffset>
                      </wp:positionH>
                      <wp:positionV relativeFrom="paragraph">
                        <wp:posOffset>351483</wp:posOffset>
                      </wp:positionV>
                      <wp:extent cx="1078230" cy="422275"/>
                      <wp:effectExtent l="25400" t="25400" r="90170" b="85725"/>
                      <wp:wrapNone/>
                      <wp:docPr id="698" name="Textfeld 698"/>
                      <wp:cNvGraphicFramePr/>
                      <a:graphic xmlns:a="http://schemas.openxmlformats.org/drawingml/2006/main">
                        <a:graphicData uri="http://schemas.microsoft.com/office/word/2010/wordprocessingShape">
                          <wps:wsp>
                            <wps:cNvSpPr txBox="1"/>
                            <wps:spPr>
                              <a:xfrm>
                                <a:off x="0" y="0"/>
                                <a:ext cx="1078230" cy="42227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C6ADB58" w14:textId="77777777" w:rsidR="00226928" w:rsidRDefault="00226928" w:rsidP="00226928">
                                  <w:pPr>
                                    <w:pStyle w:val="Zettel"/>
                                  </w:pPr>
                                  <w:r>
                                    <w:t xml:space="preserve">5 Gruppen und </w:t>
                                  </w:r>
                                </w:p>
                                <w:p w14:paraId="0A6DB8BB" w14:textId="77777777" w:rsidR="00226928" w:rsidRDefault="00226928" w:rsidP="00226928">
                                  <w:pPr>
                                    <w:pStyle w:val="Zettel"/>
                                  </w:pPr>
                                  <w:r>
                                    <w:t xml:space="preserve">3 Gruppen sind 15. </w:t>
                                  </w:r>
                                </w:p>
                                <w:p w14:paraId="2E5497C8" w14:textId="77777777" w:rsidR="00226928" w:rsidRPr="00F34B8B" w:rsidRDefault="00226928" w:rsidP="00226928">
                                  <w:pPr>
                                    <w:pStyle w:val="Zettel"/>
                                    <w:rPr>
                                      <w:szCs w:val="18"/>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3E51" id="Textfeld 698" o:spid="_x0000_s1176" type="#_x0000_t202" style="position:absolute;margin-left:5.85pt;margin-top:27.7pt;width:84.9pt;height:33.25pt;z-index:25238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" fillcolor="#d8d8d8 [2732]" stroked="f" strokeweight=".5pt">
                      <v:shadow on="t" color="black" opacity="26214f" origin="-.5,-.5" offset=".74836mm,.74836mm"/>
                      <v:textbox inset="1mm,1mm,0,0">
                        <w:txbxContent>
                          <w:p w14:paraId="5C6ADB58" w14:textId="77777777" w:rsidR="00226928" w:rsidRDefault="00226928" w:rsidP="00226928">
                            <w:pPr>
                              <w:pStyle w:val="Zettel"/>
                            </w:pPr>
                            <w:r>
                              <w:t xml:space="preserve">5 Gruppen und </w:t>
                            </w:r>
                          </w:p>
                          <w:p w14:paraId="0A6DB8BB" w14:textId="77777777" w:rsidR="00226928" w:rsidRDefault="00226928" w:rsidP="00226928">
                            <w:pPr>
                              <w:pStyle w:val="Zettel"/>
                            </w:pPr>
                            <w:r>
                              <w:t xml:space="preserve">3 Gruppen sind 15. </w:t>
                            </w:r>
                          </w:p>
                          <w:p w14:paraId="2E5497C8" w14:textId="77777777" w:rsidR="00226928" w:rsidRPr="00F34B8B" w:rsidRDefault="00226928" w:rsidP="00226928">
                            <w:pPr>
                              <w:pStyle w:val="Zettel"/>
                              <w:rPr>
                                <w:szCs w:val="18"/>
                              </w:rPr>
                            </w:pPr>
                          </w:p>
                        </w:txbxContent>
                      </v:textbox>
                    </v:shape>
                  </w:pict>
                </mc:Fallback>
              </mc:AlternateContent>
            </w:r>
          </w:p>
          <w:p w14:paraId="108EA3B4" w14:textId="77777777" w:rsidR="00226928" w:rsidRDefault="00226928" w:rsidP="00ED1251">
            <w:pPr>
              <w:pStyle w:val="berschrift2"/>
            </w:pPr>
            <w:r>
              <w:rPr>
                <w:noProof/>
              </w:rPr>
              <mc:AlternateContent>
                <mc:Choice Requires="wps">
                  <w:drawing>
                    <wp:anchor distT="0" distB="0" distL="114300" distR="114300" simplePos="0" relativeHeight="252384592" behindDoc="0" locked="0" layoutInCell="1" allowOverlap="1" wp14:anchorId="4799AD25" wp14:editId="6D9447DE">
                      <wp:simplePos x="0" y="0"/>
                      <wp:positionH relativeFrom="column">
                        <wp:posOffset>1471930</wp:posOffset>
                      </wp:positionH>
                      <wp:positionV relativeFrom="paragraph">
                        <wp:posOffset>49223</wp:posOffset>
                      </wp:positionV>
                      <wp:extent cx="751840" cy="431165"/>
                      <wp:effectExtent l="25400" t="25400" r="86360" b="89535"/>
                      <wp:wrapNone/>
                      <wp:docPr id="15243" name="Textfeld 15243"/>
                      <wp:cNvGraphicFramePr/>
                      <a:graphic xmlns:a="http://schemas.openxmlformats.org/drawingml/2006/main">
                        <a:graphicData uri="http://schemas.microsoft.com/office/word/2010/wordprocessingShape">
                          <wps:wsp>
                            <wps:cNvSpPr txBox="1"/>
                            <wps:spPr>
                              <a:xfrm>
                                <a:off x="0" y="0"/>
                                <a:ext cx="751840" cy="43116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E4F8FD2" w14:textId="77777777" w:rsidR="00226928" w:rsidRPr="00F34B8B" w:rsidRDefault="00226928" w:rsidP="00226928">
                                  <w:pPr>
                                    <w:pStyle w:val="Zettel"/>
                                  </w:pPr>
                                  <w:r>
                                    <w:t xml:space="preserve">5 und immer 3 sind 15. </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9AD25" id="Textfeld 15243" o:spid="_x0000_s1177" type="#_x0000_t202" style="position:absolute;margin-left:115.9pt;margin-top:3.9pt;width:59.2pt;height:33.95pt;z-index:25238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" fillcolor="#d8d8d8 [2732]" stroked="f" strokeweight=".5pt">
                      <v:shadow on="t" color="black" opacity="26214f" origin="-.5,-.5" offset=".74836mm,.74836mm"/>
                      <v:textbox inset="1mm,1mm,0,0">
                        <w:txbxContent>
                          <w:p w14:paraId="7E4F8FD2" w14:textId="77777777" w:rsidR="00226928" w:rsidRPr="00F34B8B" w:rsidRDefault="00226928" w:rsidP="00226928">
                            <w:pPr>
                              <w:pStyle w:val="Zettel"/>
                            </w:pPr>
                            <w:r>
                              <w:t xml:space="preserve">5 und immer 3 sind 15. </w:t>
                            </w:r>
                          </w:p>
                        </w:txbxContent>
                      </v:textbox>
                    </v:shape>
                  </w:pict>
                </mc:Fallback>
              </mc:AlternateContent>
            </w:r>
            <w:r>
              <w:rPr>
                <w:noProof/>
              </w:rPr>
              <mc:AlternateContent>
                <mc:Choice Requires="wps">
                  <w:drawing>
                    <wp:anchor distT="0" distB="0" distL="114300" distR="114300" simplePos="0" relativeHeight="252387664" behindDoc="0" locked="0" layoutInCell="1" allowOverlap="1" wp14:anchorId="6C961146" wp14:editId="54218D69">
                      <wp:simplePos x="0" y="0"/>
                      <wp:positionH relativeFrom="column">
                        <wp:posOffset>3583696</wp:posOffset>
                      </wp:positionH>
                      <wp:positionV relativeFrom="paragraph">
                        <wp:posOffset>156552</wp:posOffset>
                      </wp:positionV>
                      <wp:extent cx="1243546" cy="405022"/>
                      <wp:effectExtent l="38100" t="38100" r="90170" b="90805"/>
                      <wp:wrapNone/>
                      <wp:docPr id="206" name="Textfeld 206"/>
                      <wp:cNvGraphicFramePr/>
                      <a:graphic xmlns:a="http://schemas.openxmlformats.org/drawingml/2006/main">
                        <a:graphicData uri="http://schemas.microsoft.com/office/word/2010/wordprocessingShape">
                          <wps:wsp>
                            <wps:cNvSpPr txBox="1"/>
                            <wps:spPr>
                              <a:xfrm>
                                <a:off x="0" y="0"/>
                                <a:ext cx="1243546" cy="405022"/>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D4D6605" w14:textId="77777777" w:rsidR="00226928" w:rsidRDefault="00226928" w:rsidP="00226928">
                                  <w:pPr>
                                    <w:pStyle w:val="Zettel"/>
                                  </w:pPr>
                                  <w:r>
                                    <w:t>Hier sind die fünf und hier sind die drei.</w:t>
                                  </w:r>
                                </w:p>
                                <w:p w14:paraId="2D4FBBE3" w14:textId="77777777" w:rsidR="00226928" w:rsidRPr="00F34B8B" w:rsidRDefault="00226928" w:rsidP="00226928">
                                  <w:pPr>
                                    <w:pStyle w:val="Zettel"/>
                                    <w:rPr>
                                      <w:szCs w:val="18"/>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1146" id="Textfeld 206" o:spid="_x0000_s1178" type="#_x0000_t202" style="position:absolute;margin-left:282.2pt;margin-top:12.35pt;width:97.9pt;height:31.9pt;z-index:25238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" fillcolor="#d8d8d8 [2732]" stroked="f" strokeweight=".5pt">
                      <v:shadow on="t" color="black" opacity="26214f" origin="-.5,-.5" offset=".74836mm,.74836mm"/>
                      <v:textbox inset="1mm,1mm,0,0">
                        <w:txbxContent>
                          <w:p w14:paraId="4D4D6605" w14:textId="77777777" w:rsidR="00226928" w:rsidRDefault="00226928" w:rsidP="00226928">
                            <w:pPr>
                              <w:pStyle w:val="Zettel"/>
                            </w:pPr>
                            <w:r>
                              <w:t>Hier sind die fünf und hier sind die drei.</w:t>
                            </w:r>
                          </w:p>
                          <w:p w14:paraId="2D4FBBE3" w14:textId="77777777" w:rsidR="00226928" w:rsidRPr="00F34B8B" w:rsidRDefault="00226928" w:rsidP="00226928">
                            <w:pPr>
                              <w:pStyle w:val="Zettel"/>
                              <w:rPr>
                                <w:szCs w:val="18"/>
                              </w:rPr>
                            </w:pPr>
                          </w:p>
                        </w:txbxContent>
                      </v:textbox>
                    </v:shape>
                  </w:pict>
                </mc:Fallback>
              </mc:AlternateContent>
            </w:r>
          </w:p>
          <w:p w14:paraId="4B2AFB9E" w14:textId="77777777" w:rsidR="00226928" w:rsidRDefault="00226928" w:rsidP="00ED1251"/>
          <w:p w14:paraId="4B03C453" w14:textId="77777777" w:rsidR="00226928" w:rsidRDefault="00226928" w:rsidP="00ED1251"/>
          <w:p w14:paraId="6A8F7B84" w14:textId="77777777" w:rsidR="00226928" w:rsidRPr="00505C12" w:rsidRDefault="00226928" w:rsidP="00ED1251">
            <w:pPr>
              <w:rPr>
                <w:sz w:val="15"/>
                <w:szCs w:val="15"/>
              </w:rPr>
            </w:pPr>
          </w:p>
          <w:p w14:paraId="1D826F37" w14:textId="77777777" w:rsidR="00226928" w:rsidRDefault="00226928" w:rsidP="00ED1251">
            <w:pPr>
              <w:spacing w:line="360" w:lineRule="auto"/>
            </w:pPr>
            <w:r>
              <w:t>Ich sage es auch so:</w:t>
            </w:r>
            <w:r>
              <w:rPr>
                <w:noProof/>
              </w:rPr>
              <w:t xml:space="preserve"> </w:t>
            </w:r>
          </w:p>
          <w:p w14:paraId="2FF158EA" w14:textId="77777777" w:rsidR="00226928" w:rsidRPr="00505C12" w:rsidRDefault="00226928" w:rsidP="00ED1251">
            <w:pPr>
              <w:spacing w:line="360" w:lineRule="auto"/>
              <w:rPr>
                <w:color w:val="808080"/>
              </w:rPr>
            </w:pPr>
            <w:r>
              <w:rPr>
                <w:color w:val="808080"/>
              </w:rPr>
              <w:t>________________________________________________________________________</w:t>
            </w:r>
          </w:p>
        </w:tc>
      </w:tr>
    </w:tbl>
    <w:p w14:paraId="1ED9255E" w14:textId="7BE7BA6F" w:rsidR="00226928" w:rsidRDefault="00226928"/>
    <w:p w14:paraId="03E833EE" w14:textId="77777777" w:rsidR="00226928" w:rsidRDefault="00226928">
      <w:pPr>
        <w:spacing w:after="200" w:line="276" w:lineRule="auto"/>
      </w:pPr>
      <w:r>
        <w:br w:type="page"/>
      </w:r>
    </w:p>
    <w:tbl>
      <w:tblPr>
        <w:tblW w:w="9390" w:type="dxa"/>
        <w:tblInd w:w="-105" w:type="dxa"/>
        <w:tblLayout w:type="fixed"/>
        <w:tblCellMar>
          <w:left w:w="0" w:type="dxa"/>
          <w:right w:w="0" w:type="dxa"/>
        </w:tblCellMar>
        <w:tblLook w:val="01E0" w:firstRow="1" w:lastRow="1" w:firstColumn="1" w:lastColumn="1" w:noHBand="0" w:noVBand="0"/>
      </w:tblPr>
      <w:tblGrid>
        <w:gridCol w:w="789"/>
        <w:gridCol w:w="322"/>
        <w:gridCol w:w="3979"/>
        <w:gridCol w:w="860"/>
        <w:gridCol w:w="3440"/>
      </w:tblGrid>
      <w:tr w:rsidR="00AD4928" w:rsidRPr="00E14948" w14:paraId="01AB51B0" w14:textId="77777777" w:rsidTr="008F70F8">
        <w:tc>
          <w:tcPr>
            <w:tcW w:w="789" w:type="dxa"/>
          </w:tcPr>
          <w:p w14:paraId="7EB18AE5" w14:textId="032405D5" w:rsidR="00AD4928" w:rsidRPr="00967AB8" w:rsidRDefault="00EB4836" w:rsidP="00AD4928">
            <w:pPr>
              <w:pStyle w:val="berschrift2"/>
            </w:pPr>
            <w:r>
              <w:lastRenderedPageBreak/>
              <w:t>5</w:t>
            </w:r>
          </w:p>
        </w:tc>
        <w:tc>
          <w:tcPr>
            <w:tcW w:w="8601" w:type="dxa"/>
            <w:gridSpan w:val="4"/>
          </w:tcPr>
          <w:p w14:paraId="7C2A6681" w14:textId="77777777" w:rsidR="00AD4928" w:rsidRPr="00967AB8" w:rsidRDefault="00AD4928" w:rsidP="00AD4928">
            <w:pPr>
              <w:pStyle w:val="berschrift2"/>
            </w:pPr>
            <w:r>
              <w:t>G</w:t>
            </w:r>
            <w:r w:rsidRPr="00967AB8">
              <w:t>erecht verteilen</w:t>
            </w:r>
          </w:p>
        </w:tc>
      </w:tr>
      <w:tr w:rsidR="00AD4928" w:rsidRPr="00E14948" w14:paraId="280C44C9" w14:textId="77777777" w:rsidTr="008F70F8">
        <w:trPr>
          <w:trHeight w:val="737"/>
        </w:trPr>
        <w:tc>
          <w:tcPr>
            <w:tcW w:w="789" w:type="dxa"/>
          </w:tcPr>
          <w:p w14:paraId="246972EE" w14:textId="659341ED" w:rsidR="00AD4928" w:rsidRPr="00E14948" w:rsidRDefault="00EB4836" w:rsidP="00AD4928">
            <w:pPr>
              <w:pStyle w:val="berschrift3"/>
            </w:pPr>
            <w:r>
              <w:t>5</w:t>
            </w:r>
            <w:r w:rsidR="00AD4928" w:rsidRPr="00E14948">
              <w:t>.1</w:t>
            </w:r>
          </w:p>
        </w:tc>
        <w:tc>
          <w:tcPr>
            <w:tcW w:w="8601" w:type="dxa"/>
            <w:gridSpan w:val="4"/>
          </w:tcPr>
          <w:p w14:paraId="7C6ACB75" w14:textId="35F2A47F" w:rsidR="00AD4928" w:rsidRPr="00967AB8" w:rsidRDefault="00AD4928" w:rsidP="00AD4928">
            <w:pPr>
              <w:pStyle w:val="berschrift3"/>
            </w:pPr>
            <w:r w:rsidRPr="00967AB8">
              <w:rPr>
                <w:noProof/>
              </w:rPr>
              <w:drawing>
                <wp:anchor distT="0" distB="0" distL="114300" distR="114300" simplePos="0" relativeHeight="251650224" behindDoc="0" locked="0" layoutInCell="1" allowOverlap="1" wp14:anchorId="20CB7C5D" wp14:editId="139D9B88">
                  <wp:simplePos x="0" y="0"/>
                  <wp:positionH relativeFrom="column">
                    <wp:posOffset>3891915</wp:posOffset>
                  </wp:positionH>
                  <wp:positionV relativeFrom="paragraph">
                    <wp:posOffset>285750</wp:posOffset>
                  </wp:positionV>
                  <wp:extent cx="1141730" cy="1010285"/>
                  <wp:effectExtent l="0" t="0" r="1270" b="0"/>
                  <wp:wrapNone/>
                  <wp:docPr id="442" name="Grafik 442" descr="screen-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screen-capture"/>
                          <pic:cNvPicPr>
                            <a:picLocks noChangeAspect="1" noChangeArrowheads="1"/>
                          </pic:cNvPicPr>
                        </pic:nvPicPr>
                        <pic:blipFill>
                          <a:blip r:embed="rId134">
                            <a:grayscl/>
                            <a:extLst>
                              <a:ext uri="{28A0092B-C50C-407E-A947-70E740481C1C}">
                                <a14:useLocalDpi xmlns:a14="http://schemas.microsoft.com/office/drawing/2010/main" val="0"/>
                              </a:ext>
                            </a:extLst>
                          </a:blip>
                          <a:srcRect/>
                          <a:stretch>
                            <a:fillRect/>
                          </a:stretch>
                        </pic:blipFill>
                        <pic:spPr bwMode="auto">
                          <a:xfrm>
                            <a:off x="0" y="0"/>
                            <a:ext cx="114173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AB8">
              <w:t xml:space="preserve">Bonbons gerecht </w:t>
            </w:r>
            <w:r w:rsidR="00DA0C15">
              <w:t>ver</w:t>
            </w:r>
            <w:r w:rsidRPr="00967AB8">
              <w:t>teilen</w:t>
            </w:r>
          </w:p>
        </w:tc>
      </w:tr>
      <w:tr w:rsidR="00AD4928" w:rsidRPr="00E14948" w14:paraId="1FD51239" w14:textId="77777777" w:rsidTr="008F70F8">
        <w:tc>
          <w:tcPr>
            <w:tcW w:w="789" w:type="dxa"/>
          </w:tcPr>
          <w:p w14:paraId="79B7A177" w14:textId="77777777" w:rsidR="00AD4928" w:rsidRPr="00E14948" w:rsidRDefault="00AD4928" w:rsidP="00AD4928">
            <w:pPr>
              <w:spacing w:line="240" w:lineRule="auto"/>
              <w:rPr>
                <w:color w:val="008000"/>
              </w:rPr>
            </w:pPr>
          </w:p>
        </w:tc>
        <w:tc>
          <w:tcPr>
            <w:tcW w:w="322" w:type="dxa"/>
          </w:tcPr>
          <w:p w14:paraId="14BA5941" w14:textId="77777777" w:rsidR="00AD4928" w:rsidRPr="00E14948" w:rsidRDefault="00AD4928" w:rsidP="00AD4928">
            <w:pPr>
              <w:pStyle w:val="berschrift4"/>
            </w:pPr>
            <w:r w:rsidRPr="00E14948">
              <w:t xml:space="preserve">a) </w:t>
            </w:r>
          </w:p>
        </w:tc>
        <w:tc>
          <w:tcPr>
            <w:tcW w:w="8279" w:type="dxa"/>
            <w:gridSpan w:val="3"/>
          </w:tcPr>
          <w:p w14:paraId="4BFED23A" w14:textId="77777777" w:rsidR="00AD4928" w:rsidRPr="00E14948" w:rsidRDefault="00AD4928" w:rsidP="00AD4928">
            <w:pPr>
              <w:pStyle w:val="Text"/>
            </w:pPr>
            <w:r w:rsidRPr="00E14948">
              <w:t xml:space="preserve">Drei Kinder teilen sich 24 Bonbons. </w:t>
            </w:r>
            <w:r w:rsidRPr="00E14948">
              <w:br/>
              <w:t>Jedes Kind bekommt gleich viele.</w:t>
            </w:r>
          </w:p>
          <w:p w14:paraId="09D3DD15" w14:textId="5A699E3E" w:rsidR="00AD4928" w:rsidRPr="00735D3C" w:rsidRDefault="003469E3" w:rsidP="00AD4928">
            <w:pPr>
              <w:pStyle w:val="Text"/>
              <w:rPr>
                <w:rFonts w:ascii="Times New Roman" w:hAnsi="Times New Roman"/>
                <w:sz w:val="24"/>
              </w:rPr>
            </w:pPr>
            <w:r>
              <w:t>Stelle die Situation mit Plättchen dar</w:t>
            </w:r>
            <w:r w:rsidR="00AD4928" w:rsidRPr="00E14948">
              <w:t>.</w:t>
            </w:r>
            <w:r w:rsidR="00AD4928" w:rsidRPr="00E14948">
              <w:rPr>
                <w:rFonts w:ascii="Times New Roman" w:hAnsi="Times New Roman"/>
                <w:sz w:val="24"/>
              </w:rPr>
              <w:t xml:space="preserve"> </w:t>
            </w:r>
            <w:r w:rsidR="00AD4928" w:rsidRPr="00E14948">
              <w:rPr>
                <w:rFonts w:ascii="Times New Roman" w:hAnsi="Times New Roman"/>
                <w:sz w:val="24"/>
              </w:rPr>
              <w:br/>
            </w:r>
            <w:r w:rsidR="00AD4928" w:rsidRPr="00E14948">
              <w:rPr>
                <w:szCs w:val="22"/>
              </w:rPr>
              <w:t>Wie viele Bonbons bekommt jedes Kind?</w:t>
            </w:r>
          </w:p>
        </w:tc>
      </w:tr>
      <w:tr w:rsidR="00AD4928" w:rsidRPr="00E14948" w14:paraId="39BBA984" w14:textId="77777777" w:rsidTr="008F70F8">
        <w:tc>
          <w:tcPr>
            <w:tcW w:w="789" w:type="dxa"/>
          </w:tcPr>
          <w:p w14:paraId="4C28D2E6" w14:textId="77777777" w:rsidR="00AD4928" w:rsidRPr="00E14948" w:rsidRDefault="00AD4928" w:rsidP="00AD4928">
            <w:pPr>
              <w:spacing w:line="240" w:lineRule="auto"/>
              <w:rPr>
                <w:color w:val="008000"/>
              </w:rPr>
            </w:pPr>
          </w:p>
        </w:tc>
        <w:tc>
          <w:tcPr>
            <w:tcW w:w="322" w:type="dxa"/>
          </w:tcPr>
          <w:p w14:paraId="552F9240" w14:textId="77777777" w:rsidR="00AD4928" w:rsidRPr="00E14948" w:rsidRDefault="00AD4928" w:rsidP="00AD4928">
            <w:pPr>
              <w:pStyle w:val="berschrift4"/>
            </w:pPr>
          </w:p>
        </w:tc>
        <w:tc>
          <w:tcPr>
            <w:tcW w:w="8279" w:type="dxa"/>
            <w:gridSpan w:val="3"/>
          </w:tcPr>
          <w:p w14:paraId="1D0A9325" w14:textId="77777777" w:rsidR="00AD4928" w:rsidRPr="00E14948" w:rsidRDefault="00AD4928" w:rsidP="00AD4928">
            <w:pPr>
              <w:pStyle w:val="Text"/>
            </w:pPr>
          </w:p>
        </w:tc>
      </w:tr>
      <w:tr w:rsidR="00AD4928" w:rsidRPr="00E14948" w14:paraId="101A18F7" w14:textId="77777777" w:rsidTr="008F70F8">
        <w:tc>
          <w:tcPr>
            <w:tcW w:w="789" w:type="dxa"/>
          </w:tcPr>
          <w:p w14:paraId="6F62F3D5" w14:textId="77777777" w:rsidR="00AD4928" w:rsidRPr="00E14948" w:rsidRDefault="00CD3FFB" w:rsidP="00AD4928">
            <w:pPr>
              <w:spacing w:line="240" w:lineRule="auto"/>
              <w:rPr>
                <w:color w:val="008000"/>
              </w:rPr>
            </w:pPr>
            <w:r>
              <w:rPr>
                <w:noProof/>
              </w:rPr>
              <w:drawing>
                <wp:inline distT="0" distB="0" distL="0" distR="0" wp14:anchorId="6B4E3512" wp14:editId="025D77AE">
                  <wp:extent cx="360000" cy="272386"/>
                  <wp:effectExtent l="0" t="0" r="2540" b="0"/>
                  <wp:docPr id="2064328743" name="Grafik 206432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22" w:type="dxa"/>
          </w:tcPr>
          <w:p w14:paraId="42312C23" w14:textId="77777777" w:rsidR="00AD4928" w:rsidRPr="00E14948" w:rsidRDefault="00AD4928" w:rsidP="00AD4928">
            <w:pPr>
              <w:pStyle w:val="berschrift4"/>
            </w:pPr>
            <w:r w:rsidRPr="00E14948">
              <w:t>b)</w:t>
            </w:r>
          </w:p>
        </w:tc>
        <w:tc>
          <w:tcPr>
            <w:tcW w:w="8279" w:type="dxa"/>
            <w:gridSpan w:val="3"/>
          </w:tcPr>
          <w:p w14:paraId="73771AFF" w14:textId="77777777" w:rsidR="00AD4928" w:rsidRDefault="00AD4928" w:rsidP="00AD4928">
            <w:pPr>
              <w:pStyle w:val="Text"/>
            </w:pPr>
            <w:r>
              <w:t>Vergleicht eure Lösungen zu</w:t>
            </w:r>
            <w:r w:rsidRPr="00E14948">
              <w:t xml:space="preserve">r Aufgabe </w:t>
            </w:r>
            <w:r w:rsidRPr="0074179A">
              <w:rPr>
                <w:b/>
                <w:color w:val="327A86" w:themeColor="text2"/>
              </w:rPr>
              <w:t>a).</w:t>
            </w:r>
            <w:r w:rsidRPr="0074179A">
              <w:rPr>
                <w:color w:val="327A86" w:themeColor="text2"/>
              </w:rPr>
              <w:t xml:space="preserve"> </w:t>
            </w:r>
          </w:p>
          <w:p w14:paraId="3B539223" w14:textId="4DD263DB" w:rsidR="00AD4928" w:rsidRPr="00E14948" w:rsidRDefault="00AD4928" w:rsidP="00AD4928">
            <w:pPr>
              <w:pStyle w:val="Text"/>
            </w:pPr>
            <w:r>
              <w:t>Schreibt eine passende</w:t>
            </w:r>
            <w:r w:rsidRPr="00E14948">
              <w:t xml:space="preserve"> </w:t>
            </w:r>
            <w:r w:rsidR="00825DFF">
              <w:t>Divisions-Aufgabe</w:t>
            </w:r>
            <w:r>
              <w:t xml:space="preserve"> auf.</w:t>
            </w:r>
            <w:r w:rsidRPr="00E14948">
              <w:t xml:space="preserve"> </w:t>
            </w:r>
          </w:p>
        </w:tc>
      </w:tr>
      <w:tr w:rsidR="00AD4928" w:rsidRPr="00E14948" w14:paraId="61E5F765" w14:textId="77777777" w:rsidTr="008F70F8">
        <w:tc>
          <w:tcPr>
            <w:tcW w:w="789" w:type="dxa"/>
          </w:tcPr>
          <w:p w14:paraId="543C83D0" w14:textId="77777777" w:rsidR="00AD4928" w:rsidRPr="00E14948" w:rsidRDefault="00AD4928" w:rsidP="00AD4928">
            <w:pPr>
              <w:spacing w:line="240" w:lineRule="auto"/>
              <w:rPr>
                <w:color w:val="008000"/>
              </w:rPr>
            </w:pPr>
          </w:p>
        </w:tc>
        <w:tc>
          <w:tcPr>
            <w:tcW w:w="322" w:type="dxa"/>
          </w:tcPr>
          <w:p w14:paraId="3099925D" w14:textId="77777777" w:rsidR="00AD4928" w:rsidRPr="00E14948" w:rsidRDefault="00AD4928" w:rsidP="00AD4928">
            <w:pPr>
              <w:pStyle w:val="berschrift4"/>
            </w:pPr>
          </w:p>
        </w:tc>
        <w:tc>
          <w:tcPr>
            <w:tcW w:w="8279" w:type="dxa"/>
            <w:gridSpan w:val="3"/>
          </w:tcPr>
          <w:p w14:paraId="0E90BE6C" w14:textId="77777777" w:rsidR="00AD4928" w:rsidRPr="00E14948" w:rsidRDefault="00AD4928" w:rsidP="00AD4928">
            <w:pPr>
              <w:pStyle w:val="Text"/>
            </w:pPr>
          </w:p>
        </w:tc>
      </w:tr>
      <w:tr w:rsidR="00AD4928" w:rsidRPr="00E14948" w14:paraId="228D699C" w14:textId="77777777" w:rsidTr="008F70F8">
        <w:tc>
          <w:tcPr>
            <w:tcW w:w="789" w:type="dxa"/>
          </w:tcPr>
          <w:p w14:paraId="4E50C671" w14:textId="77777777" w:rsidR="00AD4928" w:rsidRPr="00E14948" w:rsidRDefault="00AD4928" w:rsidP="00AD4928">
            <w:pPr>
              <w:spacing w:line="240" w:lineRule="auto"/>
              <w:rPr>
                <w:color w:val="008000"/>
              </w:rPr>
            </w:pPr>
          </w:p>
        </w:tc>
        <w:tc>
          <w:tcPr>
            <w:tcW w:w="322" w:type="dxa"/>
          </w:tcPr>
          <w:p w14:paraId="0BD9B459" w14:textId="77777777" w:rsidR="00AD4928" w:rsidRPr="00E14948" w:rsidRDefault="00AD4928" w:rsidP="00AD4928">
            <w:pPr>
              <w:pStyle w:val="berschrift4"/>
            </w:pPr>
            <w:r w:rsidRPr="00E14948">
              <w:t>c)</w:t>
            </w:r>
          </w:p>
        </w:tc>
        <w:tc>
          <w:tcPr>
            <w:tcW w:w="8279" w:type="dxa"/>
            <w:gridSpan w:val="3"/>
          </w:tcPr>
          <w:p w14:paraId="39E85EE6" w14:textId="32C87804" w:rsidR="00AD4928" w:rsidRPr="00E14948" w:rsidRDefault="00AD4928" w:rsidP="00AD4928">
            <w:pPr>
              <w:pStyle w:val="Text"/>
            </w:pPr>
            <w:r w:rsidRPr="00E14948">
              <w:t xml:space="preserve">Schreibe die passende </w:t>
            </w:r>
            <w:r w:rsidR="00825DFF">
              <w:t>Divisions-Aufgabe</w:t>
            </w:r>
            <w:r w:rsidRPr="00E14948">
              <w:t xml:space="preserve"> auf und rechne sie aus.</w:t>
            </w:r>
            <w:r w:rsidRPr="00E14948">
              <w:br/>
            </w:r>
          </w:p>
        </w:tc>
      </w:tr>
      <w:tr w:rsidR="00AD4928" w:rsidRPr="00E14948" w14:paraId="002792BA" w14:textId="77777777" w:rsidTr="008F70F8">
        <w:tc>
          <w:tcPr>
            <w:tcW w:w="789" w:type="dxa"/>
          </w:tcPr>
          <w:p w14:paraId="26194729" w14:textId="77777777" w:rsidR="00AD4928" w:rsidRPr="00E14948" w:rsidRDefault="00AD4928" w:rsidP="00AD4928">
            <w:pPr>
              <w:spacing w:line="240" w:lineRule="auto"/>
              <w:rPr>
                <w:color w:val="008000"/>
              </w:rPr>
            </w:pPr>
          </w:p>
        </w:tc>
        <w:tc>
          <w:tcPr>
            <w:tcW w:w="322" w:type="dxa"/>
          </w:tcPr>
          <w:p w14:paraId="32CBC04B" w14:textId="77777777" w:rsidR="00AD4928" w:rsidRPr="00E14948" w:rsidRDefault="00AD4928" w:rsidP="00AD4928">
            <w:pPr>
              <w:pStyle w:val="DialogAufgabeNummerV"/>
              <w:widowControl w:val="0"/>
              <w:spacing w:line="240" w:lineRule="auto"/>
              <w:rPr>
                <w:rFonts w:ascii="Cambria" w:hAnsi="Cambria"/>
              </w:rPr>
            </w:pPr>
          </w:p>
        </w:tc>
        <w:tc>
          <w:tcPr>
            <w:tcW w:w="3979" w:type="dxa"/>
          </w:tcPr>
          <w:p w14:paraId="4D9CD343" w14:textId="77777777" w:rsidR="00AD4928" w:rsidRPr="00E14948" w:rsidRDefault="00AD4928" w:rsidP="00AD4928">
            <w:pPr>
              <w:pStyle w:val="Text"/>
            </w:pPr>
            <w:r w:rsidRPr="00E14948">
              <w:t>(1) 25 Bonbons für 5 Kinder.</w:t>
            </w:r>
            <w:r w:rsidRPr="00E14948">
              <w:br/>
            </w:r>
          </w:p>
        </w:tc>
        <w:tc>
          <w:tcPr>
            <w:tcW w:w="4300" w:type="dxa"/>
            <w:gridSpan w:val="2"/>
          </w:tcPr>
          <w:p w14:paraId="14619F43" w14:textId="5561B08B" w:rsidR="00AD4928" w:rsidRPr="00E14948" w:rsidRDefault="00825DFF" w:rsidP="00AD4928">
            <w:pPr>
              <w:pStyle w:val="Text"/>
            </w:pPr>
            <w:r>
              <w:t>Divisions-Aufgabe</w:t>
            </w:r>
            <w:r w:rsidR="00CD3FFB" w:rsidRPr="00E14948">
              <w:t xml:space="preserve">: </w:t>
            </w:r>
            <w:r w:rsidR="00CD3FFB" w:rsidRPr="009452F9">
              <w:rPr>
                <w:color w:val="7F7F7F" w:themeColor="text1" w:themeTint="80"/>
              </w:rPr>
              <w:t>________________</w:t>
            </w:r>
          </w:p>
        </w:tc>
      </w:tr>
      <w:tr w:rsidR="00AD4928" w:rsidRPr="00E14948" w14:paraId="6213B2F3" w14:textId="77777777" w:rsidTr="008F70F8">
        <w:tc>
          <w:tcPr>
            <w:tcW w:w="789" w:type="dxa"/>
          </w:tcPr>
          <w:p w14:paraId="0934A4B1" w14:textId="77777777" w:rsidR="00AD4928" w:rsidRPr="00E14948" w:rsidRDefault="00AD4928" w:rsidP="00AD4928">
            <w:pPr>
              <w:spacing w:line="240" w:lineRule="auto"/>
              <w:rPr>
                <w:color w:val="008000"/>
              </w:rPr>
            </w:pPr>
          </w:p>
        </w:tc>
        <w:tc>
          <w:tcPr>
            <w:tcW w:w="322" w:type="dxa"/>
          </w:tcPr>
          <w:p w14:paraId="439ED9D7" w14:textId="77777777" w:rsidR="00AD4928" w:rsidRPr="00E14948" w:rsidRDefault="00AD4928" w:rsidP="00AD4928">
            <w:pPr>
              <w:pStyle w:val="DialogAufgabeNummerV"/>
              <w:widowControl w:val="0"/>
              <w:spacing w:line="240" w:lineRule="auto"/>
              <w:rPr>
                <w:rFonts w:ascii="Cambria" w:hAnsi="Cambria"/>
              </w:rPr>
            </w:pPr>
          </w:p>
        </w:tc>
        <w:tc>
          <w:tcPr>
            <w:tcW w:w="3979" w:type="dxa"/>
          </w:tcPr>
          <w:p w14:paraId="4017F685" w14:textId="77777777" w:rsidR="00AD4928" w:rsidRPr="00E14948" w:rsidRDefault="00CD3FFB" w:rsidP="00AD4928">
            <w:pPr>
              <w:pStyle w:val="Text"/>
            </w:pPr>
            <w:r w:rsidRPr="00E14948">
              <w:t>(2) 30 Bonbons für 5 Kinder.</w:t>
            </w:r>
          </w:p>
        </w:tc>
        <w:tc>
          <w:tcPr>
            <w:tcW w:w="4300" w:type="dxa"/>
            <w:gridSpan w:val="2"/>
          </w:tcPr>
          <w:p w14:paraId="72592CAC" w14:textId="0A12754E" w:rsidR="00AD4928" w:rsidRPr="00E14948" w:rsidRDefault="00825DFF" w:rsidP="00AD4928">
            <w:pPr>
              <w:pStyle w:val="Text"/>
            </w:pPr>
            <w:r>
              <w:t>Divisions-Aufgabe</w:t>
            </w:r>
            <w:r w:rsidR="00AD4928" w:rsidRPr="00E14948">
              <w:t>:</w:t>
            </w:r>
            <w:r w:rsidR="00AD4928" w:rsidRPr="009452F9">
              <w:rPr>
                <w:color w:val="7F7F7F" w:themeColor="text1" w:themeTint="80"/>
              </w:rPr>
              <w:t xml:space="preserve"> ________________</w:t>
            </w:r>
          </w:p>
        </w:tc>
      </w:tr>
      <w:tr w:rsidR="00AD4928" w:rsidRPr="00E14948" w14:paraId="52FE66F5" w14:textId="77777777" w:rsidTr="008F70F8">
        <w:tc>
          <w:tcPr>
            <w:tcW w:w="789" w:type="dxa"/>
          </w:tcPr>
          <w:p w14:paraId="28C506D8" w14:textId="77777777" w:rsidR="00AD4928" w:rsidRPr="00E14948" w:rsidRDefault="00AD4928" w:rsidP="00AD4928">
            <w:pPr>
              <w:spacing w:line="240" w:lineRule="auto"/>
              <w:rPr>
                <w:color w:val="008000"/>
              </w:rPr>
            </w:pPr>
          </w:p>
        </w:tc>
        <w:tc>
          <w:tcPr>
            <w:tcW w:w="322" w:type="dxa"/>
          </w:tcPr>
          <w:p w14:paraId="29A45BE5" w14:textId="77777777" w:rsidR="00AD4928" w:rsidRPr="00E14948" w:rsidRDefault="00AD4928" w:rsidP="00AD4928">
            <w:pPr>
              <w:pStyle w:val="DialogAufgabeNummerV"/>
              <w:widowControl w:val="0"/>
              <w:spacing w:line="240" w:lineRule="auto"/>
              <w:rPr>
                <w:rFonts w:ascii="Cambria" w:hAnsi="Cambria"/>
              </w:rPr>
            </w:pPr>
          </w:p>
        </w:tc>
        <w:tc>
          <w:tcPr>
            <w:tcW w:w="3979" w:type="dxa"/>
          </w:tcPr>
          <w:p w14:paraId="21662859" w14:textId="77777777" w:rsidR="00AD4928" w:rsidRPr="00E14948" w:rsidRDefault="00AD4928" w:rsidP="00AD4928">
            <w:pPr>
              <w:pStyle w:val="Text"/>
            </w:pPr>
          </w:p>
        </w:tc>
        <w:tc>
          <w:tcPr>
            <w:tcW w:w="4300" w:type="dxa"/>
            <w:gridSpan w:val="2"/>
          </w:tcPr>
          <w:p w14:paraId="6726B519" w14:textId="77777777" w:rsidR="00AD4928" w:rsidRPr="00E14948" w:rsidRDefault="00AD4928" w:rsidP="00AD4928">
            <w:pPr>
              <w:pStyle w:val="Text"/>
            </w:pPr>
          </w:p>
        </w:tc>
      </w:tr>
      <w:tr w:rsidR="00CD3FFB" w:rsidRPr="00E14948" w14:paraId="3CC7FE36" w14:textId="77777777" w:rsidTr="008F70F8">
        <w:tc>
          <w:tcPr>
            <w:tcW w:w="789" w:type="dxa"/>
          </w:tcPr>
          <w:p w14:paraId="04C0ADE8" w14:textId="77777777" w:rsidR="00CD3FFB" w:rsidRPr="00E14948" w:rsidRDefault="00CD3FFB" w:rsidP="00AD4928">
            <w:pPr>
              <w:spacing w:line="240" w:lineRule="auto"/>
              <w:rPr>
                <w:color w:val="008000"/>
              </w:rPr>
            </w:pPr>
          </w:p>
        </w:tc>
        <w:tc>
          <w:tcPr>
            <w:tcW w:w="322" w:type="dxa"/>
          </w:tcPr>
          <w:p w14:paraId="6EDC5C25" w14:textId="77777777" w:rsidR="00CD3FFB" w:rsidRPr="00E14948" w:rsidRDefault="00CD3FFB" w:rsidP="00AD4928">
            <w:pPr>
              <w:pStyle w:val="DialogAufgabeNummerV"/>
              <w:widowControl w:val="0"/>
              <w:spacing w:line="240" w:lineRule="auto"/>
              <w:rPr>
                <w:rFonts w:ascii="Cambria" w:hAnsi="Cambria"/>
              </w:rPr>
            </w:pPr>
          </w:p>
        </w:tc>
        <w:tc>
          <w:tcPr>
            <w:tcW w:w="3979" w:type="dxa"/>
          </w:tcPr>
          <w:p w14:paraId="16C7E07E" w14:textId="77777777" w:rsidR="00CD3FFB" w:rsidRPr="00E14948" w:rsidRDefault="00CD3FFB" w:rsidP="00AD4928">
            <w:pPr>
              <w:pStyle w:val="Text"/>
            </w:pPr>
            <w:r w:rsidRPr="00E14948">
              <w:t>(3) 60 Bonbons für 5 Kinder.</w:t>
            </w:r>
            <w:r w:rsidRPr="00E14948">
              <w:br/>
            </w:r>
          </w:p>
        </w:tc>
        <w:tc>
          <w:tcPr>
            <w:tcW w:w="4300" w:type="dxa"/>
            <w:gridSpan w:val="2"/>
          </w:tcPr>
          <w:p w14:paraId="0CFC0E94" w14:textId="47EF2CB1" w:rsidR="00CD3FFB" w:rsidRPr="00E14948" w:rsidRDefault="00825DFF" w:rsidP="00AD4928">
            <w:pPr>
              <w:pStyle w:val="Text"/>
            </w:pPr>
            <w:r>
              <w:t>Divisions-Aufgabe</w:t>
            </w:r>
            <w:r w:rsidR="00CD3FFB" w:rsidRPr="00E14948">
              <w:t xml:space="preserve">: </w:t>
            </w:r>
            <w:r w:rsidR="00CD3FFB" w:rsidRPr="009452F9">
              <w:rPr>
                <w:color w:val="7F7F7F" w:themeColor="text1" w:themeTint="80"/>
              </w:rPr>
              <w:t>________________</w:t>
            </w:r>
          </w:p>
        </w:tc>
      </w:tr>
      <w:tr w:rsidR="00CD3FFB" w:rsidRPr="00E14948" w14:paraId="1442C58F" w14:textId="77777777" w:rsidTr="008F70F8">
        <w:tc>
          <w:tcPr>
            <w:tcW w:w="789" w:type="dxa"/>
          </w:tcPr>
          <w:p w14:paraId="5F702B2B" w14:textId="77777777" w:rsidR="00CD3FFB" w:rsidRPr="00E14948" w:rsidRDefault="00CD3FFB" w:rsidP="00CD3FFB">
            <w:pPr>
              <w:spacing w:line="240" w:lineRule="auto"/>
              <w:rPr>
                <w:color w:val="008000"/>
              </w:rPr>
            </w:pPr>
            <w:r>
              <w:rPr>
                <w:noProof/>
              </w:rPr>
              <w:drawing>
                <wp:inline distT="0" distB="0" distL="0" distR="0" wp14:anchorId="4C085AD3" wp14:editId="39761702">
                  <wp:extent cx="360000" cy="272386"/>
                  <wp:effectExtent l="0" t="0" r="2540" b="0"/>
                  <wp:docPr id="668785807" name="Grafik 66878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22" w:type="dxa"/>
          </w:tcPr>
          <w:p w14:paraId="6D34EA62" w14:textId="77777777" w:rsidR="00CD3FFB" w:rsidRPr="00E14948" w:rsidRDefault="00CD3FFB" w:rsidP="00CD3FFB">
            <w:pPr>
              <w:pStyle w:val="DialogAufgabeNummerV"/>
              <w:widowControl w:val="0"/>
              <w:spacing w:line="240" w:lineRule="auto"/>
              <w:rPr>
                <w:rFonts w:ascii="Cambria" w:hAnsi="Cambria"/>
              </w:rPr>
            </w:pPr>
          </w:p>
        </w:tc>
        <w:tc>
          <w:tcPr>
            <w:tcW w:w="3979" w:type="dxa"/>
          </w:tcPr>
          <w:p w14:paraId="2210A2AC" w14:textId="79D27A0C" w:rsidR="00CD3FFB" w:rsidRPr="00E14948" w:rsidRDefault="00CD3FFB" w:rsidP="00CD3FFB">
            <w:pPr>
              <w:pStyle w:val="Text"/>
            </w:pPr>
            <w:r w:rsidRPr="00E14948">
              <w:t>Erklär</w:t>
            </w:r>
            <w:r w:rsidR="003469E3">
              <w:t>t</w:t>
            </w:r>
            <w:r w:rsidRPr="00E14948">
              <w:t xml:space="preserve"> </w:t>
            </w:r>
            <w:r w:rsidR="003469E3">
              <w:t>euer</w:t>
            </w:r>
            <w:r w:rsidR="003469E3" w:rsidRPr="00E14948">
              <w:t xml:space="preserve"> </w:t>
            </w:r>
            <w:r w:rsidRPr="00E14948">
              <w:t>Vorgehen</w:t>
            </w:r>
            <w:r>
              <w:t xml:space="preserve"> </w:t>
            </w:r>
            <w:r w:rsidRPr="00E14948">
              <w:t>bei den Aufgaben.</w:t>
            </w:r>
          </w:p>
        </w:tc>
        <w:tc>
          <w:tcPr>
            <w:tcW w:w="860" w:type="dxa"/>
          </w:tcPr>
          <w:p w14:paraId="733D57B4" w14:textId="77777777" w:rsidR="00CD3FFB" w:rsidRPr="00E14948" w:rsidRDefault="00CD3FFB" w:rsidP="00CD3FFB">
            <w:pPr>
              <w:pStyle w:val="Text"/>
            </w:pPr>
          </w:p>
        </w:tc>
        <w:tc>
          <w:tcPr>
            <w:tcW w:w="3440" w:type="dxa"/>
          </w:tcPr>
          <w:p w14:paraId="135A8F93" w14:textId="77777777" w:rsidR="00CD3FFB" w:rsidRPr="00E14948" w:rsidRDefault="00CD3FFB" w:rsidP="00CD3FFB">
            <w:pPr>
              <w:pStyle w:val="Text"/>
            </w:pPr>
          </w:p>
        </w:tc>
      </w:tr>
    </w:tbl>
    <w:p w14:paraId="60A1B98B" w14:textId="77777777" w:rsidR="00F37035" w:rsidRDefault="00F37035" w:rsidP="00F37035">
      <w:pPr>
        <w:spacing w:line="240" w:lineRule="auto"/>
      </w:pPr>
    </w:p>
    <w:p w14:paraId="4DA0756B" w14:textId="77777777" w:rsidR="002542C1" w:rsidRPr="00E14948" w:rsidRDefault="002542C1" w:rsidP="00F37035">
      <w:pPr>
        <w:spacing w:line="240" w:lineRule="auto"/>
      </w:pP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8187"/>
      </w:tblGrid>
      <w:tr w:rsidR="00F37035" w:rsidRPr="00E14948" w14:paraId="71E3A2FD" w14:textId="77777777" w:rsidTr="002542C1">
        <w:trPr>
          <w:trHeight w:val="792"/>
        </w:trPr>
        <w:tc>
          <w:tcPr>
            <w:tcW w:w="780" w:type="dxa"/>
          </w:tcPr>
          <w:p w14:paraId="3757E4FC" w14:textId="24532B03" w:rsidR="00F37035" w:rsidRPr="00E14948" w:rsidRDefault="00EB4836" w:rsidP="004D383A">
            <w:pPr>
              <w:pStyle w:val="berschrift3"/>
            </w:pPr>
            <w:r>
              <w:t>5</w:t>
            </w:r>
            <w:r w:rsidR="00F37035" w:rsidRPr="00E14948">
              <w:t>.2</w:t>
            </w:r>
          </w:p>
        </w:tc>
        <w:tc>
          <w:tcPr>
            <w:tcW w:w="8505" w:type="dxa"/>
            <w:gridSpan w:val="2"/>
          </w:tcPr>
          <w:p w14:paraId="41F86912" w14:textId="77777777" w:rsidR="00F37035" w:rsidRPr="0074179A" w:rsidRDefault="00F37035" w:rsidP="004D383A">
            <w:pPr>
              <w:pStyle w:val="berschrift3"/>
            </w:pPr>
            <w:r w:rsidRPr="00E14948">
              <w:t>Bonbons verteilen mit Rest</w:t>
            </w:r>
          </w:p>
        </w:tc>
      </w:tr>
      <w:tr w:rsidR="00F37035" w:rsidRPr="00E14948" w14:paraId="67A639C4" w14:textId="77777777" w:rsidTr="004D383A">
        <w:tc>
          <w:tcPr>
            <w:tcW w:w="780" w:type="dxa"/>
          </w:tcPr>
          <w:p w14:paraId="44F0C0BE" w14:textId="77777777" w:rsidR="00F37035" w:rsidRPr="00E14948" w:rsidRDefault="00F37035" w:rsidP="002E0FA7">
            <w:pPr>
              <w:spacing w:line="240" w:lineRule="auto"/>
              <w:rPr>
                <w:color w:val="008000"/>
              </w:rPr>
            </w:pPr>
          </w:p>
        </w:tc>
        <w:tc>
          <w:tcPr>
            <w:tcW w:w="318" w:type="dxa"/>
          </w:tcPr>
          <w:p w14:paraId="631F0406" w14:textId="77777777" w:rsidR="00F37035" w:rsidRPr="0074179A" w:rsidRDefault="00F37035" w:rsidP="004D383A">
            <w:pPr>
              <w:pStyle w:val="berschrift4"/>
            </w:pPr>
            <w:r w:rsidRPr="0074179A">
              <w:t xml:space="preserve">a) </w:t>
            </w:r>
          </w:p>
        </w:tc>
        <w:tc>
          <w:tcPr>
            <w:tcW w:w="8187" w:type="dxa"/>
          </w:tcPr>
          <w:p w14:paraId="37EA5390" w14:textId="77777777" w:rsidR="00F37035" w:rsidRPr="00E14948" w:rsidRDefault="00F37035" w:rsidP="002E0FA7">
            <w:pPr>
              <w:pStyle w:val="Text"/>
            </w:pPr>
            <w:r w:rsidRPr="00E14948">
              <w:t>Können sich</w:t>
            </w:r>
            <w:r>
              <w:t xml:space="preserve"> drei Freunde</w:t>
            </w:r>
            <w:r w:rsidRPr="00E14948">
              <w:t xml:space="preserve"> 25 Bonbons gerecht teilen? </w:t>
            </w:r>
            <w:r w:rsidRPr="00E14948">
              <w:br/>
              <w:t>Wie viele Bonbons bekommt jedes Kind?</w:t>
            </w:r>
          </w:p>
          <w:p w14:paraId="33949F0B" w14:textId="77777777" w:rsidR="00F37035" w:rsidRPr="00E14948" w:rsidRDefault="00735D3C" w:rsidP="002E0FA7">
            <w:pPr>
              <w:pStyle w:val="Text"/>
            </w:pPr>
            <w:r>
              <w:t>Du kannst die Plättchen nutzen, um es zu zeigen</w:t>
            </w:r>
            <w:r w:rsidR="00F37035" w:rsidRPr="00E14948">
              <w:t>.</w:t>
            </w:r>
          </w:p>
        </w:tc>
      </w:tr>
      <w:tr w:rsidR="00F37035" w:rsidRPr="00E14948" w14:paraId="57AF2DC2" w14:textId="77777777" w:rsidTr="004D383A">
        <w:tc>
          <w:tcPr>
            <w:tcW w:w="780" w:type="dxa"/>
          </w:tcPr>
          <w:p w14:paraId="6F030D0F" w14:textId="77777777" w:rsidR="00F37035" w:rsidRPr="00E14948" w:rsidRDefault="00F37035" w:rsidP="002E0FA7">
            <w:pPr>
              <w:spacing w:line="240" w:lineRule="auto"/>
              <w:rPr>
                <w:color w:val="008000"/>
              </w:rPr>
            </w:pPr>
          </w:p>
        </w:tc>
        <w:tc>
          <w:tcPr>
            <w:tcW w:w="318" w:type="dxa"/>
          </w:tcPr>
          <w:p w14:paraId="6318F820" w14:textId="77777777" w:rsidR="00F37035" w:rsidRPr="0074179A" w:rsidRDefault="00F37035" w:rsidP="004D383A">
            <w:pPr>
              <w:pStyle w:val="berschrift4"/>
            </w:pPr>
          </w:p>
        </w:tc>
        <w:tc>
          <w:tcPr>
            <w:tcW w:w="8187" w:type="dxa"/>
          </w:tcPr>
          <w:p w14:paraId="4FF3D13F" w14:textId="77777777" w:rsidR="00F37035" w:rsidRPr="00E14948" w:rsidRDefault="00F37035" w:rsidP="002E0FA7">
            <w:pPr>
              <w:pStyle w:val="Text"/>
            </w:pPr>
          </w:p>
        </w:tc>
      </w:tr>
      <w:tr w:rsidR="00F37035" w:rsidRPr="00E14948" w14:paraId="087CBF8D" w14:textId="77777777" w:rsidTr="004D383A">
        <w:tc>
          <w:tcPr>
            <w:tcW w:w="780" w:type="dxa"/>
          </w:tcPr>
          <w:p w14:paraId="767B5D71" w14:textId="77777777" w:rsidR="00F37035" w:rsidRPr="00E14948" w:rsidRDefault="00CD3FFB" w:rsidP="002E0FA7">
            <w:pPr>
              <w:spacing w:line="240" w:lineRule="auto"/>
              <w:rPr>
                <w:color w:val="008000"/>
              </w:rPr>
            </w:pPr>
            <w:r>
              <w:rPr>
                <w:noProof/>
              </w:rPr>
              <w:drawing>
                <wp:inline distT="0" distB="0" distL="0" distR="0" wp14:anchorId="154EEA03" wp14:editId="776A0606">
                  <wp:extent cx="360000" cy="272386"/>
                  <wp:effectExtent l="0" t="0" r="2540" b="0"/>
                  <wp:docPr id="1578530789" name="Grafik 157853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75BC9C74" w14:textId="77777777" w:rsidR="00F37035" w:rsidRPr="0074179A" w:rsidRDefault="00F37035" w:rsidP="004D383A">
            <w:pPr>
              <w:pStyle w:val="berschrift4"/>
            </w:pPr>
            <w:r w:rsidRPr="0074179A">
              <w:t>b)</w:t>
            </w:r>
          </w:p>
        </w:tc>
        <w:tc>
          <w:tcPr>
            <w:tcW w:w="8187" w:type="dxa"/>
          </w:tcPr>
          <w:p w14:paraId="5FCAF743" w14:textId="063207F0" w:rsidR="00F37035" w:rsidRPr="00E14948" w:rsidRDefault="00F37035" w:rsidP="002E0FA7">
            <w:pPr>
              <w:pStyle w:val="Text"/>
            </w:pPr>
            <w:r w:rsidRPr="00E14948">
              <w:t xml:space="preserve">Zu der Aufgabe </w:t>
            </w:r>
            <w:r w:rsidRPr="004D383A">
              <w:rPr>
                <w:rStyle w:val="berschrift4Zchn"/>
              </w:rPr>
              <w:t>a)</w:t>
            </w:r>
            <w:r w:rsidRPr="0074179A">
              <w:rPr>
                <w:color w:val="0070C0"/>
              </w:rPr>
              <w:t xml:space="preserve"> </w:t>
            </w:r>
            <w:r w:rsidRPr="00E14948">
              <w:t xml:space="preserve">passt die </w:t>
            </w:r>
            <w:r w:rsidR="00825DFF">
              <w:t>Divisions-Aufgabe</w:t>
            </w:r>
            <w:r w:rsidRPr="00A71530">
              <w:rPr>
                <w:rFonts w:asciiTheme="minorHAnsi" w:hAnsiTheme="minorHAnsi" w:cstheme="minorHAnsi"/>
              </w:rPr>
              <w:t xml:space="preserve"> </w:t>
            </w:r>
            <w:r w:rsidRPr="00351B12">
              <w:rPr>
                <w:rFonts w:ascii="Comic Sans MS" w:hAnsi="Comic Sans MS" w:cstheme="minorHAnsi"/>
                <w:b/>
                <w:sz w:val="21"/>
                <w:szCs w:val="18"/>
              </w:rPr>
              <w:t>25 : 3</w:t>
            </w:r>
            <w:r w:rsidRPr="00A71530">
              <w:rPr>
                <w:rFonts w:asciiTheme="minorHAnsi" w:hAnsiTheme="minorHAnsi" w:cstheme="minorHAnsi"/>
              </w:rPr>
              <w:t>.</w:t>
            </w:r>
            <w:r w:rsidRPr="00E14948">
              <w:t xml:space="preserve"> Warum passt diese Aufgabe? </w:t>
            </w:r>
            <w:r w:rsidRPr="00E14948">
              <w:br/>
              <w:t>Wie kann man das Ergebnis aufschreiben?</w:t>
            </w:r>
          </w:p>
        </w:tc>
      </w:tr>
      <w:tr w:rsidR="00F37035" w:rsidRPr="00E14948" w14:paraId="2E4934A9" w14:textId="77777777" w:rsidTr="004D383A">
        <w:tc>
          <w:tcPr>
            <w:tcW w:w="780" w:type="dxa"/>
          </w:tcPr>
          <w:p w14:paraId="34CD4184" w14:textId="77777777" w:rsidR="00F37035" w:rsidRPr="00E14948" w:rsidRDefault="00F37035" w:rsidP="002E0FA7">
            <w:pPr>
              <w:spacing w:line="240" w:lineRule="auto"/>
              <w:rPr>
                <w:color w:val="008000"/>
              </w:rPr>
            </w:pPr>
          </w:p>
        </w:tc>
        <w:tc>
          <w:tcPr>
            <w:tcW w:w="318" w:type="dxa"/>
          </w:tcPr>
          <w:p w14:paraId="41572EC2" w14:textId="77777777" w:rsidR="00F37035" w:rsidRPr="0074179A" w:rsidRDefault="00F37035" w:rsidP="004D383A">
            <w:pPr>
              <w:pStyle w:val="berschrift4"/>
            </w:pPr>
          </w:p>
        </w:tc>
        <w:tc>
          <w:tcPr>
            <w:tcW w:w="8187" w:type="dxa"/>
          </w:tcPr>
          <w:p w14:paraId="48A99F18" w14:textId="77777777" w:rsidR="00F37035" w:rsidRPr="00E14948" w:rsidRDefault="00F37035" w:rsidP="002E0FA7">
            <w:pPr>
              <w:pStyle w:val="Text"/>
            </w:pPr>
          </w:p>
        </w:tc>
      </w:tr>
      <w:tr w:rsidR="00F37035" w:rsidRPr="00E14948" w14:paraId="4BDE6B83" w14:textId="77777777" w:rsidTr="004D383A">
        <w:tc>
          <w:tcPr>
            <w:tcW w:w="780" w:type="dxa"/>
          </w:tcPr>
          <w:p w14:paraId="4976022C" w14:textId="77777777" w:rsidR="00F37035" w:rsidRPr="00E14948" w:rsidRDefault="00F37035" w:rsidP="002E0FA7">
            <w:pPr>
              <w:spacing w:line="240" w:lineRule="auto"/>
              <w:rPr>
                <w:color w:val="008000"/>
              </w:rPr>
            </w:pPr>
          </w:p>
        </w:tc>
        <w:tc>
          <w:tcPr>
            <w:tcW w:w="318" w:type="dxa"/>
          </w:tcPr>
          <w:p w14:paraId="4F3E3676" w14:textId="77777777" w:rsidR="00F37035" w:rsidRPr="0074179A" w:rsidRDefault="00F37035" w:rsidP="004D383A">
            <w:pPr>
              <w:pStyle w:val="berschrift4"/>
            </w:pPr>
            <w:r w:rsidRPr="0074179A">
              <w:t>c)</w:t>
            </w:r>
          </w:p>
        </w:tc>
        <w:tc>
          <w:tcPr>
            <w:tcW w:w="8187" w:type="dxa"/>
          </w:tcPr>
          <w:p w14:paraId="20BC3CF6" w14:textId="4A49D6AF" w:rsidR="00F37035" w:rsidRPr="00E14948" w:rsidRDefault="00F37035" w:rsidP="002E0FA7">
            <w:pPr>
              <w:pStyle w:val="Text"/>
            </w:pPr>
            <w:r w:rsidRPr="00E14948">
              <w:t xml:space="preserve">Erfinde </w:t>
            </w:r>
            <w:r w:rsidR="003724C0">
              <w:t>ebenso</w:t>
            </w:r>
            <w:r w:rsidR="003724C0" w:rsidRPr="00E14948">
              <w:t xml:space="preserve"> </w:t>
            </w:r>
            <w:r w:rsidRPr="00E14948">
              <w:t>eine Geschichte, in der Bonbons verteilt werden</w:t>
            </w:r>
            <w:r w:rsidR="00735D3C">
              <w:t xml:space="preserve"> und ein Rest übrig</w:t>
            </w:r>
            <w:r w:rsidR="00536213">
              <w:t>bleibt</w:t>
            </w:r>
            <w:r w:rsidR="00735D3C">
              <w:t>.</w:t>
            </w:r>
          </w:p>
          <w:p w14:paraId="707B7903" w14:textId="24EE385D" w:rsidR="00F37035" w:rsidRPr="00E14948" w:rsidRDefault="00F37035" w:rsidP="002E0FA7">
            <w:pPr>
              <w:pStyle w:val="Text"/>
            </w:pPr>
            <w:r w:rsidRPr="00E14948">
              <w:t>Finde da</w:t>
            </w:r>
            <w:r w:rsidR="0013679C">
              <w:t>zu</w:t>
            </w:r>
            <w:r w:rsidRPr="00E14948">
              <w:t xml:space="preserve"> eine passende </w:t>
            </w:r>
            <w:r w:rsidR="00825DFF">
              <w:t>Divisions-Aufgabe</w:t>
            </w:r>
            <w:r w:rsidRPr="00E14948">
              <w:t xml:space="preserve"> und rechne sie aus.</w:t>
            </w:r>
          </w:p>
        </w:tc>
      </w:tr>
      <w:tr w:rsidR="00F37035" w:rsidRPr="00E14948" w14:paraId="60C1CDCB" w14:textId="77777777" w:rsidTr="004D383A">
        <w:tc>
          <w:tcPr>
            <w:tcW w:w="780" w:type="dxa"/>
          </w:tcPr>
          <w:p w14:paraId="2ECF715C" w14:textId="77777777" w:rsidR="00F37035" w:rsidRPr="00E14948" w:rsidRDefault="00F37035" w:rsidP="002E0FA7">
            <w:pPr>
              <w:spacing w:line="240" w:lineRule="auto"/>
              <w:rPr>
                <w:color w:val="008000"/>
              </w:rPr>
            </w:pPr>
          </w:p>
        </w:tc>
        <w:tc>
          <w:tcPr>
            <w:tcW w:w="318" w:type="dxa"/>
          </w:tcPr>
          <w:p w14:paraId="673C980F" w14:textId="77777777" w:rsidR="00F37035" w:rsidRPr="0074179A" w:rsidRDefault="00F37035" w:rsidP="004D383A">
            <w:pPr>
              <w:pStyle w:val="berschrift4"/>
            </w:pPr>
          </w:p>
        </w:tc>
        <w:tc>
          <w:tcPr>
            <w:tcW w:w="8187" w:type="dxa"/>
          </w:tcPr>
          <w:p w14:paraId="1AA255C9" w14:textId="77777777" w:rsidR="00F37035" w:rsidRPr="00E14948" w:rsidRDefault="00F37035" w:rsidP="002E0FA7">
            <w:pPr>
              <w:pStyle w:val="Text"/>
            </w:pPr>
          </w:p>
        </w:tc>
      </w:tr>
      <w:tr w:rsidR="00F37035" w:rsidRPr="00E14948" w14:paraId="340821BE" w14:textId="77777777" w:rsidTr="004D383A">
        <w:tc>
          <w:tcPr>
            <w:tcW w:w="780" w:type="dxa"/>
          </w:tcPr>
          <w:p w14:paraId="0600D36B" w14:textId="77777777" w:rsidR="00F37035" w:rsidRPr="00E14948" w:rsidRDefault="00F37035" w:rsidP="002E0FA7">
            <w:pPr>
              <w:spacing w:line="240" w:lineRule="auto"/>
              <w:rPr>
                <w:color w:val="008000"/>
              </w:rPr>
            </w:pPr>
          </w:p>
        </w:tc>
        <w:tc>
          <w:tcPr>
            <w:tcW w:w="318" w:type="dxa"/>
          </w:tcPr>
          <w:p w14:paraId="68BB6E36" w14:textId="77777777" w:rsidR="00F37035" w:rsidRPr="0074179A" w:rsidRDefault="00F37035" w:rsidP="004D383A">
            <w:pPr>
              <w:pStyle w:val="berschrift4"/>
            </w:pPr>
            <w:r w:rsidRPr="0074179A">
              <w:t>d)</w:t>
            </w:r>
          </w:p>
        </w:tc>
        <w:tc>
          <w:tcPr>
            <w:tcW w:w="8187" w:type="dxa"/>
          </w:tcPr>
          <w:p w14:paraId="797FEC40" w14:textId="1CC31E0D" w:rsidR="00F37035" w:rsidRDefault="00F37035" w:rsidP="002E0FA7">
            <w:pPr>
              <w:pStyle w:val="Text"/>
            </w:pPr>
            <w:r w:rsidRPr="00E14948">
              <w:t xml:space="preserve">Finde </w:t>
            </w:r>
            <w:r w:rsidR="00825DFF">
              <w:t>Divisions-Aufgabe</w:t>
            </w:r>
            <w:r w:rsidRPr="00E14948">
              <w:t>n, bei denen genau ein Bonbon übrigbleibt.</w:t>
            </w:r>
          </w:p>
          <w:p w14:paraId="3B973CE6" w14:textId="77777777" w:rsidR="00F37035" w:rsidRPr="00E14948" w:rsidRDefault="00F37035" w:rsidP="002E0FA7">
            <w:pPr>
              <w:pStyle w:val="Text"/>
            </w:pPr>
          </w:p>
        </w:tc>
      </w:tr>
    </w:tbl>
    <w:p w14:paraId="370335DD" w14:textId="77777777" w:rsidR="00F37035" w:rsidRPr="00E14948" w:rsidRDefault="00F37035" w:rsidP="00F37035">
      <w:pPr>
        <w:spacing w:line="240" w:lineRule="auto"/>
      </w:pPr>
    </w:p>
    <w:p w14:paraId="11362FD6" w14:textId="77777777" w:rsidR="00F37035" w:rsidRPr="00E14948" w:rsidRDefault="00F37035" w:rsidP="00F37035">
      <w:pPr>
        <w:spacing w:line="240" w:lineRule="auto"/>
      </w:pPr>
    </w:p>
    <w:p w14:paraId="66D5E255" w14:textId="77777777" w:rsidR="00F37035" w:rsidRDefault="00F37035" w:rsidP="00F37035">
      <w:r>
        <w:br w:type="page"/>
      </w: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8187"/>
      </w:tblGrid>
      <w:tr w:rsidR="00F37035" w:rsidRPr="00E14948" w14:paraId="7CAC8010" w14:textId="77777777" w:rsidTr="004D383A">
        <w:tc>
          <w:tcPr>
            <w:tcW w:w="780" w:type="dxa"/>
          </w:tcPr>
          <w:p w14:paraId="3658BC8F" w14:textId="64FD8D4F" w:rsidR="00F37035" w:rsidRPr="0074179A" w:rsidRDefault="00EB4836" w:rsidP="004D383A">
            <w:pPr>
              <w:pStyle w:val="berschrift2"/>
            </w:pPr>
            <w:r>
              <w:lastRenderedPageBreak/>
              <w:t>6</w:t>
            </w:r>
          </w:p>
        </w:tc>
        <w:tc>
          <w:tcPr>
            <w:tcW w:w="8505" w:type="dxa"/>
            <w:gridSpan w:val="2"/>
          </w:tcPr>
          <w:p w14:paraId="05468016" w14:textId="19162027" w:rsidR="00F37035" w:rsidRPr="00E14948" w:rsidRDefault="005855D4" w:rsidP="004D383A">
            <w:pPr>
              <w:pStyle w:val="berschrift2"/>
            </w:pPr>
            <w:r w:rsidRPr="005855D4">
              <w:t>Divisions- und Multiplikations</w:t>
            </w:r>
            <w:r w:rsidR="00E91F87">
              <w:t>-A</w:t>
            </w:r>
            <w:r w:rsidRPr="005855D4">
              <w:t>ufgaben zu Gruppen und Schritten</w:t>
            </w:r>
          </w:p>
        </w:tc>
      </w:tr>
      <w:tr w:rsidR="00F37035" w:rsidRPr="00E14948" w14:paraId="536BFA91" w14:textId="77777777" w:rsidTr="004D383A">
        <w:tc>
          <w:tcPr>
            <w:tcW w:w="780" w:type="dxa"/>
          </w:tcPr>
          <w:p w14:paraId="00B9EF3C" w14:textId="503D3893" w:rsidR="00F37035" w:rsidRPr="00E14948" w:rsidRDefault="00EB4836" w:rsidP="004D383A">
            <w:pPr>
              <w:pStyle w:val="berschrift3"/>
            </w:pPr>
            <w:r>
              <w:t>6</w:t>
            </w:r>
            <w:r w:rsidR="00F37035" w:rsidRPr="00E14948">
              <w:t>.1</w:t>
            </w:r>
          </w:p>
        </w:tc>
        <w:tc>
          <w:tcPr>
            <w:tcW w:w="8505" w:type="dxa"/>
            <w:gridSpan w:val="2"/>
          </w:tcPr>
          <w:p w14:paraId="781B8937" w14:textId="6CEFE2DC" w:rsidR="00F37035" w:rsidRPr="0074179A" w:rsidRDefault="001A42BE" w:rsidP="004D383A">
            <w:pPr>
              <w:pStyle w:val="berschrift3"/>
            </w:pPr>
            <w:r>
              <w:t xml:space="preserve">Divisions-Aufgaben </w:t>
            </w:r>
            <w:r w:rsidR="003811BF" w:rsidRPr="00E14948">
              <w:t xml:space="preserve">mit Punktebildern </w:t>
            </w:r>
            <w:r w:rsidR="003811BF">
              <w:t>darstellen</w:t>
            </w:r>
          </w:p>
        </w:tc>
      </w:tr>
      <w:tr w:rsidR="00F37035" w:rsidRPr="00E14948" w14:paraId="729275A9" w14:textId="77777777" w:rsidTr="004D383A">
        <w:tc>
          <w:tcPr>
            <w:tcW w:w="780" w:type="dxa"/>
          </w:tcPr>
          <w:p w14:paraId="70786E28" w14:textId="77777777" w:rsidR="00F37035" w:rsidRPr="00E14948" w:rsidRDefault="00F37035" w:rsidP="002E0FA7">
            <w:pPr>
              <w:spacing w:line="240" w:lineRule="auto"/>
              <w:rPr>
                <w:color w:val="008000"/>
              </w:rPr>
            </w:pPr>
          </w:p>
        </w:tc>
        <w:tc>
          <w:tcPr>
            <w:tcW w:w="318" w:type="dxa"/>
          </w:tcPr>
          <w:p w14:paraId="5726DA6F" w14:textId="77777777" w:rsidR="00F37035" w:rsidRPr="00E14948" w:rsidRDefault="00F37035" w:rsidP="004D383A">
            <w:pPr>
              <w:pStyle w:val="berschrift4"/>
            </w:pPr>
            <w:r>
              <w:t>a</w:t>
            </w:r>
            <w:r w:rsidRPr="00E14948">
              <w:t>)</w:t>
            </w:r>
          </w:p>
        </w:tc>
        <w:tc>
          <w:tcPr>
            <w:tcW w:w="8187" w:type="dxa"/>
          </w:tcPr>
          <w:p w14:paraId="0154F3B7" w14:textId="5A3B299E" w:rsidR="002542C1" w:rsidRDefault="003811BF" w:rsidP="009636AA">
            <w:pPr>
              <w:pStyle w:val="Text"/>
              <w:rPr>
                <w:noProof/>
              </w:rPr>
            </w:pPr>
            <w:r w:rsidRPr="00E14948">
              <w:rPr>
                <w:noProof/>
              </w:rPr>
              <w:t>Emily, Maurice und Jonas teilen sich 12 Bonbons.</w:t>
            </w:r>
            <w:r w:rsidR="009636AA">
              <w:rPr>
                <w:noProof/>
              </w:rPr>
              <w:t xml:space="preserve"> </w:t>
            </w:r>
            <w:r w:rsidRPr="00E14948">
              <w:rPr>
                <w:noProof/>
              </w:rPr>
              <w:t xml:space="preserve">Wie viele Bonbons </w:t>
            </w:r>
            <w:r w:rsidR="009636AA">
              <w:rPr>
                <w:noProof/>
              </w:rPr>
              <w:t>b</w:t>
            </w:r>
            <w:r w:rsidRPr="00E14948">
              <w:rPr>
                <w:noProof/>
              </w:rPr>
              <w:t>ekommt jedes Kind?</w:t>
            </w:r>
            <w:r>
              <w:rPr>
                <w:noProof/>
              </w:rPr>
              <w:t xml:space="preserve"> Zeichne.</w:t>
            </w:r>
            <w:r w:rsidRPr="00E14948">
              <w:rPr>
                <w:noProof/>
              </w:rPr>
              <w:t xml:space="preserve"> </w:t>
            </w:r>
            <w:r>
              <w:rPr>
                <w:noProof/>
              </w:rPr>
              <w:t>Welche Aufgabe passt dazu?</w:t>
            </w:r>
          </w:p>
          <w:p w14:paraId="7A74EC19" w14:textId="3AAD1BB7" w:rsidR="009636AA" w:rsidRPr="00E14948" w:rsidRDefault="009636AA" w:rsidP="009636AA">
            <w:pPr>
              <w:pStyle w:val="Text"/>
            </w:pPr>
            <w:r>
              <w:rPr>
                <w:noProof/>
              </w:rPr>
              <mc:AlternateContent>
                <mc:Choice Requires="wpg">
                  <w:drawing>
                    <wp:anchor distT="0" distB="0" distL="114300" distR="114300" simplePos="0" relativeHeight="251650173" behindDoc="0" locked="0" layoutInCell="1" allowOverlap="1" wp14:anchorId="76AC8FB0" wp14:editId="39B17D1E">
                      <wp:simplePos x="0" y="0"/>
                      <wp:positionH relativeFrom="column">
                        <wp:posOffset>3725545</wp:posOffset>
                      </wp:positionH>
                      <wp:positionV relativeFrom="paragraph">
                        <wp:posOffset>103371</wp:posOffset>
                      </wp:positionV>
                      <wp:extent cx="1257935" cy="664210"/>
                      <wp:effectExtent l="0" t="0" r="0" b="0"/>
                      <wp:wrapNone/>
                      <wp:docPr id="424" name="Gruppieren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664210"/>
                                <a:chOff x="6376" y="2463"/>
                                <a:chExt cx="1981" cy="1046"/>
                              </a:xfrm>
                            </wpg:grpSpPr>
                            <pic:pic xmlns:pic="http://schemas.openxmlformats.org/drawingml/2006/picture">
                              <pic:nvPicPr>
                                <pic:cNvPr id="425" name="Bild 29"/>
                                <pic:cNvPicPr>
                                  <a:picLocks noChangeAspect="1"/>
                                </pic:cNvPicPr>
                              </pic:nvPicPr>
                              <pic:blipFill>
                                <a:blip r:embed="rId135">
                                  <a:extLst>
                                    <a:ext uri="{28A0092B-C50C-407E-A947-70E740481C1C}">
                                      <a14:useLocalDpi xmlns:a14="http://schemas.microsoft.com/office/drawing/2010/main" val="0"/>
                                    </a:ext>
                                  </a:extLst>
                                </a:blip>
                                <a:srcRect r="32909"/>
                                <a:stretch>
                                  <a:fillRect/>
                                </a:stretch>
                              </pic:blipFill>
                              <pic:spPr bwMode="auto">
                                <a:xfrm>
                                  <a:off x="6983" y="2463"/>
                                  <a:ext cx="1374"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Bild 1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427" y="2463"/>
                                  <a:ext cx="29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Bild 47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6396" y="2778"/>
                                  <a:ext cx="32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Grafik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6376" y="3132"/>
                                  <a:ext cx="34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EE2FE3" id="Gruppieren 424" o:spid="_x0000_s1026" style="position:absolute;margin-left:293.35pt;margin-top:8.15pt;width:99.05pt;height:52.3pt;z-index:251650173" coordorigin="6376,2463" coordsize="1981,10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">
                      <v:shape id="Bild 29" o:spid="_x0000_s1027" type="#_x0000_t75" style="position:absolute;left:6983;top:2463;width:1374;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">
                        <v:imagedata r:id="rId142" o:title="" cropright="21567f"/>
                        <v:path arrowok="t"/>
                      </v:shape>
                      <v:shape id="Bild 112" o:spid="_x0000_s1028" type="#_x0000_t75" style="position:absolute;left:6427;top:2463;width:29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">
                        <v:imagedata r:id="rId143" o:title=""/>
                      </v:shape>
                      <v:shape id="Bild 4731" o:spid="_x0000_s1029" type="#_x0000_t75" style="position:absolute;left:6396;top:2778;width:328;height:3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">
                        <v:imagedata r:id="rId144" o:title=""/>
                      </v:shape>
                      <v:shape id="Grafik 1" o:spid="_x0000_s1030" type="#_x0000_t75" style="position:absolute;left:6376;top:3132;width:348;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">
                        <v:imagedata r:id="rId145" o:title=""/>
                      </v:shape>
                    </v:group>
                  </w:pict>
                </mc:Fallback>
              </mc:AlternateContent>
            </w:r>
          </w:p>
        </w:tc>
      </w:tr>
      <w:tr w:rsidR="003811BF" w:rsidRPr="00E14948" w14:paraId="7C4F8561" w14:textId="77777777" w:rsidTr="004D383A">
        <w:tc>
          <w:tcPr>
            <w:tcW w:w="780" w:type="dxa"/>
          </w:tcPr>
          <w:p w14:paraId="77B8DAE3" w14:textId="77777777" w:rsidR="003811BF" w:rsidRPr="00E14948" w:rsidRDefault="003811BF" w:rsidP="002E0FA7">
            <w:pPr>
              <w:spacing w:line="240" w:lineRule="auto"/>
              <w:rPr>
                <w:color w:val="008000"/>
              </w:rPr>
            </w:pPr>
          </w:p>
        </w:tc>
        <w:tc>
          <w:tcPr>
            <w:tcW w:w="318" w:type="dxa"/>
          </w:tcPr>
          <w:p w14:paraId="09B23878" w14:textId="77777777" w:rsidR="003811BF" w:rsidRDefault="003811BF" w:rsidP="004D383A">
            <w:pPr>
              <w:pStyle w:val="berschrift4"/>
            </w:pPr>
            <w:r>
              <w:t>b)</w:t>
            </w:r>
          </w:p>
        </w:tc>
        <w:tc>
          <w:tcPr>
            <w:tcW w:w="8187" w:type="dxa"/>
          </w:tcPr>
          <w:p w14:paraId="152D0CC4" w14:textId="5F45849F" w:rsidR="003811BF" w:rsidRDefault="003811BF" w:rsidP="005855D4">
            <w:pPr>
              <w:pStyle w:val="Text"/>
              <w:spacing w:after="120"/>
            </w:pPr>
            <w:r w:rsidRPr="00E14948">
              <w:t xml:space="preserve">Emily löst die </w:t>
            </w:r>
            <w:r>
              <w:t xml:space="preserve">Aufgabe </w:t>
            </w:r>
            <w:r>
              <w:rPr>
                <w:b/>
                <w:bCs/>
                <w:color w:val="327A86" w:themeColor="text2"/>
              </w:rPr>
              <w:t xml:space="preserve">a) </w:t>
            </w:r>
            <w:r w:rsidRPr="00E14948">
              <w:t>mit einem Punktebild.</w:t>
            </w:r>
            <w:r>
              <w:br/>
              <w:t>E</w:t>
            </w:r>
            <w:r w:rsidRPr="00E14948">
              <w:t>rkläre Emilys Lösung.</w:t>
            </w:r>
          </w:p>
        </w:tc>
      </w:tr>
      <w:tr w:rsidR="00F37035" w:rsidRPr="00E14948" w14:paraId="561AFF73" w14:textId="77777777" w:rsidTr="004D383A">
        <w:tc>
          <w:tcPr>
            <w:tcW w:w="780" w:type="dxa"/>
          </w:tcPr>
          <w:p w14:paraId="11BCD3B3" w14:textId="0CDA8AAF" w:rsidR="00F37035" w:rsidRPr="00E14948" w:rsidRDefault="00F37035" w:rsidP="002E0FA7">
            <w:pPr>
              <w:spacing w:line="240" w:lineRule="auto"/>
              <w:rPr>
                <w:noProof/>
                <w:color w:val="008000"/>
              </w:rPr>
            </w:pPr>
          </w:p>
        </w:tc>
        <w:tc>
          <w:tcPr>
            <w:tcW w:w="318" w:type="dxa"/>
          </w:tcPr>
          <w:p w14:paraId="14123E71" w14:textId="77777777" w:rsidR="00F37035" w:rsidRPr="00E14948" w:rsidRDefault="003811BF" w:rsidP="004D383A">
            <w:pPr>
              <w:pStyle w:val="berschrift4"/>
            </w:pPr>
            <w:r>
              <w:t>c</w:t>
            </w:r>
            <w:r w:rsidR="00F37035" w:rsidRPr="00E14948">
              <w:t>)</w:t>
            </w:r>
          </w:p>
        </w:tc>
        <w:tc>
          <w:tcPr>
            <w:tcW w:w="8187" w:type="dxa"/>
          </w:tcPr>
          <w:p w14:paraId="1AF2224F" w14:textId="42B565AF" w:rsidR="00F37035" w:rsidRPr="00E14948" w:rsidRDefault="00F37035" w:rsidP="002E0FA7">
            <w:pPr>
              <w:pStyle w:val="Text"/>
            </w:pPr>
            <w:r>
              <w:t xml:space="preserve">Welche </w:t>
            </w:r>
            <w:r w:rsidR="00825DFF">
              <w:t>Divisions-Aufgabe</w:t>
            </w:r>
            <w:r>
              <w:t xml:space="preserve"> passt zu Emilys Punktebild?</w:t>
            </w:r>
          </w:p>
        </w:tc>
      </w:tr>
      <w:tr w:rsidR="00F37035" w:rsidRPr="00E14948" w14:paraId="3C58A81B" w14:textId="77777777" w:rsidTr="004D383A">
        <w:tc>
          <w:tcPr>
            <w:tcW w:w="780" w:type="dxa"/>
          </w:tcPr>
          <w:p w14:paraId="64C6B4F1" w14:textId="3F1AB678" w:rsidR="00F37035" w:rsidRPr="00E14948" w:rsidRDefault="00FC6D29" w:rsidP="002E0FA7">
            <w:pPr>
              <w:spacing w:line="240" w:lineRule="auto"/>
              <w:rPr>
                <w:noProof/>
                <w:color w:val="008000"/>
              </w:rPr>
            </w:pPr>
            <w:r>
              <w:rPr>
                <w:noProof/>
              </w:rPr>
              <w:drawing>
                <wp:inline distT="0" distB="0" distL="0" distR="0" wp14:anchorId="7ED6F06F" wp14:editId="0218405E">
                  <wp:extent cx="360000" cy="272386"/>
                  <wp:effectExtent l="0" t="0" r="2540" b="0"/>
                  <wp:docPr id="488735346" name="Grafik 48873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36187D68" w14:textId="77777777" w:rsidR="00F37035" w:rsidRDefault="003811BF" w:rsidP="004D383A">
            <w:pPr>
              <w:pStyle w:val="berschrift4"/>
            </w:pPr>
            <w:r>
              <w:t>d</w:t>
            </w:r>
            <w:r w:rsidR="00F37035">
              <w:t>)</w:t>
            </w:r>
          </w:p>
        </w:tc>
        <w:tc>
          <w:tcPr>
            <w:tcW w:w="8187" w:type="dxa"/>
          </w:tcPr>
          <w:p w14:paraId="648FE249" w14:textId="25B8F95D" w:rsidR="00F37035" w:rsidRDefault="00F37035" w:rsidP="002E0FA7">
            <w:pPr>
              <w:pStyle w:val="Text"/>
            </w:pPr>
            <w:r>
              <w:t xml:space="preserve">Wie sieht man im Punktebild gut, dass auch die Aufgabe </w:t>
            </w:r>
            <w:r w:rsidRPr="00B678A7">
              <w:rPr>
                <w:rFonts w:ascii="Comic Sans MS" w:hAnsi="Comic Sans MS"/>
                <w:b/>
                <w:bCs/>
              </w:rPr>
              <w:t xml:space="preserve">3 · 4 = </w:t>
            </w:r>
            <w:r w:rsidR="009B6775">
              <w:rPr>
                <w:rFonts w:ascii="Comic Sans MS" w:hAnsi="Comic Sans MS"/>
                <w:b/>
                <w:bCs/>
              </w:rPr>
              <w:t>?</w:t>
            </w:r>
            <w:r>
              <w:t xml:space="preserve"> dazu passt?</w:t>
            </w:r>
          </w:p>
          <w:p w14:paraId="7EE8ECBF" w14:textId="77777777" w:rsidR="0013679C" w:rsidRDefault="0013679C" w:rsidP="0013679C">
            <w:pPr>
              <w:pStyle w:val="Listenabsatz"/>
            </w:pPr>
            <w:r>
              <w:t xml:space="preserve">Was ist gleich, was ist anders? </w:t>
            </w:r>
          </w:p>
          <w:p w14:paraId="48CF609C" w14:textId="2753F2C1" w:rsidR="00F37035" w:rsidRDefault="00F37035" w:rsidP="002E0FA7">
            <w:pPr>
              <w:pStyle w:val="Listenabsatz"/>
            </w:pPr>
            <w:r>
              <w:t xml:space="preserve">Wieso gehören </w:t>
            </w:r>
            <w:r w:rsidR="009B6775">
              <w:t>Multiplikations</w:t>
            </w:r>
            <w:r>
              <w:t xml:space="preserve">- und </w:t>
            </w:r>
            <w:r w:rsidR="00825DFF">
              <w:t>Divisions-Aufgabe</w:t>
            </w:r>
            <w:r>
              <w:t xml:space="preserve"> zum gleichen Bild? </w:t>
            </w:r>
          </w:p>
          <w:p w14:paraId="0CB2F957" w14:textId="424F9541" w:rsidR="00F37035" w:rsidRDefault="0013679C" w:rsidP="005855D4">
            <w:pPr>
              <w:pStyle w:val="Listenabsatz"/>
            </w:pPr>
            <w:r>
              <w:t>W</w:t>
            </w:r>
            <w:r w:rsidR="00FC37DF">
              <w:t xml:space="preserve">onach kann man mit der </w:t>
            </w:r>
            <w:r w:rsidR="00825DFF">
              <w:t>Multiplikation</w:t>
            </w:r>
            <w:r>
              <w:t xml:space="preserve"> </w:t>
            </w:r>
            <w:r w:rsidR="00FC37DF">
              <w:t xml:space="preserve">bei den </w:t>
            </w:r>
            <w:r>
              <w:t>Bonbons aus Aufgabe</w:t>
            </w:r>
            <w:r w:rsidR="00536213">
              <w:t xml:space="preserve">nteil </w:t>
            </w:r>
            <w:r w:rsidR="00A55D00" w:rsidRPr="00F50DC9">
              <w:rPr>
                <w:b/>
                <w:bCs/>
                <w:color w:val="327A86"/>
              </w:rPr>
              <w:t>a)</w:t>
            </w:r>
            <w:r w:rsidR="00FC37DF">
              <w:rPr>
                <w:b/>
                <w:bCs/>
                <w:color w:val="327A86"/>
              </w:rPr>
              <w:t xml:space="preserve"> </w:t>
            </w:r>
            <w:r w:rsidR="00FC37DF" w:rsidRPr="00FC37DF">
              <w:t>fragen</w:t>
            </w:r>
            <w:r>
              <w:t>?</w:t>
            </w:r>
          </w:p>
          <w:p w14:paraId="56BA18DD" w14:textId="77777777" w:rsidR="009636AA" w:rsidRPr="00E14948" w:rsidRDefault="009636AA" w:rsidP="009636AA"/>
        </w:tc>
      </w:tr>
      <w:tr w:rsidR="003811BF" w:rsidRPr="00E14948" w14:paraId="16FC2688" w14:textId="77777777" w:rsidTr="002E0FA7">
        <w:tc>
          <w:tcPr>
            <w:tcW w:w="780" w:type="dxa"/>
          </w:tcPr>
          <w:p w14:paraId="3035FB23" w14:textId="2000C0A5" w:rsidR="003811BF" w:rsidRPr="00E14948" w:rsidRDefault="00EB4836" w:rsidP="003811BF">
            <w:pPr>
              <w:pStyle w:val="berschrift3"/>
              <w:rPr>
                <w:noProof/>
              </w:rPr>
            </w:pPr>
            <w:r>
              <w:rPr>
                <w:noProof/>
              </w:rPr>
              <w:t>6</w:t>
            </w:r>
            <w:r w:rsidR="003811BF">
              <w:rPr>
                <w:noProof/>
              </w:rPr>
              <w:t>.2</w:t>
            </w:r>
          </w:p>
        </w:tc>
        <w:tc>
          <w:tcPr>
            <w:tcW w:w="8505" w:type="dxa"/>
            <w:gridSpan w:val="2"/>
          </w:tcPr>
          <w:p w14:paraId="21F033B3" w14:textId="458BBF59" w:rsidR="003811BF" w:rsidRDefault="005855D4" w:rsidP="005855D4">
            <w:pPr>
              <w:pStyle w:val="berschrift3"/>
            </w:pPr>
            <w:r>
              <w:t xml:space="preserve">Mal und </w:t>
            </w:r>
            <w:r w:rsidR="00D015D5">
              <w:t>G</w:t>
            </w:r>
            <w:r>
              <w:t>eteilt im Punktebild</w:t>
            </w:r>
          </w:p>
        </w:tc>
      </w:tr>
      <w:tr w:rsidR="00F37035" w:rsidRPr="00E14948" w14:paraId="38D6E1F7" w14:textId="77777777" w:rsidTr="004D383A">
        <w:trPr>
          <w:trHeight w:val="1881"/>
        </w:trPr>
        <w:tc>
          <w:tcPr>
            <w:tcW w:w="780" w:type="dxa"/>
          </w:tcPr>
          <w:p w14:paraId="625EF457" w14:textId="77777777" w:rsidR="00F37035" w:rsidRPr="00E14948" w:rsidRDefault="00F37035" w:rsidP="002E0FA7">
            <w:pPr>
              <w:spacing w:line="240" w:lineRule="auto"/>
              <w:rPr>
                <w:noProof/>
                <w:color w:val="008000"/>
              </w:rPr>
            </w:pPr>
          </w:p>
        </w:tc>
        <w:tc>
          <w:tcPr>
            <w:tcW w:w="318" w:type="dxa"/>
          </w:tcPr>
          <w:p w14:paraId="6FD08BA3" w14:textId="77777777" w:rsidR="00F37035" w:rsidRPr="00E14948" w:rsidRDefault="00F37035" w:rsidP="004D383A">
            <w:pPr>
              <w:pStyle w:val="berschrift4"/>
            </w:pPr>
          </w:p>
        </w:tc>
        <w:tc>
          <w:tcPr>
            <w:tcW w:w="8187" w:type="dxa"/>
          </w:tcPr>
          <w:p w14:paraId="2E89EAD8" w14:textId="77777777" w:rsidR="00F37035" w:rsidRPr="00F50DC9" w:rsidRDefault="00F37035" w:rsidP="002E0FA7">
            <w:pPr>
              <w:pStyle w:val="Text"/>
              <w:rPr>
                <w:rFonts w:asciiTheme="minorHAnsi" w:hAnsiTheme="minorHAnsi" w:cstheme="minorHAnsi"/>
              </w:rPr>
            </w:pPr>
            <w:r w:rsidRPr="00F50DC9">
              <w:rPr>
                <w:rFonts w:asciiTheme="minorHAnsi" w:hAnsiTheme="minorHAnsi" w:cstheme="minorHAnsi"/>
              </w:rPr>
              <w:t>Wie sieht das Punktebild aus, wenn sich drei Freunde 18 Bonbons teilen?</w:t>
            </w:r>
          </w:p>
          <w:p w14:paraId="7C033941" w14:textId="77777777" w:rsidR="00F37035" w:rsidRPr="00E14948" w:rsidRDefault="00F37035" w:rsidP="002E0FA7">
            <w:pPr>
              <w:pStyle w:val="Text"/>
            </w:pPr>
            <w:r w:rsidRPr="00F50DC9">
              <w:rPr>
                <w:rFonts w:asciiTheme="minorHAnsi" w:hAnsiTheme="minorHAnsi" w:cstheme="minorHAnsi"/>
              </w:rPr>
              <w:t>Zeichne oder lege mit Plättchen</w:t>
            </w:r>
            <w:r w:rsidRPr="00E14948">
              <w:t>.</w:t>
            </w:r>
          </w:p>
          <w:p w14:paraId="22B87C2F" w14:textId="4D1BA295" w:rsidR="00F37035" w:rsidRPr="00E14948" w:rsidRDefault="00FC6D29" w:rsidP="002E0FA7">
            <w:pPr>
              <w:pStyle w:val="Text"/>
            </w:pPr>
            <w:r>
              <w:rPr>
                <w:noProof/>
              </w:rPr>
              <w:drawing>
                <wp:anchor distT="0" distB="0" distL="114300" distR="114300" simplePos="0" relativeHeight="251650174" behindDoc="0" locked="0" layoutInCell="1" allowOverlap="1" wp14:anchorId="79E5D1C3" wp14:editId="6919A989">
                  <wp:simplePos x="0" y="0"/>
                  <wp:positionH relativeFrom="column">
                    <wp:posOffset>53340</wp:posOffset>
                  </wp:positionH>
                  <wp:positionV relativeFrom="paragraph">
                    <wp:posOffset>38428</wp:posOffset>
                  </wp:positionV>
                  <wp:extent cx="188595" cy="187325"/>
                  <wp:effectExtent l="0" t="0" r="1905" b="3175"/>
                  <wp:wrapNone/>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8595" cy="1873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37035" w:rsidRPr="00E14948">
              <w:rPr>
                <w:noProof/>
              </w:rPr>
              <w:t xml:space="preserve">                                                                                </w:t>
            </w:r>
            <w:r w:rsidR="00F37035">
              <w:rPr>
                <w:noProof/>
              </w:rPr>
              <w:t xml:space="preserve">               </w:t>
            </w:r>
            <w:r w:rsidR="00825DFF">
              <w:t>Divisions-Aufgabe</w:t>
            </w:r>
            <w:r w:rsidR="00F37035" w:rsidRPr="00E14948">
              <w:t xml:space="preserve">: </w:t>
            </w:r>
            <w:r w:rsidR="009452F9">
              <w:t xml:space="preserve">      </w:t>
            </w:r>
            <w:r w:rsidR="002115C7">
              <w:t xml:space="preserve">       </w:t>
            </w:r>
            <w:r w:rsidR="009452F9" w:rsidRPr="009452F9">
              <w:rPr>
                <w:color w:val="7F7F7F" w:themeColor="text1" w:themeTint="80"/>
              </w:rPr>
              <w:t>__________</w:t>
            </w:r>
          </w:p>
          <w:p w14:paraId="1A80DD6F" w14:textId="62A2AEE7" w:rsidR="00F37035" w:rsidRPr="00E14948" w:rsidRDefault="00FC6D29" w:rsidP="002E0FA7">
            <w:pPr>
              <w:pStyle w:val="Text"/>
            </w:pPr>
            <w:r>
              <w:rPr>
                <w:noProof/>
              </w:rPr>
              <w:drawing>
                <wp:anchor distT="0" distB="0" distL="114300" distR="114300" simplePos="0" relativeHeight="251650175" behindDoc="0" locked="0" layoutInCell="1" allowOverlap="1" wp14:anchorId="0D5168E8" wp14:editId="1889CB1B">
                  <wp:simplePos x="0" y="0"/>
                  <wp:positionH relativeFrom="column">
                    <wp:posOffset>33655</wp:posOffset>
                  </wp:positionH>
                  <wp:positionV relativeFrom="paragraph">
                    <wp:posOffset>114628</wp:posOffset>
                  </wp:positionV>
                  <wp:extent cx="208280" cy="224790"/>
                  <wp:effectExtent l="0" t="0" r="0" b="3810"/>
                  <wp:wrapNone/>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8280" cy="22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BB44E" w14:textId="4D72C765" w:rsidR="00F37035" w:rsidRPr="00E14948" w:rsidRDefault="00F37035" w:rsidP="002E0FA7">
            <w:pPr>
              <w:pStyle w:val="Text"/>
            </w:pPr>
          </w:p>
          <w:p w14:paraId="6B6C67CC" w14:textId="71B3826B" w:rsidR="005855D4" w:rsidRPr="00E14948" w:rsidRDefault="00F37035" w:rsidP="002E0FA7">
            <w:pPr>
              <w:pStyle w:val="Text"/>
            </w:pPr>
            <w:r>
              <w:rPr>
                <w:noProof/>
              </w:rPr>
              <w:drawing>
                <wp:anchor distT="0" distB="0" distL="114300" distR="114300" simplePos="0" relativeHeight="251650176" behindDoc="0" locked="0" layoutInCell="1" allowOverlap="1" wp14:anchorId="2BE4C840" wp14:editId="79419895">
                  <wp:simplePos x="0" y="0"/>
                  <wp:positionH relativeFrom="column">
                    <wp:posOffset>20955</wp:posOffset>
                  </wp:positionH>
                  <wp:positionV relativeFrom="paragraph">
                    <wp:posOffset>120386</wp:posOffset>
                  </wp:positionV>
                  <wp:extent cx="220980" cy="239395"/>
                  <wp:effectExtent l="0" t="0" r="7620" b="8255"/>
                  <wp:wrapNone/>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0980" cy="23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948">
              <w:t xml:space="preserve">                                                                            </w:t>
            </w:r>
            <w:r>
              <w:t xml:space="preserve">                   </w:t>
            </w:r>
            <w:r w:rsidR="002115C7">
              <w:t>P</w:t>
            </w:r>
            <w:r w:rsidR="00DA0C15">
              <w:t>assende</w:t>
            </w:r>
            <w:r w:rsidRPr="00E14948">
              <w:br/>
              <w:t xml:space="preserve">                                                                            </w:t>
            </w:r>
            <w:r>
              <w:t xml:space="preserve">                   </w:t>
            </w:r>
            <w:r w:rsidR="00825DFF">
              <w:t>Multiplikations-Aufgabe</w:t>
            </w:r>
            <w:r w:rsidRPr="00E14948">
              <w:t>:</w:t>
            </w:r>
            <w:r w:rsidR="009452F9">
              <w:t xml:space="preserve">   </w:t>
            </w:r>
            <w:r w:rsidR="009452F9" w:rsidRPr="009452F9">
              <w:rPr>
                <w:color w:val="7F7F7F" w:themeColor="text1" w:themeTint="80"/>
              </w:rPr>
              <w:t>__________</w:t>
            </w:r>
            <w:r w:rsidR="009452F9">
              <w:t xml:space="preserve">   </w:t>
            </w:r>
          </w:p>
        </w:tc>
      </w:tr>
    </w:tbl>
    <w:p w14:paraId="322CA660" w14:textId="77777777" w:rsidR="009D03B5" w:rsidRDefault="009D03B5">
      <w:pPr>
        <w:rPr>
          <w:b/>
          <w:bCs/>
        </w:rPr>
      </w:pP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4218"/>
        <w:gridCol w:w="3969"/>
      </w:tblGrid>
      <w:tr w:rsidR="009D03B5" w:rsidRPr="004D383A" w14:paraId="2D7F344E" w14:textId="77777777" w:rsidTr="00E27FE8">
        <w:trPr>
          <w:trHeight w:val="623"/>
        </w:trPr>
        <w:tc>
          <w:tcPr>
            <w:tcW w:w="780" w:type="dxa"/>
          </w:tcPr>
          <w:p w14:paraId="099FCC48" w14:textId="7598E3C3" w:rsidR="009D03B5" w:rsidRPr="00E14948" w:rsidRDefault="00EB4836" w:rsidP="00E27FE8">
            <w:pPr>
              <w:pStyle w:val="berschrift3"/>
              <w:spacing w:before="120"/>
            </w:pPr>
            <w:r>
              <w:t>6</w:t>
            </w:r>
            <w:r w:rsidR="009D03B5">
              <w:t>.3</w:t>
            </w:r>
          </w:p>
        </w:tc>
        <w:tc>
          <w:tcPr>
            <w:tcW w:w="8505" w:type="dxa"/>
            <w:gridSpan w:val="3"/>
          </w:tcPr>
          <w:p w14:paraId="526CA83E" w14:textId="2F11A28E" w:rsidR="009D03B5" w:rsidRPr="004D383A" w:rsidRDefault="009D03B5" w:rsidP="00E27FE8">
            <w:pPr>
              <w:pStyle w:val="berschrift3"/>
              <w:spacing w:before="120"/>
            </w:pPr>
            <w:r w:rsidRPr="00E14948">
              <w:t>Gleich</w:t>
            </w:r>
            <w:r>
              <w:t>große Gruppen bilden</w:t>
            </w:r>
          </w:p>
        </w:tc>
      </w:tr>
      <w:tr w:rsidR="009D03B5" w:rsidRPr="00E14948" w14:paraId="20BA1EBD" w14:textId="77777777" w:rsidTr="00E27FE8">
        <w:tc>
          <w:tcPr>
            <w:tcW w:w="780" w:type="dxa"/>
          </w:tcPr>
          <w:p w14:paraId="04066FC1" w14:textId="77777777" w:rsidR="009D03B5" w:rsidRPr="00E14948" w:rsidRDefault="009D03B5" w:rsidP="00E27FE8">
            <w:pPr>
              <w:spacing w:line="240" w:lineRule="auto"/>
            </w:pPr>
          </w:p>
        </w:tc>
        <w:tc>
          <w:tcPr>
            <w:tcW w:w="318" w:type="dxa"/>
          </w:tcPr>
          <w:p w14:paraId="05F9E34F" w14:textId="77777777" w:rsidR="009D03B5" w:rsidRPr="00E14948" w:rsidRDefault="009D03B5" w:rsidP="00E27FE8">
            <w:pPr>
              <w:pStyle w:val="berschrift4"/>
            </w:pPr>
            <w:r w:rsidRPr="00E14948">
              <w:t>a)</w:t>
            </w:r>
          </w:p>
        </w:tc>
        <w:tc>
          <w:tcPr>
            <w:tcW w:w="8187" w:type="dxa"/>
            <w:gridSpan w:val="2"/>
          </w:tcPr>
          <w:p w14:paraId="5E91F6E9" w14:textId="1E2E8278" w:rsidR="009D03B5" w:rsidRPr="00E14948" w:rsidRDefault="009D03B5" w:rsidP="00E27FE8">
            <w:pPr>
              <w:pStyle w:val="Text"/>
            </w:pPr>
            <w:r>
              <w:t xml:space="preserve">Zeichne in das Bild die Gruppen ein. </w:t>
            </w:r>
            <w:r w:rsidRPr="00E14948">
              <w:t xml:space="preserve">Finde eine passende </w:t>
            </w:r>
            <w:r w:rsidR="00825DFF">
              <w:t>Divisions-Aufgabe</w:t>
            </w:r>
            <w:r w:rsidRPr="00E14948">
              <w:t>.</w:t>
            </w:r>
          </w:p>
        </w:tc>
      </w:tr>
      <w:tr w:rsidR="009D03B5" w:rsidRPr="00E14948" w14:paraId="35B6044C" w14:textId="77777777" w:rsidTr="00E27FE8">
        <w:tc>
          <w:tcPr>
            <w:tcW w:w="780" w:type="dxa"/>
          </w:tcPr>
          <w:p w14:paraId="1F3A0730" w14:textId="77777777" w:rsidR="009D03B5" w:rsidRPr="00E14948" w:rsidRDefault="009D03B5" w:rsidP="00E27FE8">
            <w:pPr>
              <w:spacing w:line="240" w:lineRule="auto"/>
            </w:pPr>
          </w:p>
        </w:tc>
        <w:tc>
          <w:tcPr>
            <w:tcW w:w="318" w:type="dxa"/>
          </w:tcPr>
          <w:p w14:paraId="10327DB4" w14:textId="77777777" w:rsidR="009D03B5" w:rsidRPr="00E14948" w:rsidRDefault="009D03B5" w:rsidP="00E27FE8">
            <w:pPr>
              <w:pStyle w:val="berschriftTeilaufgaben"/>
            </w:pPr>
          </w:p>
        </w:tc>
        <w:tc>
          <w:tcPr>
            <w:tcW w:w="4218" w:type="dxa"/>
          </w:tcPr>
          <w:p w14:paraId="7C0D1DE1" w14:textId="77777777" w:rsidR="009D03B5" w:rsidRDefault="009D03B5" w:rsidP="00E27FE8">
            <w:pPr>
              <w:pStyle w:val="Text"/>
            </w:pPr>
            <w:r w:rsidRPr="00E14948">
              <w:t xml:space="preserve">(1) In jeder Gruppe sollen 2 Kinder sein. </w:t>
            </w:r>
            <w:r>
              <w:br/>
            </w:r>
            <w:r w:rsidRPr="00E14948">
              <w:t>Wie viele Gruppen kann man bilden?</w:t>
            </w:r>
          </w:p>
          <w:p w14:paraId="1E40497C" w14:textId="77777777" w:rsidR="009D03B5" w:rsidRPr="00E14948" w:rsidRDefault="009D03B5" w:rsidP="00E27FE8">
            <w:pPr>
              <w:pStyle w:val="Text"/>
            </w:pPr>
          </w:p>
          <w:p w14:paraId="234FE08E" w14:textId="77777777" w:rsidR="009D03B5" w:rsidRDefault="009D03B5" w:rsidP="00E27FE8">
            <w:pPr>
              <w:pStyle w:val="Text"/>
              <w:spacing w:line="240" w:lineRule="atLeast"/>
              <w:ind w:left="419"/>
              <w:rPr>
                <w:rFonts w:ascii="Helvetica" w:eastAsia="MS Mincho" w:hAnsi="Helvetica" w:cs="Helvetica"/>
                <w:noProof/>
                <w:sz w:val="24"/>
              </w:rPr>
            </w:pPr>
            <w:r>
              <w:rPr>
                <w:noProof/>
              </w:rPr>
              <w:drawing>
                <wp:inline distT="0" distB="0" distL="0" distR="0" wp14:anchorId="6D1408C8" wp14:editId="34A1C4B0">
                  <wp:extent cx="1075055" cy="337185"/>
                  <wp:effectExtent l="0" t="0" r="4445" b="5715"/>
                  <wp:docPr id="206689216" name="Grafik 206689216"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Strichmännchen"/>
                          <pic:cNvPicPr>
                            <a:picLocks noChangeAspect="1" noChangeArrowheads="1"/>
                          </pic:cNvPicPr>
                        </pic:nvPicPr>
                        <pic:blipFill>
                          <a:blip r:embed="rId147" cstate="print">
                            <a:extLst>
                              <a:ext uri="{28A0092B-C50C-407E-A947-70E740481C1C}">
                                <a14:useLocalDpi xmlns:a14="http://schemas.microsoft.com/office/drawing/2010/main" val="0"/>
                              </a:ext>
                            </a:extLst>
                          </a:blip>
                          <a:srcRect t="76254" r="38087"/>
                          <a:stretch>
                            <a:fillRect/>
                          </a:stretch>
                        </pic:blipFill>
                        <pic:spPr bwMode="auto">
                          <a:xfrm>
                            <a:off x="0" y="0"/>
                            <a:ext cx="1075055" cy="337185"/>
                          </a:xfrm>
                          <a:prstGeom prst="rect">
                            <a:avLst/>
                          </a:prstGeom>
                          <a:noFill/>
                          <a:ln>
                            <a:noFill/>
                          </a:ln>
                        </pic:spPr>
                      </pic:pic>
                    </a:graphicData>
                  </a:graphic>
                </wp:inline>
              </w:drawing>
            </w:r>
            <w:r>
              <w:rPr>
                <w:noProof/>
              </w:rPr>
              <w:drawing>
                <wp:inline distT="0" distB="0" distL="0" distR="0" wp14:anchorId="3D035A4C" wp14:editId="44ABDE97">
                  <wp:extent cx="1075055" cy="337185"/>
                  <wp:effectExtent l="0" t="0" r="4445" b="5715"/>
                  <wp:docPr id="606645109" name="Grafik 606645109"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Strichmännchen"/>
                          <pic:cNvPicPr>
                            <a:picLocks noChangeAspect="1" noChangeArrowheads="1"/>
                          </pic:cNvPicPr>
                        </pic:nvPicPr>
                        <pic:blipFill>
                          <a:blip r:embed="rId147" cstate="print">
                            <a:extLst>
                              <a:ext uri="{28A0092B-C50C-407E-A947-70E740481C1C}">
                                <a14:useLocalDpi xmlns:a14="http://schemas.microsoft.com/office/drawing/2010/main" val="0"/>
                              </a:ext>
                            </a:extLst>
                          </a:blip>
                          <a:srcRect t="76254" r="38087"/>
                          <a:stretch>
                            <a:fillRect/>
                          </a:stretch>
                        </pic:blipFill>
                        <pic:spPr bwMode="auto">
                          <a:xfrm>
                            <a:off x="0" y="0"/>
                            <a:ext cx="1075055" cy="337185"/>
                          </a:xfrm>
                          <a:prstGeom prst="rect">
                            <a:avLst/>
                          </a:prstGeom>
                          <a:noFill/>
                          <a:ln>
                            <a:noFill/>
                          </a:ln>
                        </pic:spPr>
                      </pic:pic>
                    </a:graphicData>
                  </a:graphic>
                </wp:inline>
              </w:drawing>
            </w:r>
            <w:r w:rsidRPr="00E14948">
              <w:t xml:space="preserve">  </w:t>
            </w:r>
          </w:p>
          <w:p w14:paraId="4A667E81" w14:textId="77777777" w:rsidR="009D03B5" w:rsidRPr="00EF231F" w:rsidRDefault="009D03B5" w:rsidP="00E27FE8">
            <w:pPr>
              <w:pStyle w:val="Text"/>
              <w:spacing w:line="240" w:lineRule="atLeast"/>
              <w:ind w:left="419"/>
              <w:rPr>
                <w:rFonts w:ascii="Helvetica" w:eastAsia="MS Mincho" w:hAnsi="Helvetica" w:cs="Helvetica"/>
                <w:noProof/>
                <w:sz w:val="24"/>
              </w:rPr>
            </w:pPr>
            <w:r>
              <w:rPr>
                <w:noProof/>
              </w:rPr>
              <w:drawing>
                <wp:inline distT="0" distB="0" distL="0" distR="0" wp14:anchorId="10871D8D" wp14:editId="2A8563C5">
                  <wp:extent cx="1075055" cy="337185"/>
                  <wp:effectExtent l="0" t="0" r="4445" b="5715"/>
                  <wp:docPr id="1143223967" name="Grafik 1143223967"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Strichmännchen"/>
                          <pic:cNvPicPr>
                            <a:picLocks noChangeAspect="1" noChangeArrowheads="1"/>
                          </pic:cNvPicPr>
                        </pic:nvPicPr>
                        <pic:blipFill>
                          <a:blip r:embed="rId147" cstate="print">
                            <a:extLst>
                              <a:ext uri="{28A0092B-C50C-407E-A947-70E740481C1C}">
                                <a14:useLocalDpi xmlns:a14="http://schemas.microsoft.com/office/drawing/2010/main" val="0"/>
                              </a:ext>
                            </a:extLst>
                          </a:blip>
                          <a:srcRect t="76254" r="38087"/>
                          <a:stretch>
                            <a:fillRect/>
                          </a:stretch>
                        </pic:blipFill>
                        <pic:spPr bwMode="auto">
                          <a:xfrm>
                            <a:off x="0" y="0"/>
                            <a:ext cx="1075055" cy="337185"/>
                          </a:xfrm>
                          <a:prstGeom prst="rect">
                            <a:avLst/>
                          </a:prstGeom>
                          <a:noFill/>
                          <a:ln>
                            <a:noFill/>
                          </a:ln>
                        </pic:spPr>
                      </pic:pic>
                    </a:graphicData>
                  </a:graphic>
                </wp:inline>
              </w:drawing>
            </w:r>
            <w:r>
              <w:rPr>
                <w:noProof/>
              </w:rPr>
              <w:drawing>
                <wp:inline distT="0" distB="0" distL="0" distR="0" wp14:anchorId="5A514339" wp14:editId="7A8CC68F">
                  <wp:extent cx="1075055" cy="279400"/>
                  <wp:effectExtent l="0" t="0" r="4445" b="0"/>
                  <wp:docPr id="566207599" name="Grafik 566207599"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Strichmännchen"/>
                          <pic:cNvPicPr>
                            <a:picLocks noChangeAspect="1" noChangeArrowheads="1"/>
                          </pic:cNvPicPr>
                        </pic:nvPicPr>
                        <pic:blipFill>
                          <a:blip r:embed="rId147" cstate="print">
                            <a:extLst>
                              <a:ext uri="{28A0092B-C50C-407E-A947-70E740481C1C}">
                                <a14:useLocalDpi xmlns:a14="http://schemas.microsoft.com/office/drawing/2010/main" val="0"/>
                              </a:ext>
                            </a:extLst>
                          </a:blip>
                          <a:srcRect t="76254" r="38087" b="4070"/>
                          <a:stretch>
                            <a:fillRect/>
                          </a:stretch>
                        </pic:blipFill>
                        <pic:spPr bwMode="auto">
                          <a:xfrm>
                            <a:off x="0" y="0"/>
                            <a:ext cx="1075055" cy="279400"/>
                          </a:xfrm>
                          <a:prstGeom prst="rect">
                            <a:avLst/>
                          </a:prstGeom>
                          <a:noFill/>
                          <a:ln>
                            <a:noFill/>
                          </a:ln>
                        </pic:spPr>
                      </pic:pic>
                    </a:graphicData>
                  </a:graphic>
                </wp:inline>
              </w:drawing>
            </w:r>
          </w:p>
        </w:tc>
        <w:tc>
          <w:tcPr>
            <w:tcW w:w="3969" w:type="dxa"/>
          </w:tcPr>
          <w:p w14:paraId="590FE950" w14:textId="77777777" w:rsidR="009D03B5" w:rsidRPr="00E14948" w:rsidRDefault="009D03B5" w:rsidP="00E27FE8">
            <w:pPr>
              <w:pStyle w:val="Text"/>
            </w:pPr>
            <w:r w:rsidRPr="00E14948">
              <w:t xml:space="preserve">(2) In jeder Gruppe sollen 4 Kinder sein. </w:t>
            </w:r>
            <w:r>
              <w:br/>
            </w:r>
            <w:r w:rsidRPr="00E14948">
              <w:t>Wie viele Gruppen kann man bilden?</w:t>
            </w:r>
            <w:r>
              <w:br/>
            </w:r>
          </w:p>
          <w:p w14:paraId="527682B8" w14:textId="77777777" w:rsidR="009D03B5" w:rsidRPr="00E14948" w:rsidRDefault="009D03B5" w:rsidP="00E27FE8">
            <w:pPr>
              <w:pStyle w:val="Text"/>
            </w:pPr>
            <w:r>
              <w:rPr>
                <w:noProof/>
              </w:rPr>
              <w:drawing>
                <wp:inline distT="0" distB="0" distL="0" distR="0" wp14:anchorId="05AA4886" wp14:editId="70ACF7CC">
                  <wp:extent cx="1703742" cy="331076"/>
                  <wp:effectExtent l="0" t="0" r="0" b="0"/>
                  <wp:docPr id="1933979511" name="Grafik 1933979511"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Strichmännchen"/>
                          <pic:cNvPicPr>
                            <a:picLocks noChangeAspect="1" noChangeArrowheads="1"/>
                          </pic:cNvPicPr>
                        </pic:nvPicPr>
                        <pic:blipFill>
                          <a:blip r:embed="rId148" cstate="print">
                            <a:extLst>
                              <a:ext uri="{28A0092B-C50C-407E-A947-70E740481C1C}">
                                <a14:useLocalDpi xmlns:a14="http://schemas.microsoft.com/office/drawing/2010/main" val="0"/>
                              </a:ext>
                            </a:extLst>
                          </a:blip>
                          <a:srcRect t="76254"/>
                          <a:stretch>
                            <a:fillRect/>
                          </a:stretch>
                        </pic:blipFill>
                        <pic:spPr bwMode="auto">
                          <a:xfrm>
                            <a:off x="0" y="0"/>
                            <a:ext cx="1774568" cy="344839"/>
                          </a:xfrm>
                          <a:prstGeom prst="rect">
                            <a:avLst/>
                          </a:prstGeom>
                          <a:noFill/>
                          <a:ln>
                            <a:noFill/>
                          </a:ln>
                        </pic:spPr>
                      </pic:pic>
                    </a:graphicData>
                  </a:graphic>
                </wp:inline>
              </w:drawing>
            </w:r>
          </w:p>
          <w:p w14:paraId="2781B2D3" w14:textId="77777777" w:rsidR="009D03B5" w:rsidRPr="00E14948" w:rsidRDefault="009D03B5" w:rsidP="00E27FE8">
            <w:pPr>
              <w:pStyle w:val="Text"/>
            </w:pPr>
            <w:r>
              <w:rPr>
                <w:noProof/>
              </w:rPr>
              <w:drawing>
                <wp:inline distT="0" distB="0" distL="0" distR="0" wp14:anchorId="36AB3303" wp14:editId="60D0D520">
                  <wp:extent cx="1703742" cy="331076"/>
                  <wp:effectExtent l="0" t="0" r="0" b="0"/>
                  <wp:docPr id="1868584463" name="Grafik 1868584463"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Strichmännchen"/>
                          <pic:cNvPicPr>
                            <a:picLocks noChangeAspect="1" noChangeArrowheads="1"/>
                          </pic:cNvPicPr>
                        </pic:nvPicPr>
                        <pic:blipFill>
                          <a:blip r:embed="rId148" cstate="print">
                            <a:extLst>
                              <a:ext uri="{28A0092B-C50C-407E-A947-70E740481C1C}">
                                <a14:useLocalDpi xmlns:a14="http://schemas.microsoft.com/office/drawing/2010/main" val="0"/>
                              </a:ext>
                            </a:extLst>
                          </a:blip>
                          <a:srcRect t="76254"/>
                          <a:stretch>
                            <a:fillRect/>
                          </a:stretch>
                        </pic:blipFill>
                        <pic:spPr bwMode="auto">
                          <a:xfrm>
                            <a:off x="0" y="0"/>
                            <a:ext cx="1774568" cy="344839"/>
                          </a:xfrm>
                          <a:prstGeom prst="rect">
                            <a:avLst/>
                          </a:prstGeom>
                          <a:noFill/>
                          <a:ln>
                            <a:noFill/>
                          </a:ln>
                        </pic:spPr>
                      </pic:pic>
                    </a:graphicData>
                  </a:graphic>
                </wp:inline>
              </w:drawing>
            </w:r>
          </w:p>
        </w:tc>
      </w:tr>
      <w:tr w:rsidR="009D03B5" w:rsidRPr="00E14948" w14:paraId="4EF7185B" w14:textId="77777777" w:rsidTr="00E27FE8">
        <w:tc>
          <w:tcPr>
            <w:tcW w:w="780" w:type="dxa"/>
          </w:tcPr>
          <w:p w14:paraId="22CFA191" w14:textId="77777777" w:rsidR="009D03B5" w:rsidRPr="00E14948" w:rsidRDefault="009D03B5" w:rsidP="00E27FE8">
            <w:pPr>
              <w:spacing w:line="240" w:lineRule="auto"/>
            </w:pPr>
          </w:p>
        </w:tc>
        <w:tc>
          <w:tcPr>
            <w:tcW w:w="318" w:type="dxa"/>
          </w:tcPr>
          <w:p w14:paraId="1275F5DF" w14:textId="77777777" w:rsidR="009D03B5" w:rsidRPr="00E14948" w:rsidRDefault="009D03B5" w:rsidP="00E27FE8">
            <w:pPr>
              <w:pStyle w:val="berschriftTeilaufgaben"/>
            </w:pPr>
          </w:p>
        </w:tc>
        <w:tc>
          <w:tcPr>
            <w:tcW w:w="4218" w:type="dxa"/>
          </w:tcPr>
          <w:p w14:paraId="52661658" w14:textId="43785392" w:rsidR="009D03B5" w:rsidRPr="00E14948" w:rsidRDefault="00825DFF" w:rsidP="00E27FE8">
            <w:pPr>
              <w:pStyle w:val="Text"/>
              <w:spacing w:before="120"/>
            </w:pPr>
            <w:r>
              <w:t>Divisions-Aufgabe</w:t>
            </w:r>
            <w:r w:rsidR="009D03B5">
              <w:t xml:space="preserve">: </w:t>
            </w:r>
            <w:r w:rsidR="009D03B5" w:rsidRPr="009452F9">
              <w:rPr>
                <w:color w:val="7F7F7F" w:themeColor="text1" w:themeTint="80"/>
              </w:rPr>
              <w:t>____________</w:t>
            </w:r>
          </w:p>
        </w:tc>
        <w:tc>
          <w:tcPr>
            <w:tcW w:w="3969" w:type="dxa"/>
          </w:tcPr>
          <w:p w14:paraId="31741FDC" w14:textId="340FE9B7" w:rsidR="009D03B5" w:rsidRPr="00E14948" w:rsidRDefault="00825DFF" w:rsidP="00E27FE8">
            <w:pPr>
              <w:pStyle w:val="Text"/>
              <w:spacing w:before="120"/>
            </w:pPr>
            <w:r>
              <w:t>Divisions-Aufgabe</w:t>
            </w:r>
            <w:r w:rsidR="009D03B5">
              <w:t xml:space="preserve">: </w:t>
            </w:r>
            <w:r w:rsidR="009D03B5" w:rsidRPr="009452F9">
              <w:rPr>
                <w:color w:val="7F7F7F" w:themeColor="text1" w:themeTint="80"/>
              </w:rPr>
              <w:t>____________</w:t>
            </w:r>
          </w:p>
        </w:tc>
      </w:tr>
      <w:tr w:rsidR="009D03B5" w:rsidRPr="00E14948" w14:paraId="0171F87C" w14:textId="77777777" w:rsidTr="00E27FE8">
        <w:trPr>
          <w:trHeight w:val="301"/>
        </w:trPr>
        <w:tc>
          <w:tcPr>
            <w:tcW w:w="780" w:type="dxa"/>
          </w:tcPr>
          <w:p w14:paraId="786E484D" w14:textId="77777777" w:rsidR="009D03B5" w:rsidRPr="00A71530" w:rsidRDefault="009D03B5" w:rsidP="00E27FE8">
            <w:pPr>
              <w:spacing w:line="240" w:lineRule="auto"/>
              <w:rPr>
                <w:sz w:val="10"/>
                <w:szCs w:val="10"/>
              </w:rPr>
            </w:pPr>
          </w:p>
        </w:tc>
        <w:tc>
          <w:tcPr>
            <w:tcW w:w="318" w:type="dxa"/>
          </w:tcPr>
          <w:p w14:paraId="39D8ABBB" w14:textId="77777777" w:rsidR="009D03B5" w:rsidRPr="00A71530" w:rsidRDefault="009D03B5" w:rsidP="00E27FE8">
            <w:pPr>
              <w:pStyle w:val="berschriftTeilaufgaben"/>
              <w:rPr>
                <w:sz w:val="10"/>
                <w:szCs w:val="10"/>
              </w:rPr>
            </w:pPr>
          </w:p>
        </w:tc>
        <w:tc>
          <w:tcPr>
            <w:tcW w:w="8187" w:type="dxa"/>
            <w:gridSpan w:val="2"/>
          </w:tcPr>
          <w:p w14:paraId="48410537" w14:textId="77777777" w:rsidR="009D03B5" w:rsidRPr="00A71530" w:rsidRDefault="009D03B5" w:rsidP="00E27FE8">
            <w:pPr>
              <w:pStyle w:val="Text"/>
              <w:rPr>
                <w:sz w:val="10"/>
                <w:szCs w:val="10"/>
              </w:rPr>
            </w:pPr>
          </w:p>
        </w:tc>
      </w:tr>
      <w:tr w:rsidR="009D03B5" w:rsidRPr="00E14948" w14:paraId="178D911C" w14:textId="77777777" w:rsidTr="00E27FE8">
        <w:tc>
          <w:tcPr>
            <w:tcW w:w="780" w:type="dxa"/>
          </w:tcPr>
          <w:p w14:paraId="0C5656EF" w14:textId="77777777" w:rsidR="009D03B5" w:rsidRPr="00E14948" w:rsidRDefault="009D03B5" w:rsidP="00E27FE8">
            <w:pPr>
              <w:spacing w:line="240" w:lineRule="auto"/>
            </w:pPr>
          </w:p>
        </w:tc>
        <w:tc>
          <w:tcPr>
            <w:tcW w:w="318" w:type="dxa"/>
          </w:tcPr>
          <w:p w14:paraId="6751D6E8" w14:textId="77777777" w:rsidR="009D03B5" w:rsidRPr="00E14948" w:rsidRDefault="009D03B5" w:rsidP="00E27FE8">
            <w:pPr>
              <w:pStyle w:val="berschrift4"/>
            </w:pPr>
            <w:r w:rsidRPr="00E14948">
              <w:t>b)</w:t>
            </w:r>
          </w:p>
        </w:tc>
        <w:tc>
          <w:tcPr>
            <w:tcW w:w="8187" w:type="dxa"/>
            <w:gridSpan w:val="2"/>
          </w:tcPr>
          <w:p w14:paraId="49AE5D95" w14:textId="694EA86B" w:rsidR="009D03B5" w:rsidRDefault="009D03B5" w:rsidP="00E27FE8">
            <w:pPr>
              <w:pStyle w:val="Text"/>
            </w:pPr>
            <w:r>
              <w:t xml:space="preserve">Welche der folgenden Aufgaben passen zu den Bildern mit den Gruppen aus </w:t>
            </w:r>
            <w:r w:rsidRPr="00624820">
              <w:rPr>
                <w:rStyle w:val="berschrift4Zchn"/>
              </w:rPr>
              <w:t>a)</w:t>
            </w:r>
            <w:r>
              <w:t xml:space="preserve">? </w:t>
            </w:r>
            <w:r w:rsidR="00D07038">
              <w:br/>
            </w:r>
            <w:r>
              <w:t>Kreise ein. Begründe</w:t>
            </w:r>
            <w:r w:rsidR="00D07038">
              <w:t>:</w:t>
            </w:r>
            <w:r>
              <w:t xml:space="preserve">  Warum passen die anderen nicht?</w:t>
            </w:r>
          </w:p>
          <w:p w14:paraId="07A67D2D" w14:textId="77777777" w:rsidR="00EF5B18" w:rsidRDefault="00EF5B18" w:rsidP="00E27FE8">
            <w:pPr>
              <w:pStyle w:val="Text"/>
            </w:pPr>
          </w:p>
          <w:p w14:paraId="4148F073" w14:textId="77777777" w:rsidR="009D03B5" w:rsidRPr="00B678A7" w:rsidRDefault="009D03B5" w:rsidP="00E27FE8">
            <w:pPr>
              <w:pStyle w:val="Text"/>
              <w:rPr>
                <w:rFonts w:ascii="Comic Sans MS" w:hAnsi="Comic Sans MS"/>
                <w:color w:val="0070C0"/>
              </w:rPr>
            </w:pPr>
            <w:r w:rsidRPr="00B678A7">
              <w:rPr>
                <w:rFonts w:ascii="Comic Sans MS" w:hAnsi="Comic Sans MS"/>
                <w:color w:val="0070C0"/>
              </w:rPr>
              <w:t xml:space="preserve">20 : </w:t>
            </w:r>
            <w:r>
              <w:rPr>
                <w:rFonts w:ascii="Comic Sans MS" w:hAnsi="Comic Sans MS"/>
                <w:color w:val="0070C0"/>
              </w:rPr>
              <w:t>4</w:t>
            </w:r>
            <w:r w:rsidRPr="00B678A7">
              <w:rPr>
                <w:rFonts w:ascii="Comic Sans MS" w:hAnsi="Comic Sans MS"/>
                <w:color w:val="0070C0"/>
              </w:rPr>
              <w:t xml:space="preserve">   </w:t>
            </w:r>
            <w:r>
              <w:rPr>
                <w:rFonts w:ascii="Comic Sans MS" w:hAnsi="Comic Sans MS"/>
                <w:color w:val="0070C0"/>
              </w:rPr>
              <w:t xml:space="preserve">  </w:t>
            </w:r>
            <w:r w:rsidRPr="00B678A7">
              <w:rPr>
                <w:rFonts w:ascii="Comic Sans MS" w:hAnsi="Comic Sans MS"/>
                <w:color w:val="0070C0"/>
              </w:rPr>
              <w:t>2</w:t>
            </w:r>
            <w:r>
              <w:rPr>
                <w:rFonts w:ascii="Comic Sans MS" w:hAnsi="Comic Sans MS"/>
                <w:color w:val="0070C0"/>
              </w:rPr>
              <w:t>0</w:t>
            </w:r>
            <w:r w:rsidRPr="00B678A7">
              <w:rPr>
                <w:rFonts w:ascii="Comic Sans MS" w:hAnsi="Comic Sans MS"/>
                <w:color w:val="0070C0"/>
              </w:rPr>
              <w:t xml:space="preserve"> : </w:t>
            </w:r>
            <w:r>
              <w:rPr>
                <w:rFonts w:ascii="Comic Sans MS" w:hAnsi="Comic Sans MS"/>
                <w:color w:val="0070C0"/>
              </w:rPr>
              <w:t>10</w:t>
            </w:r>
            <w:r w:rsidRPr="00B678A7">
              <w:rPr>
                <w:rFonts w:ascii="Comic Sans MS" w:hAnsi="Comic Sans MS"/>
                <w:color w:val="0070C0"/>
              </w:rPr>
              <w:t xml:space="preserve"> </w:t>
            </w:r>
            <w:r>
              <w:rPr>
                <w:rFonts w:ascii="Comic Sans MS" w:hAnsi="Comic Sans MS"/>
                <w:color w:val="0070C0"/>
              </w:rPr>
              <w:t xml:space="preserve">     4</w:t>
            </w:r>
            <w:r w:rsidRPr="00B678A7">
              <w:rPr>
                <w:rFonts w:ascii="Comic Sans MS" w:hAnsi="Comic Sans MS"/>
                <w:color w:val="0070C0"/>
              </w:rPr>
              <w:t xml:space="preserve"> · </w:t>
            </w:r>
            <w:r>
              <w:rPr>
                <w:rFonts w:ascii="Comic Sans MS" w:hAnsi="Comic Sans MS"/>
                <w:color w:val="0070C0"/>
              </w:rPr>
              <w:t>5</w:t>
            </w:r>
            <w:r w:rsidRPr="00B678A7">
              <w:rPr>
                <w:rFonts w:ascii="Comic Sans MS" w:hAnsi="Comic Sans MS"/>
                <w:color w:val="0070C0"/>
              </w:rPr>
              <w:t xml:space="preserve">    </w:t>
            </w:r>
            <w:r>
              <w:rPr>
                <w:rFonts w:ascii="Comic Sans MS" w:hAnsi="Comic Sans MS"/>
                <w:color w:val="0070C0"/>
              </w:rPr>
              <w:t xml:space="preserve"> </w:t>
            </w:r>
            <w:r w:rsidRPr="00B678A7">
              <w:rPr>
                <w:rFonts w:ascii="Comic Sans MS" w:hAnsi="Comic Sans MS"/>
                <w:color w:val="0070C0"/>
              </w:rPr>
              <w:t xml:space="preserve"> 10 · 2</w:t>
            </w:r>
            <w:r>
              <w:rPr>
                <w:rFonts w:ascii="Comic Sans MS" w:hAnsi="Comic Sans MS"/>
                <w:color w:val="0070C0"/>
              </w:rPr>
              <w:t xml:space="preserve">     2 · 10     16 : 2    8</w:t>
            </w:r>
            <w:r w:rsidRPr="00B678A7">
              <w:rPr>
                <w:rFonts w:ascii="Comic Sans MS" w:hAnsi="Comic Sans MS"/>
                <w:color w:val="0070C0"/>
              </w:rPr>
              <w:t xml:space="preserve"> · 2</w:t>
            </w:r>
            <w:r>
              <w:rPr>
                <w:rFonts w:ascii="Comic Sans MS" w:hAnsi="Comic Sans MS"/>
                <w:color w:val="0070C0"/>
              </w:rPr>
              <w:t xml:space="preserve">      4</w:t>
            </w:r>
            <w:r w:rsidRPr="00B678A7">
              <w:rPr>
                <w:rFonts w:ascii="Comic Sans MS" w:hAnsi="Comic Sans MS"/>
                <w:color w:val="0070C0"/>
              </w:rPr>
              <w:t xml:space="preserve"> · </w:t>
            </w:r>
            <w:r>
              <w:rPr>
                <w:rFonts w:ascii="Comic Sans MS" w:hAnsi="Comic Sans MS"/>
                <w:color w:val="0070C0"/>
              </w:rPr>
              <w:t xml:space="preserve">4      </w:t>
            </w:r>
          </w:p>
          <w:p w14:paraId="263D4505" w14:textId="77777777" w:rsidR="009D03B5" w:rsidRPr="00E14948" w:rsidRDefault="009D03B5" w:rsidP="00E27FE8">
            <w:pPr>
              <w:pStyle w:val="Text"/>
            </w:pPr>
          </w:p>
        </w:tc>
      </w:tr>
      <w:tr w:rsidR="009D03B5" w:rsidRPr="00E14948" w14:paraId="405A8E5B" w14:textId="77777777" w:rsidTr="00E27FE8">
        <w:tc>
          <w:tcPr>
            <w:tcW w:w="780" w:type="dxa"/>
          </w:tcPr>
          <w:p w14:paraId="2D048CCE" w14:textId="77777777" w:rsidR="009D03B5" w:rsidRPr="00E14948" w:rsidRDefault="009D03B5" w:rsidP="00E27FE8">
            <w:pPr>
              <w:spacing w:line="240" w:lineRule="auto"/>
            </w:pPr>
            <w:r>
              <w:rPr>
                <w:noProof/>
              </w:rPr>
              <w:drawing>
                <wp:inline distT="0" distB="0" distL="0" distR="0" wp14:anchorId="468D2110" wp14:editId="642F352F">
                  <wp:extent cx="360000" cy="272386"/>
                  <wp:effectExtent l="0" t="0" r="2540" b="0"/>
                  <wp:docPr id="1947759412" name="Grafik 194775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229A8611" w14:textId="77777777" w:rsidR="009D03B5" w:rsidRPr="00E14948" w:rsidRDefault="009D03B5" w:rsidP="00E27FE8">
            <w:pPr>
              <w:pStyle w:val="berschrift4"/>
            </w:pPr>
            <w:r>
              <w:t>c)</w:t>
            </w:r>
          </w:p>
        </w:tc>
        <w:tc>
          <w:tcPr>
            <w:tcW w:w="8187" w:type="dxa"/>
            <w:gridSpan w:val="2"/>
          </w:tcPr>
          <w:p w14:paraId="1D15FBBE" w14:textId="77777777" w:rsidR="009D03B5" w:rsidRDefault="009D03B5" w:rsidP="00E27FE8">
            <w:pPr>
              <w:pStyle w:val="Text"/>
            </w:pPr>
            <w:r>
              <w:rPr>
                <w:rFonts w:ascii="Comic Sans MS" w:hAnsi="Comic Sans MS"/>
                <w:color w:val="0070C0"/>
                <w:sz w:val="20"/>
                <w:szCs w:val="16"/>
              </w:rPr>
              <w:t>Sechs</w:t>
            </w:r>
            <w:r w:rsidRPr="00E1771F">
              <w:rPr>
                <w:rFonts w:ascii="Comic Sans MS" w:hAnsi="Comic Sans MS"/>
                <w:color w:val="0070C0"/>
                <w:sz w:val="20"/>
                <w:szCs w:val="16"/>
              </w:rPr>
              <w:t xml:space="preserve"> 4er-Gruppen</w:t>
            </w:r>
            <w:r>
              <w:rPr>
                <w:rFonts w:ascii="Comic Sans MS" w:hAnsi="Comic Sans MS"/>
                <w:color w:val="0070C0"/>
                <w:sz w:val="20"/>
                <w:szCs w:val="16"/>
              </w:rPr>
              <w:t>, zusammen sind es 24.</w:t>
            </w:r>
          </w:p>
          <w:p w14:paraId="6F675906" w14:textId="51013DA9" w:rsidR="009D03B5" w:rsidRDefault="009D03B5" w:rsidP="00E27FE8">
            <w:pPr>
              <w:pStyle w:val="Listenabsatz"/>
            </w:pPr>
            <w:r>
              <w:t>W</w:t>
            </w:r>
            <w:r w:rsidR="00D07038">
              <w:t xml:space="preserve">onach </w:t>
            </w:r>
            <w:r>
              <w:t xml:space="preserve">fragt die </w:t>
            </w:r>
            <w:r w:rsidR="00825DFF">
              <w:t>Multiplikation</w:t>
            </w:r>
            <w:r w:rsidR="00D07038">
              <w:t>, auf welche Fr</w:t>
            </w:r>
            <w:r w:rsidR="009B6775">
              <w:t>a</w:t>
            </w:r>
            <w:r w:rsidR="00D07038">
              <w:t>ge ist das Ergebnis eine Antwort?</w:t>
            </w:r>
          </w:p>
          <w:p w14:paraId="6ACF3370" w14:textId="10019B3F" w:rsidR="009D03B5" w:rsidRDefault="009D03B5" w:rsidP="00E27FE8">
            <w:pPr>
              <w:pStyle w:val="Listenabsatz"/>
            </w:pPr>
            <w:r>
              <w:t xml:space="preserve">Wie lautet eine </w:t>
            </w:r>
            <w:r w:rsidR="00D07038">
              <w:t xml:space="preserve">passende </w:t>
            </w:r>
            <w:r w:rsidR="00825DFF">
              <w:t>Divisions-Aufgabe</w:t>
            </w:r>
            <w:r>
              <w:t>? Wonach fragt sie?</w:t>
            </w:r>
          </w:p>
          <w:p w14:paraId="29F53E0F" w14:textId="3E2C56AA" w:rsidR="009D03B5" w:rsidRPr="00E14948" w:rsidRDefault="009D03B5" w:rsidP="00E27FE8">
            <w:pPr>
              <w:pStyle w:val="Listenabsatz"/>
            </w:pPr>
            <w:r>
              <w:t xml:space="preserve">Wie lautet die andere </w:t>
            </w:r>
            <w:r w:rsidR="00D07038">
              <w:t xml:space="preserve">passende </w:t>
            </w:r>
            <w:r w:rsidR="00825DFF">
              <w:t>Divisions-Aufgabe</w:t>
            </w:r>
            <w:r>
              <w:t>? Wonach fragt sie?</w:t>
            </w:r>
          </w:p>
        </w:tc>
      </w:tr>
    </w:tbl>
    <w:p w14:paraId="0BAE7902" w14:textId="0B4A084A" w:rsidR="009D03B5" w:rsidRDefault="009D03B5">
      <w:r>
        <w:rPr>
          <w:b/>
          <w:bCs/>
        </w:rPr>
        <w:br w:type="page"/>
      </w: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2409"/>
        <w:gridCol w:w="426"/>
        <w:gridCol w:w="1984"/>
        <w:gridCol w:w="425"/>
        <w:gridCol w:w="284"/>
        <w:gridCol w:w="2659"/>
      </w:tblGrid>
      <w:tr w:rsidR="00F37035" w:rsidRPr="00E14948" w14:paraId="3D685427" w14:textId="77777777" w:rsidTr="004D383A">
        <w:tc>
          <w:tcPr>
            <w:tcW w:w="780" w:type="dxa"/>
          </w:tcPr>
          <w:p w14:paraId="26A786F1" w14:textId="4ECFEF80" w:rsidR="00F37035" w:rsidRPr="00E14948" w:rsidRDefault="00EB4836" w:rsidP="00855078">
            <w:pPr>
              <w:pStyle w:val="berschrift3"/>
              <w:spacing w:before="0"/>
              <w:rPr>
                <w:noProof/>
              </w:rPr>
            </w:pPr>
            <w:r>
              <w:rPr>
                <w:noProof/>
              </w:rPr>
              <w:lastRenderedPageBreak/>
              <w:t>6</w:t>
            </w:r>
            <w:r w:rsidR="00F37035">
              <w:rPr>
                <w:noProof/>
              </w:rPr>
              <w:t>.</w:t>
            </w:r>
            <w:r w:rsidR="009D03B5">
              <w:rPr>
                <w:noProof/>
              </w:rPr>
              <w:t>4</w:t>
            </w:r>
          </w:p>
        </w:tc>
        <w:tc>
          <w:tcPr>
            <w:tcW w:w="8505" w:type="dxa"/>
            <w:gridSpan w:val="7"/>
          </w:tcPr>
          <w:p w14:paraId="03F08699" w14:textId="7FBBBE46" w:rsidR="00F37035" w:rsidRPr="00EC3862" w:rsidRDefault="001A42BE" w:rsidP="00855078">
            <w:pPr>
              <w:pStyle w:val="berschrift3"/>
              <w:spacing w:before="0"/>
            </w:pPr>
            <w:r>
              <w:t xml:space="preserve">Divisions-Aufgaben </w:t>
            </w:r>
            <w:r w:rsidR="00F37035" w:rsidRPr="00E14948">
              <w:t>und Punktebilder</w:t>
            </w:r>
          </w:p>
        </w:tc>
      </w:tr>
      <w:tr w:rsidR="00F37035" w:rsidRPr="00E14948" w14:paraId="1757EF88" w14:textId="77777777" w:rsidTr="004D383A">
        <w:tc>
          <w:tcPr>
            <w:tcW w:w="780" w:type="dxa"/>
          </w:tcPr>
          <w:p w14:paraId="66713B53" w14:textId="77777777" w:rsidR="00F37035" w:rsidRPr="00E14948" w:rsidRDefault="00F37035" w:rsidP="002E0FA7">
            <w:pPr>
              <w:spacing w:line="240" w:lineRule="auto"/>
              <w:rPr>
                <w:noProof/>
                <w:color w:val="008000"/>
              </w:rPr>
            </w:pPr>
          </w:p>
        </w:tc>
        <w:tc>
          <w:tcPr>
            <w:tcW w:w="318" w:type="dxa"/>
          </w:tcPr>
          <w:p w14:paraId="20FDD338" w14:textId="77777777" w:rsidR="00F37035" w:rsidRPr="00EC3862" w:rsidRDefault="00F37035" w:rsidP="004D383A">
            <w:pPr>
              <w:pStyle w:val="berschrift4"/>
            </w:pPr>
            <w:r w:rsidRPr="00EC3862">
              <w:t>a)</w:t>
            </w:r>
          </w:p>
        </w:tc>
        <w:tc>
          <w:tcPr>
            <w:tcW w:w="8187" w:type="dxa"/>
            <w:gridSpan w:val="6"/>
          </w:tcPr>
          <w:p w14:paraId="449CCCAE" w14:textId="77777777" w:rsidR="00F37035" w:rsidRPr="00E14948" w:rsidRDefault="00F37035" w:rsidP="002E0FA7">
            <w:pPr>
              <w:pStyle w:val="Text"/>
            </w:pPr>
            <w:r w:rsidRPr="00E14948">
              <w:t xml:space="preserve">Wie sieht das passende Punktebild zu der Aufgabe </w:t>
            </w:r>
            <w:r w:rsidRPr="00B678A7">
              <w:rPr>
                <w:rFonts w:ascii="Comic Sans MS" w:hAnsi="Comic Sans MS"/>
                <w:b/>
              </w:rPr>
              <w:t>20 : 4</w:t>
            </w:r>
            <w:r w:rsidRPr="00B678A7">
              <w:rPr>
                <w:rFonts w:ascii="Comic Sans MS" w:hAnsi="Comic Sans MS"/>
              </w:rPr>
              <w:t xml:space="preserve"> </w:t>
            </w:r>
            <w:r w:rsidRPr="00B678A7">
              <w:rPr>
                <w:rFonts w:ascii="Comic Sans MS" w:hAnsi="Comic Sans MS"/>
                <w:b/>
              </w:rPr>
              <w:t>= 5</w:t>
            </w:r>
            <w:r w:rsidRPr="00E14948">
              <w:t xml:space="preserve"> aus?</w:t>
            </w:r>
          </w:p>
          <w:p w14:paraId="4E651809" w14:textId="77777777" w:rsidR="00F37035" w:rsidRPr="00E14948" w:rsidRDefault="00F37035" w:rsidP="002E0FA7">
            <w:pPr>
              <w:pStyle w:val="Text"/>
            </w:pPr>
            <w:r w:rsidRPr="00E14948">
              <w:t>Zeichne oder lege mit Plättchen.</w:t>
            </w:r>
          </w:p>
        </w:tc>
      </w:tr>
      <w:tr w:rsidR="00F37035" w:rsidRPr="00E14948" w14:paraId="27452768" w14:textId="77777777" w:rsidTr="004D383A">
        <w:tc>
          <w:tcPr>
            <w:tcW w:w="780" w:type="dxa"/>
          </w:tcPr>
          <w:p w14:paraId="238CFB37" w14:textId="77777777" w:rsidR="00F37035" w:rsidRPr="00E14948" w:rsidRDefault="00F37035" w:rsidP="00AD4928">
            <w:pPr>
              <w:pStyle w:val="Impressum"/>
              <w:rPr>
                <w:noProof/>
              </w:rPr>
            </w:pPr>
          </w:p>
        </w:tc>
        <w:tc>
          <w:tcPr>
            <w:tcW w:w="318" w:type="dxa"/>
          </w:tcPr>
          <w:p w14:paraId="728E3968" w14:textId="77777777" w:rsidR="00F37035" w:rsidRPr="00EC3862" w:rsidRDefault="00F37035" w:rsidP="00AD4928">
            <w:pPr>
              <w:pStyle w:val="Impressum"/>
            </w:pPr>
          </w:p>
        </w:tc>
        <w:tc>
          <w:tcPr>
            <w:tcW w:w="8187" w:type="dxa"/>
            <w:gridSpan w:val="6"/>
          </w:tcPr>
          <w:p w14:paraId="553D2F1C" w14:textId="77777777" w:rsidR="00F37035" w:rsidRPr="00E14948" w:rsidRDefault="00F37035" w:rsidP="00AD4928">
            <w:pPr>
              <w:pStyle w:val="Impressum"/>
            </w:pPr>
          </w:p>
        </w:tc>
      </w:tr>
      <w:tr w:rsidR="00F37035" w:rsidRPr="00E14948" w14:paraId="046890D7" w14:textId="77777777" w:rsidTr="004D383A">
        <w:tc>
          <w:tcPr>
            <w:tcW w:w="780" w:type="dxa"/>
          </w:tcPr>
          <w:p w14:paraId="23057947" w14:textId="77777777" w:rsidR="00F37035" w:rsidRPr="00E14948" w:rsidRDefault="00F37035" w:rsidP="002E0FA7">
            <w:pPr>
              <w:spacing w:line="240" w:lineRule="auto"/>
              <w:rPr>
                <w:noProof/>
                <w:color w:val="008000"/>
              </w:rPr>
            </w:pPr>
          </w:p>
        </w:tc>
        <w:tc>
          <w:tcPr>
            <w:tcW w:w="318" w:type="dxa"/>
          </w:tcPr>
          <w:p w14:paraId="240A70FC" w14:textId="77777777" w:rsidR="00F37035" w:rsidRPr="00EC3862" w:rsidRDefault="00F37035" w:rsidP="004D383A">
            <w:pPr>
              <w:pStyle w:val="berschrift4"/>
            </w:pPr>
            <w:r w:rsidRPr="00EC3862">
              <w:t>b)</w:t>
            </w:r>
          </w:p>
        </w:tc>
        <w:tc>
          <w:tcPr>
            <w:tcW w:w="8187" w:type="dxa"/>
            <w:gridSpan w:val="6"/>
          </w:tcPr>
          <w:p w14:paraId="3F9D455E" w14:textId="4028B908" w:rsidR="00F37035" w:rsidRPr="00E14948" w:rsidRDefault="00FC6D29" w:rsidP="002E0FA7">
            <w:pPr>
              <w:pStyle w:val="Text"/>
            </w:pPr>
            <w:r>
              <w:rPr>
                <w:noProof/>
                <w:color w:val="F8B44F" w:themeColor="accent2"/>
              </w:rPr>
              <mc:AlternateContent>
                <mc:Choice Requires="wps">
                  <w:drawing>
                    <wp:anchor distT="0" distB="0" distL="114300" distR="114300" simplePos="0" relativeHeight="252170576" behindDoc="0" locked="0" layoutInCell="1" allowOverlap="1" wp14:anchorId="3251C9C4" wp14:editId="78EE0B37">
                      <wp:simplePos x="0" y="0"/>
                      <wp:positionH relativeFrom="column">
                        <wp:posOffset>4254828</wp:posOffset>
                      </wp:positionH>
                      <wp:positionV relativeFrom="paragraph">
                        <wp:posOffset>131445</wp:posOffset>
                      </wp:positionV>
                      <wp:extent cx="205740" cy="1771650"/>
                      <wp:effectExtent l="0" t="8255" r="0" b="14605"/>
                      <wp:wrapNone/>
                      <wp:docPr id="891802954" name="Ellipse 15236"/>
                      <wp:cNvGraphicFramePr/>
                      <a:graphic xmlns:a="http://schemas.openxmlformats.org/drawingml/2006/main">
                        <a:graphicData uri="http://schemas.microsoft.com/office/word/2010/wordprocessingShape">
                          <wps:wsp>
                            <wps:cNvSpPr/>
                            <wps:spPr>
                              <a:xfrm rot="5400000">
                                <a:off x="0" y="0"/>
                                <a:ext cx="205740" cy="17716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906BE" id="Ellipse 15236" o:spid="_x0000_s1026" style="position:absolute;margin-left:335.05pt;margin-top:10.35pt;width:16.2pt;height:139.5pt;rotation:90;z-index:25217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" filled="f" strokecolor="#0070c0" strokeweight="2.25pt">
                      <v:stroke joinstyle="miter"/>
                    </v:oval>
                  </w:pict>
                </mc:Fallback>
              </mc:AlternateContent>
            </w:r>
            <w:r w:rsidR="00F37035" w:rsidRPr="00E14948">
              <w:t xml:space="preserve">Denke dir eine </w:t>
            </w:r>
            <w:r w:rsidR="00825DFF">
              <w:t>Divisions-Aufgabe</w:t>
            </w:r>
            <w:r w:rsidR="00F37035" w:rsidRPr="00E14948">
              <w:t xml:space="preserve"> aus und schreibe sie ins Heft.</w:t>
            </w:r>
          </w:p>
          <w:p w14:paraId="0F7B0E7A" w14:textId="347FD6F6" w:rsidR="00F37035" w:rsidRPr="00E14948" w:rsidRDefault="00FC6D29" w:rsidP="002E0FA7">
            <w:pPr>
              <w:pStyle w:val="Text"/>
            </w:pPr>
            <w:r>
              <w:rPr>
                <w:noProof/>
                <w:color w:val="F8B44F" w:themeColor="accent2"/>
              </w:rPr>
              <mc:AlternateContent>
                <mc:Choice Requires="wps">
                  <w:drawing>
                    <wp:anchor distT="0" distB="0" distL="114300" distR="114300" simplePos="0" relativeHeight="252172624" behindDoc="0" locked="0" layoutInCell="1" allowOverlap="1" wp14:anchorId="21065A78" wp14:editId="5F313DDB">
                      <wp:simplePos x="0" y="0"/>
                      <wp:positionH relativeFrom="column">
                        <wp:posOffset>4245303</wp:posOffset>
                      </wp:positionH>
                      <wp:positionV relativeFrom="paragraph">
                        <wp:posOffset>163195</wp:posOffset>
                      </wp:positionV>
                      <wp:extent cx="205740" cy="1771650"/>
                      <wp:effectExtent l="0" t="8255" r="0" b="14605"/>
                      <wp:wrapNone/>
                      <wp:docPr id="1598360600" name="Ellipse 15236"/>
                      <wp:cNvGraphicFramePr/>
                      <a:graphic xmlns:a="http://schemas.openxmlformats.org/drawingml/2006/main">
                        <a:graphicData uri="http://schemas.microsoft.com/office/word/2010/wordprocessingShape">
                          <wps:wsp>
                            <wps:cNvSpPr/>
                            <wps:spPr>
                              <a:xfrm rot="5400000">
                                <a:off x="0" y="0"/>
                                <a:ext cx="205740" cy="17716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52F58" id="Ellipse 15236" o:spid="_x0000_s1026" style="position:absolute;margin-left:334.3pt;margin-top:12.85pt;width:16.2pt;height:139.5pt;rotation:90;z-index:25217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" filled="f" strokecolor="#0070c0" strokeweight="2.25pt">
                      <v:stroke joinstyle="miter"/>
                    </v:oval>
                  </w:pict>
                </mc:Fallback>
              </mc:AlternateContent>
            </w:r>
            <w:r>
              <w:rPr>
                <w:noProof/>
                <w:color w:val="F8B44F" w:themeColor="accent2"/>
              </w:rPr>
              <mc:AlternateContent>
                <mc:Choice Requires="wps">
                  <w:drawing>
                    <wp:anchor distT="0" distB="0" distL="114300" distR="114300" simplePos="0" relativeHeight="252166480" behindDoc="0" locked="0" layoutInCell="1" allowOverlap="1" wp14:anchorId="32F8B63C" wp14:editId="743C7756">
                      <wp:simplePos x="0" y="0"/>
                      <wp:positionH relativeFrom="column">
                        <wp:posOffset>2346325</wp:posOffset>
                      </wp:positionH>
                      <wp:positionV relativeFrom="paragraph">
                        <wp:posOffset>73988</wp:posOffset>
                      </wp:positionV>
                      <wp:extent cx="205740" cy="1771650"/>
                      <wp:effectExtent l="0" t="8255" r="0" b="14605"/>
                      <wp:wrapNone/>
                      <wp:docPr id="2119731686" name="Ellipse 15236"/>
                      <wp:cNvGraphicFramePr/>
                      <a:graphic xmlns:a="http://schemas.openxmlformats.org/drawingml/2006/main">
                        <a:graphicData uri="http://schemas.microsoft.com/office/word/2010/wordprocessingShape">
                          <wps:wsp>
                            <wps:cNvSpPr/>
                            <wps:spPr>
                              <a:xfrm rot="5400000">
                                <a:off x="0" y="0"/>
                                <a:ext cx="205740" cy="17716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FFE2C" id="Ellipse 15236" o:spid="_x0000_s1026" style="position:absolute;margin-left:184.75pt;margin-top:5.85pt;width:16.2pt;height:139.5pt;rotation:90;z-index:25216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" filled="f" strokecolor="#0070c0" strokeweight="2.25pt">
                      <v:stroke joinstyle="miter"/>
                    </v:oval>
                  </w:pict>
                </mc:Fallback>
              </mc:AlternateContent>
            </w:r>
            <w:r w:rsidR="00F37035" w:rsidRPr="00E14948">
              <w:t>Zeichne ein passendes Punktebild dazu</w:t>
            </w:r>
            <w:r w:rsidR="00F37035">
              <w:t xml:space="preserve"> und zeichne die Gruppen ein</w:t>
            </w:r>
            <w:r w:rsidR="00F37035" w:rsidRPr="00E14948">
              <w:t>.</w:t>
            </w:r>
          </w:p>
          <w:p w14:paraId="7EE7244D" w14:textId="3AC8059E" w:rsidR="00F37035" w:rsidRPr="00E14948" w:rsidRDefault="00FC6D29" w:rsidP="002E0FA7">
            <w:pPr>
              <w:pStyle w:val="Text"/>
            </w:pPr>
            <w:r>
              <w:rPr>
                <w:noProof/>
                <w:color w:val="F8B44F" w:themeColor="accent2"/>
              </w:rPr>
              <mc:AlternateContent>
                <mc:Choice Requires="wps">
                  <w:drawing>
                    <wp:anchor distT="0" distB="0" distL="114300" distR="114300" simplePos="0" relativeHeight="252168528" behindDoc="0" locked="0" layoutInCell="1" allowOverlap="1" wp14:anchorId="106F68DF" wp14:editId="4EBB0CFC">
                      <wp:simplePos x="0" y="0"/>
                      <wp:positionH relativeFrom="column">
                        <wp:posOffset>2359271</wp:posOffset>
                      </wp:positionH>
                      <wp:positionV relativeFrom="paragraph">
                        <wp:posOffset>115570</wp:posOffset>
                      </wp:positionV>
                      <wp:extent cx="205740" cy="1771650"/>
                      <wp:effectExtent l="0" t="8255" r="0" b="14605"/>
                      <wp:wrapNone/>
                      <wp:docPr id="2089075095" name="Ellipse 15236"/>
                      <wp:cNvGraphicFramePr/>
                      <a:graphic xmlns:a="http://schemas.openxmlformats.org/drawingml/2006/main">
                        <a:graphicData uri="http://schemas.microsoft.com/office/word/2010/wordprocessingShape">
                          <wps:wsp>
                            <wps:cNvSpPr/>
                            <wps:spPr>
                              <a:xfrm rot="5400000">
                                <a:off x="0" y="0"/>
                                <a:ext cx="205740" cy="17716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D65DE" id="Ellipse 15236" o:spid="_x0000_s1026" style="position:absolute;margin-left:185.75pt;margin-top:9.1pt;width:16.2pt;height:139.5pt;rotation:90;z-index:25216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" filled="f" strokecolor="#0070c0" strokeweight="2.25pt">
                      <v:stroke joinstyle="miter"/>
                    </v:oval>
                  </w:pict>
                </mc:Fallback>
              </mc:AlternateContent>
            </w:r>
            <w:r w:rsidR="00F37035" w:rsidRPr="00E14948">
              <w:t>Schreibe eine passende Geschichte ins Heft, in der Emily Bonbons verteilt.</w:t>
            </w:r>
          </w:p>
        </w:tc>
      </w:tr>
      <w:tr w:rsidR="00F37035" w:rsidRPr="00E14948" w14:paraId="4CF81CF5" w14:textId="77777777" w:rsidTr="004D383A">
        <w:tc>
          <w:tcPr>
            <w:tcW w:w="780" w:type="dxa"/>
          </w:tcPr>
          <w:p w14:paraId="3A894D1D" w14:textId="77777777" w:rsidR="00F37035" w:rsidRPr="00E14948" w:rsidRDefault="00F37035" w:rsidP="00AD4928">
            <w:pPr>
              <w:pStyle w:val="Impressum"/>
              <w:rPr>
                <w:noProof/>
              </w:rPr>
            </w:pPr>
          </w:p>
        </w:tc>
        <w:tc>
          <w:tcPr>
            <w:tcW w:w="318" w:type="dxa"/>
          </w:tcPr>
          <w:p w14:paraId="4060368A" w14:textId="77777777" w:rsidR="00F37035" w:rsidRPr="00EC3862" w:rsidRDefault="00F37035" w:rsidP="00AD4928">
            <w:pPr>
              <w:pStyle w:val="Impressum"/>
            </w:pPr>
          </w:p>
        </w:tc>
        <w:tc>
          <w:tcPr>
            <w:tcW w:w="8187" w:type="dxa"/>
            <w:gridSpan w:val="6"/>
          </w:tcPr>
          <w:p w14:paraId="46192047" w14:textId="4688EDDF" w:rsidR="00F37035" w:rsidRPr="00E14948" w:rsidRDefault="00FC6D29" w:rsidP="00AD4928">
            <w:pPr>
              <w:pStyle w:val="Impressum"/>
              <w:rPr>
                <w:noProof/>
              </w:rPr>
            </w:pPr>
            <w:r>
              <w:rPr>
                <w:noProof/>
                <w:color w:val="F8B44F" w:themeColor="accent2"/>
              </w:rPr>
              <mc:AlternateContent>
                <mc:Choice Requires="wps">
                  <w:drawing>
                    <wp:anchor distT="0" distB="0" distL="114300" distR="114300" simplePos="0" relativeHeight="252164432" behindDoc="0" locked="0" layoutInCell="1" allowOverlap="1" wp14:anchorId="2E8BE73C" wp14:editId="5AB887BE">
                      <wp:simplePos x="0" y="0"/>
                      <wp:positionH relativeFrom="column">
                        <wp:posOffset>533400</wp:posOffset>
                      </wp:positionH>
                      <wp:positionV relativeFrom="paragraph">
                        <wp:posOffset>77142</wp:posOffset>
                      </wp:positionV>
                      <wp:extent cx="196215" cy="1134745"/>
                      <wp:effectExtent l="0" t="12065" r="0" b="7620"/>
                      <wp:wrapNone/>
                      <wp:docPr id="1300361498" name="Ellipse 15236"/>
                      <wp:cNvGraphicFramePr/>
                      <a:graphic xmlns:a="http://schemas.openxmlformats.org/drawingml/2006/main">
                        <a:graphicData uri="http://schemas.microsoft.com/office/word/2010/wordprocessingShape">
                          <wps:wsp>
                            <wps:cNvSpPr/>
                            <wps:spPr>
                              <a:xfrm rot="5400000">
                                <a:off x="0" y="0"/>
                                <a:ext cx="196215" cy="113474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F1842" id="Ellipse 15236" o:spid="_x0000_s1026" style="position:absolute;margin-left:42pt;margin-top:6.05pt;width:15.45pt;height:89.35pt;rotation:90;z-index:25216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" filled="f" strokecolor="#0070c0" strokeweight="2.25pt">
                      <v:stroke joinstyle="miter"/>
                    </v:oval>
                  </w:pict>
                </mc:Fallback>
              </mc:AlternateContent>
            </w:r>
          </w:p>
        </w:tc>
      </w:tr>
      <w:tr w:rsidR="00F37035" w:rsidRPr="00E14948" w14:paraId="44691BA2" w14:textId="77777777" w:rsidTr="004D383A">
        <w:tc>
          <w:tcPr>
            <w:tcW w:w="780" w:type="dxa"/>
          </w:tcPr>
          <w:p w14:paraId="657BC2AF" w14:textId="77777777" w:rsidR="00F37035" w:rsidRPr="00E14948" w:rsidRDefault="00F37035" w:rsidP="002E0FA7">
            <w:pPr>
              <w:spacing w:line="240" w:lineRule="auto"/>
              <w:rPr>
                <w:noProof/>
                <w:color w:val="008000"/>
              </w:rPr>
            </w:pPr>
          </w:p>
        </w:tc>
        <w:tc>
          <w:tcPr>
            <w:tcW w:w="318" w:type="dxa"/>
          </w:tcPr>
          <w:p w14:paraId="57E8B20D" w14:textId="77777777" w:rsidR="00F37035" w:rsidRPr="00EC3862" w:rsidRDefault="00F37035" w:rsidP="004D383A">
            <w:pPr>
              <w:pStyle w:val="berschrift4"/>
            </w:pPr>
            <w:r w:rsidRPr="00EC3862">
              <w:t>c)</w:t>
            </w:r>
          </w:p>
        </w:tc>
        <w:tc>
          <w:tcPr>
            <w:tcW w:w="8187" w:type="dxa"/>
            <w:gridSpan w:val="6"/>
          </w:tcPr>
          <w:p w14:paraId="15038DF1" w14:textId="57FC2392" w:rsidR="00F37035" w:rsidRPr="00E14948" w:rsidRDefault="00FC6D29" w:rsidP="002E0FA7">
            <w:pPr>
              <w:pStyle w:val="Text"/>
              <w:rPr>
                <w:noProof/>
              </w:rPr>
            </w:pPr>
            <w:r>
              <w:rPr>
                <w:noProof/>
                <w:color w:val="F8B44F" w:themeColor="accent2"/>
              </w:rPr>
              <mc:AlternateContent>
                <mc:Choice Requires="wps">
                  <w:drawing>
                    <wp:anchor distT="0" distB="0" distL="114300" distR="114300" simplePos="0" relativeHeight="252162384" behindDoc="0" locked="0" layoutInCell="1" allowOverlap="1" wp14:anchorId="16FE492F" wp14:editId="0E046C39">
                      <wp:simplePos x="0" y="0"/>
                      <wp:positionH relativeFrom="column">
                        <wp:posOffset>529590</wp:posOffset>
                      </wp:positionH>
                      <wp:positionV relativeFrom="paragraph">
                        <wp:posOffset>141912</wp:posOffset>
                      </wp:positionV>
                      <wp:extent cx="196215" cy="1134745"/>
                      <wp:effectExtent l="0" t="12065" r="0" b="7620"/>
                      <wp:wrapNone/>
                      <wp:docPr id="1335539620" name="Ellipse 15236"/>
                      <wp:cNvGraphicFramePr/>
                      <a:graphic xmlns:a="http://schemas.openxmlformats.org/drawingml/2006/main">
                        <a:graphicData uri="http://schemas.microsoft.com/office/word/2010/wordprocessingShape">
                          <wps:wsp>
                            <wps:cNvSpPr/>
                            <wps:spPr>
                              <a:xfrm rot="5400000">
                                <a:off x="0" y="0"/>
                                <a:ext cx="196215" cy="113474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EA17F" id="Ellipse 15236" o:spid="_x0000_s1026" style="position:absolute;margin-left:41.7pt;margin-top:11.15pt;width:15.45pt;height:89.35pt;rotation:90;z-index:25216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" filled="f" strokecolor="#0070c0" strokeweight="2.25pt">
                      <v:stroke joinstyle="miter"/>
                    </v:oval>
                  </w:pict>
                </mc:Fallback>
              </mc:AlternateContent>
            </w:r>
            <w:r w:rsidR="00F37035" w:rsidRPr="00E14948">
              <w:rPr>
                <w:noProof/>
              </w:rPr>
              <w:t xml:space="preserve">Finde zu jedem Punktebild </w:t>
            </w:r>
            <w:r w:rsidR="00AA13CF">
              <w:rPr>
                <w:noProof/>
              </w:rPr>
              <w:t>zwei</w:t>
            </w:r>
            <w:r w:rsidR="00AA13CF" w:rsidRPr="00E14948">
              <w:rPr>
                <w:noProof/>
              </w:rPr>
              <w:t xml:space="preserve"> </w:t>
            </w:r>
            <w:r w:rsidR="00825DFF">
              <w:rPr>
                <w:noProof/>
              </w:rPr>
              <w:t>Divisions-Aufgabe</w:t>
            </w:r>
            <w:r w:rsidR="00AA13CF">
              <w:rPr>
                <w:noProof/>
              </w:rPr>
              <w:t>n</w:t>
            </w:r>
            <w:r w:rsidR="00F37035" w:rsidRPr="00E14948">
              <w:rPr>
                <w:noProof/>
              </w:rPr>
              <w:t xml:space="preserve"> und eine </w:t>
            </w:r>
            <w:r w:rsidR="00825DFF">
              <w:rPr>
                <w:noProof/>
              </w:rPr>
              <w:t>Multiplikations-Aufgabe</w:t>
            </w:r>
            <w:r w:rsidR="00F37035" w:rsidRPr="00E14948">
              <w:rPr>
                <w:noProof/>
              </w:rPr>
              <w:t xml:space="preserve">. </w:t>
            </w:r>
          </w:p>
        </w:tc>
      </w:tr>
      <w:tr w:rsidR="00F37035" w:rsidRPr="00E14948" w14:paraId="7E3C1A05" w14:textId="77777777" w:rsidTr="00647741">
        <w:trPr>
          <w:trHeight w:val="2552"/>
        </w:trPr>
        <w:tc>
          <w:tcPr>
            <w:tcW w:w="780" w:type="dxa"/>
          </w:tcPr>
          <w:p w14:paraId="0F5601D4" w14:textId="77777777" w:rsidR="00F37035" w:rsidRPr="00E14948" w:rsidRDefault="00F37035" w:rsidP="002E0FA7">
            <w:pPr>
              <w:spacing w:line="240" w:lineRule="auto"/>
              <w:rPr>
                <w:noProof/>
              </w:rPr>
            </w:pPr>
          </w:p>
        </w:tc>
        <w:tc>
          <w:tcPr>
            <w:tcW w:w="318" w:type="dxa"/>
          </w:tcPr>
          <w:p w14:paraId="7190CBAC" w14:textId="77777777" w:rsidR="00F37035" w:rsidRPr="00E14948" w:rsidRDefault="00F37035" w:rsidP="002E0FA7">
            <w:pPr>
              <w:pStyle w:val="DialogAufgabeNummerV"/>
              <w:widowControl w:val="0"/>
              <w:spacing w:line="240" w:lineRule="auto"/>
              <w:rPr>
                <w:rFonts w:ascii="Cambria" w:hAnsi="Cambria"/>
                <w:color w:val="76923C"/>
              </w:rPr>
            </w:pPr>
          </w:p>
        </w:tc>
        <w:tc>
          <w:tcPr>
            <w:tcW w:w="2409" w:type="dxa"/>
          </w:tcPr>
          <w:p w14:paraId="5AE28563" w14:textId="452B8E1E" w:rsidR="00F37035" w:rsidRPr="00E14948" w:rsidRDefault="00F37035" w:rsidP="002E0FA7">
            <w:pPr>
              <w:pStyle w:val="Text"/>
              <w:rPr>
                <w:noProof/>
              </w:rPr>
            </w:pPr>
            <w:r w:rsidRPr="00E14948">
              <w:rPr>
                <w:noProof/>
              </w:rPr>
              <w:t>(1)</w:t>
            </w:r>
            <w:r w:rsidR="00FC6D29">
              <w:rPr>
                <w:noProof/>
                <w:color w:val="F8B44F" w:themeColor="accent2"/>
              </w:rPr>
              <w:t xml:space="preserve"> </w:t>
            </w:r>
          </w:p>
          <w:p w14:paraId="3F240334" w14:textId="77777777" w:rsidR="00F37035" w:rsidRPr="00E14948" w:rsidRDefault="00F37035" w:rsidP="002E0FA7">
            <w:pPr>
              <w:pStyle w:val="Text"/>
              <w:rPr>
                <w:noProof/>
              </w:rPr>
            </w:pPr>
            <w:r>
              <w:rPr>
                <w:noProof/>
              </w:rPr>
              <w:drawing>
                <wp:anchor distT="0" distB="0" distL="114300" distR="114300" simplePos="0" relativeHeight="251650177" behindDoc="0" locked="0" layoutInCell="1" allowOverlap="1" wp14:anchorId="594E36BE" wp14:editId="64877ACC">
                  <wp:simplePos x="0" y="0"/>
                  <wp:positionH relativeFrom="column">
                    <wp:posOffset>161116</wp:posOffset>
                  </wp:positionH>
                  <wp:positionV relativeFrom="paragraph">
                    <wp:posOffset>3810</wp:posOffset>
                  </wp:positionV>
                  <wp:extent cx="962025" cy="352425"/>
                  <wp:effectExtent l="0" t="0" r="9525" b="9525"/>
                  <wp:wrapNone/>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B2.3c1.eps"/>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p>
          <w:p w14:paraId="639BAC5E" w14:textId="21EFE022" w:rsidR="00F37035" w:rsidRPr="00E14948" w:rsidRDefault="00F37035" w:rsidP="002E0FA7">
            <w:pPr>
              <w:pStyle w:val="Text"/>
              <w:rPr>
                <w:noProof/>
              </w:rPr>
            </w:pPr>
          </w:p>
          <w:p w14:paraId="6630811D" w14:textId="66BC406F" w:rsidR="00F37035" w:rsidRPr="00EA4560" w:rsidRDefault="00F37035" w:rsidP="00EA4560">
            <w:pPr>
              <w:pStyle w:val="Impressum"/>
              <w:rPr>
                <w:sz w:val="22"/>
                <w:szCs w:val="24"/>
              </w:rPr>
            </w:pPr>
            <w:r w:rsidRPr="00E14948">
              <w:t xml:space="preserve">    </w:t>
            </w:r>
            <w:r w:rsidR="00EA4560">
              <w:t xml:space="preserve"> </w:t>
            </w:r>
          </w:p>
          <w:p w14:paraId="6DD6361C" w14:textId="0ADB4C14" w:rsidR="00F37035" w:rsidRDefault="00F37035" w:rsidP="002E0FA7">
            <w:pPr>
              <w:pStyle w:val="Text"/>
            </w:pPr>
            <w:r>
              <w:t xml:space="preserve">   </w:t>
            </w:r>
            <w:r w:rsidRPr="00E14948">
              <w:t xml:space="preserve"> </w:t>
            </w:r>
            <w:r w:rsidR="00825DFF">
              <w:t>Division</w:t>
            </w:r>
            <w:r w:rsidR="009B6775">
              <w:t>en</w:t>
            </w:r>
            <w:r w:rsidRPr="00E14948">
              <w:t>:</w:t>
            </w:r>
          </w:p>
          <w:p w14:paraId="4DE6C4AF" w14:textId="62D2183E" w:rsidR="00F37035" w:rsidRPr="00E14948" w:rsidRDefault="00EA4560" w:rsidP="00A71530">
            <w:pPr>
              <w:pStyle w:val="Text"/>
              <w:numPr>
                <w:ilvl w:val="0"/>
                <w:numId w:val="14"/>
              </w:numPr>
              <w:spacing w:before="120"/>
            </w:pPr>
            <w:r w:rsidRPr="009452F9">
              <w:rPr>
                <w:color w:val="7F7F7F" w:themeColor="text1" w:themeTint="80"/>
              </w:rPr>
              <w:t>____</w:t>
            </w:r>
            <w:r w:rsidR="00ED7647">
              <w:rPr>
                <w:color w:val="7F7F7F" w:themeColor="text1" w:themeTint="80"/>
              </w:rPr>
              <w:t>_</w:t>
            </w:r>
            <w:r w:rsidR="00AA13CF" w:rsidRPr="009452F9">
              <w:rPr>
                <w:color w:val="7F7F7F" w:themeColor="text1" w:themeTint="80"/>
              </w:rPr>
              <w:t>_</w:t>
            </w:r>
            <w:r w:rsidR="00AA2F1D">
              <w:rPr>
                <w:color w:val="7F7F7F" w:themeColor="text1" w:themeTint="80"/>
              </w:rPr>
              <w:t xml:space="preserve">(2) </w:t>
            </w:r>
            <w:r w:rsidRPr="009452F9">
              <w:rPr>
                <w:color w:val="7F7F7F" w:themeColor="text1" w:themeTint="80"/>
              </w:rPr>
              <w:t>__</w:t>
            </w:r>
            <w:r>
              <w:rPr>
                <w:color w:val="7F7F7F" w:themeColor="text1" w:themeTint="80"/>
              </w:rPr>
              <w:t>__</w:t>
            </w:r>
            <w:r w:rsidR="00AA13CF" w:rsidRPr="009452F9">
              <w:rPr>
                <w:color w:val="7F7F7F" w:themeColor="text1" w:themeTint="80"/>
              </w:rPr>
              <w:t>_</w:t>
            </w:r>
            <w:r w:rsidR="00ED7647">
              <w:rPr>
                <w:color w:val="7F7F7F" w:themeColor="text1" w:themeTint="80"/>
              </w:rPr>
              <w:t>_</w:t>
            </w:r>
          </w:p>
          <w:p w14:paraId="291458CC" w14:textId="77777777" w:rsidR="00F37035" w:rsidRPr="00E14948" w:rsidRDefault="00F37035" w:rsidP="002E0FA7">
            <w:pPr>
              <w:pStyle w:val="Text"/>
            </w:pPr>
            <w:r w:rsidRPr="00E14948">
              <w:t xml:space="preserve">     </w:t>
            </w:r>
          </w:p>
          <w:p w14:paraId="0C9F612E" w14:textId="0B0223EE" w:rsidR="00F37035" w:rsidRDefault="00F37035" w:rsidP="002E0FA7">
            <w:pPr>
              <w:pStyle w:val="Text"/>
            </w:pPr>
            <w:r w:rsidRPr="00E14948">
              <w:t xml:space="preserve">     </w:t>
            </w:r>
            <w:r w:rsidR="00825DFF">
              <w:t>Multiplikation</w:t>
            </w:r>
            <w:r w:rsidRPr="00E14948">
              <w:t xml:space="preserve">: </w:t>
            </w:r>
          </w:p>
          <w:p w14:paraId="595FD7BC" w14:textId="77777777" w:rsidR="00EA4560" w:rsidRPr="00E14948" w:rsidRDefault="00EA4560" w:rsidP="00EA4560">
            <w:pPr>
              <w:pStyle w:val="Text"/>
              <w:spacing w:before="120"/>
            </w:pPr>
            <w:r>
              <w:t xml:space="preserve">     </w:t>
            </w:r>
            <w:r w:rsidRPr="009452F9">
              <w:rPr>
                <w:color w:val="7F7F7F" w:themeColor="text1" w:themeTint="80"/>
              </w:rPr>
              <w:t>____________</w:t>
            </w:r>
            <w:r>
              <w:rPr>
                <w:color w:val="7F7F7F" w:themeColor="text1" w:themeTint="80"/>
              </w:rPr>
              <w:t>_</w:t>
            </w:r>
          </w:p>
        </w:tc>
        <w:tc>
          <w:tcPr>
            <w:tcW w:w="2835" w:type="dxa"/>
            <w:gridSpan w:val="3"/>
          </w:tcPr>
          <w:p w14:paraId="4CE41FB6" w14:textId="30F8F10B" w:rsidR="00F37035" w:rsidRPr="00E14948" w:rsidRDefault="00F37035" w:rsidP="002E0FA7">
            <w:pPr>
              <w:pStyle w:val="Text"/>
              <w:rPr>
                <w:noProof/>
              </w:rPr>
            </w:pPr>
            <w:r>
              <w:rPr>
                <w:noProof/>
              </w:rPr>
              <w:drawing>
                <wp:anchor distT="0" distB="0" distL="114300" distR="114300" simplePos="0" relativeHeight="251650178" behindDoc="0" locked="0" layoutInCell="1" allowOverlap="1" wp14:anchorId="444B0856" wp14:editId="3C7EC8E3">
                  <wp:simplePos x="0" y="0"/>
                  <wp:positionH relativeFrom="column">
                    <wp:posOffset>150899</wp:posOffset>
                  </wp:positionH>
                  <wp:positionV relativeFrom="paragraph">
                    <wp:posOffset>165215</wp:posOffset>
                  </wp:positionV>
                  <wp:extent cx="1571625" cy="352425"/>
                  <wp:effectExtent l="0" t="0" r="9525" b="9525"/>
                  <wp:wrapNone/>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B2.3c2.eps"/>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571625" cy="352425"/>
                          </a:xfrm>
                          <a:prstGeom prst="rect">
                            <a:avLst/>
                          </a:prstGeom>
                        </pic:spPr>
                      </pic:pic>
                    </a:graphicData>
                  </a:graphic>
                </wp:anchor>
              </w:drawing>
            </w:r>
            <w:r w:rsidRPr="00E14948">
              <w:rPr>
                <w:noProof/>
              </w:rPr>
              <w:t>(2)</w:t>
            </w:r>
          </w:p>
          <w:p w14:paraId="66A16FD8" w14:textId="2294C1F2" w:rsidR="00F37035" w:rsidRPr="00E14948" w:rsidRDefault="00F37035" w:rsidP="002E0FA7">
            <w:pPr>
              <w:pStyle w:val="Text"/>
              <w:rPr>
                <w:noProof/>
              </w:rPr>
            </w:pPr>
          </w:p>
          <w:p w14:paraId="5A4C8C6E" w14:textId="57DB905E" w:rsidR="00F37035" w:rsidRPr="00E14948" w:rsidRDefault="00F37035" w:rsidP="002E0FA7">
            <w:pPr>
              <w:pStyle w:val="Text"/>
              <w:rPr>
                <w:noProof/>
              </w:rPr>
            </w:pPr>
          </w:p>
          <w:p w14:paraId="45B4456E" w14:textId="64EB15F1" w:rsidR="00F37035" w:rsidRPr="00AA13CF" w:rsidRDefault="00F37035" w:rsidP="002E0FA7">
            <w:pPr>
              <w:pStyle w:val="Text"/>
              <w:rPr>
                <w:noProof/>
                <w:sz w:val="17"/>
                <w:szCs w:val="17"/>
              </w:rPr>
            </w:pPr>
          </w:p>
          <w:p w14:paraId="2FD87543" w14:textId="2B749D94" w:rsidR="00EA4560" w:rsidRDefault="00EA4560" w:rsidP="00EA4560">
            <w:pPr>
              <w:pStyle w:val="Text"/>
            </w:pPr>
            <w:r>
              <w:t xml:space="preserve">   </w:t>
            </w:r>
            <w:r w:rsidRPr="00E14948">
              <w:t xml:space="preserve"> </w:t>
            </w:r>
            <w:r w:rsidR="00825DFF">
              <w:t>Division</w:t>
            </w:r>
            <w:r w:rsidR="009B6775">
              <w:t>en</w:t>
            </w:r>
            <w:r w:rsidRPr="00E14948">
              <w:t>:</w:t>
            </w:r>
          </w:p>
          <w:p w14:paraId="1E175F30" w14:textId="397C4ACA" w:rsidR="00EA4560" w:rsidRPr="00E14948" w:rsidRDefault="00EA4560" w:rsidP="00EA4560">
            <w:pPr>
              <w:pStyle w:val="Text"/>
              <w:spacing w:before="120"/>
            </w:pPr>
            <w:r>
              <w:rPr>
                <w:color w:val="7F7F7F" w:themeColor="text1" w:themeTint="80"/>
              </w:rPr>
              <w:t xml:space="preserve">    </w:t>
            </w:r>
            <w:r w:rsidR="00AA2F1D">
              <w:rPr>
                <w:color w:val="7F7F7F" w:themeColor="text1" w:themeTint="80"/>
              </w:rPr>
              <w:t>(1)______(2)______</w:t>
            </w:r>
          </w:p>
          <w:p w14:paraId="01AB71BC" w14:textId="77777777" w:rsidR="00EA4560" w:rsidRPr="00E14948" w:rsidRDefault="00EA4560" w:rsidP="00EA4560">
            <w:pPr>
              <w:pStyle w:val="Text"/>
            </w:pPr>
            <w:r w:rsidRPr="00E14948">
              <w:t xml:space="preserve">     </w:t>
            </w:r>
          </w:p>
          <w:p w14:paraId="2936DCBD" w14:textId="78BF3321" w:rsidR="00EA4560" w:rsidRDefault="00EA4560" w:rsidP="00EA4560">
            <w:pPr>
              <w:pStyle w:val="Text"/>
            </w:pPr>
            <w:r w:rsidRPr="00E14948">
              <w:t xml:space="preserve">     </w:t>
            </w:r>
            <w:r w:rsidR="00825DFF">
              <w:t>Multiplikation</w:t>
            </w:r>
            <w:r w:rsidRPr="00E14948">
              <w:t xml:space="preserve">: </w:t>
            </w:r>
          </w:p>
          <w:p w14:paraId="38BF1548" w14:textId="77777777" w:rsidR="00EA4560" w:rsidRPr="00E14948" w:rsidRDefault="00EA4560" w:rsidP="00EA4560">
            <w:pPr>
              <w:pStyle w:val="Text"/>
              <w:spacing w:before="120"/>
              <w:rPr>
                <w:noProof/>
              </w:rPr>
            </w:pPr>
            <w:r>
              <w:t xml:space="preserve">     </w:t>
            </w:r>
            <w:r w:rsidRPr="009452F9">
              <w:rPr>
                <w:color w:val="7F7F7F" w:themeColor="text1" w:themeTint="80"/>
              </w:rPr>
              <w:t>____________</w:t>
            </w:r>
            <w:r>
              <w:rPr>
                <w:color w:val="7F7F7F" w:themeColor="text1" w:themeTint="80"/>
              </w:rPr>
              <w:t>_</w:t>
            </w:r>
          </w:p>
        </w:tc>
        <w:tc>
          <w:tcPr>
            <w:tcW w:w="2943" w:type="dxa"/>
            <w:gridSpan w:val="2"/>
          </w:tcPr>
          <w:p w14:paraId="15A034BD" w14:textId="653E18FF" w:rsidR="00F37035" w:rsidRPr="00E14948" w:rsidRDefault="00FC6D29" w:rsidP="002E0FA7">
            <w:pPr>
              <w:pStyle w:val="Text"/>
              <w:rPr>
                <w:noProof/>
              </w:rPr>
            </w:pPr>
            <w:r>
              <w:rPr>
                <w:noProof/>
                <w:color w:val="F8B44F" w:themeColor="accent2"/>
              </w:rPr>
              <mc:AlternateContent>
                <mc:Choice Requires="wps">
                  <w:drawing>
                    <wp:anchor distT="0" distB="0" distL="114300" distR="114300" simplePos="0" relativeHeight="252174672" behindDoc="0" locked="0" layoutInCell="1" allowOverlap="1" wp14:anchorId="6C130189" wp14:editId="7F1EE494">
                      <wp:simplePos x="0" y="0"/>
                      <wp:positionH relativeFrom="column">
                        <wp:posOffset>929026</wp:posOffset>
                      </wp:positionH>
                      <wp:positionV relativeFrom="paragraph">
                        <wp:posOffset>-363485</wp:posOffset>
                      </wp:positionV>
                      <wp:extent cx="205740" cy="1771650"/>
                      <wp:effectExtent l="0" t="8255" r="0" b="14605"/>
                      <wp:wrapNone/>
                      <wp:docPr id="1876697507" name="Ellipse 15236"/>
                      <wp:cNvGraphicFramePr/>
                      <a:graphic xmlns:a="http://schemas.openxmlformats.org/drawingml/2006/main">
                        <a:graphicData uri="http://schemas.microsoft.com/office/word/2010/wordprocessingShape">
                          <wps:wsp>
                            <wps:cNvSpPr/>
                            <wps:spPr>
                              <a:xfrm rot="5400000">
                                <a:off x="0" y="0"/>
                                <a:ext cx="205740" cy="17716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1363F" id="Ellipse 15236" o:spid="_x0000_s1026" style="position:absolute;margin-left:73.15pt;margin-top:-28.6pt;width:16.2pt;height:139.5pt;rotation:90;z-index:25217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" filled="f" strokecolor="#0070c0" strokeweight="2.25pt">
                      <v:stroke joinstyle="miter"/>
                    </v:oval>
                  </w:pict>
                </mc:Fallback>
              </mc:AlternateContent>
            </w:r>
            <w:r w:rsidR="00F37035">
              <w:rPr>
                <w:noProof/>
              </w:rPr>
              <w:drawing>
                <wp:anchor distT="0" distB="0" distL="114300" distR="114300" simplePos="0" relativeHeight="251650179" behindDoc="0" locked="0" layoutInCell="1" allowOverlap="1" wp14:anchorId="42C1775C" wp14:editId="66ED9211">
                  <wp:simplePos x="0" y="0"/>
                  <wp:positionH relativeFrom="column">
                    <wp:posOffset>257100</wp:posOffset>
                  </wp:positionH>
                  <wp:positionV relativeFrom="paragraph">
                    <wp:posOffset>35742</wp:posOffset>
                  </wp:positionV>
                  <wp:extent cx="1571625" cy="561975"/>
                  <wp:effectExtent l="0" t="0" r="9525" b="9525"/>
                  <wp:wrapNone/>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B2.3c3.eps"/>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571625" cy="561975"/>
                          </a:xfrm>
                          <a:prstGeom prst="rect">
                            <a:avLst/>
                          </a:prstGeom>
                        </pic:spPr>
                      </pic:pic>
                    </a:graphicData>
                  </a:graphic>
                </wp:anchor>
              </w:drawing>
            </w:r>
            <w:r w:rsidR="00F37035" w:rsidRPr="00E14948">
              <w:rPr>
                <w:noProof/>
              </w:rPr>
              <w:t>(3)</w:t>
            </w:r>
          </w:p>
          <w:p w14:paraId="3E13F85F" w14:textId="039C4D16" w:rsidR="00F37035" w:rsidRPr="00E14948" w:rsidRDefault="00F37035" w:rsidP="002E0FA7">
            <w:pPr>
              <w:pStyle w:val="Text"/>
              <w:rPr>
                <w:noProof/>
              </w:rPr>
            </w:pPr>
          </w:p>
          <w:p w14:paraId="1F2C39D1" w14:textId="4B78E7D3" w:rsidR="00F37035" w:rsidRPr="00E14948" w:rsidRDefault="00F37035" w:rsidP="002E0FA7">
            <w:pPr>
              <w:pStyle w:val="Text"/>
              <w:rPr>
                <w:noProof/>
              </w:rPr>
            </w:pPr>
          </w:p>
          <w:p w14:paraId="7EB2D094" w14:textId="04CD05B0" w:rsidR="00F37035" w:rsidRPr="00E14948" w:rsidRDefault="00F37035" w:rsidP="002E0FA7">
            <w:pPr>
              <w:pStyle w:val="Text"/>
              <w:rPr>
                <w:noProof/>
              </w:rPr>
            </w:pPr>
          </w:p>
          <w:p w14:paraId="2CF8ACD0" w14:textId="35D1382E" w:rsidR="00EA4560" w:rsidRDefault="00F37035" w:rsidP="00EA4560">
            <w:pPr>
              <w:pStyle w:val="Text"/>
            </w:pPr>
            <w:r>
              <w:t xml:space="preserve">      </w:t>
            </w:r>
            <w:r w:rsidR="00EA4560">
              <w:t xml:space="preserve">  </w:t>
            </w:r>
            <w:r w:rsidR="00EA4560" w:rsidRPr="00E14948">
              <w:t xml:space="preserve"> </w:t>
            </w:r>
            <w:r w:rsidR="00825DFF">
              <w:t>Division</w:t>
            </w:r>
            <w:r w:rsidR="009B6775">
              <w:t>en</w:t>
            </w:r>
            <w:r w:rsidR="00EA4560" w:rsidRPr="00E14948">
              <w:t>:</w:t>
            </w:r>
          </w:p>
          <w:p w14:paraId="5B0A6261" w14:textId="5E8D301F" w:rsidR="00EA4560" w:rsidRPr="00E14948" w:rsidRDefault="00EA4560" w:rsidP="002E2E60">
            <w:pPr>
              <w:pStyle w:val="Text"/>
              <w:spacing w:before="120"/>
            </w:pPr>
            <w:r>
              <w:rPr>
                <w:color w:val="7F7F7F" w:themeColor="text1" w:themeTint="80"/>
              </w:rPr>
              <w:t xml:space="preserve">         </w:t>
            </w:r>
            <w:r w:rsidR="00AA2F1D">
              <w:rPr>
                <w:color w:val="7F7F7F" w:themeColor="text1" w:themeTint="80"/>
              </w:rPr>
              <w:t>(1)</w:t>
            </w:r>
            <w:r w:rsidRPr="009452F9">
              <w:rPr>
                <w:color w:val="7F7F7F" w:themeColor="text1" w:themeTint="80"/>
              </w:rPr>
              <w:t>_</w:t>
            </w:r>
            <w:r w:rsidR="00ED7647">
              <w:rPr>
                <w:color w:val="7F7F7F" w:themeColor="text1" w:themeTint="80"/>
              </w:rPr>
              <w:t>_</w:t>
            </w:r>
            <w:r w:rsidRPr="009452F9">
              <w:rPr>
                <w:color w:val="7F7F7F" w:themeColor="text1" w:themeTint="80"/>
              </w:rPr>
              <w:t>__</w:t>
            </w:r>
            <w:r w:rsidR="00AA13CF" w:rsidRPr="009452F9">
              <w:rPr>
                <w:color w:val="7F7F7F" w:themeColor="text1" w:themeTint="80"/>
              </w:rPr>
              <w:t>_</w:t>
            </w:r>
            <w:r w:rsidR="00AA2F1D">
              <w:rPr>
                <w:color w:val="7F7F7F" w:themeColor="text1" w:themeTint="80"/>
              </w:rPr>
              <w:t>_     (2)</w:t>
            </w:r>
            <w:r w:rsidR="00AA13CF">
              <w:rPr>
                <w:color w:val="7F7F7F" w:themeColor="text1" w:themeTint="80"/>
              </w:rPr>
              <w:t xml:space="preserve"> </w:t>
            </w:r>
            <w:r w:rsidRPr="009452F9">
              <w:rPr>
                <w:color w:val="7F7F7F" w:themeColor="text1" w:themeTint="80"/>
              </w:rPr>
              <w:t>_____</w:t>
            </w:r>
            <w:r>
              <w:rPr>
                <w:color w:val="7F7F7F" w:themeColor="text1" w:themeTint="80"/>
              </w:rPr>
              <w:t>_</w:t>
            </w:r>
            <w:r w:rsidR="00E33DC8">
              <w:rPr>
                <w:color w:val="7F7F7F" w:themeColor="text1" w:themeTint="80"/>
              </w:rPr>
              <w:t xml:space="preserve">   </w:t>
            </w:r>
          </w:p>
          <w:p w14:paraId="386D13A2" w14:textId="26CF55F4" w:rsidR="00EA4560" w:rsidRPr="00E14948" w:rsidRDefault="00EA4560" w:rsidP="00EA4560">
            <w:pPr>
              <w:pStyle w:val="Text"/>
            </w:pPr>
            <w:r w:rsidRPr="00E14948">
              <w:t xml:space="preserve">     </w:t>
            </w:r>
          </w:p>
          <w:p w14:paraId="4B96F303" w14:textId="6A901352" w:rsidR="00EA4560" w:rsidRDefault="00EA4560" w:rsidP="00EA4560">
            <w:pPr>
              <w:pStyle w:val="Text"/>
            </w:pPr>
            <w:r w:rsidRPr="00E14948">
              <w:t xml:space="preserve">     </w:t>
            </w:r>
            <w:r>
              <w:t xml:space="preserve">    </w:t>
            </w:r>
            <w:r w:rsidR="00825DFF">
              <w:t>Multiplikation</w:t>
            </w:r>
            <w:r w:rsidRPr="00E14948">
              <w:t xml:space="preserve">: </w:t>
            </w:r>
          </w:p>
          <w:p w14:paraId="78F586AA" w14:textId="0148C6D6" w:rsidR="00F37035" w:rsidRPr="00E14948" w:rsidRDefault="00EA4560" w:rsidP="00EA4560">
            <w:pPr>
              <w:pStyle w:val="Text"/>
              <w:spacing w:before="120"/>
            </w:pPr>
            <w:r>
              <w:t xml:space="preserve">        </w:t>
            </w:r>
            <w:r w:rsidRPr="009452F9">
              <w:rPr>
                <w:color w:val="7F7F7F" w:themeColor="text1" w:themeTint="80"/>
              </w:rPr>
              <w:t>____________</w:t>
            </w:r>
            <w:r>
              <w:rPr>
                <w:color w:val="7F7F7F" w:themeColor="text1" w:themeTint="80"/>
              </w:rPr>
              <w:t>_</w:t>
            </w:r>
          </w:p>
        </w:tc>
      </w:tr>
      <w:tr w:rsidR="00EA4560" w:rsidRPr="00E14948" w14:paraId="0CEC4CD2" w14:textId="77777777" w:rsidTr="00647741">
        <w:trPr>
          <w:trHeight w:val="66"/>
        </w:trPr>
        <w:tc>
          <w:tcPr>
            <w:tcW w:w="780" w:type="dxa"/>
          </w:tcPr>
          <w:p w14:paraId="62BF322B" w14:textId="77777777" w:rsidR="00EA4560" w:rsidRPr="00E14948" w:rsidRDefault="00EA4560" w:rsidP="00EA4560">
            <w:pPr>
              <w:pStyle w:val="Impressum"/>
              <w:rPr>
                <w:noProof/>
              </w:rPr>
            </w:pPr>
          </w:p>
        </w:tc>
        <w:tc>
          <w:tcPr>
            <w:tcW w:w="318" w:type="dxa"/>
          </w:tcPr>
          <w:p w14:paraId="5BF47B4E" w14:textId="77777777" w:rsidR="00EA4560" w:rsidRPr="00E14948" w:rsidRDefault="00EA4560" w:rsidP="00EA4560">
            <w:pPr>
              <w:pStyle w:val="Impressum"/>
              <w:rPr>
                <w:rFonts w:ascii="Cambria" w:hAnsi="Cambria"/>
                <w:color w:val="76923C"/>
              </w:rPr>
            </w:pPr>
          </w:p>
        </w:tc>
        <w:tc>
          <w:tcPr>
            <w:tcW w:w="2409" w:type="dxa"/>
          </w:tcPr>
          <w:p w14:paraId="4D2B3773" w14:textId="77777777" w:rsidR="00EA4560" w:rsidRPr="00E14948" w:rsidRDefault="00EA4560" w:rsidP="00EA4560">
            <w:pPr>
              <w:pStyle w:val="Impressum"/>
              <w:rPr>
                <w:noProof/>
              </w:rPr>
            </w:pPr>
          </w:p>
        </w:tc>
        <w:tc>
          <w:tcPr>
            <w:tcW w:w="2835" w:type="dxa"/>
            <w:gridSpan w:val="3"/>
          </w:tcPr>
          <w:p w14:paraId="0DFB27FF" w14:textId="77777777" w:rsidR="00EA4560" w:rsidRDefault="00EA4560" w:rsidP="00EA4560">
            <w:pPr>
              <w:pStyle w:val="Impressum"/>
              <w:rPr>
                <w:noProof/>
              </w:rPr>
            </w:pPr>
          </w:p>
        </w:tc>
        <w:tc>
          <w:tcPr>
            <w:tcW w:w="2943" w:type="dxa"/>
            <w:gridSpan w:val="2"/>
          </w:tcPr>
          <w:p w14:paraId="773A26B8" w14:textId="6D906F38" w:rsidR="00EA4560" w:rsidRDefault="00EA4560" w:rsidP="00EA4560">
            <w:pPr>
              <w:pStyle w:val="Impressum"/>
              <w:rPr>
                <w:noProof/>
              </w:rPr>
            </w:pPr>
          </w:p>
        </w:tc>
      </w:tr>
      <w:tr w:rsidR="00F37035" w:rsidRPr="00E14948" w14:paraId="1864E3BF" w14:textId="77777777" w:rsidTr="00A71530">
        <w:tc>
          <w:tcPr>
            <w:tcW w:w="780" w:type="dxa"/>
          </w:tcPr>
          <w:p w14:paraId="604BBE06" w14:textId="77777777" w:rsidR="00F37035" w:rsidRPr="00E14948" w:rsidRDefault="00CD3FFB" w:rsidP="002E0FA7">
            <w:pPr>
              <w:spacing w:line="240" w:lineRule="auto"/>
              <w:rPr>
                <w:noProof/>
              </w:rPr>
            </w:pPr>
            <w:r>
              <w:rPr>
                <w:noProof/>
              </w:rPr>
              <w:drawing>
                <wp:inline distT="0" distB="0" distL="0" distR="0" wp14:anchorId="6F3BE792" wp14:editId="417943EA">
                  <wp:extent cx="360000" cy="272386"/>
                  <wp:effectExtent l="0" t="0" r="2540" b="0"/>
                  <wp:docPr id="971631881" name="Grafik 97163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54C5CCB0" w14:textId="77777777" w:rsidR="00F37035" w:rsidRPr="00E14948" w:rsidRDefault="003811BF" w:rsidP="003811BF">
            <w:pPr>
              <w:pStyle w:val="berschrift4"/>
            </w:pPr>
            <w:r>
              <w:t>d)</w:t>
            </w:r>
          </w:p>
        </w:tc>
        <w:tc>
          <w:tcPr>
            <w:tcW w:w="8187" w:type="dxa"/>
            <w:gridSpan w:val="6"/>
          </w:tcPr>
          <w:p w14:paraId="434A53FA" w14:textId="1589B2F9" w:rsidR="00F37035" w:rsidRDefault="00F37035" w:rsidP="002E0FA7">
            <w:pPr>
              <w:pStyle w:val="Text"/>
              <w:rPr>
                <w:noProof/>
              </w:rPr>
            </w:pPr>
            <w:r>
              <w:rPr>
                <w:noProof/>
              </w:rPr>
              <w:t xml:space="preserve">Vergleiche die Aufgaben: Was ist in der </w:t>
            </w:r>
            <w:r w:rsidR="00825DFF">
              <w:rPr>
                <w:noProof/>
              </w:rPr>
              <w:t>Multiplikation</w:t>
            </w:r>
            <w:r>
              <w:rPr>
                <w:noProof/>
              </w:rPr>
              <w:t xml:space="preserve"> bekannt und was wird gesucht?</w:t>
            </w:r>
          </w:p>
          <w:p w14:paraId="7DFB6AAD" w14:textId="4BF42C48" w:rsidR="00F37035" w:rsidRDefault="00F37035" w:rsidP="002E0FA7">
            <w:pPr>
              <w:pStyle w:val="Text"/>
              <w:rPr>
                <w:noProof/>
              </w:rPr>
            </w:pPr>
            <w:r>
              <w:rPr>
                <w:noProof/>
              </w:rPr>
              <w:t>Was ist</w:t>
            </w:r>
            <w:r w:rsidR="00ED7647">
              <w:rPr>
                <w:noProof/>
              </w:rPr>
              <w:t xml:space="preserve"> </w:t>
            </w:r>
            <w:r>
              <w:rPr>
                <w:noProof/>
              </w:rPr>
              <w:t>in de</w:t>
            </w:r>
            <w:r w:rsidR="009F57A1">
              <w:rPr>
                <w:noProof/>
              </w:rPr>
              <w:t>r</w:t>
            </w:r>
            <w:r>
              <w:rPr>
                <w:noProof/>
              </w:rPr>
              <w:t xml:space="preserve"> </w:t>
            </w:r>
            <w:r w:rsidR="00D07038">
              <w:rPr>
                <w:noProof/>
              </w:rPr>
              <w:t xml:space="preserve">1. </w:t>
            </w:r>
            <w:r w:rsidR="00825DFF">
              <w:rPr>
                <w:noProof/>
              </w:rPr>
              <w:t>Divisions-Aufgabe</w:t>
            </w:r>
            <w:r w:rsidR="00B93889">
              <w:rPr>
                <w:noProof/>
              </w:rPr>
              <w:t xml:space="preserve"> bekannt und was wird gesucht</w:t>
            </w:r>
            <w:r w:rsidR="002115C7">
              <w:rPr>
                <w:noProof/>
              </w:rPr>
              <w:t xml:space="preserve">? </w:t>
            </w:r>
            <w:r w:rsidR="009F57A1">
              <w:rPr>
                <w:noProof/>
              </w:rPr>
              <w:t xml:space="preserve">Was </w:t>
            </w:r>
            <w:r w:rsidR="00B93889">
              <w:rPr>
                <w:noProof/>
              </w:rPr>
              <w:t>ist</w:t>
            </w:r>
            <w:r w:rsidR="009F57A1">
              <w:rPr>
                <w:noProof/>
              </w:rPr>
              <w:t xml:space="preserve"> in der </w:t>
            </w:r>
            <w:r w:rsidR="002115C7">
              <w:rPr>
                <w:noProof/>
              </w:rPr>
              <w:t xml:space="preserve">2. </w:t>
            </w:r>
            <w:r w:rsidR="00825DFF">
              <w:rPr>
                <w:noProof/>
              </w:rPr>
              <w:t>Divisions-Aufgabe</w:t>
            </w:r>
            <w:r w:rsidR="00B93889">
              <w:rPr>
                <w:noProof/>
              </w:rPr>
              <w:t xml:space="preserve"> bekannt und was wird gesucht</w:t>
            </w:r>
            <w:r w:rsidR="009F57A1">
              <w:rPr>
                <w:noProof/>
              </w:rPr>
              <w:t>?</w:t>
            </w:r>
          </w:p>
          <w:p w14:paraId="15848812" w14:textId="03F9278A" w:rsidR="009B6775" w:rsidRPr="00EC3862" w:rsidRDefault="009B6775" w:rsidP="002E0FA7">
            <w:pPr>
              <w:pStyle w:val="Text"/>
              <w:rPr>
                <w:noProof/>
              </w:rPr>
            </w:pPr>
          </w:p>
        </w:tc>
      </w:tr>
      <w:tr w:rsidR="00F37035" w:rsidRPr="00E14948" w14:paraId="4AD73C8E" w14:textId="77777777" w:rsidTr="002542C1">
        <w:trPr>
          <w:trHeight w:val="675"/>
        </w:trPr>
        <w:tc>
          <w:tcPr>
            <w:tcW w:w="780" w:type="dxa"/>
          </w:tcPr>
          <w:p w14:paraId="7181DB9E" w14:textId="702BE189" w:rsidR="00F37035" w:rsidRPr="00E14948" w:rsidRDefault="00EB4836" w:rsidP="00A71530">
            <w:pPr>
              <w:pStyle w:val="berschrift3"/>
              <w:spacing w:before="120"/>
            </w:pPr>
            <w:r>
              <w:t>6</w:t>
            </w:r>
            <w:r w:rsidR="00F37035">
              <w:t>.</w:t>
            </w:r>
            <w:r w:rsidR="009D03B5">
              <w:t>5</w:t>
            </w:r>
          </w:p>
        </w:tc>
        <w:tc>
          <w:tcPr>
            <w:tcW w:w="8505" w:type="dxa"/>
            <w:gridSpan w:val="7"/>
          </w:tcPr>
          <w:p w14:paraId="1DD3364F" w14:textId="7A6337A4" w:rsidR="00F37035" w:rsidRPr="00EC3862" w:rsidRDefault="00F37035" w:rsidP="00A71530">
            <w:pPr>
              <w:pStyle w:val="berschrift3"/>
              <w:spacing w:before="120"/>
            </w:pPr>
            <w:r w:rsidRPr="00E14948">
              <w:t>Multiplikation und Division</w:t>
            </w:r>
          </w:p>
        </w:tc>
      </w:tr>
      <w:tr w:rsidR="001C79EB" w:rsidRPr="00E14948" w14:paraId="569A29BC" w14:textId="77777777" w:rsidTr="00A71530">
        <w:tc>
          <w:tcPr>
            <w:tcW w:w="780" w:type="dxa"/>
          </w:tcPr>
          <w:p w14:paraId="3E3AF4D8" w14:textId="697BFBB0" w:rsidR="001C79EB" w:rsidRPr="00E14948" w:rsidRDefault="00EF231F" w:rsidP="004D383A">
            <w:pPr>
              <w:pStyle w:val="berschrift3"/>
            </w:pPr>
            <w:r>
              <w:rPr>
                <w:noProof/>
              </w:rPr>
              <w:drawing>
                <wp:anchor distT="0" distB="0" distL="114300" distR="114300" simplePos="0" relativeHeight="251652362" behindDoc="0" locked="0" layoutInCell="1" allowOverlap="1" wp14:anchorId="0A797232" wp14:editId="18CB7BFE">
                  <wp:simplePos x="0" y="0"/>
                  <wp:positionH relativeFrom="column">
                    <wp:posOffset>46810</wp:posOffset>
                  </wp:positionH>
                  <wp:positionV relativeFrom="paragraph">
                    <wp:posOffset>32933</wp:posOffset>
                  </wp:positionV>
                  <wp:extent cx="313144" cy="272386"/>
                  <wp:effectExtent l="0" t="0" r="4445" b="0"/>
                  <wp:wrapNone/>
                  <wp:docPr id="2143889598" name="Grafik 214388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8505" w:type="dxa"/>
            <w:gridSpan w:val="7"/>
          </w:tcPr>
          <w:p w14:paraId="76CFD377" w14:textId="0B544465" w:rsidR="001C79EB" w:rsidRDefault="00EF231F" w:rsidP="00EF231F">
            <w:r>
              <w:t>Stellt euch gegenseitig Aufgaben</w:t>
            </w:r>
            <w:r w:rsidR="00A71D4F">
              <w:t>, so wie Emily und Jonas</w:t>
            </w:r>
            <w:r>
              <w:t>:</w:t>
            </w:r>
          </w:p>
          <w:p w14:paraId="1DF063A2" w14:textId="4C80F0C1" w:rsidR="00EF231F" w:rsidRDefault="00A71D4F" w:rsidP="00EF231F">
            <w:pPr>
              <w:pStyle w:val="Listenabsatz"/>
              <w:rPr>
                <w:noProof/>
              </w:rPr>
            </w:pPr>
            <w:r>
              <w:rPr>
                <w:noProof/>
              </w:rPr>
              <w:t>Emily</w:t>
            </w:r>
            <w:r w:rsidR="00EF231F" w:rsidRPr="00E14948">
              <w:rPr>
                <w:noProof/>
              </w:rPr>
              <w:t xml:space="preserve"> legt mit dem Hunderter-Punktefeld und dem Malwinkel ein Punktebild.</w:t>
            </w:r>
          </w:p>
          <w:p w14:paraId="2A2B0ACE" w14:textId="719F516C" w:rsidR="00EF231F" w:rsidRDefault="00A71D4F" w:rsidP="00A71D4F">
            <w:pPr>
              <w:pStyle w:val="Listenabsatz"/>
              <w:rPr>
                <w:noProof/>
              </w:rPr>
            </w:pPr>
            <w:r>
              <w:rPr>
                <w:noProof/>
              </w:rPr>
              <w:t>Joans</w:t>
            </w:r>
            <w:r w:rsidR="00FC6D29">
              <w:rPr>
                <w:noProof/>
              </w:rPr>
              <w:t xml:space="preserve"> zeigt, welche Gruppen </w:t>
            </w:r>
            <w:r>
              <w:rPr>
                <w:noProof/>
              </w:rPr>
              <w:t>er</w:t>
            </w:r>
            <w:r w:rsidR="00FC6D29">
              <w:rPr>
                <w:noProof/>
              </w:rPr>
              <w:t xml:space="preserve"> sieht,</w:t>
            </w:r>
            <w:r w:rsidR="00EF231F">
              <w:rPr>
                <w:noProof/>
              </w:rPr>
              <w:t xml:space="preserve"> </w:t>
            </w:r>
            <w:r w:rsidR="00FC6D29">
              <w:rPr>
                <w:noProof/>
              </w:rPr>
              <w:t xml:space="preserve">schreibt die </w:t>
            </w:r>
            <w:r w:rsidR="00EF231F">
              <w:rPr>
                <w:noProof/>
              </w:rPr>
              <w:t xml:space="preserve">passende </w:t>
            </w:r>
            <w:r w:rsidR="00825DFF">
              <w:rPr>
                <w:noProof/>
              </w:rPr>
              <w:t>Multiplikations-Aufgabe</w:t>
            </w:r>
            <w:r w:rsidR="00EF231F">
              <w:rPr>
                <w:noProof/>
              </w:rPr>
              <w:t xml:space="preserve"> und</w:t>
            </w:r>
            <w:r w:rsidR="00FC6D29">
              <w:rPr>
                <w:noProof/>
              </w:rPr>
              <w:t xml:space="preserve"> zwei passende</w:t>
            </w:r>
            <w:r w:rsidR="00EF231F">
              <w:rPr>
                <w:noProof/>
              </w:rPr>
              <w:t xml:space="preserve"> </w:t>
            </w:r>
            <w:r w:rsidR="00825DFF">
              <w:rPr>
                <w:noProof/>
              </w:rPr>
              <w:t>Divisions-Aufgabe</w:t>
            </w:r>
            <w:r w:rsidR="00EF231F">
              <w:rPr>
                <w:noProof/>
              </w:rPr>
              <w:t>n</w:t>
            </w:r>
            <w:r w:rsidR="00FC6D29">
              <w:rPr>
                <w:noProof/>
              </w:rPr>
              <w:t xml:space="preserve"> auf</w:t>
            </w:r>
            <w:r w:rsidR="00EF231F">
              <w:rPr>
                <w:noProof/>
              </w:rPr>
              <w:t>.</w:t>
            </w:r>
          </w:p>
          <w:p w14:paraId="504A4937" w14:textId="3E0CE508" w:rsidR="00EF231F" w:rsidRDefault="00855078" w:rsidP="00EF231F">
            <w:pPr>
              <w:pStyle w:val="Listenabsatz"/>
              <w:rPr>
                <w:noProof/>
              </w:rPr>
            </w:pPr>
            <w:r>
              <w:rPr>
                <w:noProof/>
                <w14:ligatures w14:val="standardContextual"/>
              </w:rPr>
              <mc:AlternateContent>
                <mc:Choice Requires="wpg">
                  <w:drawing>
                    <wp:anchor distT="0" distB="0" distL="114300" distR="114300" simplePos="0" relativeHeight="251652399" behindDoc="0" locked="0" layoutInCell="1" allowOverlap="1" wp14:anchorId="5EDBB00E" wp14:editId="0332732D">
                      <wp:simplePos x="0" y="0"/>
                      <wp:positionH relativeFrom="column">
                        <wp:posOffset>2622</wp:posOffset>
                      </wp:positionH>
                      <wp:positionV relativeFrom="paragraph">
                        <wp:posOffset>277219</wp:posOffset>
                      </wp:positionV>
                      <wp:extent cx="629920" cy="746760"/>
                      <wp:effectExtent l="0" t="0" r="0" b="2540"/>
                      <wp:wrapNone/>
                      <wp:docPr id="1" name="Gruppieren 21"/>
                      <wp:cNvGraphicFramePr/>
                      <a:graphic xmlns:a="http://schemas.openxmlformats.org/drawingml/2006/main">
                        <a:graphicData uri="http://schemas.microsoft.com/office/word/2010/wordprocessingGroup">
                          <wpg:wgp>
                            <wpg:cNvGrpSpPr/>
                            <wpg:grpSpPr>
                              <a:xfrm>
                                <a:off x="0" y="0"/>
                                <a:ext cx="629920" cy="746760"/>
                                <a:chOff x="0" y="0"/>
                                <a:chExt cx="629920" cy="747063"/>
                              </a:xfrm>
                            </wpg:grpSpPr>
                            <pic:pic xmlns:pic="http://schemas.openxmlformats.org/drawingml/2006/picture">
                              <pic:nvPicPr>
                                <pic:cNvPr id="5" name="Grafik 3"/>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8" name="Textfeld 12"/>
                              <wps:cNvSpPr txBox="1"/>
                              <wps:spPr>
                                <a:xfrm>
                                  <a:off x="161127" y="600201"/>
                                  <a:ext cx="349885" cy="146862"/>
                                </a:xfrm>
                                <a:prstGeom prst="rect">
                                  <a:avLst/>
                                </a:prstGeom>
                                <a:noFill/>
                                <a:ln w="6350">
                                  <a:noFill/>
                                </a:ln>
                              </wps:spPr>
                              <wps:txbx>
                                <w:txbxContent>
                                  <w:p w14:paraId="3D84A377" w14:textId="77777777" w:rsidR="002E0FA7" w:rsidRPr="008D5126" w:rsidRDefault="002E0FA7" w:rsidP="00851EA8">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DBB00E" id="_x0000_s1179" style="position:absolute;left:0;text-align:left;margin-left:.2pt;margin-top:21.85pt;width:49.6pt;height:58.8pt;z-index:251652399"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">
                      <v:shape id="Grafik 3" o:spid="_x0000_s1180"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">
                        <v:imagedata r:id="rId33" o:title="" chromakey="white"/>
                      </v:shape>
                      <v:shape id="Textfeld 12" o:spid="_x0000_s1181"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" filled="f" stroked="f" strokeweight=".5pt">
                        <v:textbox inset="0,0,0,0">
                          <w:txbxContent>
                            <w:p w14:paraId="3D84A377" w14:textId="77777777" w:rsidR="002E0FA7" w:rsidRPr="008D5126" w:rsidRDefault="002E0FA7" w:rsidP="00851EA8">
                              <w:pPr>
                                <w:pStyle w:val="Transcript"/>
                              </w:pPr>
                              <w:r w:rsidRPr="00846BA4">
                                <w:t>Emily</w:t>
                              </w:r>
                            </w:p>
                          </w:txbxContent>
                        </v:textbox>
                      </v:shape>
                    </v:group>
                  </w:pict>
                </mc:Fallback>
              </mc:AlternateContent>
            </w:r>
            <w:r w:rsidR="002542C1">
              <w:rPr>
                <w:noProof/>
                <w14:ligatures w14:val="standardContextual"/>
              </w:rPr>
              <mc:AlternateContent>
                <mc:Choice Requires="wpg">
                  <w:drawing>
                    <wp:anchor distT="0" distB="0" distL="114300" distR="114300" simplePos="0" relativeHeight="251652400" behindDoc="0" locked="0" layoutInCell="1" allowOverlap="1" wp14:anchorId="52B6964C" wp14:editId="6ED83BF3">
                      <wp:simplePos x="0" y="0"/>
                      <wp:positionH relativeFrom="column">
                        <wp:posOffset>4479925</wp:posOffset>
                      </wp:positionH>
                      <wp:positionV relativeFrom="paragraph">
                        <wp:posOffset>303702</wp:posOffset>
                      </wp:positionV>
                      <wp:extent cx="578485" cy="722630"/>
                      <wp:effectExtent l="0" t="0" r="0" b="1270"/>
                      <wp:wrapNone/>
                      <wp:docPr id="10" name="Gruppieren 20"/>
                      <wp:cNvGraphicFramePr/>
                      <a:graphic xmlns:a="http://schemas.openxmlformats.org/drawingml/2006/main">
                        <a:graphicData uri="http://schemas.microsoft.com/office/word/2010/wordprocessingGroup">
                          <wpg:wgp>
                            <wpg:cNvGrpSpPr/>
                            <wpg:grpSpPr>
                              <a:xfrm>
                                <a:off x="0" y="0"/>
                                <a:ext cx="578485" cy="722630"/>
                                <a:chOff x="0" y="0"/>
                                <a:chExt cx="578485" cy="722893"/>
                              </a:xfrm>
                            </wpg:grpSpPr>
                            <pic:pic xmlns:pic="http://schemas.openxmlformats.org/drawingml/2006/picture">
                              <pic:nvPicPr>
                                <pic:cNvPr id="11" name="Grafik 4"/>
                                <pic:cNvPicPr>
                                  <a:picLocks noChangeAspect="1"/>
                                </pic:cNvPicPr>
                              </pic:nvPicPr>
                              <pic:blipFill>
                                <a:blip r:embed="rId7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8485" cy="629920"/>
                                </a:xfrm>
                                <a:prstGeom prst="rect">
                                  <a:avLst/>
                                </a:prstGeom>
                                <a:ln>
                                  <a:noFill/>
                                </a:ln>
                              </pic:spPr>
                            </pic:pic>
                            <wps:wsp>
                              <wps:cNvPr id="12" name="Textfeld 12"/>
                              <wps:cNvSpPr txBox="1"/>
                              <wps:spPr>
                                <a:xfrm>
                                  <a:off x="124874" y="576031"/>
                                  <a:ext cx="349885" cy="146862"/>
                                </a:xfrm>
                                <a:prstGeom prst="rect">
                                  <a:avLst/>
                                </a:prstGeom>
                                <a:noFill/>
                                <a:ln w="6350">
                                  <a:noFill/>
                                </a:ln>
                              </wps:spPr>
                              <wps:txbx>
                                <w:txbxContent>
                                  <w:p w14:paraId="5C0B4041" w14:textId="77777777" w:rsidR="002E0FA7" w:rsidRPr="008D5126" w:rsidRDefault="002E0FA7" w:rsidP="00851EA8">
                                    <w:pPr>
                                      <w:pStyle w:val="Transcript"/>
                                    </w:pPr>
                                    <w:r>
                                      <w:t>Jonas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B6964C" id="_x0000_s1182" style="position:absolute;left:0;text-align:left;margin-left:352.75pt;margin-top:23.9pt;width:45.55pt;height:56.9pt;z-index:251652400" coordsize="5784,7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">
                      <v:shape id="Grafik 4" o:spid="_x0000_s1183" type="#_x0000_t75" style="position:absolute;width:5784;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">
                        <v:imagedata r:id="rId80" o:title="" chromakey="white"/>
                      </v:shape>
                      <v:shape id="Textfeld 12" o:spid="_x0000_s1184" type="#_x0000_t202" style="position:absolute;left:1248;top:5760;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" filled="f" stroked="f" strokeweight=".5pt">
                        <v:textbox inset="0,0,0,0">
                          <w:txbxContent>
                            <w:p w14:paraId="5C0B4041" w14:textId="77777777" w:rsidR="002E0FA7" w:rsidRPr="008D5126" w:rsidRDefault="002E0FA7" w:rsidP="00851EA8">
                              <w:pPr>
                                <w:pStyle w:val="Transcript"/>
                              </w:pPr>
                              <w:r>
                                <w:t>Jonas</w:t>
                              </w:r>
                            </w:p>
                          </w:txbxContent>
                        </v:textbox>
                      </v:shape>
                    </v:group>
                  </w:pict>
                </mc:Fallback>
              </mc:AlternateContent>
            </w:r>
            <w:r w:rsidR="00E6618C">
              <w:rPr>
                <w:noProof/>
              </w:rPr>
              <w:drawing>
                <wp:anchor distT="0" distB="0" distL="114300" distR="114300" simplePos="0" relativeHeight="251650180" behindDoc="0" locked="0" layoutInCell="1" allowOverlap="1" wp14:anchorId="2375EA15" wp14:editId="43097BB4">
                  <wp:simplePos x="0" y="0"/>
                  <wp:positionH relativeFrom="column">
                    <wp:posOffset>2124216</wp:posOffset>
                  </wp:positionH>
                  <wp:positionV relativeFrom="paragraph">
                    <wp:posOffset>274955</wp:posOffset>
                  </wp:positionV>
                  <wp:extent cx="1228725" cy="809625"/>
                  <wp:effectExtent l="0" t="0" r="3175" b="3175"/>
                  <wp:wrapNone/>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B2.4.eps"/>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228725" cy="809625"/>
                          </a:xfrm>
                          <a:prstGeom prst="rect">
                            <a:avLst/>
                          </a:prstGeom>
                        </pic:spPr>
                      </pic:pic>
                    </a:graphicData>
                  </a:graphic>
                </wp:anchor>
              </w:drawing>
            </w:r>
            <w:r w:rsidR="00EF231F">
              <w:rPr>
                <w:noProof/>
              </w:rPr>
              <w:t xml:space="preserve">Dann erklären beide, </w:t>
            </w:r>
            <w:r w:rsidR="00FC6D29">
              <w:rPr>
                <w:noProof/>
              </w:rPr>
              <w:t xml:space="preserve">was </w:t>
            </w:r>
            <w:r w:rsidR="00EF231F">
              <w:rPr>
                <w:noProof/>
              </w:rPr>
              <w:t>in de</w:t>
            </w:r>
            <w:r w:rsidR="00FC6D29">
              <w:rPr>
                <w:noProof/>
              </w:rPr>
              <w:t xml:space="preserve">n </w:t>
            </w:r>
            <w:r w:rsidR="00EF231F">
              <w:rPr>
                <w:noProof/>
              </w:rPr>
              <w:t>Aufgabe</w:t>
            </w:r>
            <w:r w:rsidR="00FC6D29">
              <w:rPr>
                <w:noProof/>
              </w:rPr>
              <w:t>n</w:t>
            </w:r>
            <w:r w:rsidR="00EF231F">
              <w:rPr>
                <w:noProof/>
              </w:rPr>
              <w:t xml:space="preserve"> </w:t>
            </w:r>
            <w:r w:rsidR="002542C1">
              <w:rPr>
                <w:noProof/>
              </w:rPr>
              <w:t xml:space="preserve">jeweils </w:t>
            </w:r>
            <w:r w:rsidR="00EF231F">
              <w:rPr>
                <w:noProof/>
              </w:rPr>
              <w:t>ge</w:t>
            </w:r>
            <w:r w:rsidR="00FC6D29">
              <w:rPr>
                <w:noProof/>
              </w:rPr>
              <w:t>sucht</w:t>
            </w:r>
            <w:r w:rsidR="00EF231F">
              <w:rPr>
                <w:noProof/>
              </w:rPr>
              <w:t xml:space="preserve"> ist</w:t>
            </w:r>
            <w:r w:rsidR="00EF231F" w:rsidRPr="00E14948">
              <w:rPr>
                <w:noProof/>
              </w:rPr>
              <w:t>.</w:t>
            </w:r>
            <w:r w:rsidR="00EF231F">
              <w:rPr>
                <w:noProof/>
              </w:rPr>
              <w:t xml:space="preserve"> Erklärt wie Emily und Jonas.</w:t>
            </w:r>
            <w:r w:rsidR="00EF231F">
              <w:rPr>
                <w:noProof/>
              </w:rPr>
              <w:br/>
            </w:r>
          </w:p>
          <w:p w14:paraId="4CE7AEA7" w14:textId="4FE74BE4" w:rsidR="00EF231F" w:rsidRDefault="00EF231F" w:rsidP="00EF231F">
            <w:pPr>
              <w:pStyle w:val="Listenabsatz"/>
              <w:numPr>
                <w:ilvl w:val="0"/>
                <w:numId w:val="0"/>
              </w:numPr>
              <w:ind w:left="284"/>
              <w:rPr>
                <w:noProof/>
              </w:rPr>
            </w:pPr>
          </w:p>
          <w:p w14:paraId="6F24172E" w14:textId="77777777" w:rsidR="00EF231F" w:rsidRPr="00E14948" w:rsidRDefault="00EF231F" w:rsidP="00EF231F"/>
        </w:tc>
      </w:tr>
      <w:tr w:rsidR="00F37035" w:rsidRPr="00E14948" w14:paraId="2ED59FCF" w14:textId="77777777" w:rsidTr="00A71530">
        <w:tc>
          <w:tcPr>
            <w:tcW w:w="780" w:type="dxa"/>
            <w:vMerge w:val="restart"/>
          </w:tcPr>
          <w:p w14:paraId="733FEC08" w14:textId="77777777" w:rsidR="00F37035" w:rsidRPr="00E14948" w:rsidRDefault="00F37035" w:rsidP="002E0FA7">
            <w:pPr>
              <w:spacing w:line="240" w:lineRule="auto"/>
              <w:rPr>
                <w:color w:val="008000"/>
              </w:rPr>
            </w:pPr>
          </w:p>
        </w:tc>
        <w:tc>
          <w:tcPr>
            <w:tcW w:w="5137" w:type="dxa"/>
            <w:gridSpan w:val="4"/>
            <w:vMerge w:val="restart"/>
          </w:tcPr>
          <w:p w14:paraId="764EEDD5" w14:textId="77777777" w:rsidR="00EF5545" w:rsidRPr="00E14948" w:rsidRDefault="00EF5545" w:rsidP="002E0FA7">
            <w:pPr>
              <w:pStyle w:val="Text"/>
              <w:rPr>
                <w:noProof/>
              </w:rPr>
            </w:pPr>
          </w:p>
          <w:p w14:paraId="4D06F90B" w14:textId="6859B731" w:rsidR="00F37035" w:rsidRPr="00E14948" w:rsidRDefault="002542C1" w:rsidP="002E0FA7">
            <w:pPr>
              <w:pStyle w:val="Text"/>
              <w:rPr>
                <w:noProof/>
              </w:rPr>
            </w:pPr>
            <w:r>
              <w:rPr>
                <w:noProof/>
              </w:rPr>
              <mc:AlternateContent>
                <mc:Choice Requires="wps">
                  <w:drawing>
                    <wp:anchor distT="0" distB="0" distL="114300" distR="114300" simplePos="0" relativeHeight="251650172" behindDoc="0" locked="0" layoutInCell="1" allowOverlap="1" wp14:anchorId="46E09B27" wp14:editId="15DC262E">
                      <wp:simplePos x="0" y="0"/>
                      <wp:positionH relativeFrom="column">
                        <wp:posOffset>2788</wp:posOffset>
                      </wp:positionH>
                      <wp:positionV relativeFrom="paragraph">
                        <wp:posOffset>141246</wp:posOffset>
                      </wp:positionV>
                      <wp:extent cx="2630557" cy="758902"/>
                      <wp:effectExtent l="0" t="139700" r="11430" b="15875"/>
                      <wp:wrapNone/>
                      <wp:docPr id="103" name="Abgerundete rechteckige Legende 103"/>
                      <wp:cNvGraphicFramePr/>
                      <a:graphic xmlns:a="http://schemas.openxmlformats.org/drawingml/2006/main">
                        <a:graphicData uri="http://schemas.microsoft.com/office/word/2010/wordprocessingShape">
                          <wps:wsp>
                            <wps:cNvSpPr/>
                            <wps:spPr>
                              <a:xfrm>
                                <a:off x="0" y="0"/>
                                <a:ext cx="2630557" cy="758902"/>
                              </a:xfrm>
                              <a:prstGeom prst="wedgeRoundRectCallout">
                                <a:avLst>
                                  <a:gd name="adj1" fmla="val -24536"/>
                                  <a:gd name="adj2" fmla="val -67508"/>
                                  <a:gd name="adj3" fmla="val 16667"/>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5EE17" w14:textId="23A00A25" w:rsidR="00E6618C" w:rsidRPr="00855078" w:rsidRDefault="00FC6D29" w:rsidP="000D673C">
                                  <w:pPr>
                                    <w:spacing w:line="240" w:lineRule="auto"/>
                                    <w:rPr>
                                      <w:rFonts w:cstheme="minorHAnsi"/>
                                      <w:color w:val="000000"/>
                                      <w:sz w:val="19"/>
                                      <w:szCs w:val="19"/>
                                    </w:rPr>
                                  </w:pPr>
                                  <w:r w:rsidRPr="00855078">
                                    <w:rPr>
                                      <w:rFonts w:cstheme="minorHAnsi"/>
                                      <w:color w:val="000000"/>
                                      <w:sz w:val="19"/>
                                      <w:szCs w:val="19"/>
                                    </w:rPr>
                                    <w:t xml:space="preserve">Ich sehe </w:t>
                                  </w:r>
                                  <w:r w:rsidR="002E0FA7" w:rsidRPr="00855078">
                                    <w:rPr>
                                      <w:rFonts w:cstheme="minorHAnsi"/>
                                      <w:color w:val="000000"/>
                                      <w:sz w:val="19"/>
                                      <w:szCs w:val="19"/>
                                    </w:rPr>
                                    <w:t xml:space="preserve">15 : </w:t>
                                  </w:r>
                                  <w:r w:rsidR="00D07038" w:rsidRPr="00855078">
                                    <w:rPr>
                                      <w:rFonts w:cstheme="minorHAnsi"/>
                                      <w:color w:val="000000"/>
                                      <w:sz w:val="19"/>
                                      <w:szCs w:val="19"/>
                                    </w:rPr>
                                    <w:t>5</w:t>
                                  </w:r>
                                  <w:r w:rsidR="00E6618C" w:rsidRPr="00855078">
                                    <w:rPr>
                                      <w:rFonts w:cstheme="minorHAnsi"/>
                                      <w:color w:val="000000"/>
                                      <w:sz w:val="19"/>
                                      <w:szCs w:val="19"/>
                                    </w:rPr>
                                    <w:t>, insgesamt</w:t>
                                  </w:r>
                                  <w:r w:rsidRPr="00855078">
                                    <w:rPr>
                                      <w:rFonts w:cstheme="minorHAnsi"/>
                                      <w:color w:val="000000"/>
                                      <w:sz w:val="19"/>
                                      <w:szCs w:val="19"/>
                                    </w:rPr>
                                    <w:t xml:space="preserve"> </w:t>
                                  </w:r>
                                  <w:r w:rsidR="002E0FA7" w:rsidRPr="00855078">
                                    <w:rPr>
                                      <w:rFonts w:cstheme="minorHAnsi"/>
                                      <w:color w:val="000000"/>
                                      <w:sz w:val="19"/>
                                      <w:szCs w:val="19"/>
                                    </w:rPr>
                                    <w:t xml:space="preserve">15 Punkte </w:t>
                                  </w:r>
                                  <w:r w:rsidR="00E6618C" w:rsidRPr="00855078">
                                    <w:rPr>
                                      <w:rFonts w:cstheme="minorHAnsi"/>
                                      <w:color w:val="000000"/>
                                      <w:sz w:val="19"/>
                                      <w:szCs w:val="19"/>
                                    </w:rPr>
                                    <w:t>in</w:t>
                                  </w:r>
                                  <w:r w:rsidR="002E0FA7" w:rsidRPr="00855078">
                                    <w:rPr>
                                      <w:rFonts w:cstheme="minorHAnsi"/>
                                      <w:color w:val="000000"/>
                                      <w:sz w:val="19"/>
                                      <w:szCs w:val="19"/>
                                    </w:rPr>
                                    <w:t xml:space="preserve"> </w:t>
                                  </w:r>
                                  <w:r w:rsidR="00D07038" w:rsidRPr="00855078">
                                    <w:rPr>
                                      <w:rFonts w:cstheme="minorHAnsi"/>
                                      <w:color w:val="000000"/>
                                      <w:sz w:val="19"/>
                                      <w:szCs w:val="19"/>
                                    </w:rPr>
                                    <w:t>5er-</w:t>
                                  </w:r>
                                  <w:r w:rsidR="002E0FA7" w:rsidRPr="00855078">
                                    <w:rPr>
                                      <w:rFonts w:cstheme="minorHAnsi"/>
                                      <w:color w:val="000000"/>
                                      <w:sz w:val="19"/>
                                      <w:szCs w:val="19"/>
                                    </w:rPr>
                                    <w:t xml:space="preserve">Reihen. </w:t>
                                  </w:r>
                                  <w:r w:rsidR="002E0FA7" w:rsidRPr="00855078">
                                    <w:rPr>
                                      <w:rFonts w:cstheme="minorHAnsi"/>
                                      <w:color w:val="000000"/>
                                      <w:sz w:val="19"/>
                                      <w:szCs w:val="19"/>
                                    </w:rPr>
                                    <w:br/>
                                    <w:t xml:space="preserve">Ich </w:t>
                                  </w:r>
                                  <w:r w:rsidR="00E6618C" w:rsidRPr="00855078">
                                    <w:rPr>
                                      <w:rFonts w:cstheme="minorHAnsi"/>
                                      <w:color w:val="000000"/>
                                      <w:sz w:val="19"/>
                                      <w:szCs w:val="19"/>
                                    </w:rPr>
                                    <w:t>frage</w:t>
                                  </w:r>
                                  <w:r w:rsidR="002E0FA7" w:rsidRPr="00855078">
                                    <w:rPr>
                                      <w:rFonts w:cstheme="minorHAnsi"/>
                                      <w:color w:val="000000"/>
                                      <w:sz w:val="19"/>
                                      <w:szCs w:val="19"/>
                                    </w:rPr>
                                    <w:t xml:space="preserve">: Wie </w:t>
                                  </w:r>
                                  <w:r w:rsidR="00E6618C" w:rsidRPr="00855078">
                                    <w:rPr>
                                      <w:rFonts w:cstheme="minorHAnsi"/>
                                      <w:color w:val="000000"/>
                                      <w:sz w:val="19"/>
                                      <w:szCs w:val="19"/>
                                    </w:rPr>
                                    <w:t xml:space="preserve">viele </w:t>
                                  </w:r>
                                  <w:r w:rsidR="00D07038" w:rsidRPr="00855078">
                                    <w:rPr>
                                      <w:rFonts w:cstheme="minorHAnsi"/>
                                      <w:color w:val="000000"/>
                                      <w:sz w:val="19"/>
                                      <w:szCs w:val="19"/>
                                    </w:rPr>
                                    <w:t xml:space="preserve">5er-Reihen kann ich legen </w:t>
                                  </w:r>
                                  <w:r w:rsidR="00D07038" w:rsidRPr="00855078">
                                    <w:rPr>
                                      <w:rFonts w:cstheme="minorHAnsi"/>
                                      <w:color w:val="000000"/>
                                      <w:sz w:val="19"/>
                                      <w:szCs w:val="19"/>
                                    </w:rPr>
                                    <w:br/>
                                    <w:t>mit 15 Punkten</w:t>
                                  </w:r>
                                  <w:r w:rsidR="002E0FA7" w:rsidRPr="00855078">
                                    <w:rPr>
                                      <w:rFonts w:cstheme="minorHAnsi"/>
                                      <w:color w:val="000000"/>
                                      <w:sz w:val="19"/>
                                      <w:szCs w:val="19"/>
                                    </w:rPr>
                                    <w:t xml:space="preserve">? </w:t>
                                  </w:r>
                                  <w:r w:rsidR="00E6618C" w:rsidRPr="00855078">
                                    <w:rPr>
                                      <w:rFonts w:cstheme="minorHAnsi"/>
                                      <w:color w:val="000000"/>
                                      <w:sz w:val="19"/>
                                      <w:szCs w:val="19"/>
                                    </w:rPr>
                                    <w:t xml:space="preserve">Ich rechne: 15 : </w:t>
                                  </w:r>
                                  <w:r w:rsidR="00D07038" w:rsidRPr="00855078">
                                    <w:rPr>
                                      <w:rFonts w:cstheme="minorHAnsi"/>
                                      <w:color w:val="000000"/>
                                      <w:sz w:val="19"/>
                                      <w:szCs w:val="19"/>
                                    </w:rPr>
                                    <w:t>5 = 3</w:t>
                                  </w:r>
                                </w:p>
                                <w:p w14:paraId="5AE643FC" w14:textId="34819DE8" w:rsidR="002E0FA7" w:rsidRPr="00855078" w:rsidRDefault="00E6618C" w:rsidP="000D673C">
                                  <w:pPr>
                                    <w:spacing w:line="240" w:lineRule="auto"/>
                                    <w:rPr>
                                      <w:rFonts w:cstheme="minorHAnsi"/>
                                      <w:color w:val="000000"/>
                                      <w:sz w:val="19"/>
                                      <w:szCs w:val="19"/>
                                    </w:rPr>
                                  </w:pPr>
                                  <w:r w:rsidRPr="00855078">
                                    <w:rPr>
                                      <w:rFonts w:cstheme="minorHAnsi"/>
                                      <w:color w:val="000000"/>
                                      <w:sz w:val="19"/>
                                      <w:szCs w:val="19"/>
                                    </w:rPr>
                                    <w:t xml:space="preserve">Ich antworte: </w:t>
                                  </w:r>
                                  <w:r w:rsidR="00D07038" w:rsidRPr="00855078">
                                    <w:rPr>
                                      <w:rFonts w:cstheme="minorHAnsi"/>
                                      <w:color w:val="000000"/>
                                      <w:sz w:val="19"/>
                                      <w:szCs w:val="19"/>
                                    </w:rPr>
                                    <w:t>Es sind drei 5er-Reihen.</w:t>
                                  </w:r>
                                  <w:r w:rsidR="002E0FA7" w:rsidRPr="00855078">
                                    <w:rPr>
                                      <w:rFonts w:cstheme="minorHAnsi"/>
                                      <w:color w:val="000000"/>
                                      <w:sz w:val="19"/>
                                      <w:szCs w:val="19"/>
                                    </w:rPr>
                                    <w:t xml:space="preserve"> </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9B27" id="Abgerundete rechteckige Legende 103" o:spid="_x0000_s1185" type="#_x0000_t62" style="position:absolute;margin-left:.2pt;margin-top:11.1pt;width:207.15pt;height:59.75pt;z-index:251650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" adj="5500,-3782" fillcolor="white [3212]" strokecolor="#bfbfbf [2412]" strokeweight="1pt">
                      <v:textbox inset="0,1mm,0,1mm">
                        <w:txbxContent>
                          <w:p w14:paraId="0785EE17" w14:textId="23A00A25" w:rsidR="00E6618C" w:rsidRPr="00855078" w:rsidRDefault="00FC6D29" w:rsidP="000D673C">
                            <w:pPr>
                              <w:spacing w:line="240" w:lineRule="auto"/>
                              <w:rPr>
                                <w:rFonts w:cstheme="minorHAnsi"/>
                                <w:color w:val="000000"/>
                                <w:sz w:val="19"/>
                                <w:szCs w:val="19"/>
                              </w:rPr>
                            </w:pPr>
                            <w:r w:rsidRPr="00855078">
                              <w:rPr>
                                <w:rFonts w:cstheme="minorHAnsi"/>
                                <w:color w:val="000000"/>
                                <w:sz w:val="19"/>
                                <w:szCs w:val="19"/>
                              </w:rPr>
                              <w:t xml:space="preserve">Ich sehe </w:t>
                            </w:r>
                            <w:r w:rsidR="002E0FA7" w:rsidRPr="00855078">
                              <w:rPr>
                                <w:rFonts w:cstheme="minorHAnsi"/>
                                <w:color w:val="000000"/>
                                <w:sz w:val="19"/>
                                <w:szCs w:val="19"/>
                              </w:rPr>
                              <w:t xml:space="preserve">15 : </w:t>
                            </w:r>
                            <w:r w:rsidR="00D07038" w:rsidRPr="00855078">
                              <w:rPr>
                                <w:rFonts w:cstheme="minorHAnsi"/>
                                <w:color w:val="000000"/>
                                <w:sz w:val="19"/>
                                <w:szCs w:val="19"/>
                              </w:rPr>
                              <w:t>5</w:t>
                            </w:r>
                            <w:r w:rsidR="00E6618C" w:rsidRPr="00855078">
                              <w:rPr>
                                <w:rFonts w:cstheme="minorHAnsi"/>
                                <w:color w:val="000000"/>
                                <w:sz w:val="19"/>
                                <w:szCs w:val="19"/>
                              </w:rPr>
                              <w:t>, insgesamt</w:t>
                            </w:r>
                            <w:r w:rsidRPr="00855078">
                              <w:rPr>
                                <w:rFonts w:cstheme="minorHAnsi"/>
                                <w:color w:val="000000"/>
                                <w:sz w:val="19"/>
                                <w:szCs w:val="19"/>
                              </w:rPr>
                              <w:t xml:space="preserve"> </w:t>
                            </w:r>
                            <w:r w:rsidR="002E0FA7" w:rsidRPr="00855078">
                              <w:rPr>
                                <w:rFonts w:cstheme="minorHAnsi"/>
                                <w:color w:val="000000"/>
                                <w:sz w:val="19"/>
                                <w:szCs w:val="19"/>
                              </w:rPr>
                              <w:t xml:space="preserve">15 Punkte </w:t>
                            </w:r>
                            <w:r w:rsidR="00E6618C" w:rsidRPr="00855078">
                              <w:rPr>
                                <w:rFonts w:cstheme="minorHAnsi"/>
                                <w:color w:val="000000"/>
                                <w:sz w:val="19"/>
                                <w:szCs w:val="19"/>
                              </w:rPr>
                              <w:t>in</w:t>
                            </w:r>
                            <w:r w:rsidR="002E0FA7" w:rsidRPr="00855078">
                              <w:rPr>
                                <w:rFonts w:cstheme="minorHAnsi"/>
                                <w:color w:val="000000"/>
                                <w:sz w:val="19"/>
                                <w:szCs w:val="19"/>
                              </w:rPr>
                              <w:t xml:space="preserve"> </w:t>
                            </w:r>
                            <w:r w:rsidR="00D07038" w:rsidRPr="00855078">
                              <w:rPr>
                                <w:rFonts w:cstheme="minorHAnsi"/>
                                <w:color w:val="000000"/>
                                <w:sz w:val="19"/>
                                <w:szCs w:val="19"/>
                              </w:rPr>
                              <w:t>5er-</w:t>
                            </w:r>
                            <w:r w:rsidR="002E0FA7" w:rsidRPr="00855078">
                              <w:rPr>
                                <w:rFonts w:cstheme="minorHAnsi"/>
                                <w:color w:val="000000"/>
                                <w:sz w:val="19"/>
                                <w:szCs w:val="19"/>
                              </w:rPr>
                              <w:t xml:space="preserve">Reihen. </w:t>
                            </w:r>
                            <w:r w:rsidR="002E0FA7" w:rsidRPr="00855078">
                              <w:rPr>
                                <w:rFonts w:cstheme="minorHAnsi"/>
                                <w:color w:val="000000"/>
                                <w:sz w:val="19"/>
                                <w:szCs w:val="19"/>
                              </w:rPr>
                              <w:br/>
                              <w:t xml:space="preserve">Ich </w:t>
                            </w:r>
                            <w:r w:rsidR="00E6618C" w:rsidRPr="00855078">
                              <w:rPr>
                                <w:rFonts w:cstheme="minorHAnsi"/>
                                <w:color w:val="000000"/>
                                <w:sz w:val="19"/>
                                <w:szCs w:val="19"/>
                              </w:rPr>
                              <w:t>frage</w:t>
                            </w:r>
                            <w:r w:rsidR="002E0FA7" w:rsidRPr="00855078">
                              <w:rPr>
                                <w:rFonts w:cstheme="minorHAnsi"/>
                                <w:color w:val="000000"/>
                                <w:sz w:val="19"/>
                                <w:szCs w:val="19"/>
                              </w:rPr>
                              <w:t xml:space="preserve">: Wie </w:t>
                            </w:r>
                            <w:r w:rsidR="00E6618C" w:rsidRPr="00855078">
                              <w:rPr>
                                <w:rFonts w:cstheme="minorHAnsi"/>
                                <w:color w:val="000000"/>
                                <w:sz w:val="19"/>
                                <w:szCs w:val="19"/>
                              </w:rPr>
                              <w:t xml:space="preserve">viele </w:t>
                            </w:r>
                            <w:r w:rsidR="00D07038" w:rsidRPr="00855078">
                              <w:rPr>
                                <w:rFonts w:cstheme="minorHAnsi"/>
                                <w:color w:val="000000"/>
                                <w:sz w:val="19"/>
                                <w:szCs w:val="19"/>
                              </w:rPr>
                              <w:t xml:space="preserve">5er-Reihen kann ich legen </w:t>
                            </w:r>
                            <w:r w:rsidR="00D07038" w:rsidRPr="00855078">
                              <w:rPr>
                                <w:rFonts w:cstheme="minorHAnsi"/>
                                <w:color w:val="000000"/>
                                <w:sz w:val="19"/>
                                <w:szCs w:val="19"/>
                              </w:rPr>
                              <w:br/>
                              <w:t>mit 15 Punkten</w:t>
                            </w:r>
                            <w:r w:rsidR="002E0FA7" w:rsidRPr="00855078">
                              <w:rPr>
                                <w:rFonts w:cstheme="minorHAnsi"/>
                                <w:color w:val="000000"/>
                                <w:sz w:val="19"/>
                                <w:szCs w:val="19"/>
                              </w:rPr>
                              <w:t xml:space="preserve">? </w:t>
                            </w:r>
                            <w:r w:rsidR="00E6618C" w:rsidRPr="00855078">
                              <w:rPr>
                                <w:rFonts w:cstheme="minorHAnsi"/>
                                <w:color w:val="000000"/>
                                <w:sz w:val="19"/>
                                <w:szCs w:val="19"/>
                              </w:rPr>
                              <w:t xml:space="preserve">Ich rechne: 15 : </w:t>
                            </w:r>
                            <w:r w:rsidR="00D07038" w:rsidRPr="00855078">
                              <w:rPr>
                                <w:rFonts w:cstheme="minorHAnsi"/>
                                <w:color w:val="000000"/>
                                <w:sz w:val="19"/>
                                <w:szCs w:val="19"/>
                              </w:rPr>
                              <w:t>5 = 3</w:t>
                            </w:r>
                          </w:p>
                          <w:p w14:paraId="5AE643FC" w14:textId="34819DE8" w:rsidR="002E0FA7" w:rsidRPr="00855078" w:rsidRDefault="00E6618C" w:rsidP="000D673C">
                            <w:pPr>
                              <w:spacing w:line="240" w:lineRule="auto"/>
                              <w:rPr>
                                <w:rFonts w:cstheme="minorHAnsi"/>
                                <w:color w:val="000000"/>
                                <w:sz w:val="19"/>
                                <w:szCs w:val="19"/>
                              </w:rPr>
                            </w:pPr>
                            <w:r w:rsidRPr="00855078">
                              <w:rPr>
                                <w:rFonts w:cstheme="minorHAnsi"/>
                                <w:color w:val="000000"/>
                                <w:sz w:val="19"/>
                                <w:szCs w:val="19"/>
                              </w:rPr>
                              <w:t xml:space="preserve">Ich antworte: </w:t>
                            </w:r>
                            <w:r w:rsidR="00D07038" w:rsidRPr="00855078">
                              <w:rPr>
                                <w:rFonts w:cstheme="minorHAnsi"/>
                                <w:color w:val="000000"/>
                                <w:sz w:val="19"/>
                                <w:szCs w:val="19"/>
                              </w:rPr>
                              <w:t>Es sind drei 5er-Reihen.</w:t>
                            </w:r>
                            <w:r w:rsidR="002E0FA7" w:rsidRPr="00855078">
                              <w:rPr>
                                <w:rFonts w:cstheme="minorHAnsi"/>
                                <w:color w:val="000000"/>
                                <w:sz w:val="19"/>
                                <w:szCs w:val="19"/>
                              </w:rPr>
                              <w:t xml:space="preserve"> </w:t>
                            </w:r>
                          </w:p>
                        </w:txbxContent>
                      </v:textbox>
                    </v:shape>
                  </w:pict>
                </mc:Fallback>
              </mc:AlternateContent>
            </w:r>
          </w:p>
          <w:p w14:paraId="1F8CEDCB" w14:textId="77777777" w:rsidR="00F37035" w:rsidRPr="00E14948" w:rsidRDefault="00F37035" w:rsidP="002E0FA7">
            <w:pPr>
              <w:pStyle w:val="Text"/>
              <w:rPr>
                <w:noProof/>
              </w:rPr>
            </w:pPr>
          </w:p>
          <w:p w14:paraId="7C8B5391" w14:textId="77777777" w:rsidR="00F37035" w:rsidRPr="00E14948" w:rsidRDefault="00F37035" w:rsidP="002E0FA7">
            <w:pPr>
              <w:pStyle w:val="Text"/>
              <w:rPr>
                <w:noProof/>
              </w:rPr>
            </w:pPr>
          </w:p>
          <w:p w14:paraId="0811E52E" w14:textId="77777777" w:rsidR="00F37035" w:rsidRPr="00E14948" w:rsidRDefault="00F37035" w:rsidP="002E0FA7">
            <w:pPr>
              <w:pStyle w:val="Text"/>
              <w:rPr>
                <w:noProof/>
              </w:rPr>
            </w:pPr>
          </w:p>
          <w:p w14:paraId="3191C0CC" w14:textId="77777777" w:rsidR="00F37035" w:rsidRPr="00E14948" w:rsidRDefault="00F37035" w:rsidP="002E0FA7">
            <w:pPr>
              <w:pStyle w:val="Text"/>
              <w:rPr>
                <w:noProof/>
              </w:rPr>
            </w:pPr>
          </w:p>
        </w:tc>
        <w:tc>
          <w:tcPr>
            <w:tcW w:w="3368" w:type="dxa"/>
            <w:gridSpan w:val="3"/>
          </w:tcPr>
          <w:p w14:paraId="3F9E1698" w14:textId="6A8D2C17" w:rsidR="00F37035" w:rsidRPr="00E14948" w:rsidRDefault="00F37035" w:rsidP="002E0FA7">
            <w:pPr>
              <w:spacing w:line="240" w:lineRule="auto"/>
              <w:rPr>
                <w:noProof/>
              </w:rPr>
            </w:pPr>
          </w:p>
        </w:tc>
      </w:tr>
      <w:tr w:rsidR="00F37035" w:rsidRPr="00E14948" w14:paraId="63629CA2" w14:textId="77777777" w:rsidTr="00A71530">
        <w:tc>
          <w:tcPr>
            <w:tcW w:w="780" w:type="dxa"/>
            <w:vMerge/>
          </w:tcPr>
          <w:p w14:paraId="546092D4" w14:textId="77777777" w:rsidR="00F37035" w:rsidRPr="00E14948" w:rsidRDefault="00F37035" w:rsidP="002E0FA7">
            <w:pPr>
              <w:spacing w:line="240" w:lineRule="auto"/>
              <w:rPr>
                <w:color w:val="008000"/>
              </w:rPr>
            </w:pPr>
          </w:p>
        </w:tc>
        <w:tc>
          <w:tcPr>
            <w:tcW w:w="5137" w:type="dxa"/>
            <w:gridSpan w:val="4"/>
            <w:vMerge/>
          </w:tcPr>
          <w:p w14:paraId="17EDA590" w14:textId="77777777" w:rsidR="00F37035" w:rsidRPr="00E14948" w:rsidRDefault="00F37035" w:rsidP="002E0FA7">
            <w:pPr>
              <w:spacing w:line="240" w:lineRule="auto"/>
              <w:rPr>
                <w:noProof/>
              </w:rPr>
            </w:pPr>
          </w:p>
        </w:tc>
        <w:tc>
          <w:tcPr>
            <w:tcW w:w="3368" w:type="dxa"/>
            <w:gridSpan w:val="3"/>
          </w:tcPr>
          <w:p w14:paraId="12F530ED" w14:textId="68A31BBB" w:rsidR="00F37035" w:rsidRPr="00E14948" w:rsidRDefault="002542C1" w:rsidP="002E0FA7">
            <w:pPr>
              <w:spacing w:line="240" w:lineRule="auto"/>
              <w:ind w:left="34"/>
              <w:rPr>
                <w:noProof/>
              </w:rPr>
            </w:pPr>
            <w:r>
              <w:rPr>
                <w:rFonts w:ascii="Calibri" w:hAnsi="Calibri" w:cs="Times New Roman"/>
                <w:noProof/>
                <w:color w:val="000000" w:themeColor="text1"/>
                <w:szCs w:val="20"/>
                <w:lang w:eastAsia="de-DE"/>
              </w:rPr>
              <mc:AlternateContent>
                <mc:Choice Requires="wps">
                  <w:drawing>
                    <wp:anchor distT="0" distB="0" distL="114300" distR="114300" simplePos="0" relativeHeight="251650182" behindDoc="0" locked="0" layoutInCell="1" allowOverlap="1" wp14:anchorId="35FCA677" wp14:editId="49D4FAF5">
                      <wp:simplePos x="0" y="0"/>
                      <wp:positionH relativeFrom="column">
                        <wp:posOffset>-317224</wp:posOffset>
                      </wp:positionH>
                      <wp:positionV relativeFrom="paragraph">
                        <wp:posOffset>202537</wp:posOffset>
                      </wp:positionV>
                      <wp:extent cx="2413138" cy="747092"/>
                      <wp:effectExtent l="0" t="101600" r="12700" b="15240"/>
                      <wp:wrapNone/>
                      <wp:docPr id="102" name="Abgerundete rechteckige Legende 102"/>
                      <wp:cNvGraphicFramePr/>
                      <a:graphic xmlns:a="http://schemas.openxmlformats.org/drawingml/2006/main">
                        <a:graphicData uri="http://schemas.microsoft.com/office/word/2010/wordprocessingShape">
                          <wps:wsp>
                            <wps:cNvSpPr/>
                            <wps:spPr>
                              <a:xfrm>
                                <a:off x="0" y="0"/>
                                <a:ext cx="2413138" cy="747092"/>
                              </a:xfrm>
                              <a:prstGeom prst="wedgeRoundRectCallout">
                                <a:avLst>
                                  <a:gd name="adj1" fmla="val -2200"/>
                                  <a:gd name="adj2" fmla="val -63011"/>
                                  <a:gd name="adj3" fmla="val 16667"/>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57268" w14:textId="77777777" w:rsidR="00E6618C"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 xml:space="preserve">Ich sehe </w:t>
                                  </w:r>
                                  <w:r w:rsidR="002E0FA7" w:rsidRPr="00855078">
                                    <w:rPr>
                                      <w:rFonts w:asciiTheme="minorHAnsi" w:hAnsiTheme="minorHAnsi" w:cstheme="minorHAnsi"/>
                                      <w:sz w:val="19"/>
                                      <w:szCs w:val="19"/>
                                    </w:rPr>
                                    <w:t xml:space="preserve">3 · 5, drei </w:t>
                                  </w:r>
                                  <w:r w:rsidR="00E17B19" w:rsidRPr="00855078">
                                    <w:rPr>
                                      <w:rFonts w:asciiTheme="minorHAnsi" w:hAnsiTheme="minorHAnsi" w:cstheme="minorHAnsi"/>
                                      <w:sz w:val="19"/>
                                      <w:szCs w:val="19"/>
                                    </w:rPr>
                                    <w:t>5er</w:t>
                                  </w:r>
                                  <w:r w:rsidR="002E0FA7" w:rsidRPr="00855078">
                                    <w:rPr>
                                      <w:rFonts w:asciiTheme="minorHAnsi" w:hAnsiTheme="minorHAnsi" w:cstheme="minorHAnsi"/>
                                      <w:sz w:val="19"/>
                                      <w:szCs w:val="19"/>
                                    </w:rPr>
                                    <w:t>-Reihen</w:t>
                                  </w:r>
                                  <w:r w:rsidRPr="00855078">
                                    <w:rPr>
                                      <w:rFonts w:asciiTheme="minorHAnsi" w:hAnsiTheme="minorHAnsi" w:cstheme="minorHAnsi"/>
                                      <w:sz w:val="19"/>
                                      <w:szCs w:val="19"/>
                                    </w:rPr>
                                    <w:t xml:space="preserve">. </w:t>
                                  </w:r>
                                </w:p>
                                <w:p w14:paraId="4445F845" w14:textId="77777777" w:rsidR="00E6618C"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I</w:t>
                                  </w:r>
                                  <w:r w:rsidR="002E0FA7" w:rsidRPr="00855078">
                                    <w:rPr>
                                      <w:rFonts w:asciiTheme="minorHAnsi" w:hAnsiTheme="minorHAnsi" w:cstheme="minorHAnsi"/>
                                      <w:sz w:val="19"/>
                                      <w:szCs w:val="19"/>
                                    </w:rPr>
                                    <w:t xml:space="preserve">ch </w:t>
                                  </w:r>
                                  <w:r w:rsidRPr="00855078">
                                    <w:rPr>
                                      <w:rFonts w:asciiTheme="minorHAnsi" w:hAnsiTheme="minorHAnsi" w:cstheme="minorHAnsi"/>
                                      <w:sz w:val="19"/>
                                      <w:szCs w:val="19"/>
                                    </w:rPr>
                                    <w:t>frage</w:t>
                                  </w:r>
                                  <w:r w:rsidR="002E0FA7" w:rsidRPr="00855078">
                                    <w:rPr>
                                      <w:rFonts w:asciiTheme="minorHAnsi" w:hAnsiTheme="minorHAnsi" w:cstheme="minorHAnsi"/>
                                      <w:sz w:val="19"/>
                                      <w:szCs w:val="19"/>
                                    </w:rPr>
                                    <w:t xml:space="preserve">: Wie viele Punkte sind es insgesamt? </w:t>
                                  </w:r>
                                </w:p>
                                <w:p w14:paraId="065C8B46" w14:textId="77777777" w:rsidR="00E6618C"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Ich rechne: 3 · 5 = 15</w:t>
                                  </w:r>
                                </w:p>
                                <w:p w14:paraId="22E5EB61" w14:textId="1893EB76" w:rsidR="002E0FA7"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 xml:space="preserve">Ich antworte: Insgesamt sind es </w:t>
                                  </w:r>
                                  <w:r w:rsidR="002E0FA7" w:rsidRPr="00855078">
                                    <w:rPr>
                                      <w:rFonts w:asciiTheme="minorHAnsi" w:hAnsiTheme="minorHAnsi" w:cstheme="minorHAnsi"/>
                                      <w:sz w:val="19"/>
                                      <w:szCs w:val="19"/>
                                    </w:rPr>
                                    <w:t>15</w:t>
                                  </w:r>
                                  <w:r w:rsidRPr="00855078">
                                    <w:rPr>
                                      <w:rFonts w:asciiTheme="minorHAnsi" w:hAnsiTheme="minorHAnsi" w:cstheme="minorHAnsi"/>
                                      <w:sz w:val="19"/>
                                      <w:szCs w:val="19"/>
                                    </w:rPr>
                                    <w:t xml:space="preserve"> Punkte. </w:t>
                                  </w:r>
                                  <w:r w:rsidR="002E0FA7" w:rsidRPr="00855078">
                                    <w:rPr>
                                      <w:rFonts w:asciiTheme="minorHAnsi" w:hAnsiTheme="minorHAnsi" w:cstheme="minorHAnsi"/>
                                      <w:sz w:val="19"/>
                                      <w:szCs w:val="19"/>
                                    </w:rPr>
                                    <w:t xml:space="preserve"> </w:t>
                                  </w:r>
                                </w:p>
                                <w:p w14:paraId="6983B0FE" w14:textId="77777777" w:rsidR="002E0FA7" w:rsidRPr="00855078" w:rsidRDefault="002E0FA7" w:rsidP="00F37035">
                                  <w:pPr>
                                    <w:jc w:val="center"/>
                                    <w:rPr>
                                      <w:rFonts w:cstheme="minorHAnsi"/>
                                      <w:sz w:val="19"/>
                                      <w:szCs w:val="19"/>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A677" id="Abgerundete rechteckige Legende 102" o:spid="_x0000_s1186" type="#_x0000_t62" style="position:absolute;left:0;text-align:left;margin-left:-25pt;margin-top:15.95pt;width:190pt;height:58.85pt;z-index:251650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" adj="10325,-2810" fillcolor="white [3212]" strokecolor="#bfbfbf [2412]" strokeweight="1pt">
                      <v:textbox inset="0,1mm,0,1mm">
                        <w:txbxContent>
                          <w:p w14:paraId="6A057268" w14:textId="77777777" w:rsidR="00E6618C"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 xml:space="preserve">Ich sehe </w:t>
                            </w:r>
                            <w:r w:rsidR="002E0FA7" w:rsidRPr="00855078">
                              <w:rPr>
                                <w:rFonts w:asciiTheme="minorHAnsi" w:hAnsiTheme="minorHAnsi" w:cstheme="minorHAnsi"/>
                                <w:sz w:val="19"/>
                                <w:szCs w:val="19"/>
                              </w:rPr>
                              <w:t xml:space="preserve">3 · 5, drei </w:t>
                            </w:r>
                            <w:r w:rsidR="00E17B19" w:rsidRPr="00855078">
                              <w:rPr>
                                <w:rFonts w:asciiTheme="minorHAnsi" w:hAnsiTheme="minorHAnsi" w:cstheme="minorHAnsi"/>
                                <w:sz w:val="19"/>
                                <w:szCs w:val="19"/>
                              </w:rPr>
                              <w:t>5er</w:t>
                            </w:r>
                            <w:r w:rsidR="002E0FA7" w:rsidRPr="00855078">
                              <w:rPr>
                                <w:rFonts w:asciiTheme="minorHAnsi" w:hAnsiTheme="minorHAnsi" w:cstheme="minorHAnsi"/>
                                <w:sz w:val="19"/>
                                <w:szCs w:val="19"/>
                              </w:rPr>
                              <w:t>-Reihen</w:t>
                            </w:r>
                            <w:r w:rsidRPr="00855078">
                              <w:rPr>
                                <w:rFonts w:asciiTheme="minorHAnsi" w:hAnsiTheme="minorHAnsi" w:cstheme="minorHAnsi"/>
                                <w:sz w:val="19"/>
                                <w:szCs w:val="19"/>
                              </w:rPr>
                              <w:t xml:space="preserve">. </w:t>
                            </w:r>
                          </w:p>
                          <w:p w14:paraId="4445F845" w14:textId="77777777" w:rsidR="00E6618C"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I</w:t>
                            </w:r>
                            <w:r w:rsidR="002E0FA7" w:rsidRPr="00855078">
                              <w:rPr>
                                <w:rFonts w:asciiTheme="minorHAnsi" w:hAnsiTheme="minorHAnsi" w:cstheme="minorHAnsi"/>
                                <w:sz w:val="19"/>
                                <w:szCs w:val="19"/>
                              </w:rPr>
                              <w:t xml:space="preserve">ch </w:t>
                            </w:r>
                            <w:r w:rsidRPr="00855078">
                              <w:rPr>
                                <w:rFonts w:asciiTheme="minorHAnsi" w:hAnsiTheme="minorHAnsi" w:cstheme="minorHAnsi"/>
                                <w:sz w:val="19"/>
                                <w:szCs w:val="19"/>
                              </w:rPr>
                              <w:t>frage</w:t>
                            </w:r>
                            <w:r w:rsidR="002E0FA7" w:rsidRPr="00855078">
                              <w:rPr>
                                <w:rFonts w:asciiTheme="minorHAnsi" w:hAnsiTheme="minorHAnsi" w:cstheme="minorHAnsi"/>
                                <w:sz w:val="19"/>
                                <w:szCs w:val="19"/>
                              </w:rPr>
                              <w:t xml:space="preserve">: Wie viele Punkte sind es insgesamt? </w:t>
                            </w:r>
                          </w:p>
                          <w:p w14:paraId="065C8B46" w14:textId="77777777" w:rsidR="00E6618C"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Ich rechne: 3 · 5 = 15</w:t>
                            </w:r>
                          </w:p>
                          <w:p w14:paraId="22E5EB61" w14:textId="1893EB76" w:rsidR="002E0FA7" w:rsidRPr="00855078" w:rsidRDefault="00E6618C" w:rsidP="00F37035">
                            <w:pPr>
                              <w:pStyle w:val="TextSprechblasen"/>
                              <w:rPr>
                                <w:rFonts w:asciiTheme="minorHAnsi" w:hAnsiTheme="minorHAnsi" w:cstheme="minorHAnsi"/>
                                <w:sz w:val="19"/>
                                <w:szCs w:val="19"/>
                              </w:rPr>
                            </w:pPr>
                            <w:r w:rsidRPr="00855078">
                              <w:rPr>
                                <w:rFonts w:asciiTheme="minorHAnsi" w:hAnsiTheme="minorHAnsi" w:cstheme="minorHAnsi"/>
                                <w:sz w:val="19"/>
                                <w:szCs w:val="19"/>
                              </w:rPr>
                              <w:t xml:space="preserve">Ich antworte: Insgesamt sind es </w:t>
                            </w:r>
                            <w:r w:rsidR="002E0FA7" w:rsidRPr="00855078">
                              <w:rPr>
                                <w:rFonts w:asciiTheme="minorHAnsi" w:hAnsiTheme="minorHAnsi" w:cstheme="minorHAnsi"/>
                                <w:sz w:val="19"/>
                                <w:szCs w:val="19"/>
                              </w:rPr>
                              <w:t>15</w:t>
                            </w:r>
                            <w:r w:rsidRPr="00855078">
                              <w:rPr>
                                <w:rFonts w:asciiTheme="minorHAnsi" w:hAnsiTheme="minorHAnsi" w:cstheme="minorHAnsi"/>
                                <w:sz w:val="19"/>
                                <w:szCs w:val="19"/>
                              </w:rPr>
                              <w:t xml:space="preserve"> Punkte. </w:t>
                            </w:r>
                            <w:r w:rsidR="002E0FA7" w:rsidRPr="00855078">
                              <w:rPr>
                                <w:rFonts w:asciiTheme="minorHAnsi" w:hAnsiTheme="minorHAnsi" w:cstheme="minorHAnsi"/>
                                <w:sz w:val="19"/>
                                <w:szCs w:val="19"/>
                              </w:rPr>
                              <w:t xml:space="preserve"> </w:t>
                            </w:r>
                          </w:p>
                          <w:p w14:paraId="6983B0FE" w14:textId="77777777" w:rsidR="002E0FA7" w:rsidRPr="00855078" w:rsidRDefault="002E0FA7" w:rsidP="00F37035">
                            <w:pPr>
                              <w:jc w:val="center"/>
                              <w:rPr>
                                <w:rFonts w:cstheme="minorHAnsi"/>
                                <w:sz w:val="19"/>
                                <w:szCs w:val="19"/>
                              </w:rPr>
                            </w:pPr>
                          </w:p>
                        </w:txbxContent>
                      </v:textbox>
                    </v:shape>
                  </w:pict>
                </mc:Fallback>
              </mc:AlternateContent>
            </w:r>
          </w:p>
        </w:tc>
      </w:tr>
      <w:tr w:rsidR="00F37035" w:rsidRPr="00E14948" w14:paraId="7AA89BDD" w14:textId="77777777" w:rsidTr="002542C1">
        <w:trPr>
          <w:trHeight w:val="827"/>
        </w:trPr>
        <w:tc>
          <w:tcPr>
            <w:tcW w:w="780" w:type="dxa"/>
          </w:tcPr>
          <w:p w14:paraId="2981FC71" w14:textId="1BFB748F" w:rsidR="00E6618C" w:rsidRPr="00A71530" w:rsidRDefault="00E6618C" w:rsidP="00A71530">
            <w:pPr>
              <w:pStyle w:val="berschrift3"/>
              <w:spacing w:before="120"/>
              <w:rPr>
                <w:sz w:val="10"/>
                <w:szCs w:val="10"/>
              </w:rPr>
            </w:pPr>
          </w:p>
          <w:p w14:paraId="591FD6F4" w14:textId="47D82C2C" w:rsidR="00F37035" w:rsidRPr="00E14948" w:rsidRDefault="00EB4836" w:rsidP="00A71530">
            <w:pPr>
              <w:pStyle w:val="berschrift3"/>
              <w:spacing w:before="120"/>
            </w:pPr>
            <w:r>
              <w:t>6</w:t>
            </w:r>
            <w:r w:rsidR="00F37035">
              <w:t>.</w:t>
            </w:r>
            <w:r w:rsidR="009D03B5">
              <w:t>6</w:t>
            </w:r>
          </w:p>
        </w:tc>
        <w:tc>
          <w:tcPr>
            <w:tcW w:w="8505" w:type="dxa"/>
            <w:gridSpan w:val="7"/>
          </w:tcPr>
          <w:p w14:paraId="09E5A7A4" w14:textId="18172C52" w:rsidR="00E6618C" w:rsidRPr="00A71530" w:rsidRDefault="00E6618C" w:rsidP="00A71530">
            <w:pPr>
              <w:pStyle w:val="berschrift3"/>
              <w:spacing w:before="120"/>
              <w:rPr>
                <w:sz w:val="10"/>
                <w:szCs w:val="10"/>
              </w:rPr>
            </w:pPr>
          </w:p>
          <w:p w14:paraId="35864242" w14:textId="06A54C87" w:rsidR="00F37035" w:rsidRPr="00E14948" w:rsidRDefault="002115C7" w:rsidP="00A71530">
            <w:pPr>
              <w:pStyle w:val="berschrift3"/>
              <w:spacing w:before="120"/>
            </w:pPr>
            <w:r>
              <w:rPr>
                <w:noProof/>
              </w:rPr>
              <mc:AlternateContent>
                <mc:Choice Requires="wps">
                  <w:drawing>
                    <wp:anchor distT="0" distB="0" distL="114300" distR="114300" simplePos="0" relativeHeight="251652393" behindDoc="0" locked="0" layoutInCell="1" allowOverlap="1" wp14:anchorId="4588FF51" wp14:editId="2B9D8AA6">
                      <wp:simplePos x="0" y="0"/>
                      <wp:positionH relativeFrom="column">
                        <wp:posOffset>5020310</wp:posOffset>
                      </wp:positionH>
                      <wp:positionV relativeFrom="paragraph">
                        <wp:posOffset>195131</wp:posOffset>
                      </wp:positionV>
                      <wp:extent cx="1828800" cy="1828800"/>
                      <wp:effectExtent l="0" t="0" r="0" b="0"/>
                      <wp:wrapNone/>
                      <wp:docPr id="749742393"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EC66381" w14:textId="6B0277CD" w:rsidR="002E0FA7" w:rsidRPr="005855D4" w:rsidRDefault="00D07038" w:rsidP="00EF231F">
                                  <w:pPr>
                                    <w:pStyle w:val="berschrift9"/>
                                    <w:spacing w:before="0" w:line="240" w:lineRule="atLeast"/>
                                    <w:rPr>
                                      <w:i w:val="0"/>
                                      <w:iCs w:val="0"/>
                                      <w:sz w:val="18"/>
                                      <w:szCs w:val="18"/>
                                      <w:lang w:eastAsia="de-DE"/>
                                    </w:rPr>
                                  </w:pPr>
                                  <w:r>
                                    <w:rPr>
                                      <w:i w:val="0"/>
                                      <w:iCs w:val="0"/>
                                      <w:sz w:val="18"/>
                                      <w:szCs w:val="18"/>
                                      <w:lang w:eastAsia="de-DE"/>
                                    </w:rPr>
                                    <w:t>Leonie</w:t>
                                  </w:r>
                                </w:p>
                                <w:p w14:paraId="4BE437D6" w14:textId="77777777" w:rsidR="002E0FA7" w:rsidRDefault="002E0FA7" w:rsidP="00EF231F">
                                  <w:pPr>
                                    <w:pStyle w:val="berschrift9"/>
                                    <w:spacing w:before="0" w:line="240" w:lineRule="atLeast"/>
                                    <w:rPr>
                                      <w:i w:val="0"/>
                                      <w:iCs w:val="0"/>
                                      <w:sz w:val="18"/>
                                      <w:szCs w:val="18"/>
                                      <w:lang w:eastAsia="de-DE"/>
                                    </w:rPr>
                                  </w:pPr>
                                </w:p>
                                <w:p w14:paraId="0D3EDCD8" w14:textId="77777777" w:rsidR="002E0FA7" w:rsidRPr="002F7A85" w:rsidRDefault="002E0FA7" w:rsidP="002F7A85">
                                  <w:pPr>
                                    <w:rPr>
                                      <w:lang w:eastAsia="de-DE"/>
                                    </w:rPr>
                                  </w:pPr>
                                </w:p>
                                <w:p w14:paraId="3FAB049D" w14:textId="796BD07F" w:rsidR="002E0FA7" w:rsidRPr="005855D4" w:rsidRDefault="002E0FA7" w:rsidP="00EF231F">
                                  <w:pPr>
                                    <w:pStyle w:val="berschrift9"/>
                                    <w:spacing w:before="0" w:line="240" w:lineRule="atLeast"/>
                                    <w:rPr>
                                      <w:i w:val="0"/>
                                      <w:iCs w:val="0"/>
                                      <w:sz w:val="18"/>
                                      <w:szCs w:val="18"/>
                                      <w:lang w:eastAsia="de-D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88FF51" id="Textfeld 1" o:spid="_x0000_s1187" type="#_x0000_t202" style="position:absolute;margin-left:395.3pt;margin-top:15.35pt;width:2in;height:2in;z-index:25165239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" filled="f" stroked="f" strokeweight=".5pt">
                      <v:textbox style="mso-fit-shape-to-text:t">
                        <w:txbxContent>
                          <w:p w14:paraId="6EC66381" w14:textId="6B0277CD" w:rsidR="002E0FA7" w:rsidRPr="005855D4" w:rsidRDefault="00D07038" w:rsidP="00EF231F">
                            <w:pPr>
                              <w:pStyle w:val="berschrift9"/>
                              <w:spacing w:before="0" w:line="240" w:lineRule="atLeast"/>
                              <w:rPr>
                                <w:i w:val="0"/>
                                <w:iCs w:val="0"/>
                                <w:sz w:val="18"/>
                                <w:szCs w:val="18"/>
                                <w:lang w:eastAsia="de-DE"/>
                              </w:rPr>
                            </w:pPr>
                            <w:r>
                              <w:rPr>
                                <w:i w:val="0"/>
                                <w:iCs w:val="0"/>
                                <w:sz w:val="18"/>
                                <w:szCs w:val="18"/>
                                <w:lang w:eastAsia="de-DE"/>
                              </w:rPr>
                              <w:t>Leonie</w:t>
                            </w:r>
                          </w:p>
                          <w:p w14:paraId="4BE437D6" w14:textId="77777777" w:rsidR="002E0FA7" w:rsidRDefault="002E0FA7" w:rsidP="00EF231F">
                            <w:pPr>
                              <w:pStyle w:val="berschrift9"/>
                              <w:spacing w:before="0" w:line="240" w:lineRule="atLeast"/>
                              <w:rPr>
                                <w:i w:val="0"/>
                                <w:iCs w:val="0"/>
                                <w:sz w:val="18"/>
                                <w:szCs w:val="18"/>
                                <w:lang w:eastAsia="de-DE"/>
                              </w:rPr>
                            </w:pPr>
                          </w:p>
                          <w:p w14:paraId="0D3EDCD8" w14:textId="77777777" w:rsidR="002E0FA7" w:rsidRPr="002F7A85" w:rsidRDefault="002E0FA7" w:rsidP="002F7A85">
                            <w:pPr>
                              <w:rPr>
                                <w:lang w:eastAsia="de-DE"/>
                              </w:rPr>
                            </w:pPr>
                          </w:p>
                          <w:p w14:paraId="3FAB049D" w14:textId="796BD07F" w:rsidR="002E0FA7" w:rsidRPr="005855D4" w:rsidRDefault="002E0FA7" w:rsidP="00EF231F">
                            <w:pPr>
                              <w:pStyle w:val="berschrift9"/>
                              <w:spacing w:before="0" w:line="240" w:lineRule="atLeast"/>
                              <w:rPr>
                                <w:i w:val="0"/>
                                <w:iCs w:val="0"/>
                                <w:sz w:val="18"/>
                                <w:szCs w:val="18"/>
                                <w:lang w:eastAsia="de-DE"/>
                              </w:rPr>
                            </w:pPr>
                          </w:p>
                        </w:txbxContent>
                      </v:textbox>
                    </v:shape>
                  </w:pict>
                </mc:Fallback>
              </mc:AlternateContent>
            </w:r>
            <w:r w:rsidRPr="00EF231F">
              <w:rPr>
                <w:i/>
                <w:iCs/>
                <w:noProof/>
                <w:sz w:val="20"/>
                <w:szCs w:val="20"/>
              </w:rPr>
              <w:drawing>
                <wp:anchor distT="0" distB="0" distL="114300" distR="114300" simplePos="0" relativeHeight="251650183" behindDoc="0" locked="0" layoutInCell="1" allowOverlap="1" wp14:anchorId="26B46091" wp14:editId="4129FF43">
                  <wp:simplePos x="0" y="0"/>
                  <wp:positionH relativeFrom="column">
                    <wp:posOffset>3001536</wp:posOffset>
                  </wp:positionH>
                  <wp:positionV relativeFrom="paragraph">
                    <wp:posOffset>234532</wp:posOffset>
                  </wp:positionV>
                  <wp:extent cx="2124000" cy="485487"/>
                  <wp:effectExtent l="0" t="0" r="0" b="0"/>
                  <wp:wrapNone/>
                  <wp:docPr id="4" name="Grafik 3">
                    <a:extLst xmlns:a="http://schemas.openxmlformats.org/drawingml/2006/main">
                      <a:ext uri="{FF2B5EF4-FFF2-40B4-BE49-F238E27FC236}">
                        <a16:creationId xmlns:a16="http://schemas.microsoft.com/office/drawing/2014/main" id="{14927AC0-8238-45DE-94B0-5E62881C5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14927AC0-8238-45DE-94B0-5E62881C59AC}"/>
                              </a:ext>
                            </a:extLst>
                          </pic:cNvPr>
                          <pic:cNvPicPr>
                            <a:picLocks noChangeAspect="1"/>
                          </pic:cNvPicPr>
                        </pic:nvPicPr>
                        <pic:blipFill rotWithShape="1">
                          <a:blip r:embed="rId153" cstate="print">
                            <a:clrChange>
                              <a:clrFrom>
                                <a:srgbClr val="FFFFFF"/>
                              </a:clrFrom>
                              <a:clrTo>
                                <a:srgbClr val="FFFFFF">
                                  <a:alpha val="0"/>
                                </a:srgbClr>
                              </a:clrTo>
                            </a:clrChange>
                            <a:extLst>
                              <a:ext uri="{28A0092B-C50C-407E-A947-70E740481C1C}">
                                <a14:useLocalDpi xmlns:a14="http://schemas.microsoft.com/office/drawing/2010/main" val="0"/>
                              </a:ext>
                            </a:extLst>
                          </a:blip>
                          <a:srcRect l="26049" t="21517" r="23248" b="57530"/>
                          <a:stretch/>
                        </pic:blipFill>
                        <pic:spPr>
                          <a:xfrm>
                            <a:off x="0" y="0"/>
                            <a:ext cx="2124000" cy="485487"/>
                          </a:xfrm>
                          <a:prstGeom prst="rect">
                            <a:avLst/>
                          </a:prstGeom>
                        </pic:spPr>
                      </pic:pic>
                    </a:graphicData>
                  </a:graphic>
                  <wp14:sizeRelH relativeFrom="page">
                    <wp14:pctWidth>0</wp14:pctWidth>
                  </wp14:sizeRelH>
                  <wp14:sizeRelV relativeFrom="page">
                    <wp14:pctHeight>0</wp14:pctHeight>
                  </wp14:sizeRelV>
                </wp:anchor>
              </w:drawing>
            </w:r>
            <w:r w:rsidR="00F37035">
              <w:t>Warum passt das Bild nicht?</w:t>
            </w:r>
          </w:p>
        </w:tc>
      </w:tr>
      <w:tr w:rsidR="00EF231F" w:rsidRPr="00E14948" w14:paraId="78A0A969" w14:textId="77777777" w:rsidTr="00A71530">
        <w:tc>
          <w:tcPr>
            <w:tcW w:w="780" w:type="dxa"/>
          </w:tcPr>
          <w:p w14:paraId="31706ED6" w14:textId="068959EE" w:rsidR="00EF231F" w:rsidRPr="00E14948" w:rsidRDefault="00E6618C" w:rsidP="002E0FA7">
            <w:pPr>
              <w:spacing w:line="240" w:lineRule="auto"/>
            </w:pPr>
            <w:r>
              <w:rPr>
                <w:noProof/>
              </w:rPr>
              <w:drawing>
                <wp:inline distT="0" distB="0" distL="0" distR="0" wp14:anchorId="5E4BB39C" wp14:editId="573C58DD">
                  <wp:extent cx="360000" cy="272386"/>
                  <wp:effectExtent l="0" t="0" r="2540" b="0"/>
                  <wp:docPr id="143598896" name="Grafik 14359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4158E3D4" w14:textId="77777777" w:rsidR="00EF231F" w:rsidRPr="00E14948" w:rsidRDefault="00EF231F" w:rsidP="002E0FA7">
            <w:pPr>
              <w:pStyle w:val="berschrift4"/>
            </w:pPr>
            <w:r>
              <w:t>a)</w:t>
            </w:r>
          </w:p>
        </w:tc>
        <w:tc>
          <w:tcPr>
            <w:tcW w:w="8187" w:type="dxa"/>
            <w:gridSpan w:val="6"/>
          </w:tcPr>
          <w:p w14:paraId="0A291EED" w14:textId="21F99DC2" w:rsidR="00EF231F" w:rsidRDefault="00D07038" w:rsidP="00EF231F">
            <w:r>
              <w:t xml:space="preserve">Leonie und Kenan haben </w:t>
            </w:r>
            <w:r w:rsidR="00EF231F">
              <w:t xml:space="preserve">diese Bilder </w:t>
            </w:r>
            <w:r w:rsidR="00EF231F">
              <w:br/>
            </w:r>
            <w:r w:rsidR="004A7418">
              <w:t xml:space="preserve">zu </w:t>
            </w:r>
            <w:r w:rsidR="004A7418" w:rsidRPr="00B678A7">
              <w:rPr>
                <w:rFonts w:ascii="Comic Sans MS" w:hAnsi="Comic Sans MS"/>
                <w:b/>
                <w:bCs/>
              </w:rPr>
              <w:t>8 : 4 = 2</w:t>
            </w:r>
            <w:r w:rsidR="004A7418">
              <w:rPr>
                <w:rFonts w:ascii="Comic Sans MS" w:hAnsi="Comic Sans MS"/>
                <w:b/>
                <w:bCs/>
              </w:rPr>
              <w:t xml:space="preserve"> </w:t>
            </w:r>
            <w:r w:rsidR="00EF231F">
              <w:t>gezeichnet. Warum passen sie nicht?</w:t>
            </w:r>
          </w:p>
          <w:p w14:paraId="59E67198" w14:textId="68837D76" w:rsidR="00EF231F" w:rsidRPr="00E14948" w:rsidRDefault="002115C7" w:rsidP="002E0FA7">
            <w:pPr>
              <w:pStyle w:val="Text"/>
            </w:pPr>
            <w:r w:rsidRPr="009F59DD">
              <w:rPr>
                <w:i/>
                <w:iCs/>
                <w:noProof/>
                <w:sz w:val="18"/>
                <w:szCs w:val="18"/>
              </w:rPr>
              <w:drawing>
                <wp:anchor distT="0" distB="0" distL="114300" distR="114300" simplePos="0" relativeHeight="251652394" behindDoc="0" locked="0" layoutInCell="1" allowOverlap="1" wp14:anchorId="4430DFC4" wp14:editId="55DCC06B">
                  <wp:simplePos x="0" y="0"/>
                  <wp:positionH relativeFrom="column">
                    <wp:posOffset>3928342</wp:posOffset>
                  </wp:positionH>
                  <wp:positionV relativeFrom="paragraph">
                    <wp:posOffset>131075</wp:posOffset>
                  </wp:positionV>
                  <wp:extent cx="924448" cy="467995"/>
                  <wp:effectExtent l="0" t="0" r="3175" b="1905"/>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924448" cy="467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2192" behindDoc="0" locked="0" layoutInCell="1" allowOverlap="1" wp14:anchorId="5919E17D" wp14:editId="2D56164C">
                      <wp:simplePos x="0" y="0"/>
                      <wp:positionH relativeFrom="column">
                        <wp:posOffset>4794870</wp:posOffset>
                      </wp:positionH>
                      <wp:positionV relativeFrom="paragraph">
                        <wp:posOffset>66675</wp:posOffset>
                      </wp:positionV>
                      <wp:extent cx="1828800" cy="1828800"/>
                      <wp:effectExtent l="0" t="0" r="0" b="0"/>
                      <wp:wrapNone/>
                      <wp:docPr id="420950078"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106DDC" w14:textId="77777777" w:rsidR="00825DFF" w:rsidRPr="005855D4" w:rsidRDefault="00825DFF" w:rsidP="00825DFF">
                                  <w:pPr>
                                    <w:pStyle w:val="berschrift9"/>
                                    <w:spacing w:before="0" w:line="240" w:lineRule="atLeast"/>
                                    <w:rPr>
                                      <w:i w:val="0"/>
                                      <w:iCs w:val="0"/>
                                      <w:sz w:val="18"/>
                                      <w:szCs w:val="18"/>
                                      <w:lang w:eastAsia="de-DE"/>
                                    </w:rPr>
                                  </w:pPr>
                                  <w:r>
                                    <w:rPr>
                                      <w:i w:val="0"/>
                                      <w:iCs w:val="0"/>
                                      <w:sz w:val="18"/>
                                      <w:szCs w:val="18"/>
                                      <w:lang w:eastAsia="de-DE"/>
                                    </w:rPr>
                                    <w:t>Kenan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19E17D" id="_x0000_s1188" type="#_x0000_t202" style="position:absolute;margin-left:377.55pt;margin-top:5.25pt;width:2in;height:2in;z-index:25228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" filled="f" stroked="f" strokeweight=".5pt">
                      <v:textbox style="mso-fit-shape-to-text:t">
                        <w:txbxContent>
                          <w:p w14:paraId="48106DDC" w14:textId="77777777" w:rsidR="00825DFF" w:rsidRPr="005855D4" w:rsidRDefault="00825DFF" w:rsidP="00825DFF">
                            <w:pPr>
                              <w:pStyle w:val="berschrift9"/>
                              <w:spacing w:before="0" w:line="240" w:lineRule="atLeast"/>
                              <w:rPr>
                                <w:i w:val="0"/>
                                <w:iCs w:val="0"/>
                                <w:sz w:val="18"/>
                                <w:szCs w:val="18"/>
                                <w:lang w:eastAsia="de-DE"/>
                              </w:rPr>
                            </w:pPr>
                            <w:r>
                              <w:rPr>
                                <w:i w:val="0"/>
                                <w:iCs w:val="0"/>
                                <w:sz w:val="18"/>
                                <w:szCs w:val="18"/>
                                <w:lang w:eastAsia="de-DE"/>
                              </w:rPr>
                              <w:t>Kenan</w:t>
                            </w:r>
                          </w:p>
                        </w:txbxContent>
                      </v:textbox>
                    </v:shape>
                  </w:pict>
                </mc:Fallback>
              </mc:AlternateContent>
            </w:r>
          </w:p>
        </w:tc>
      </w:tr>
      <w:tr w:rsidR="008F70F8" w:rsidRPr="00E14948" w14:paraId="1E5DE8B2" w14:textId="77777777" w:rsidTr="00A71530">
        <w:tc>
          <w:tcPr>
            <w:tcW w:w="780" w:type="dxa"/>
          </w:tcPr>
          <w:p w14:paraId="2410A1C3" w14:textId="025DEF6F" w:rsidR="008F70F8" w:rsidRDefault="008F70F8" w:rsidP="008F70F8">
            <w:pPr>
              <w:rPr>
                <w:color w:val="000000"/>
                <w:sz w:val="13"/>
                <w:szCs w:val="13"/>
              </w:rPr>
            </w:pPr>
          </w:p>
          <w:p w14:paraId="46900F24" w14:textId="68B72739" w:rsidR="008F70F8" w:rsidRPr="00E14948" w:rsidRDefault="008F70F8" w:rsidP="008F70F8">
            <w:pPr>
              <w:spacing w:line="240" w:lineRule="auto"/>
            </w:pPr>
          </w:p>
        </w:tc>
        <w:tc>
          <w:tcPr>
            <w:tcW w:w="318" w:type="dxa"/>
          </w:tcPr>
          <w:p w14:paraId="1FA1A46F" w14:textId="77777777" w:rsidR="008F70F8" w:rsidRPr="00E14948" w:rsidRDefault="008F70F8" w:rsidP="008F70F8">
            <w:pPr>
              <w:pStyle w:val="berschrift4"/>
            </w:pPr>
            <w:r>
              <w:t>b)</w:t>
            </w:r>
          </w:p>
        </w:tc>
        <w:tc>
          <w:tcPr>
            <w:tcW w:w="8187" w:type="dxa"/>
            <w:gridSpan w:val="6"/>
          </w:tcPr>
          <w:p w14:paraId="172DED53" w14:textId="429835D8" w:rsidR="008F70F8" w:rsidRDefault="008F70F8" w:rsidP="008F70F8">
            <w:pPr>
              <w:rPr>
                <w:rFonts w:ascii="Comic Sans MS" w:hAnsi="Comic Sans MS"/>
                <w:color w:val="0070C0"/>
                <w:sz w:val="18"/>
                <w:szCs w:val="18"/>
              </w:rPr>
            </w:pPr>
            <w:r>
              <w:t xml:space="preserve">Schreibe Leonie und Kenan, worauf sie achten müssen. </w:t>
            </w:r>
            <w:r>
              <w:br/>
            </w:r>
            <w:r>
              <w:rPr>
                <w:rFonts w:ascii="Comic Sans MS" w:hAnsi="Comic Sans MS"/>
                <w:color w:val="0070C0"/>
                <w:sz w:val="18"/>
                <w:szCs w:val="18"/>
              </w:rPr>
              <w:t>Liebe</w:t>
            </w:r>
            <w:r w:rsidRPr="00E1771F">
              <w:rPr>
                <w:rFonts w:ascii="Comic Sans MS" w:hAnsi="Comic Sans MS"/>
                <w:color w:val="0070C0"/>
                <w:sz w:val="18"/>
                <w:szCs w:val="18"/>
              </w:rPr>
              <w:t xml:space="preserve"> </w:t>
            </w:r>
            <w:r>
              <w:rPr>
                <w:rFonts w:ascii="Comic Sans MS" w:hAnsi="Comic Sans MS"/>
                <w:color w:val="0070C0"/>
                <w:sz w:val="18"/>
                <w:szCs w:val="18"/>
              </w:rPr>
              <w:t>Leonie</w:t>
            </w:r>
            <w:r w:rsidRPr="00E1771F">
              <w:rPr>
                <w:rFonts w:ascii="Comic Sans MS" w:hAnsi="Comic Sans MS"/>
                <w:color w:val="0070C0"/>
                <w:sz w:val="18"/>
                <w:szCs w:val="18"/>
              </w:rPr>
              <w:t>, man soll in einem Bild nicht nur die Zahlen sehen, sondern …</w:t>
            </w:r>
          </w:p>
          <w:p w14:paraId="24D27867" w14:textId="164FC415" w:rsidR="008F70F8" w:rsidRPr="00A71530" w:rsidRDefault="008F70F8" w:rsidP="008F70F8">
            <w:pPr>
              <w:pStyle w:val="Text"/>
              <w:rPr>
                <w:sz w:val="4"/>
                <w:szCs w:val="4"/>
              </w:rPr>
            </w:pPr>
            <w:r>
              <w:rPr>
                <w:rFonts w:ascii="Comic Sans MS" w:hAnsi="Comic Sans MS"/>
                <w:color w:val="0070C0"/>
                <w:sz w:val="18"/>
                <w:szCs w:val="18"/>
              </w:rPr>
              <w:t xml:space="preserve">Lieber Kenan, du hattest vielleicht eine gute Idee, aber </w:t>
            </w:r>
            <w:r w:rsidRPr="00851EA8">
              <w:rPr>
                <w:rFonts w:ascii="Comic Sans MS" w:hAnsi="Comic Sans MS"/>
                <w:color w:val="0070C0"/>
                <w:sz w:val="18"/>
                <w:szCs w:val="18"/>
              </w:rPr>
              <w:t>…</w:t>
            </w:r>
            <w:r>
              <w:rPr>
                <w:rFonts w:ascii="Comic Sans MS" w:hAnsi="Comic Sans MS"/>
                <w:color w:val="0070C0"/>
                <w:sz w:val="18"/>
                <w:szCs w:val="18"/>
              </w:rPr>
              <w:br/>
            </w:r>
          </w:p>
          <w:p w14:paraId="57F64911" w14:textId="1462BE58" w:rsidR="008F70F8" w:rsidRPr="00A71530" w:rsidRDefault="008F70F8" w:rsidP="008F70F8">
            <w:pPr>
              <w:pStyle w:val="Text"/>
              <w:rPr>
                <w:sz w:val="10"/>
                <w:szCs w:val="10"/>
              </w:rPr>
            </w:pPr>
          </w:p>
        </w:tc>
      </w:tr>
      <w:tr w:rsidR="008F70F8" w:rsidRPr="00E14948" w14:paraId="72EA72A3" w14:textId="77777777" w:rsidTr="002542C1">
        <w:trPr>
          <w:trHeight w:val="534"/>
        </w:trPr>
        <w:tc>
          <w:tcPr>
            <w:tcW w:w="780" w:type="dxa"/>
          </w:tcPr>
          <w:p w14:paraId="10919E90" w14:textId="27983C14" w:rsidR="008F70F8" w:rsidRPr="00E14948" w:rsidRDefault="008F70F8" w:rsidP="008F70F8">
            <w:pPr>
              <w:pStyle w:val="berschrift3"/>
              <w:spacing w:before="0"/>
            </w:pPr>
            <w:r>
              <w:lastRenderedPageBreak/>
              <w:t>6.7</w:t>
            </w:r>
          </w:p>
        </w:tc>
        <w:tc>
          <w:tcPr>
            <w:tcW w:w="8505" w:type="dxa"/>
            <w:gridSpan w:val="7"/>
          </w:tcPr>
          <w:p w14:paraId="3D7CAC4A" w14:textId="64566644" w:rsidR="008F70F8" w:rsidRPr="00214B29" w:rsidRDefault="008F70F8" w:rsidP="008F70F8">
            <w:pPr>
              <w:pStyle w:val="berschrift3"/>
              <w:spacing w:before="0"/>
            </w:pPr>
            <w:r>
              <w:rPr>
                <w:noProof/>
              </w:rPr>
              <w:drawing>
                <wp:anchor distT="0" distB="0" distL="114300" distR="114300" simplePos="0" relativeHeight="252409168" behindDoc="0" locked="0" layoutInCell="1" allowOverlap="1" wp14:anchorId="09A4436D" wp14:editId="5DDB86F3">
                  <wp:simplePos x="0" y="0"/>
                  <wp:positionH relativeFrom="column">
                    <wp:posOffset>3299571</wp:posOffset>
                  </wp:positionH>
                  <wp:positionV relativeFrom="paragraph">
                    <wp:posOffset>55245</wp:posOffset>
                  </wp:positionV>
                  <wp:extent cx="2085975" cy="2028825"/>
                  <wp:effectExtent l="0" t="0" r="9525" b="9525"/>
                  <wp:wrapNone/>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B3.3.eps"/>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85975" cy="2028825"/>
                          </a:xfrm>
                          <a:prstGeom prst="rect">
                            <a:avLst/>
                          </a:prstGeom>
                        </pic:spPr>
                      </pic:pic>
                    </a:graphicData>
                  </a:graphic>
                </wp:anchor>
              </w:drawing>
            </w:r>
            <w:r>
              <w:t xml:space="preserve">Gruppen in Punktefeldern </w:t>
            </w:r>
          </w:p>
        </w:tc>
      </w:tr>
      <w:tr w:rsidR="008F70F8" w:rsidRPr="00E14948" w14:paraId="08FE60C7" w14:textId="77777777" w:rsidTr="004D383A">
        <w:tc>
          <w:tcPr>
            <w:tcW w:w="780" w:type="dxa"/>
          </w:tcPr>
          <w:p w14:paraId="273CDCAA" w14:textId="77777777" w:rsidR="008F70F8" w:rsidRPr="00E14948" w:rsidRDefault="008F70F8" w:rsidP="008F70F8">
            <w:pPr>
              <w:spacing w:line="240" w:lineRule="auto"/>
            </w:pPr>
          </w:p>
        </w:tc>
        <w:tc>
          <w:tcPr>
            <w:tcW w:w="8505" w:type="dxa"/>
            <w:gridSpan w:val="7"/>
          </w:tcPr>
          <w:p w14:paraId="64EA2C90" w14:textId="4D6575CC" w:rsidR="008F70F8" w:rsidRPr="00E14948" w:rsidRDefault="008F70F8" w:rsidP="008F70F8">
            <w:pPr>
              <w:pStyle w:val="Text"/>
              <w:ind w:right="3435"/>
            </w:pPr>
            <w:r>
              <w:t>Das</w:t>
            </w:r>
            <w:r w:rsidRPr="00E14948">
              <w:t xml:space="preserve"> </w:t>
            </w:r>
            <w:r>
              <w:t>Punktefeld</w:t>
            </w:r>
            <w:r w:rsidRPr="00E14948">
              <w:t xml:space="preserve"> </w:t>
            </w:r>
            <w:r>
              <w:t xml:space="preserve">zeigt 55 </w:t>
            </w:r>
            <w:r w:rsidRPr="00E14948">
              <w:t xml:space="preserve">Punkte. </w:t>
            </w:r>
          </w:p>
          <w:p w14:paraId="06BC831B" w14:textId="77777777" w:rsidR="008F70F8" w:rsidRPr="00E14948" w:rsidRDefault="008F70F8" w:rsidP="008F70F8">
            <w:pPr>
              <w:spacing w:line="240" w:lineRule="auto"/>
            </w:pPr>
          </w:p>
        </w:tc>
      </w:tr>
      <w:tr w:rsidR="008F70F8" w:rsidRPr="00E14948" w14:paraId="3EBA097D" w14:textId="77777777" w:rsidTr="004D383A">
        <w:tc>
          <w:tcPr>
            <w:tcW w:w="780" w:type="dxa"/>
          </w:tcPr>
          <w:p w14:paraId="21D36E17" w14:textId="77777777" w:rsidR="008F70F8" w:rsidRPr="00E14948" w:rsidRDefault="008F70F8" w:rsidP="008F70F8">
            <w:pPr>
              <w:spacing w:line="240" w:lineRule="auto"/>
            </w:pPr>
          </w:p>
        </w:tc>
        <w:tc>
          <w:tcPr>
            <w:tcW w:w="318" w:type="dxa"/>
          </w:tcPr>
          <w:p w14:paraId="473319E2" w14:textId="77777777" w:rsidR="008F70F8" w:rsidRPr="00E14948" w:rsidRDefault="008F70F8" w:rsidP="008F70F8">
            <w:pPr>
              <w:pStyle w:val="berschrift4"/>
            </w:pPr>
            <w:r w:rsidRPr="00E14948">
              <w:t>a)</w:t>
            </w:r>
          </w:p>
        </w:tc>
        <w:tc>
          <w:tcPr>
            <w:tcW w:w="8187" w:type="dxa"/>
            <w:gridSpan w:val="6"/>
          </w:tcPr>
          <w:p w14:paraId="0E74CF6B" w14:textId="1ADC6F6C" w:rsidR="008F70F8" w:rsidRPr="00E14948" w:rsidRDefault="008F70F8" w:rsidP="008F70F8">
            <w:pPr>
              <w:pStyle w:val="Text"/>
              <w:ind w:right="3294"/>
            </w:pPr>
            <w:r w:rsidRPr="00E14948">
              <w:t>Kreise immer 5 Punkte ein.</w:t>
            </w:r>
          </w:p>
          <w:p w14:paraId="3245E6F5" w14:textId="3A0542A6" w:rsidR="008F70F8" w:rsidRPr="00E14948" w:rsidRDefault="008F70F8" w:rsidP="008F70F8">
            <w:pPr>
              <w:pStyle w:val="Text"/>
              <w:ind w:right="3294"/>
            </w:pPr>
            <w:r w:rsidRPr="00E14948">
              <w:t xml:space="preserve">Wie viele </w:t>
            </w:r>
            <w:r>
              <w:t>5er-G</w:t>
            </w:r>
            <w:r w:rsidRPr="00E14948">
              <w:t xml:space="preserve">ruppen </w:t>
            </w:r>
            <w:r>
              <w:t>sind das</w:t>
            </w:r>
            <w:r w:rsidRPr="00E14948">
              <w:t>?</w:t>
            </w:r>
          </w:p>
        </w:tc>
      </w:tr>
      <w:tr w:rsidR="008F70F8" w:rsidRPr="00E14948" w14:paraId="5EA0B7E1" w14:textId="77777777" w:rsidTr="004D383A">
        <w:tc>
          <w:tcPr>
            <w:tcW w:w="780" w:type="dxa"/>
          </w:tcPr>
          <w:p w14:paraId="020ADB01" w14:textId="77777777" w:rsidR="008F70F8" w:rsidRPr="00E14948" w:rsidRDefault="008F70F8" w:rsidP="008F70F8">
            <w:pPr>
              <w:pStyle w:val="Impressum"/>
            </w:pPr>
          </w:p>
        </w:tc>
        <w:tc>
          <w:tcPr>
            <w:tcW w:w="318" w:type="dxa"/>
          </w:tcPr>
          <w:p w14:paraId="758059A0" w14:textId="77777777" w:rsidR="008F70F8" w:rsidRPr="00E14948" w:rsidRDefault="008F70F8" w:rsidP="008F70F8">
            <w:pPr>
              <w:pStyle w:val="Impressum"/>
            </w:pPr>
          </w:p>
        </w:tc>
        <w:tc>
          <w:tcPr>
            <w:tcW w:w="8187" w:type="dxa"/>
            <w:gridSpan w:val="6"/>
          </w:tcPr>
          <w:p w14:paraId="57FB4C08" w14:textId="77777777" w:rsidR="008F70F8" w:rsidRPr="00E14948" w:rsidRDefault="008F70F8" w:rsidP="008F70F8">
            <w:pPr>
              <w:pStyle w:val="Impressum"/>
              <w:rPr>
                <w:noProof/>
              </w:rPr>
            </w:pPr>
          </w:p>
        </w:tc>
      </w:tr>
      <w:tr w:rsidR="008F70F8" w:rsidRPr="00E14948" w14:paraId="45873CEE" w14:textId="77777777" w:rsidTr="004D383A">
        <w:tc>
          <w:tcPr>
            <w:tcW w:w="780" w:type="dxa"/>
          </w:tcPr>
          <w:p w14:paraId="56BB1EEF" w14:textId="77777777" w:rsidR="008F70F8" w:rsidRPr="00E14948" w:rsidRDefault="008F70F8" w:rsidP="008F70F8">
            <w:pPr>
              <w:spacing w:line="240" w:lineRule="auto"/>
            </w:pPr>
          </w:p>
        </w:tc>
        <w:tc>
          <w:tcPr>
            <w:tcW w:w="318" w:type="dxa"/>
          </w:tcPr>
          <w:p w14:paraId="639E9BC0" w14:textId="77777777" w:rsidR="008F70F8" w:rsidRPr="00E14948" w:rsidRDefault="008F70F8" w:rsidP="008F70F8">
            <w:pPr>
              <w:pStyle w:val="berschrift4"/>
            </w:pPr>
            <w:r w:rsidRPr="00E14948">
              <w:t>b)</w:t>
            </w:r>
          </w:p>
        </w:tc>
        <w:tc>
          <w:tcPr>
            <w:tcW w:w="8187" w:type="dxa"/>
            <w:gridSpan w:val="6"/>
          </w:tcPr>
          <w:p w14:paraId="56CA084A" w14:textId="37DE42D2" w:rsidR="008F70F8" w:rsidRPr="00E14948" w:rsidRDefault="008F70F8" w:rsidP="008F70F8">
            <w:pPr>
              <w:pStyle w:val="Text"/>
              <w:ind w:right="3294"/>
            </w:pPr>
            <w:r w:rsidRPr="00E14948">
              <w:t xml:space="preserve">Finde eine passende </w:t>
            </w:r>
            <w:r>
              <w:t>Divisions-Aufgabe</w:t>
            </w:r>
            <w:r w:rsidRPr="00E14948">
              <w:t xml:space="preserve"> zu dem </w:t>
            </w:r>
          </w:p>
          <w:p w14:paraId="1FACDC2C" w14:textId="77777777" w:rsidR="008F70F8" w:rsidRPr="00E14948" w:rsidRDefault="008F70F8" w:rsidP="008F70F8">
            <w:pPr>
              <w:pStyle w:val="Text"/>
              <w:ind w:right="3294"/>
            </w:pPr>
            <w:r w:rsidRPr="00E14948">
              <w:t>Bild</w:t>
            </w:r>
            <w:r>
              <w:t>.</w:t>
            </w:r>
            <w:r w:rsidRPr="00E14948">
              <w:t xml:space="preserve"> Begründe, warum die Aufgabe passt.</w:t>
            </w:r>
          </w:p>
        </w:tc>
      </w:tr>
      <w:tr w:rsidR="008F70F8" w:rsidRPr="00E14948" w14:paraId="68A679F8" w14:textId="77777777" w:rsidTr="005855D4">
        <w:trPr>
          <w:trHeight w:hRule="exact" w:val="227"/>
        </w:trPr>
        <w:tc>
          <w:tcPr>
            <w:tcW w:w="780" w:type="dxa"/>
          </w:tcPr>
          <w:p w14:paraId="70395218" w14:textId="77777777" w:rsidR="008F70F8" w:rsidRPr="005855D4" w:rsidRDefault="008F70F8" w:rsidP="008F70F8">
            <w:pPr>
              <w:spacing w:line="240" w:lineRule="auto"/>
              <w:rPr>
                <w:sz w:val="10"/>
                <w:szCs w:val="10"/>
              </w:rPr>
            </w:pPr>
          </w:p>
        </w:tc>
        <w:tc>
          <w:tcPr>
            <w:tcW w:w="318" w:type="dxa"/>
          </w:tcPr>
          <w:p w14:paraId="620F688A" w14:textId="77777777" w:rsidR="008F70F8" w:rsidRPr="005855D4" w:rsidRDefault="008F70F8" w:rsidP="008F70F8">
            <w:pPr>
              <w:pStyle w:val="berschrift4"/>
              <w:rPr>
                <w:sz w:val="10"/>
                <w:szCs w:val="10"/>
              </w:rPr>
            </w:pPr>
          </w:p>
        </w:tc>
        <w:tc>
          <w:tcPr>
            <w:tcW w:w="8187" w:type="dxa"/>
            <w:gridSpan w:val="6"/>
          </w:tcPr>
          <w:p w14:paraId="042A5FB6" w14:textId="77777777" w:rsidR="008F70F8" w:rsidRPr="005855D4" w:rsidRDefault="008F70F8" w:rsidP="008F70F8">
            <w:pPr>
              <w:pStyle w:val="Text"/>
              <w:ind w:right="3294"/>
              <w:rPr>
                <w:sz w:val="10"/>
                <w:szCs w:val="10"/>
              </w:rPr>
            </w:pPr>
          </w:p>
        </w:tc>
      </w:tr>
      <w:tr w:rsidR="008F70F8" w:rsidRPr="00E14948" w14:paraId="6451C7FF" w14:textId="77777777" w:rsidTr="004D383A">
        <w:tc>
          <w:tcPr>
            <w:tcW w:w="780" w:type="dxa"/>
          </w:tcPr>
          <w:p w14:paraId="55A2096A" w14:textId="77777777" w:rsidR="008F70F8" w:rsidRPr="00E14948" w:rsidRDefault="008F70F8" w:rsidP="008F70F8">
            <w:pPr>
              <w:spacing w:line="240" w:lineRule="auto"/>
            </w:pPr>
          </w:p>
        </w:tc>
        <w:tc>
          <w:tcPr>
            <w:tcW w:w="318" w:type="dxa"/>
          </w:tcPr>
          <w:p w14:paraId="44501E0B" w14:textId="77777777" w:rsidR="008F70F8" w:rsidRPr="00E14948" w:rsidRDefault="008F70F8" w:rsidP="008F70F8">
            <w:pPr>
              <w:pStyle w:val="berschrift4"/>
            </w:pPr>
            <w:r>
              <w:t>c)</w:t>
            </w:r>
          </w:p>
        </w:tc>
        <w:tc>
          <w:tcPr>
            <w:tcW w:w="8187" w:type="dxa"/>
            <w:gridSpan w:val="6"/>
          </w:tcPr>
          <w:p w14:paraId="509D7379" w14:textId="51A5D183" w:rsidR="008F70F8" w:rsidRDefault="008F70F8" w:rsidP="008F70F8">
            <w:pPr>
              <w:pStyle w:val="Text"/>
              <w:ind w:right="281"/>
            </w:pPr>
            <w:r>
              <w:t xml:space="preserve">Welche Aufgaben passen noch zu dem Bild </w:t>
            </w:r>
            <w:r>
              <w:br/>
              <w:t>mit den 5er-Gruppen? Warum?</w:t>
            </w:r>
          </w:p>
          <w:p w14:paraId="4363BCE0" w14:textId="77777777" w:rsidR="008F70F8" w:rsidRPr="00E14948" w:rsidRDefault="008F70F8" w:rsidP="008F70F8">
            <w:pPr>
              <w:pStyle w:val="Text"/>
              <w:ind w:right="281"/>
            </w:pPr>
            <w:r>
              <w:t>Wonach wird in diesen Aufgaben gefragt?</w:t>
            </w:r>
          </w:p>
        </w:tc>
      </w:tr>
      <w:tr w:rsidR="008F70F8" w:rsidRPr="00E14948" w14:paraId="5EDE7641" w14:textId="77777777" w:rsidTr="004D383A">
        <w:tc>
          <w:tcPr>
            <w:tcW w:w="780" w:type="dxa"/>
          </w:tcPr>
          <w:p w14:paraId="30726DAF" w14:textId="77777777" w:rsidR="008F70F8" w:rsidRPr="00E14948" w:rsidRDefault="008F70F8" w:rsidP="008F70F8">
            <w:pPr>
              <w:pStyle w:val="Impressum"/>
            </w:pPr>
          </w:p>
        </w:tc>
        <w:tc>
          <w:tcPr>
            <w:tcW w:w="318" w:type="dxa"/>
          </w:tcPr>
          <w:p w14:paraId="30E6A991" w14:textId="77777777" w:rsidR="008F70F8" w:rsidRDefault="008F70F8" w:rsidP="008F70F8">
            <w:pPr>
              <w:pStyle w:val="Impressum"/>
            </w:pPr>
          </w:p>
        </w:tc>
        <w:tc>
          <w:tcPr>
            <w:tcW w:w="8187" w:type="dxa"/>
            <w:gridSpan w:val="6"/>
          </w:tcPr>
          <w:p w14:paraId="1C03F519" w14:textId="77777777" w:rsidR="008F70F8" w:rsidRDefault="008F70F8" w:rsidP="008F70F8">
            <w:pPr>
              <w:pStyle w:val="Impressum"/>
            </w:pPr>
          </w:p>
        </w:tc>
      </w:tr>
      <w:tr w:rsidR="008F70F8" w:rsidRPr="00E14948" w14:paraId="61047619" w14:textId="77777777" w:rsidTr="002542C1">
        <w:trPr>
          <w:trHeight w:val="740"/>
        </w:trPr>
        <w:tc>
          <w:tcPr>
            <w:tcW w:w="780" w:type="dxa"/>
          </w:tcPr>
          <w:p w14:paraId="28B533BE" w14:textId="065ACB53" w:rsidR="008F70F8" w:rsidRPr="00E14948" w:rsidRDefault="008F70F8" w:rsidP="008F70F8">
            <w:pPr>
              <w:pStyle w:val="berschrift3"/>
            </w:pPr>
            <w:r>
              <w:t>6.8</w:t>
            </w:r>
          </w:p>
        </w:tc>
        <w:tc>
          <w:tcPr>
            <w:tcW w:w="8505" w:type="dxa"/>
            <w:gridSpan w:val="7"/>
          </w:tcPr>
          <w:p w14:paraId="4A8EBD64" w14:textId="3218BD97" w:rsidR="008F70F8" w:rsidRPr="004D383A" w:rsidRDefault="008F70F8" w:rsidP="008F70F8">
            <w:pPr>
              <w:pStyle w:val="berschrift3"/>
            </w:pPr>
            <w:r>
              <w:t>Wonach wird gefragt?</w:t>
            </w:r>
          </w:p>
        </w:tc>
      </w:tr>
      <w:tr w:rsidR="008F70F8" w:rsidRPr="00E14948" w14:paraId="21401C6F" w14:textId="77777777" w:rsidTr="004D383A">
        <w:trPr>
          <w:trHeight w:val="537"/>
        </w:trPr>
        <w:tc>
          <w:tcPr>
            <w:tcW w:w="780" w:type="dxa"/>
          </w:tcPr>
          <w:p w14:paraId="033395F2" w14:textId="77777777" w:rsidR="008F70F8" w:rsidRPr="00E14948" w:rsidRDefault="008F70F8" w:rsidP="008F70F8">
            <w:pPr>
              <w:spacing w:line="240" w:lineRule="auto"/>
            </w:pPr>
          </w:p>
        </w:tc>
        <w:tc>
          <w:tcPr>
            <w:tcW w:w="318" w:type="dxa"/>
          </w:tcPr>
          <w:p w14:paraId="6D0C17DD" w14:textId="77777777" w:rsidR="008F70F8" w:rsidRPr="00E14948" w:rsidRDefault="008F70F8" w:rsidP="008F70F8">
            <w:pPr>
              <w:pStyle w:val="berschrift4"/>
            </w:pPr>
            <w:r w:rsidRPr="00E14948">
              <w:t>a)</w:t>
            </w:r>
          </w:p>
        </w:tc>
        <w:tc>
          <w:tcPr>
            <w:tcW w:w="8187" w:type="dxa"/>
            <w:gridSpan w:val="6"/>
          </w:tcPr>
          <w:p w14:paraId="03FC66E9" w14:textId="24045DA1" w:rsidR="008F70F8" w:rsidRPr="00E14948" w:rsidRDefault="008F70F8" w:rsidP="008F70F8">
            <w:pPr>
              <w:pStyle w:val="Text"/>
              <w:ind w:right="-144"/>
            </w:pPr>
            <w:r>
              <w:t>Zeige mit dem P</w:t>
            </w:r>
            <w:r w:rsidRPr="00E14948">
              <w:t xml:space="preserve">unktefeld 24 </w:t>
            </w:r>
            <w:r>
              <w:t>Punkte</w:t>
            </w:r>
            <w:r w:rsidRPr="00E14948">
              <w:t>.</w:t>
            </w:r>
            <w:r>
              <w:t xml:space="preserve"> Bilde Gruppen und finde passende Aufgaben</w:t>
            </w:r>
            <w:r w:rsidRPr="00E14948">
              <w:t>.</w:t>
            </w:r>
          </w:p>
          <w:p w14:paraId="0504B929" w14:textId="77777777" w:rsidR="008F70F8" w:rsidRPr="00E14948" w:rsidRDefault="008F70F8" w:rsidP="008F70F8">
            <w:pPr>
              <w:pStyle w:val="Text"/>
            </w:pPr>
          </w:p>
        </w:tc>
      </w:tr>
      <w:tr w:rsidR="008F70F8" w:rsidRPr="00E14948" w14:paraId="1F02A502" w14:textId="77777777" w:rsidTr="00A71530">
        <w:tc>
          <w:tcPr>
            <w:tcW w:w="780" w:type="dxa"/>
          </w:tcPr>
          <w:p w14:paraId="338F8D31" w14:textId="77777777" w:rsidR="008F70F8" w:rsidRPr="00E14948" w:rsidRDefault="008F70F8" w:rsidP="008F70F8">
            <w:pPr>
              <w:spacing w:line="240" w:lineRule="auto"/>
            </w:pPr>
          </w:p>
        </w:tc>
        <w:tc>
          <w:tcPr>
            <w:tcW w:w="318" w:type="dxa"/>
          </w:tcPr>
          <w:p w14:paraId="2528537D" w14:textId="77777777" w:rsidR="008F70F8" w:rsidRPr="00E14948" w:rsidRDefault="008F70F8" w:rsidP="008F70F8">
            <w:pPr>
              <w:pStyle w:val="berschrift4"/>
            </w:pPr>
          </w:p>
        </w:tc>
        <w:tc>
          <w:tcPr>
            <w:tcW w:w="2835" w:type="dxa"/>
            <w:gridSpan w:val="2"/>
          </w:tcPr>
          <w:p w14:paraId="1717AF37" w14:textId="18858949" w:rsidR="008F70F8" w:rsidRPr="00E14948" w:rsidRDefault="008F70F8" w:rsidP="008F70F8">
            <w:pPr>
              <w:pStyle w:val="Text"/>
            </w:pPr>
            <w:r>
              <w:t>(1) 24, davon i</w:t>
            </w:r>
            <w:r w:rsidRPr="00E14948">
              <w:t xml:space="preserve">mmer 4 Punkte </w:t>
            </w:r>
            <w:r>
              <w:br/>
              <w:t xml:space="preserve">     zusammen, also sechs 4er:</w:t>
            </w:r>
          </w:p>
          <w:p w14:paraId="02A98B6E" w14:textId="77777777" w:rsidR="008F70F8" w:rsidRPr="00E14948" w:rsidRDefault="008F70F8" w:rsidP="008F70F8">
            <w:pPr>
              <w:pStyle w:val="Text"/>
            </w:pPr>
          </w:p>
          <w:p w14:paraId="3D56A226" w14:textId="312A3A9B" w:rsidR="008F70F8" w:rsidRPr="00E14948" w:rsidRDefault="008F70F8" w:rsidP="008F70F8">
            <w:pPr>
              <w:pStyle w:val="Text"/>
            </w:pPr>
            <w:r w:rsidRPr="00E14948">
              <w:t xml:space="preserve">      </w:t>
            </w:r>
            <w:r>
              <w:t>Divisions-Aufgabe</w:t>
            </w:r>
            <w:r w:rsidRPr="00E14948">
              <w:t xml:space="preserve">: </w:t>
            </w:r>
            <w:r w:rsidRPr="00E14948">
              <w:br/>
            </w:r>
            <w:r w:rsidRPr="00B678A7">
              <w:rPr>
                <w:color w:val="7F7F7F" w:themeColor="text1" w:themeTint="80"/>
              </w:rPr>
              <w:t xml:space="preserve">      __________________</w:t>
            </w:r>
          </w:p>
          <w:p w14:paraId="3F976592" w14:textId="77777777" w:rsidR="008F70F8" w:rsidRDefault="008F70F8" w:rsidP="008F70F8">
            <w:pPr>
              <w:pStyle w:val="Text"/>
            </w:pPr>
          </w:p>
          <w:p w14:paraId="2E2073BF" w14:textId="55D86B1E" w:rsidR="008F70F8" w:rsidRPr="00E14948" w:rsidRDefault="008F70F8" w:rsidP="008F70F8">
            <w:pPr>
              <w:pStyle w:val="Text"/>
            </w:pPr>
            <w:r w:rsidRPr="00E14948">
              <w:t xml:space="preserve">      </w:t>
            </w:r>
            <w:r>
              <w:t>Divisions-Aufgabe</w:t>
            </w:r>
            <w:r w:rsidRPr="00E14948">
              <w:t xml:space="preserve">: </w:t>
            </w:r>
            <w:r w:rsidRPr="00E14948">
              <w:br/>
            </w:r>
            <w:r w:rsidRPr="00B678A7">
              <w:rPr>
                <w:color w:val="7F7F7F" w:themeColor="text1" w:themeTint="80"/>
              </w:rPr>
              <w:t xml:space="preserve">      __________________</w:t>
            </w:r>
          </w:p>
          <w:p w14:paraId="2E053AD5" w14:textId="77777777" w:rsidR="008F70F8" w:rsidRDefault="008F70F8" w:rsidP="008F70F8">
            <w:pPr>
              <w:pStyle w:val="Text"/>
            </w:pPr>
          </w:p>
          <w:p w14:paraId="19AECC0E" w14:textId="1597751F" w:rsidR="008F70F8" w:rsidRPr="00E14948" w:rsidRDefault="008F70F8" w:rsidP="008F70F8">
            <w:pPr>
              <w:pStyle w:val="Text"/>
            </w:pPr>
            <w:r>
              <w:t xml:space="preserve">      Multiplikations-Aufgabe</w:t>
            </w:r>
            <w:r w:rsidRPr="00E14948">
              <w:t xml:space="preserve">: </w:t>
            </w:r>
            <w:r w:rsidRPr="00E14948">
              <w:br/>
            </w:r>
            <w:r w:rsidRPr="00B678A7">
              <w:rPr>
                <w:color w:val="7F7F7F" w:themeColor="text1" w:themeTint="80"/>
              </w:rPr>
              <w:t xml:space="preserve">      __________________</w:t>
            </w:r>
          </w:p>
          <w:p w14:paraId="61D70449" w14:textId="77777777" w:rsidR="008F70F8" w:rsidRPr="00E14948" w:rsidRDefault="008F70F8" w:rsidP="008F70F8">
            <w:pPr>
              <w:pStyle w:val="Text"/>
            </w:pPr>
          </w:p>
        </w:tc>
        <w:tc>
          <w:tcPr>
            <w:tcW w:w="2693" w:type="dxa"/>
            <w:gridSpan w:val="3"/>
          </w:tcPr>
          <w:p w14:paraId="10CC3E23" w14:textId="55F08372" w:rsidR="008F70F8" w:rsidRPr="00E14948" w:rsidRDefault="008F70F8" w:rsidP="008F70F8">
            <w:pPr>
              <w:pStyle w:val="Text"/>
            </w:pPr>
            <w:r>
              <w:t xml:space="preserve">   (2) 24 in drei </w:t>
            </w:r>
            <w:r w:rsidRPr="00E14948">
              <w:t>8</w:t>
            </w:r>
            <w:r>
              <w:t>er-Gruppen:</w:t>
            </w:r>
            <w:r>
              <w:br/>
            </w:r>
          </w:p>
          <w:p w14:paraId="0678817C" w14:textId="77777777" w:rsidR="008F70F8" w:rsidRPr="00E14948" w:rsidRDefault="008F70F8" w:rsidP="008F70F8">
            <w:pPr>
              <w:pStyle w:val="Text"/>
            </w:pPr>
          </w:p>
          <w:p w14:paraId="580C316F" w14:textId="6E2E025D" w:rsidR="008F70F8" w:rsidRPr="00E14948" w:rsidRDefault="008F70F8" w:rsidP="008F70F8">
            <w:pPr>
              <w:pStyle w:val="Text"/>
            </w:pPr>
            <w:r w:rsidRPr="00E14948">
              <w:t xml:space="preserve">      </w:t>
            </w:r>
            <w:r>
              <w:t>Divisions-Aufgabe</w:t>
            </w:r>
            <w:r w:rsidRPr="00E14948">
              <w:t xml:space="preserve">: </w:t>
            </w:r>
            <w:r w:rsidRPr="00E14948">
              <w:br/>
            </w:r>
            <w:r w:rsidRPr="00B678A7">
              <w:rPr>
                <w:color w:val="7F7F7F" w:themeColor="text1" w:themeTint="80"/>
              </w:rPr>
              <w:t xml:space="preserve">      __________________</w:t>
            </w:r>
          </w:p>
          <w:p w14:paraId="66D162C9" w14:textId="77777777" w:rsidR="008F70F8" w:rsidRDefault="008F70F8" w:rsidP="008F70F8">
            <w:pPr>
              <w:pStyle w:val="Text"/>
            </w:pPr>
          </w:p>
          <w:p w14:paraId="09C7B5B4" w14:textId="2FB1A7BF" w:rsidR="008F70F8" w:rsidRPr="00E14948" w:rsidRDefault="008F70F8" w:rsidP="008F70F8">
            <w:pPr>
              <w:pStyle w:val="Text"/>
            </w:pPr>
            <w:r w:rsidRPr="00E14948">
              <w:t xml:space="preserve">      </w:t>
            </w:r>
            <w:r>
              <w:t>Divisions-Aufgabe</w:t>
            </w:r>
            <w:r w:rsidRPr="00E14948">
              <w:t xml:space="preserve">: </w:t>
            </w:r>
            <w:r w:rsidRPr="00E14948">
              <w:br/>
            </w:r>
            <w:r w:rsidRPr="00B678A7">
              <w:rPr>
                <w:color w:val="7F7F7F" w:themeColor="text1" w:themeTint="80"/>
              </w:rPr>
              <w:t xml:space="preserve">      __________________</w:t>
            </w:r>
          </w:p>
          <w:p w14:paraId="4D927775" w14:textId="77777777" w:rsidR="008F70F8" w:rsidRDefault="008F70F8" w:rsidP="008F70F8">
            <w:pPr>
              <w:pStyle w:val="Text"/>
            </w:pPr>
          </w:p>
          <w:p w14:paraId="06FD9EC5" w14:textId="3D687D79" w:rsidR="008F70F8" w:rsidRPr="00E14948" w:rsidRDefault="008F70F8" w:rsidP="008F70F8">
            <w:pPr>
              <w:pStyle w:val="Text"/>
            </w:pPr>
            <w:r>
              <w:t xml:space="preserve">      Multiplikations-Aufgabe</w:t>
            </w:r>
            <w:r w:rsidRPr="00E14948">
              <w:t xml:space="preserve">: </w:t>
            </w:r>
            <w:r w:rsidRPr="00E14948">
              <w:br/>
            </w:r>
            <w:r w:rsidRPr="00B678A7">
              <w:rPr>
                <w:color w:val="7F7F7F" w:themeColor="text1" w:themeTint="80"/>
              </w:rPr>
              <w:t xml:space="preserve">      __________________</w:t>
            </w:r>
          </w:p>
          <w:p w14:paraId="4AC0A82F" w14:textId="77777777" w:rsidR="008F70F8" w:rsidRPr="00E14948" w:rsidRDefault="008F70F8" w:rsidP="008F70F8">
            <w:pPr>
              <w:pStyle w:val="Text"/>
            </w:pPr>
          </w:p>
        </w:tc>
        <w:tc>
          <w:tcPr>
            <w:tcW w:w="2659" w:type="dxa"/>
          </w:tcPr>
          <w:p w14:paraId="5C00EAE4" w14:textId="604E1828" w:rsidR="008F70F8" w:rsidRPr="00E14948" w:rsidRDefault="008F70F8" w:rsidP="008F70F8">
            <w:pPr>
              <w:pStyle w:val="Text"/>
            </w:pPr>
            <w:r>
              <w:t xml:space="preserve">  (3) 24 in zwölf 2er-Gruppen:</w:t>
            </w:r>
          </w:p>
          <w:p w14:paraId="2A40022C" w14:textId="77777777" w:rsidR="008F70F8" w:rsidRPr="00E14948" w:rsidRDefault="008F70F8" w:rsidP="008F70F8">
            <w:pPr>
              <w:pStyle w:val="Text"/>
            </w:pPr>
          </w:p>
          <w:p w14:paraId="74A0278D" w14:textId="77777777" w:rsidR="008F70F8" w:rsidRPr="00E14948" w:rsidRDefault="008F70F8" w:rsidP="008F70F8">
            <w:pPr>
              <w:pStyle w:val="Text"/>
            </w:pPr>
            <w:r w:rsidRPr="00E14948">
              <w:t xml:space="preserve">     </w:t>
            </w:r>
          </w:p>
          <w:p w14:paraId="3F1A36B2" w14:textId="2208204B" w:rsidR="008F70F8" w:rsidRPr="00E14948" w:rsidRDefault="008F70F8" w:rsidP="008F70F8">
            <w:pPr>
              <w:pStyle w:val="Text"/>
            </w:pPr>
            <w:r w:rsidRPr="00E14948">
              <w:t xml:space="preserve">      </w:t>
            </w:r>
            <w:r>
              <w:t>Divisions-Aufgabe</w:t>
            </w:r>
            <w:r w:rsidRPr="00E14948">
              <w:t xml:space="preserve">: </w:t>
            </w:r>
            <w:r w:rsidRPr="00E14948">
              <w:br/>
            </w:r>
            <w:r w:rsidRPr="00B678A7">
              <w:rPr>
                <w:color w:val="7F7F7F" w:themeColor="text1" w:themeTint="80"/>
              </w:rPr>
              <w:t xml:space="preserve">      __________________</w:t>
            </w:r>
          </w:p>
          <w:p w14:paraId="6BB128D9" w14:textId="77777777" w:rsidR="008F70F8" w:rsidRDefault="008F70F8" w:rsidP="008F70F8">
            <w:pPr>
              <w:pStyle w:val="Text"/>
            </w:pPr>
          </w:p>
          <w:p w14:paraId="0678F30A" w14:textId="5095F877" w:rsidR="008F70F8" w:rsidRPr="00E14948" w:rsidRDefault="008F70F8" w:rsidP="008F70F8">
            <w:pPr>
              <w:pStyle w:val="Text"/>
            </w:pPr>
            <w:r w:rsidRPr="00E14948">
              <w:t xml:space="preserve">      </w:t>
            </w:r>
            <w:r>
              <w:t>Divisions-Aufgabe</w:t>
            </w:r>
            <w:r w:rsidRPr="00E14948">
              <w:t xml:space="preserve">: </w:t>
            </w:r>
            <w:r w:rsidRPr="00E14948">
              <w:br/>
            </w:r>
            <w:r w:rsidRPr="00B678A7">
              <w:rPr>
                <w:color w:val="7F7F7F" w:themeColor="text1" w:themeTint="80"/>
              </w:rPr>
              <w:t xml:space="preserve">      __________________</w:t>
            </w:r>
          </w:p>
          <w:p w14:paraId="691070D1" w14:textId="77777777" w:rsidR="008F70F8" w:rsidRDefault="008F70F8" w:rsidP="008F70F8">
            <w:pPr>
              <w:pStyle w:val="Text"/>
            </w:pPr>
          </w:p>
          <w:p w14:paraId="36C4E5E2" w14:textId="4B7BD939" w:rsidR="008F70F8" w:rsidRPr="00E14948" w:rsidRDefault="008F70F8" w:rsidP="008F70F8">
            <w:pPr>
              <w:pStyle w:val="Text"/>
            </w:pPr>
            <w:r>
              <w:t xml:space="preserve">      Multiplikations-Aufgabe</w:t>
            </w:r>
            <w:r w:rsidRPr="00E14948">
              <w:t xml:space="preserve">: </w:t>
            </w:r>
            <w:r w:rsidRPr="00E14948">
              <w:br/>
            </w:r>
            <w:r w:rsidRPr="00B678A7">
              <w:rPr>
                <w:color w:val="7F7F7F" w:themeColor="text1" w:themeTint="80"/>
              </w:rPr>
              <w:t xml:space="preserve">      __________________</w:t>
            </w:r>
          </w:p>
          <w:p w14:paraId="3AB3CE6B" w14:textId="77777777" w:rsidR="008F70F8" w:rsidRPr="00E14948" w:rsidRDefault="008F70F8" w:rsidP="008F70F8">
            <w:pPr>
              <w:pStyle w:val="Text"/>
            </w:pPr>
          </w:p>
        </w:tc>
      </w:tr>
      <w:tr w:rsidR="008F70F8" w:rsidRPr="00E14948" w14:paraId="74706A21" w14:textId="77777777" w:rsidTr="004D383A">
        <w:tc>
          <w:tcPr>
            <w:tcW w:w="780" w:type="dxa"/>
          </w:tcPr>
          <w:p w14:paraId="4380F1CD" w14:textId="77777777" w:rsidR="008F70F8" w:rsidRPr="00E14948" w:rsidRDefault="008F70F8" w:rsidP="008F70F8">
            <w:pPr>
              <w:spacing w:line="240" w:lineRule="auto"/>
            </w:pPr>
            <w:r>
              <w:rPr>
                <w:noProof/>
              </w:rPr>
              <w:drawing>
                <wp:inline distT="0" distB="0" distL="0" distR="0" wp14:anchorId="7587A678" wp14:editId="68567110">
                  <wp:extent cx="360000" cy="272386"/>
                  <wp:effectExtent l="0" t="0" r="2540" b="0"/>
                  <wp:docPr id="861689556" name="Grafik 86168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44C92887" w14:textId="77777777" w:rsidR="008F70F8" w:rsidRPr="00E14948" w:rsidRDefault="008F70F8" w:rsidP="008F70F8">
            <w:pPr>
              <w:pStyle w:val="berschrift4"/>
            </w:pPr>
            <w:r w:rsidRPr="00E14948">
              <w:t>b)</w:t>
            </w:r>
          </w:p>
        </w:tc>
        <w:tc>
          <w:tcPr>
            <w:tcW w:w="8187" w:type="dxa"/>
            <w:gridSpan w:val="6"/>
          </w:tcPr>
          <w:p w14:paraId="7424A1D3" w14:textId="680EF92F" w:rsidR="008F70F8" w:rsidRPr="00E14948" w:rsidRDefault="008F70F8" w:rsidP="008F70F8">
            <w:pPr>
              <w:pStyle w:val="Text"/>
            </w:pPr>
            <w:r w:rsidRPr="00E14948">
              <w:t xml:space="preserve">Wie </w:t>
            </w:r>
            <w:r>
              <w:t>kann man</w:t>
            </w:r>
            <w:r w:rsidRPr="00E14948">
              <w:t xml:space="preserve"> bei der Zahl 24 noch</w:t>
            </w:r>
            <w:r>
              <w:t xml:space="preserve"> andere</w:t>
            </w:r>
            <w:r w:rsidRPr="00E14948">
              <w:t xml:space="preserve"> </w:t>
            </w:r>
            <w:r>
              <w:t>Gruppen bilden</w:t>
            </w:r>
            <w:r w:rsidRPr="00E14948">
              <w:t>?</w:t>
            </w:r>
          </w:p>
          <w:p w14:paraId="3C61133D" w14:textId="0EC3ADC5" w:rsidR="008F70F8" w:rsidRDefault="008F70F8" w:rsidP="008F70F8">
            <w:pPr>
              <w:pStyle w:val="Listenabsatz"/>
            </w:pPr>
            <w:r w:rsidRPr="00E14948">
              <w:t>Schreib</w:t>
            </w:r>
            <w:r>
              <w:t>t</w:t>
            </w:r>
            <w:r w:rsidRPr="00E14948">
              <w:t xml:space="preserve"> die passenden </w:t>
            </w:r>
            <w:r>
              <w:t>Divisions</w:t>
            </w:r>
            <w:r w:rsidRPr="00E14948">
              <w:t>-</w:t>
            </w:r>
            <w:r>
              <w:t xml:space="preserve"> und Multiplikations-Aufgabe</w:t>
            </w:r>
            <w:r w:rsidRPr="00E14948">
              <w:t>n in</w:t>
            </w:r>
            <w:r>
              <w:t xml:space="preserve">s </w:t>
            </w:r>
            <w:r w:rsidRPr="00E14948">
              <w:t>Heft.</w:t>
            </w:r>
            <w:r>
              <w:t xml:space="preserve"> </w:t>
            </w:r>
          </w:p>
          <w:p w14:paraId="732BE11A" w14:textId="72EB9092" w:rsidR="008F70F8" w:rsidRDefault="008F70F8" w:rsidP="008F70F8">
            <w:pPr>
              <w:pStyle w:val="Listenabsatz"/>
            </w:pPr>
            <w:r>
              <w:t xml:space="preserve">Erklärt, warum sie passen. </w:t>
            </w:r>
          </w:p>
          <w:p w14:paraId="75678965" w14:textId="6BDC3AF1" w:rsidR="008F70F8" w:rsidRDefault="008F70F8" w:rsidP="008F70F8">
            <w:pPr>
              <w:pStyle w:val="Listenabsatz"/>
            </w:pPr>
            <w:r>
              <w:t>Wonach wird bei den Aufgaben jeweils gesucht?</w:t>
            </w:r>
          </w:p>
          <w:p w14:paraId="200ED790" w14:textId="77777777" w:rsidR="008F70F8" w:rsidRPr="00E14948" w:rsidRDefault="008F70F8" w:rsidP="008F70F8"/>
        </w:tc>
      </w:tr>
      <w:tr w:rsidR="008F70F8" w:rsidRPr="00E14948" w14:paraId="58655ED8" w14:textId="77777777" w:rsidTr="004D383A">
        <w:tc>
          <w:tcPr>
            <w:tcW w:w="780" w:type="dxa"/>
          </w:tcPr>
          <w:p w14:paraId="17A46462" w14:textId="77777777" w:rsidR="008F70F8" w:rsidRDefault="008F70F8" w:rsidP="008F70F8">
            <w:pPr>
              <w:spacing w:line="240" w:lineRule="atLeast"/>
              <w:rPr>
                <w:noProof/>
              </w:rPr>
            </w:pPr>
            <w:r>
              <w:rPr>
                <w:noProof/>
              </w:rPr>
              <mc:AlternateContent>
                <mc:Choice Requires="wpg">
                  <w:drawing>
                    <wp:anchor distT="0" distB="0" distL="114300" distR="114300" simplePos="0" relativeHeight="252411216" behindDoc="0" locked="0" layoutInCell="1" allowOverlap="1" wp14:anchorId="1520B7B8" wp14:editId="2AF5B967">
                      <wp:simplePos x="0" y="0"/>
                      <wp:positionH relativeFrom="column">
                        <wp:posOffset>-170</wp:posOffset>
                      </wp:positionH>
                      <wp:positionV relativeFrom="paragraph">
                        <wp:posOffset>8281</wp:posOffset>
                      </wp:positionV>
                      <wp:extent cx="287655" cy="183515"/>
                      <wp:effectExtent l="0" t="0" r="0" b="6985"/>
                      <wp:wrapNone/>
                      <wp:docPr id="43" name="Gruppieren 806">
                        <a:hlinkClick xmlns:a="http://schemas.openxmlformats.org/drawingml/2006/main" r:id="rId156"/>
                      </wp:docPr>
                      <wp:cNvGraphicFramePr/>
                      <a:graphic xmlns:a="http://schemas.openxmlformats.org/drawingml/2006/main">
                        <a:graphicData uri="http://schemas.microsoft.com/office/word/2010/wordprocessingGroup">
                          <wpg:wgp>
                            <wpg:cNvGrpSpPr/>
                            <wpg:grpSpPr>
                              <a:xfrm>
                                <a:off x="0" y="0"/>
                                <a:ext cx="287655" cy="183515"/>
                                <a:chOff x="0" y="0"/>
                                <a:chExt cx="287655" cy="183515"/>
                              </a:xfrm>
                            </wpg:grpSpPr>
                            <wpg:grpSp>
                              <wpg:cNvPr id="44" name="Gruppieren 3">
                                <a:hlinkClick r:id="rId58"/>
                              </wpg:cNvPr>
                              <wpg:cNvGrpSpPr/>
                              <wpg:grpSpPr>
                                <a:xfrm>
                                  <a:off x="0" y="0"/>
                                  <a:ext cx="287655" cy="183515"/>
                                  <a:chOff x="0" y="0"/>
                                  <a:chExt cx="288000" cy="184046"/>
                                </a:xfrm>
                                <a:solidFill>
                                  <a:srgbClr val="327A86"/>
                                </a:solidFill>
                              </wpg:grpSpPr>
                              <wps:wsp>
                                <wps:cNvPr id="45" name="Abgerundetes Rechteck 1">
                                  <a:hlinkClick r:id="rId156"/>
                                </wps:cNvPr>
                                <wps:cNvSpPr>
                                  <a:spLocks noChangeAspect="1"/>
                                </wps:cNvSpPr>
                                <wps:spPr>
                                  <a:xfrm flipV="1">
                                    <a:off x="0" y="0"/>
                                    <a:ext cx="288000" cy="184046"/>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reieck 2"/>
                                <wps:cNvSpPr/>
                                <wps:spPr>
                                  <a:xfrm rot="5400000">
                                    <a:off x="90805" y="32385"/>
                                    <a:ext cx="108000" cy="1080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Dreieck 804"/>
                              <wps:cNvSpPr/>
                              <wps:spPr>
                                <a:xfrm rot="5400000">
                                  <a:off x="94451" y="33177"/>
                                  <a:ext cx="107755" cy="118734"/>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806137" id="Gruppieren 806" o:spid="_x0000_s1026" href="https://mathe-sicher-koennen.dzlm.de/erklaervideos?nid=714" style="position:absolute;margin-left:0;margin-top:.65pt;width:22.65pt;height:14.45pt;z-index:252411216" coordsize="287655,183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" o:button="t">
                      <v:group id="Gruppieren 3" o:spid="_x0000_s1027" href="https://mathe-sicher-koennen.dzlm.de/erklaervideos?nid=711" style="position:absolute;width:287655;height:183515" coordsize="288000,184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" o:button="t">
                        <v:roundrect id="Abgerundetes Rechteck 1" o:spid="_x0000_s1028" href="https://mathe-sicher-koennen.dzlm.de/erklaervideos?nid=714" style="position:absolute;width:288000;height:184046;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" o:button="t" filled="f" stroked="f" strokeweight="1pt">
                          <v:fill o:detectmouseclick="t"/>
                          <v:stroke joinstyle="miter"/>
                          <o:lock v:ext="edit" aspectratio="t"/>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2" o:spid="_x0000_s1029" type="#_x0000_t5" style="position:absolute;left:90805;top:32385;width:108000;height:1080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" filled="f" stroked="f" strokeweight="1pt"/>
                      </v:group>
                      <v:shape id="Dreieck 804" o:spid="_x0000_s1030" type="#_x0000_t5" style="position:absolute;left:94451;top:33177;width:107755;height:1187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" fillcolor="white [3212]" stroked="f" strokeweight="1pt"/>
                    </v:group>
                  </w:pict>
                </mc:Fallback>
              </mc:AlternateContent>
            </w:r>
          </w:p>
          <w:p w14:paraId="18ABC8C3" w14:textId="77777777" w:rsidR="008F70F8" w:rsidRDefault="008F70F8" w:rsidP="008F70F8">
            <w:pPr>
              <w:spacing w:line="240" w:lineRule="auto"/>
              <w:rPr>
                <w:noProof/>
              </w:rPr>
            </w:pPr>
          </w:p>
        </w:tc>
        <w:tc>
          <w:tcPr>
            <w:tcW w:w="318" w:type="dxa"/>
          </w:tcPr>
          <w:p w14:paraId="1141AD6B" w14:textId="77777777" w:rsidR="008F70F8" w:rsidRPr="00E14948" w:rsidRDefault="008F70F8" w:rsidP="008F70F8">
            <w:pPr>
              <w:pStyle w:val="berschrift4"/>
            </w:pPr>
            <w:r>
              <w:t>c)</w:t>
            </w:r>
          </w:p>
        </w:tc>
        <w:tc>
          <w:tcPr>
            <w:tcW w:w="8187" w:type="dxa"/>
            <w:gridSpan w:val="6"/>
          </w:tcPr>
          <w:p w14:paraId="0A865424" w14:textId="7ACE2BA1" w:rsidR="008F70F8" w:rsidRDefault="008F70F8" w:rsidP="008F70F8">
            <w:pPr>
              <w:pStyle w:val="Text"/>
            </w:pPr>
            <w:r>
              <w:rPr>
                <w:noProof/>
              </w:rPr>
              <w:drawing>
                <wp:anchor distT="0" distB="0" distL="114300" distR="114300" simplePos="0" relativeHeight="252410192" behindDoc="0" locked="0" layoutInCell="1" allowOverlap="1" wp14:anchorId="51EF749F" wp14:editId="3FA2EC77">
                  <wp:simplePos x="0" y="0"/>
                  <wp:positionH relativeFrom="column">
                    <wp:posOffset>4305300</wp:posOffset>
                  </wp:positionH>
                  <wp:positionV relativeFrom="paragraph">
                    <wp:posOffset>-260985</wp:posOffset>
                  </wp:positionV>
                  <wp:extent cx="754380" cy="754380"/>
                  <wp:effectExtent l="0" t="0" r="7620" b="7620"/>
                  <wp:wrapNone/>
                  <wp:docPr id="42" name="Grafik 42">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a:hlinkClick r:id="rId156"/>
                          </pic:cNvPr>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r>
              <w:t xml:space="preserve">Schaue mit anderen Personen (z.B. mit Eltern) das Erklärvideo. </w:t>
            </w:r>
          </w:p>
          <w:p w14:paraId="1F6F946E" w14:textId="7921F570" w:rsidR="008F70F8" w:rsidRDefault="008F70F8" w:rsidP="008F70F8">
            <w:pPr>
              <w:pStyle w:val="Text"/>
            </w:pPr>
            <w:r>
              <w:t>Erstellt zusammen ein Plakat mit einem Beispiel und einer Erklärung,</w:t>
            </w:r>
          </w:p>
          <w:p w14:paraId="1FA6ADC7" w14:textId="26D1D56E" w:rsidR="008F70F8" w:rsidRPr="00E14948" w:rsidRDefault="008F70F8" w:rsidP="008F70F8">
            <w:pPr>
              <w:pStyle w:val="Text"/>
            </w:pPr>
            <w:r>
              <w:t xml:space="preserve">wie man zu einem Bild drei Aufgaben findet. </w:t>
            </w:r>
          </w:p>
        </w:tc>
      </w:tr>
    </w:tbl>
    <w:p w14:paraId="43F45D1C" w14:textId="51674B36" w:rsidR="00F37035" w:rsidRDefault="00F37035" w:rsidP="00F37035">
      <w:pPr>
        <w:spacing w:line="240" w:lineRule="auto"/>
      </w:pP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1275"/>
        <w:gridCol w:w="1134"/>
        <w:gridCol w:w="486"/>
        <w:gridCol w:w="1323"/>
        <w:gridCol w:w="1323"/>
        <w:gridCol w:w="2646"/>
      </w:tblGrid>
      <w:tr w:rsidR="009F57A1" w:rsidRPr="00E14948" w14:paraId="0BF2E91D" w14:textId="77777777" w:rsidTr="002542C1">
        <w:trPr>
          <w:trHeight w:val="708"/>
        </w:trPr>
        <w:tc>
          <w:tcPr>
            <w:tcW w:w="780" w:type="dxa"/>
          </w:tcPr>
          <w:p w14:paraId="1F6AC70B" w14:textId="284DAFEA" w:rsidR="009F57A1" w:rsidRPr="00E14948" w:rsidRDefault="00EB4836" w:rsidP="00054386">
            <w:pPr>
              <w:pStyle w:val="berschrift3"/>
            </w:pPr>
            <w:r>
              <w:t>6</w:t>
            </w:r>
            <w:r w:rsidR="009F57A1">
              <w:t>.</w:t>
            </w:r>
            <w:r w:rsidR="0032245A">
              <w:t>9</w:t>
            </w:r>
          </w:p>
        </w:tc>
        <w:tc>
          <w:tcPr>
            <w:tcW w:w="8505" w:type="dxa"/>
            <w:gridSpan w:val="7"/>
          </w:tcPr>
          <w:p w14:paraId="5E62B627" w14:textId="02BD2825" w:rsidR="009F57A1" w:rsidRPr="00E14948" w:rsidRDefault="008006E4" w:rsidP="00054386">
            <w:pPr>
              <w:pStyle w:val="berschrift3"/>
            </w:pPr>
            <w:r>
              <w:rPr>
                <w:noProof/>
              </w:rPr>
              <mc:AlternateContent>
                <mc:Choice Requires="wps">
                  <w:drawing>
                    <wp:anchor distT="0" distB="0" distL="114300" distR="114300" simplePos="0" relativeHeight="252332368" behindDoc="0" locked="0" layoutInCell="1" allowOverlap="1" wp14:anchorId="79BF17F6" wp14:editId="0F29D647">
                      <wp:simplePos x="0" y="0"/>
                      <wp:positionH relativeFrom="column">
                        <wp:posOffset>4257358</wp:posOffset>
                      </wp:positionH>
                      <wp:positionV relativeFrom="paragraph">
                        <wp:posOffset>-189230</wp:posOffset>
                      </wp:positionV>
                      <wp:extent cx="1362394" cy="371475"/>
                      <wp:effectExtent l="0" t="0" r="0" b="0"/>
                      <wp:wrapNone/>
                      <wp:docPr id="306709797" name="Textfeld 7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362394" cy="371475"/>
                              </a:xfrm>
                              <a:prstGeom prst="rect">
                                <a:avLst/>
                              </a:prstGeom>
                              <a:noFill/>
                              <a:ln w="6350">
                                <a:noFill/>
                              </a:ln>
                            </wps:spPr>
                            <wps:txbx>
                              <w:txbxContent>
                                <w:p w14:paraId="40AC44EE" w14:textId="50494295" w:rsidR="008006E4" w:rsidRPr="00385C81" w:rsidRDefault="008006E4" w:rsidP="008006E4">
                                  <w:pPr>
                                    <w:spacing w:line="240" w:lineRule="auto"/>
                                    <w:rPr>
                                      <w:rFonts w:cstheme="minorHAnsi"/>
                                      <w:color w:val="327A86" w:themeColor="text2"/>
                                      <w:sz w:val="14"/>
                                      <w:szCs w:val="14"/>
                                    </w:rPr>
                                  </w:pPr>
                                  <w:hyperlink r:id="rId158" w:history="1">
                                    <w:r w:rsidRPr="00385C81">
                                      <w:rPr>
                                        <w:rStyle w:val="Hyperlink"/>
                                        <w:rFonts w:cstheme="minorHAnsi"/>
                                        <w:sz w:val="14"/>
                                        <w:szCs w:val="14"/>
                                        <w:u w:val="none"/>
                                      </w:rPr>
                                      <w:t>mathe-sicher-koennen.dzlm.de/</w:t>
                                    </w:r>
                                    <w:r w:rsidRPr="00385C81">
                                      <w:rPr>
                                        <w:rStyle w:val="Hyperlink"/>
                                        <w:rFonts w:cstheme="minorHAnsi"/>
                                        <w:sz w:val="14"/>
                                        <w:szCs w:val="14"/>
                                        <w:u w:val="none"/>
                                      </w:rPr>
                                      <w:br/>
                                    </w:r>
                                    <w:proofErr w:type="spellStart"/>
                                    <w:r w:rsidRPr="00385C81">
                                      <w:rPr>
                                        <w:rStyle w:val="Hyperlink"/>
                                        <w:rFonts w:cstheme="minorHAnsi"/>
                                        <w:sz w:val="14"/>
                                        <w:szCs w:val="14"/>
                                        <w:u w:val="none"/>
                                      </w:rPr>
                                      <w:t>erklaervideos?nid</w:t>
                                    </w:r>
                                    <w:proofErr w:type="spellEnd"/>
                                    <w:r w:rsidRPr="00385C81">
                                      <w:rPr>
                                        <w:rStyle w:val="Hyperlink"/>
                                        <w:rFonts w:cstheme="minorHAnsi"/>
                                        <w:sz w:val="14"/>
                                        <w:szCs w:val="14"/>
                                        <w:u w:val="none"/>
                                      </w:rPr>
                                      <w:t>=714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17F6" id="_x0000_s1189" type="#_x0000_t202" href="https://mathe-sicher-koennen.dzlm.de/erklaervideos?nid=712" style="position:absolute;margin-left:335.25pt;margin-top:-14.9pt;width:107.3pt;height:29.25pt;z-index:25233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" o:button="t" filled="f" stroked="f" strokeweight=".5pt">
                      <v:fill o:detectmouseclick="t"/>
                      <v:textbox>
                        <w:txbxContent>
                          <w:p w14:paraId="40AC44EE" w14:textId="50494295" w:rsidR="008006E4" w:rsidRPr="00385C81" w:rsidRDefault="008006E4" w:rsidP="008006E4">
                            <w:pPr>
                              <w:spacing w:line="240" w:lineRule="auto"/>
                              <w:rPr>
                                <w:rFonts w:cstheme="minorHAnsi"/>
                                <w:color w:val="327A86" w:themeColor="text2"/>
                                <w:sz w:val="14"/>
                                <w:szCs w:val="14"/>
                              </w:rPr>
                            </w:pPr>
                            <w:hyperlink r:id="rId159" w:history="1">
                              <w:r w:rsidRPr="00385C81">
                                <w:rPr>
                                  <w:rStyle w:val="Hyperlink"/>
                                  <w:rFonts w:cstheme="minorHAnsi"/>
                                  <w:sz w:val="14"/>
                                  <w:szCs w:val="14"/>
                                  <w:u w:val="none"/>
                                </w:rPr>
                                <w:t>mathe-sicher-koennen.dzlm.de/</w:t>
                              </w:r>
                              <w:r w:rsidRPr="00385C81">
                                <w:rPr>
                                  <w:rStyle w:val="Hyperlink"/>
                                  <w:rFonts w:cstheme="minorHAnsi"/>
                                  <w:sz w:val="14"/>
                                  <w:szCs w:val="14"/>
                                  <w:u w:val="none"/>
                                </w:rPr>
                                <w:br/>
                              </w:r>
                              <w:proofErr w:type="spellStart"/>
                              <w:r w:rsidRPr="00385C81">
                                <w:rPr>
                                  <w:rStyle w:val="Hyperlink"/>
                                  <w:rFonts w:cstheme="minorHAnsi"/>
                                  <w:sz w:val="14"/>
                                  <w:szCs w:val="14"/>
                                  <w:u w:val="none"/>
                                </w:rPr>
                                <w:t>erklaervideos?nid</w:t>
                              </w:r>
                              <w:proofErr w:type="spellEnd"/>
                              <w:r w:rsidRPr="00385C81">
                                <w:rPr>
                                  <w:rStyle w:val="Hyperlink"/>
                                  <w:rFonts w:cstheme="minorHAnsi"/>
                                  <w:sz w:val="14"/>
                                  <w:szCs w:val="14"/>
                                  <w:u w:val="none"/>
                                </w:rPr>
                                <w:t>=714</w:t>
                              </w:r>
                            </w:hyperlink>
                          </w:p>
                        </w:txbxContent>
                      </v:textbox>
                    </v:shape>
                  </w:pict>
                </mc:Fallback>
              </mc:AlternateContent>
            </w:r>
            <w:r w:rsidR="001A42BE">
              <w:t xml:space="preserve">Divisions-Aufgaben </w:t>
            </w:r>
            <w:r w:rsidR="009F57A1" w:rsidRPr="00E14948">
              <w:t xml:space="preserve">auf dem </w:t>
            </w:r>
            <w:r w:rsidR="009F57A1">
              <w:t>P</w:t>
            </w:r>
            <w:r w:rsidR="009F57A1" w:rsidRPr="00E14948">
              <w:t>unktefeld</w:t>
            </w:r>
          </w:p>
        </w:tc>
      </w:tr>
      <w:tr w:rsidR="009F57A1" w:rsidRPr="00E14948" w14:paraId="2817ABA5" w14:textId="77777777" w:rsidTr="00054386">
        <w:trPr>
          <w:trHeight w:val="1615"/>
        </w:trPr>
        <w:tc>
          <w:tcPr>
            <w:tcW w:w="780" w:type="dxa"/>
          </w:tcPr>
          <w:p w14:paraId="00E5A314" w14:textId="77777777" w:rsidR="009F57A1" w:rsidRDefault="009F57A1" w:rsidP="00054386">
            <w:pPr>
              <w:spacing w:line="240" w:lineRule="auto"/>
              <w:rPr>
                <w:color w:val="008000"/>
              </w:rPr>
            </w:pPr>
          </w:p>
          <w:p w14:paraId="04ADE9D2" w14:textId="77777777" w:rsidR="009F57A1" w:rsidRDefault="009F57A1" w:rsidP="00054386">
            <w:pPr>
              <w:spacing w:line="240" w:lineRule="auto"/>
              <w:rPr>
                <w:color w:val="008000"/>
              </w:rPr>
            </w:pPr>
          </w:p>
          <w:p w14:paraId="1EEFCF92" w14:textId="77777777" w:rsidR="009F57A1" w:rsidRDefault="009F57A1" w:rsidP="00054386">
            <w:pPr>
              <w:spacing w:line="240" w:lineRule="auto"/>
              <w:rPr>
                <w:color w:val="008000"/>
              </w:rPr>
            </w:pPr>
          </w:p>
          <w:p w14:paraId="70FACE71" w14:textId="77777777" w:rsidR="009F57A1" w:rsidRDefault="009F57A1" w:rsidP="00054386">
            <w:pPr>
              <w:spacing w:line="240" w:lineRule="auto"/>
              <w:rPr>
                <w:color w:val="008000"/>
              </w:rPr>
            </w:pPr>
          </w:p>
          <w:p w14:paraId="60CEC8A9" w14:textId="33F16E61" w:rsidR="009F57A1" w:rsidRPr="00E14948" w:rsidRDefault="009F57A1" w:rsidP="00054386">
            <w:pPr>
              <w:spacing w:line="240" w:lineRule="auto"/>
              <w:rPr>
                <w:color w:val="008000"/>
              </w:rPr>
            </w:pPr>
          </w:p>
        </w:tc>
        <w:tc>
          <w:tcPr>
            <w:tcW w:w="318" w:type="dxa"/>
          </w:tcPr>
          <w:p w14:paraId="77F4EA5C" w14:textId="77777777" w:rsidR="009F57A1" w:rsidRPr="00E14948" w:rsidRDefault="009F57A1" w:rsidP="00054386">
            <w:pPr>
              <w:pStyle w:val="berschrift4"/>
            </w:pPr>
            <w:r w:rsidRPr="00E14948">
              <w:t>a)</w:t>
            </w:r>
          </w:p>
        </w:tc>
        <w:tc>
          <w:tcPr>
            <w:tcW w:w="8187" w:type="dxa"/>
            <w:gridSpan w:val="6"/>
          </w:tcPr>
          <w:p w14:paraId="09CFCC01" w14:textId="2057B453" w:rsidR="009F57A1" w:rsidRPr="00E14948" w:rsidRDefault="009F57A1" w:rsidP="00054386">
            <w:pPr>
              <w:pStyle w:val="Text"/>
            </w:pPr>
            <w:r w:rsidRPr="00E14948">
              <w:t xml:space="preserve">Emily will die Aufgabe </w:t>
            </w:r>
            <w:r w:rsidRPr="00B678A7">
              <w:rPr>
                <w:rFonts w:ascii="Comic Sans MS" w:hAnsi="Comic Sans MS"/>
                <w:b/>
              </w:rPr>
              <w:t>36 : 6</w:t>
            </w:r>
            <w:r w:rsidRPr="00E14948">
              <w:t xml:space="preserve"> ausrechnen. </w:t>
            </w:r>
          </w:p>
          <w:p w14:paraId="03D1EA27" w14:textId="5AF5ADA8" w:rsidR="009F57A1" w:rsidRPr="00E14948" w:rsidRDefault="009F57A1" w:rsidP="00054386">
            <w:pPr>
              <w:pStyle w:val="Text"/>
            </w:pPr>
            <w:r w:rsidRPr="00E14948">
              <w:t xml:space="preserve">Sie hat die Zahl 36 mit dem </w:t>
            </w:r>
          </w:p>
          <w:p w14:paraId="27109EF4" w14:textId="3ABB7FE8" w:rsidR="009F57A1" w:rsidRPr="00E14948" w:rsidRDefault="00A71530" w:rsidP="00054386">
            <w:pPr>
              <w:pStyle w:val="Text"/>
            </w:pPr>
            <w:r>
              <w:t>Punktefeld</w:t>
            </w:r>
            <w:r w:rsidR="009F57A1" w:rsidRPr="00E14948">
              <w:t xml:space="preserve"> dargestellt.</w:t>
            </w:r>
          </w:p>
          <w:p w14:paraId="43AEC6BD" w14:textId="77777777" w:rsidR="009F57A1" w:rsidRPr="00E14948" w:rsidRDefault="009F57A1" w:rsidP="00054386">
            <w:pPr>
              <w:pStyle w:val="Listenabsatz"/>
            </w:pPr>
            <w:r w:rsidRPr="00E14948">
              <w:t>Wie muss sie nun weiter vorgehen?</w:t>
            </w:r>
          </w:p>
          <w:p w14:paraId="230B212B" w14:textId="77777777" w:rsidR="009F57A1" w:rsidRPr="00E14948" w:rsidRDefault="009F57A1" w:rsidP="00054386">
            <w:pPr>
              <w:pStyle w:val="Listenabsatz"/>
            </w:pPr>
            <w:r>
              <w:t>Z</w:t>
            </w:r>
            <w:r w:rsidRPr="00E14948">
              <w:t>eichne ein</w:t>
            </w:r>
            <w:r>
              <w:t xml:space="preserve"> und erkläre</w:t>
            </w:r>
            <w:r w:rsidRPr="00E14948">
              <w:t>.</w:t>
            </w:r>
          </w:p>
          <w:p w14:paraId="7D0446A9" w14:textId="77777777" w:rsidR="009F57A1" w:rsidRPr="00E14948" w:rsidRDefault="009F57A1" w:rsidP="00054386">
            <w:pPr>
              <w:pStyle w:val="Text"/>
            </w:pPr>
          </w:p>
        </w:tc>
      </w:tr>
      <w:tr w:rsidR="009F57A1" w:rsidRPr="00E14948" w14:paraId="7F79F80F" w14:textId="77777777" w:rsidTr="00054386">
        <w:tc>
          <w:tcPr>
            <w:tcW w:w="780" w:type="dxa"/>
          </w:tcPr>
          <w:p w14:paraId="2F20A226" w14:textId="38FAA5EF" w:rsidR="009F57A1" w:rsidRPr="00E14948" w:rsidRDefault="00970686" w:rsidP="00054386">
            <w:pPr>
              <w:spacing w:line="240" w:lineRule="auto"/>
              <w:rPr>
                <w:color w:val="008000"/>
              </w:rPr>
            </w:pPr>
            <w:r>
              <w:rPr>
                <w:noProof/>
              </w:rPr>
              <w:drawing>
                <wp:inline distT="0" distB="0" distL="0" distR="0" wp14:anchorId="02BC8FFA" wp14:editId="464AD38F">
                  <wp:extent cx="360000" cy="272386"/>
                  <wp:effectExtent l="0" t="0" r="2540" b="0"/>
                  <wp:docPr id="1994453849" name="Grafik 199445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11F9510B" w14:textId="77777777" w:rsidR="009F57A1" w:rsidRPr="00E14948" w:rsidRDefault="009F57A1" w:rsidP="00054386">
            <w:pPr>
              <w:pStyle w:val="berschrift4"/>
            </w:pPr>
            <w:r w:rsidRPr="00E14948">
              <w:t>b)</w:t>
            </w:r>
          </w:p>
        </w:tc>
        <w:tc>
          <w:tcPr>
            <w:tcW w:w="8187" w:type="dxa"/>
            <w:gridSpan w:val="6"/>
          </w:tcPr>
          <w:p w14:paraId="24A6C02E" w14:textId="6BD6EAF8" w:rsidR="009F57A1" w:rsidRDefault="009F57A1" w:rsidP="00054386">
            <w:pPr>
              <w:pStyle w:val="Text"/>
              <w:ind w:right="3152"/>
            </w:pPr>
            <w:r w:rsidRPr="00E14948">
              <w:t>Lös</w:t>
            </w:r>
            <w:r w:rsidR="00970686">
              <w:t>t</w:t>
            </w:r>
            <w:r w:rsidRPr="00E14948">
              <w:t xml:space="preserve"> die </w:t>
            </w:r>
            <w:r w:rsidR="00825DFF">
              <w:t>Divisions-Aufgabe</w:t>
            </w:r>
            <w:r w:rsidRPr="00E14948">
              <w:t xml:space="preserve">n mit </w:t>
            </w:r>
            <w:r>
              <w:t>dem P</w:t>
            </w:r>
            <w:r w:rsidRPr="00E14948">
              <w:t>unktefeld.</w:t>
            </w:r>
          </w:p>
          <w:p w14:paraId="2C276C7E" w14:textId="77777777" w:rsidR="009F57A1" w:rsidRPr="00E14948" w:rsidRDefault="009F57A1" w:rsidP="00054386">
            <w:pPr>
              <w:pStyle w:val="Text"/>
              <w:ind w:right="3152"/>
            </w:pPr>
            <w:r>
              <w:t>Wie helfen die ersten zwei Aufgaben für die dritte?</w:t>
            </w:r>
          </w:p>
        </w:tc>
      </w:tr>
      <w:tr w:rsidR="009F57A1" w:rsidRPr="00E14948" w14:paraId="2D6E58F3" w14:textId="77777777" w:rsidTr="009B6775">
        <w:tc>
          <w:tcPr>
            <w:tcW w:w="780" w:type="dxa"/>
          </w:tcPr>
          <w:p w14:paraId="052E52EF" w14:textId="77777777" w:rsidR="009F57A1" w:rsidRPr="00E14948" w:rsidRDefault="009F57A1" w:rsidP="00054386">
            <w:pPr>
              <w:spacing w:line="240" w:lineRule="auto"/>
              <w:rPr>
                <w:color w:val="008000"/>
              </w:rPr>
            </w:pPr>
          </w:p>
        </w:tc>
        <w:tc>
          <w:tcPr>
            <w:tcW w:w="318" w:type="dxa"/>
          </w:tcPr>
          <w:p w14:paraId="5D305B7C" w14:textId="77777777" w:rsidR="009F57A1" w:rsidRPr="00E14948" w:rsidRDefault="009F57A1" w:rsidP="00054386">
            <w:pPr>
              <w:pStyle w:val="DialogAufgabeNummerV"/>
              <w:widowControl w:val="0"/>
              <w:spacing w:line="240" w:lineRule="auto"/>
              <w:rPr>
                <w:rFonts w:ascii="Cambria" w:hAnsi="Cambria"/>
                <w:color w:val="76923C"/>
              </w:rPr>
            </w:pPr>
          </w:p>
        </w:tc>
        <w:tc>
          <w:tcPr>
            <w:tcW w:w="1275" w:type="dxa"/>
          </w:tcPr>
          <w:p w14:paraId="676CAD16" w14:textId="2DF7FC18" w:rsidR="009F57A1" w:rsidRPr="00E14948" w:rsidRDefault="009F57A1" w:rsidP="00054386">
            <w:pPr>
              <w:pStyle w:val="Text"/>
            </w:pPr>
            <w:r w:rsidRPr="00E14948">
              <w:t>(1) 60 : 6</w:t>
            </w:r>
          </w:p>
        </w:tc>
        <w:tc>
          <w:tcPr>
            <w:tcW w:w="1134" w:type="dxa"/>
          </w:tcPr>
          <w:p w14:paraId="5AF94781" w14:textId="0E618CCF" w:rsidR="009F57A1" w:rsidRPr="00E14948" w:rsidRDefault="009F57A1" w:rsidP="00054386">
            <w:pPr>
              <w:pStyle w:val="Text"/>
            </w:pPr>
            <w:r>
              <w:t>(</w:t>
            </w:r>
            <w:r w:rsidR="00A95A30">
              <w:t>2</w:t>
            </w:r>
            <w:r>
              <w:t xml:space="preserve">) </w:t>
            </w:r>
            <w:r w:rsidR="00A95A30" w:rsidRPr="00E14948">
              <w:t>24 : 6</w:t>
            </w:r>
          </w:p>
        </w:tc>
        <w:tc>
          <w:tcPr>
            <w:tcW w:w="5778" w:type="dxa"/>
            <w:gridSpan w:val="4"/>
          </w:tcPr>
          <w:p w14:paraId="2838FDD3" w14:textId="1D5AB2BA" w:rsidR="009F57A1" w:rsidRPr="00E14948" w:rsidRDefault="00125106" w:rsidP="00054386">
            <w:pPr>
              <w:spacing w:line="240" w:lineRule="auto"/>
            </w:pPr>
            <w:r>
              <w:rPr>
                <w:noProof/>
              </w:rPr>
              <w:drawing>
                <wp:anchor distT="0" distB="0" distL="114300" distR="114300" simplePos="0" relativeHeight="251652419" behindDoc="0" locked="0" layoutInCell="1" allowOverlap="1" wp14:anchorId="38972B40" wp14:editId="503F5F53">
                  <wp:simplePos x="0" y="0"/>
                  <wp:positionH relativeFrom="column">
                    <wp:posOffset>1571569</wp:posOffset>
                  </wp:positionH>
                  <wp:positionV relativeFrom="paragraph">
                    <wp:posOffset>-1615440</wp:posOffset>
                  </wp:positionV>
                  <wp:extent cx="2085975" cy="2028825"/>
                  <wp:effectExtent l="0" t="0" r="9525" b="9525"/>
                  <wp:wrapNone/>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B3.5a.eps"/>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85975" cy="2028825"/>
                          </a:xfrm>
                          <a:prstGeom prst="rect">
                            <a:avLst/>
                          </a:prstGeom>
                        </pic:spPr>
                      </pic:pic>
                    </a:graphicData>
                  </a:graphic>
                </wp:anchor>
              </w:drawing>
            </w:r>
            <w:r w:rsidR="00685C0B" w:rsidRPr="00E14948">
              <w:t>(3) 84 : 6</w:t>
            </w:r>
          </w:p>
        </w:tc>
      </w:tr>
      <w:tr w:rsidR="00F37035" w:rsidRPr="00E14948" w14:paraId="4DF8C7E6" w14:textId="77777777" w:rsidTr="00F50DC9">
        <w:tc>
          <w:tcPr>
            <w:tcW w:w="780" w:type="dxa"/>
          </w:tcPr>
          <w:p w14:paraId="10A4D072" w14:textId="235B5ADE" w:rsidR="00F37035" w:rsidRPr="00E14948" w:rsidRDefault="00EB4836" w:rsidP="004D383A">
            <w:pPr>
              <w:pStyle w:val="berschrift3"/>
              <w:rPr>
                <w:color w:val="008000"/>
              </w:rPr>
            </w:pPr>
            <w:r>
              <w:lastRenderedPageBreak/>
              <w:t>6</w:t>
            </w:r>
            <w:r w:rsidR="00200F3D">
              <w:t>.10</w:t>
            </w:r>
          </w:p>
        </w:tc>
        <w:tc>
          <w:tcPr>
            <w:tcW w:w="8505" w:type="dxa"/>
            <w:gridSpan w:val="7"/>
          </w:tcPr>
          <w:p w14:paraId="1DDD4DA7" w14:textId="0265D649" w:rsidR="00F37035" w:rsidRPr="00E14948" w:rsidRDefault="001A42BE" w:rsidP="004D383A">
            <w:pPr>
              <w:pStyle w:val="berschrift3"/>
            </w:pPr>
            <w:r>
              <w:t xml:space="preserve">Divisions-Aufgaben </w:t>
            </w:r>
            <w:r w:rsidR="00F37035" w:rsidRPr="00E14948">
              <w:t>mit Multiplikation lösen</w:t>
            </w:r>
          </w:p>
        </w:tc>
      </w:tr>
      <w:tr w:rsidR="00F37035" w:rsidRPr="00E14948" w14:paraId="2EF55F58" w14:textId="77777777" w:rsidTr="00A71530">
        <w:tc>
          <w:tcPr>
            <w:tcW w:w="780" w:type="dxa"/>
          </w:tcPr>
          <w:p w14:paraId="5C19A04A" w14:textId="77777777" w:rsidR="00F37035" w:rsidRPr="00E14948" w:rsidRDefault="00F37035" w:rsidP="002E0FA7">
            <w:pPr>
              <w:spacing w:line="240" w:lineRule="auto"/>
              <w:rPr>
                <w:color w:val="008000"/>
              </w:rPr>
            </w:pPr>
          </w:p>
        </w:tc>
        <w:tc>
          <w:tcPr>
            <w:tcW w:w="318" w:type="dxa"/>
          </w:tcPr>
          <w:p w14:paraId="5E2719A3" w14:textId="77777777" w:rsidR="00F37035" w:rsidRPr="00E14948" w:rsidRDefault="00F37035" w:rsidP="004D383A">
            <w:pPr>
              <w:pStyle w:val="berschrift4"/>
            </w:pPr>
            <w:r w:rsidRPr="00E14948">
              <w:t>a</w:t>
            </w:r>
            <w:r>
              <w:t>)</w:t>
            </w:r>
          </w:p>
        </w:tc>
        <w:tc>
          <w:tcPr>
            <w:tcW w:w="8187" w:type="dxa"/>
            <w:gridSpan w:val="6"/>
          </w:tcPr>
          <w:p w14:paraId="1D0F6B7E" w14:textId="1E13F7ED" w:rsidR="00F37035" w:rsidRDefault="00F37035" w:rsidP="002E0FA7">
            <w:pPr>
              <w:pStyle w:val="Text"/>
            </w:pPr>
            <w:r w:rsidRPr="00E14948">
              <w:t xml:space="preserve">Löse die Aufgaben zuerst im Kopf, indem du eine passende </w:t>
            </w:r>
            <w:r w:rsidR="00825DFF">
              <w:t>Multiplikations-Aufgabe</w:t>
            </w:r>
            <w:r w:rsidRPr="00E14948">
              <w:t xml:space="preserve"> suchst. Kontrolliere dann mit dem Punktefeld und dem Malwinkel.</w:t>
            </w:r>
          </w:p>
          <w:p w14:paraId="739B7C1D" w14:textId="77777777" w:rsidR="00F37035" w:rsidRPr="00E14948" w:rsidRDefault="00F37035" w:rsidP="002E0FA7">
            <w:pPr>
              <w:pStyle w:val="Text"/>
            </w:pPr>
          </w:p>
        </w:tc>
      </w:tr>
      <w:tr w:rsidR="00970686" w:rsidRPr="00E14948" w14:paraId="455AC5FD" w14:textId="77777777" w:rsidTr="00A71530">
        <w:tc>
          <w:tcPr>
            <w:tcW w:w="780" w:type="dxa"/>
          </w:tcPr>
          <w:p w14:paraId="7053E199" w14:textId="77777777" w:rsidR="00970686" w:rsidRPr="00E14948" w:rsidRDefault="00970686" w:rsidP="00970686">
            <w:pPr>
              <w:spacing w:line="240" w:lineRule="auto"/>
              <w:rPr>
                <w:color w:val="008000"/>
              </w:rPr>
            </w:pPr>
          </w:p>
        </w:tc>
        <w:tc>
          <w:tcPr>
            <w:tcW w:w="318" w:type="dxa"/>
          </w:tcPr>
          <w:p w14:paraId="5D02A2C4" w14:textId="77777777" w:rsidR="00970686" w:rsidRPr="00E14948" w:rsidRDefault="00970686" w:rsidP="00970686">
            <w:pPr>
              <w:pStyle w:val="berschrift4"/>
            </w:pPr>
          </w:p>
        </w:tc>
        <w:tc>
          <w:tcPr>
            <w:tcW w:w="2895" w:type="dxa"/>
            <w:gridSpan w:val="3"/>
          </w:tcPr>
          <w:p w14:paraId="5AC1BB89" w14:textId="1AAF04E3" w:rsidR="00970686" w:rsidRPr="00E14948" w:rsidRDefault="00970686" w:rsidP="00A71530">
            <w:pPr>
              <w:pStyle w:val="Text"/>
              <w:numPr>
                <w:ilvl w:val="0"/>
                <w:numId w:val="13"/>
              </w:numPr>
            </w:pPr>
            <w:r>
              <w:t xml:space="preserve">70 : 7 </w:t>
            </w:r>
          </w:p>
          <w:p w14:paraId="2A2E664C" w14:textId="5256CB65" w:rsidR="00970686" w:rsidRDefault="009B6775" w:rsidP="00970686">
            <w:pPr>
              <w:pStyle w:val="Text"/>
              <w:ind w:left="318"/>
            </w:pPr>
            <w:r>
              <w:t xml:space="preserve"> </w:t>
            </w:r>
            <w:r w:rsidR="00970686">
              <w:t>35 : 7</w:t>
            </w:r>
          </w:p>
          <w:p w14:paraId="207B555F" w14:textId="66C5BE9A" w:rsidR="00970686" w:rsidRPr="00E14948" w:rsidRDefault="009B6775" w:rsidP="00A71530">
            <w:pPr>
              <w:pStyle w:val="Text"/>
              <w:ind w:left="318"/>
            </w:pPr>
            <w:r>
              <w:t xml:space="preserve"> </w:t>
            </w:r>
            <w:r w:rsidR="00970686">
              <w:t>28 : 7</w:t>
            </w:r>
          </w:p>
          <w:p w14:paraId="729E974F" w14:textId="77777777" w:rsidR="00970686" w:rsidRPr="00E14948" w:rsidRDefault="00970686" w:rsidP="00A71530">
            <w:pPr>
              <w:pStyle w:val="Text"/>
              <w:ind w:left="318"/>
            </w:pPr>
          </w:p>
        </w:tc>
        <w:tc>
          <w:tcPr>
            <w:tcW w:w="2646" w:type="dxa"/>
            <w:gridSpan w:val="2"/>
          </w:tcPr>
          <w:p w14:paraId="045FF71A" w14:textId="171CF08C" w:rsidR="00970686" w:rsidRPr="00E14948" w:rsidRDefault="00970686" w:rsidP="00970686">
            <w:pPr>
              <w:pStyle w:val="Text"/>
            </w:pPr>
            <w:r w:rsidRPr="00E14948">
              <w:t>(</w:t>
            </w:r>
            <w:r w:rsidR="00AA2F1D">
              <w:t>2</w:t>
            </w:r>
            <w:r w:rsidRPr="00E14948">
              <w:t xml:space="preserve">) </w:t>
            </w:r>
            <w:r>
              <w:t>24</w:t>
            </w:r>
            <w:r w:rsidRPr="00E14948">
              <w:t xml:space="preserve"> : 2</w:t>
            </w:r>
          </w:p>
          <w:p w14:paraId="709748D4" w14:textId="77777777" w:rsidR="00970686" w:rsidRPr="00E14948" w:rsidRDefault="00970686" w:rsidP="00970686">
            <w:pPr>
              <w:pStyle w:val="Text"/>
              <w:ind w:firstLine="318"/>
            </w:pPr>
            <w:r>
              <w:t>24</w:t>
            </w:r>
            <w:r w:rsidRPr="00E14948">
              <w:t xml:space="preserve"> : 4</w:t>
            </w:r>
          </w:p>
          <w:p w14:paraId="76D1E98B" w14:textId="77777777" w:rsidR="00970686" w:rsidRPr="00E14948" w:rsidRDefault="00970686" w:rsidP="00970686">
            <w:pPr>
              <w:pStyle w:val="Text"/>
              <w:ind w:firstLine="318"/>
            </w:pPr>
            <w:r>
              <w:t>24 : 8</w:t>
            </w:r>
          </w:p>
          <w:p w14:paraId="03D1CFFF" w14:textId="6F7A036B" w:rsidR="00970686" w:rsidRPr="00E14948" w:rsidRDefault="00970686" w:rsidP="00970686">
            <w:pPr>
              <w:pStyle w:val="Text"/>
            </w:pPr>
          </w:p>
        </w:tc>
        <w:tc>
          <w:tcPr>
            <w:tcW w:w="2646" w:type="dxa"/>
          </w:tcPr>
          <w:p w14:paraId="4F69A040" w14:textId="1B335FFA" w:rsidR="00970686" w:rsidRPr="00E14948" w:rsidRDefault="00970686" w:rsidP="00970686">
            <w:pPr>
              <w:pStyle w:val="Text"/>
            </w:pPr>
            <w:r w:rsidRPr="00E14948">
              <w:t>(</w:t>
            </w:r>
            <w:r w:rsidR="00AA2F1D">
              <w:t>3</w:t>
            </w:r>
            <w:r w:rsidRPr="00E14948">
              <w:t xml:space="preserve">) </w:t>
            </w:r>
            <w:r>
              <w:t xml:space="preserve"> </w:t>
            </w:r>
            <w:r w:rsidRPr="00E14948">
              <w:t>18 : 9</w:t>
            </w:r>
          </w:p>
          <w:p w14:paraId="22358ACC" w14:textId="77777777" w:rsidR="00970686" w:rsidRPr="00E14948" w:rsidRDefault="00970686" w:rsidP="00970686">
            <w:pPr>
              <w:pStyle w:val="Text"/>
            </w:pPr>
            <w:r w:rsidRPr="00E14948">
              <w:t xml:space="preserve">       45 : 9</w:t>
            </w:r>
          </w:p>
          <w:p w14:paraId="62A3EA27" w14:textId="36E20B78" w:rsidR="00970686" w:rsidRPr="00E14948" w:rsidRDefault="00970686" w:rsidP="00970686">
            <w:pPr>
              <w:pStyle w:val="Text"/>
            </w:pPr>
            <w:r w:rsidRPr="00E14948">
              <w:t xml:space="preserve">       54 : 9</w:t>
            </w:r>
          </w:p>
        </w:tc>
      </w:tr>
      <w:tr w:rsidR="00970686" w:rsidRPr="00E14948" w14:paraId="69C0CC66" w14:textId="77777777" w:rsidTr="00A71530">
        <w:tc>
          <w:tcPr>
            <w:tcW w:w="780" w:type="dxa"/>
          </w:tcPr>
          <w:p w14:paraId="466A635C" w14:textId="594187F8" w:rsidR="00970686" w:rsidRPr="00E14948" w:rsidRDefault="00970686" w:rsidP="00970686">
            <w:pPr>
              <w:spacing w:line="240" w:lineRule="auto"/>
              <w:rPr>
                <w:color w:val="008000"/>
              </w:rPr>
            </w:pPr>
            <w:r>
              <w:rPr>
                <w:noProof/>
              </w:rPr>
              <w:drawing>
                <wp:anchor distT="0" distB="0" distL="114300" distR="114300" simplePos="0" relativeHeight="252215632" behindDoc="0" locked="0" layoutInCell="1" allowOverlap="1" wp14:anchorId="3D9DCDC9" wp14:editId="68AE101D">
                  <wp:simplePos x="0" y="0"/>
                  <wp:positionH relativeFrom="column">
                    <wp:posOffset>67283</wp:posOffset>
                  </wp:positionH>
                  <wp:positionV relativeFrom="paragraph">
                    <wp:posOffset>11190</wp:posOffset>
                  </wp:positionV>
                  <wp:extent cx="313144" cy="272386"/>
                  <wp:effectExtent l="0" t="0" r="4445" b="0"/>
                  <wp:wrapNone/>
                  <wp:docPr id="1911787464" name="Grafik 191178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18" w:type="dxa"/>
          </w:tcPr>
          <w:p w14:paraId="7A72A233" w14:textId="77777777" w:rsidR="00970686" w:rsidRPr="00E14948" w:rsidRDefault="00970686" w:rsidP="00970686">
            <w:pPr>
              <w:pStyle w:val="berschrift4"/>
            </w:pPr>
            <w:r>
              <w:t>b</w:t>
            </w:r>
            <w:r w:rsidRPr="00E14948">
              <w:t>)</w:t>
            </w:r>
          </w:p>
        </w:tc>
        <w:tc>
          <w:tcPr>
            <w:tcW w:w="8187" w:type="dxa"/>
            <w:gridSpan w:val="6"/>
          </w:tcPr>
          <w:p w14:paraId="1AC5804E" w14:textId="4862BCDE" w:rsidR="00970686" w:rsidRDefault="00970686" w:rsidP="00970686">
            <w:pPr>
              <w:pStyle w:val="Text"/>
            </w:pPr>
            <w:r w:rsidRPr="00E14948">
              <w:t>S</w:t>
            </w:r>
            <w:r>
              <w:t xml:space="preserve">tellt euch gegenseitig </w:t>
            </w:r>
            <w:r w:rsidR="001A42BE">
              <w:t xml:space="preserve">Divisions-Aufgaben </w:t>
            </w:r>
            <w:r>
              <w:t>zu den Zahlen 36</w:t>
            </w:r>
            <w:r w:rsidR="00280671">
              <w:t xml:space="preserve"> und </w:t>
            </w:r>
            <w:r>
              <w:t>60</w:t>
            </w:r>
            <w:r w:rsidR="00280671">
              <w:t xml:space="preserve"> und </w:t>
            </w:r>
            <w:r>
              <w:t>100</w:t>
            </w:r>
            <w:r w:rsidRPr="00E14948">
              <w:t>.</w:t>
            </w:r>
            <w:r>
              <w:t xml:space="preserve"> </w:t>
            </w:r>
          </w:p>
          <w:p w14:paraId="25D7FAE4" w14:textId="50AEDA34" w:rsidR="00970686" w:rsidRPr="00E14948" w:rsidRDefault="00970686" w:rsidP="00970686">
            <w:pPr>
              <w:pStyle w:val="Text"/>
            </w:pPr>
            <w:r>
              <w:t xml:space="preserve">Löst sie mit </w:t>
            </w:r>
            <w:r w:rsidR="001A42BE">
              <w:t>Multiplikations-Aufgabe</w:t>
            </w:r>
            <w:r w:rsidR="00280671">
              <w:t>n</w:t>
            </w:r>
            <w:r>
              <w:t xml:space="preserve">. Kontrolliert </w:t>
            </w:r>
            <w:r w:rsidR="00280671">
              <w:t xml:space="preserve">mit dem </w:t>
            </w:r>
            <w:r>
              <w:t xml:space="preserve">Punktefeld. </w:t>
            </w:r>
          </w:p>
        </w:tc>
      </w:tr>
      <w:tr w:rsidR="00970686" w:rsidRPr="00E14948" w14:paraId="33EF1BC0" w14:textId="77777777" w:rsidTr="00F50DC9">
        <w:tc>
          <w:tcPr>
            <w:tcW w:w="780" w:type="dxa"/>
          </w:tcPr>
          <w:p w14:paraId="246E6183" w14:textId="77777777" w:rsidR="00970686" w:rsidRDefault="00970686" w:rsidP="00970686">
            <w:pPr>
              <w:pStyle w:val="Impressum"/>
              <w:rPr>
                <w:noProof/>
              </w:rPr>
            </w:pPr>
          </w:p>
        </w:tc>
        <w:tc>
          <w:tcPr>
            <w:tcW w:w="318" w:type="dxa"/>
          </w:tcPr>
          <w:p w14:paraId="399FAD1E" w14:textId="77777777" w:rsidR="00970686" w:rsidRDefault="00970686" w:rsidP="00970686">
            <w:pPr>
              <w:pStyle w:val="Impressum"/>
            </w:pPr>
          </w:p>
        </w:tc>
        <w:tc>
          <w:tcPr>
            <w:tcW w:w="8187" w:type="dxa"/>
            <w:gridSpan w:val="6"/>
          </w:tcPr>
          <w:p w14:paraId="3DC11929" w14:textId="77777777" w:rsidR="00970686" w:rsidRPr="00E14948" w:rsidRDefault="00970686" w:rsidP="00970686">
            <w:pPr>
              <w:pStyle w:val="Impressum"/>
            </w:pPr>
          </w:p>
        </w:tc>
      </w:tr>
      <w:tr w:rsidR="00970686" w:rsidRPr="00E14948" w14:paraId="161D03F9" w14:textId="77777777" w:rsidTr="00F50DC9">
        <w:tc>
          <w:tcPr>
            <w:tcW w:w="780" w:type="dxa"/>
          </w:tcPr>
          <w:p w14:paraId="77087721" w14:textId="1B19F3D9" w:rsidR="00970686" w:rsidRPr="00E14948" w:rsidRDefault="00970686" w:rsidP="00970686">
            <w:pPr>
              <w:pStyle w:val="berschrift3"/>
            </w:pPr>
            <w:r>
              <w:t>*</w:t>
            </w:r>
            <w:r w:rsidR="00EB4836">
              <w:t>6</w:t>
            </w:r>
            <w:r>
              <w:t>.11</w:t>
            </w:r>
          </w:p>
        </w:tc>
        <w:tc>
          <w:tcPr>
            <w:tcW w:w="8505" w:type="dxa"/>
            <w:gridSpan w:val="7"/>
          </w:tcPr>
          <w:p w14:paraId="1ACF19C9" w14:textId="36AAB20A" w:rsidR="00970686" w:rsidRPr="00E14948" w:rsidRDefault="00970686" w:rsidP="00970686">
            <w:pPr>
              <w:pStyle w:val="berschrift3"/>
            </w:pPr>
            <w:r>
              <w:t xml:space="preserve">Tüten packen </w:t>
            </w:r>
            <w:r w:rsidRPr="00E14948">
              <w:t>mit Rest</w:t>
            </w:r>
          </w:p>
        </w:tc>
      </w:tr>
      <w:tr w:rsidR="00970686" w:rsidRPr="00E14948" w14:paraId="3D33F68C" w14:textId="77777777" w:rsidTr="00F50DC9">
        <w:tc>
          <w:tcPr>
            <w:tcW w:w="780" w:type="dxa"/>
          </w:tcPr>
          <w:p w14:paraId="722E13A9" w14:textId="77777777" w:rsidR="00970686" w:rsidRPr="00E14948" w:rsidRDefault="00970686" w:rsidP="00970686">
            <w:pPr>
              <w:spacing w:line="240" w:lineRule="auto"/>
            </w:pPr>
          </w:p>
        </w:tc>
        <w:tc>
          <w:tcPr>
            <w:tcW w:w="318" w:type="dxa"/>
          </w:tcPr>
          <w:p w14:paraId="6CB5410A" w14:textId="77777777" w:rsidR="00970686" w:rsidRPr="00E14948" w:rsidRDefault="00970686" w:rsidP="00970686">
            <w:pPr>
              <w:pStyle w:val="berschrift4"/>
            </w:pPr>
            <w:r w:rsidRPr="00E14948">
              <w:t>a)</w:t>
            </w:r>
          </w:p>
        </w:tc>
        <w:tc>
          <w:tcPr>
            <w:tcW w:w="8187" w:type="dxa"/>
            <w:gridSpan w:val="6"/>
          </w:tcPr>
          <w:p w14:paraId="008D0636" w14:textId="1E726B04" w:rsidR="00970686" w:rsidRPr="00E14948" w:rsidRDefault="00970686" w:rsidP="00970686">
            <w:pPr>
              <w:pStyle w:val="Text"/>
            </w:pPr>
            <w:r w:rsidRPr="00E14948">
              <w:t xml:space="preserve">Finde eine passende </w:t>
            </w:r>
            <w:r w:rsidR="00825DFF">
              <w:t>Divisions-Aufgabe</w:t>
            </w:r>
            <w:r w:rsidRPr="00E14948">
              <w:t xml:space="preserve">. </w:t>
            </w:r>
          </w:p>
        </w:tc>
      </w:tr>
      <w:tr w:rsidR="00970686" w:rsidRPr="00E14948" w14:paraId="21F86EE2" w14:textId="77777777" w:rsidTr="00F50DC9">
        <w:tc>
          <w:tcPr>
            <w:tcW w:w="780" w:type="dxa"/>
          </w:tcPr>
          <w:p w14:paraId="0D8623CB" w14:textId="77777777" w:rsidR="00970686" w:rsidRPr="00E14948" w:rsidRDefault="00970686" w:rsidP="00970686">
            <w:pPr>
              <w:spacing w:line="240" w:lineRule="auto"/>
              <w:rPr>
                <w:color w:val="008000"/>
              </w:rPr>
            </w:pPr>
          </w:p>
        </w:tc>
        <w:tc>
          <w:tcPr>
            <w:tcW w:w="318" w:type="dxa"/>
          </w:tcPr>
          <w:p w14:paraId="6E17D3E6" w14:textId="77777777" w:rsidR="00970686" w:rsidRPr="00E14948" w:rsidRDefault="00970686" w:rsidP="00970686">
            <w:pPr>
              <w:pStyle w:val="berschrift4"/>
            </w:pPr>
          </w:p>
        </w:tc>
        <w:tc>
          <w:tcPr>
            <w:tcW w:w="4218" w:type="dxa"/>
            <w:gridSpan w:val="4"/>
          </w:tcPr>
          <w:p w14:paraId="2328FE64" w14:textId="77777777" w:rsidR="00970686" w:rsidRPr="00E14948" w:rsidRDefault="00970686" w:rsidP="00970686">
            <w:pPr>
              <w:pStyle w:val="Text"/>
            </w:pPr>
            <w:r w:rsidRPr="00E14948">
              <w:t xml:space="preserve">(1) Immer 5 in eine Tüte. </w:t>
            </w:r>
            <w:r w:rsidRPr="00E14948">
              <w:br/>
              <w:t>Wie viele Tüten?</w:t>
            </w:r>
          </w:p>
          <w:p w14:paraId="76B40217" w14:textId="77777777" w:rsidR="00970686" w:rsidRPr="00E14948" w:rsidRDefault="00970686" w:rsidP="00970686">
            <w:pPr>
              <w:pStyle w:val="Text"/>
            </w:pPr>
            <w:r>
              <w:rPr>
                <w:noProof/>
              </w:rPr>
              <w:drawing>
                <wp:anchor distT="0" distB="0" distL="114300" distR="114300" simplePos="0" relativeHeight="252192080" behindDoc="0" locked="0" layoutInCell="1" allowOverlap="1" wp14:anchorId="2C32751E" wp14:editId="3C633DE8">
                  <wp:simplePos x="0" y="0"/>
                  <wp:positionH relativeFrom="column">
                    <wp:posOffset>967457</wp:posOffset>
                  </wp:positionH>
                  <wp:positionV relativeFrom="paragraph">
                    <wp:posOffset>112904</wp:posOffset>
                  </wp:positionV>
                  <wp:extent cx="206375" cy="306070"/>
                  <wp:effectExtent l="0" t="0" r="3175" b="0"/>
                  <wp:wrapNone/>
                  <wp:docPr id="340" name="Grafik 340"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6960" behindDoc="0" locked="0" layoutInCell="1" allowOverlap="1" wp14:anchorId="3EB9650B" wp14:editId="380F41FC">
                  <wp:simplePos x="0" y="0"/>
                  <wp:positionH relativeFrom="column">
                    <wp:posOffset>1379220</wp:posOffset>
                  </wp:positionH>
                  <wp:positionV relativeFrom="paragraph">
                    <wp:posOffset>418465</wp:posOffset>
                  </wp:positionV>
                  <wp:extent cx="206375" cy="306070"/>
                  <wp:effectExtent l="0" t="0" r="3175" b="0"/>
                  <wp:wrapNone/>
                  <wp:docPr id="388" name="Grafik 388"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5936" behindDoc="0" locked="0" layoutInCell="1" allowOverlap="1" wp14:anchorId="12213FC2" wp14:editId="3AB47592">
                  <wp:simplePos x="0" y="0"/>
                  <wp:positionH relativeFrom="column">
                    <wp:posOffset>1177290</wp:posOffset>
                  </wp:positionH>
                  <wp:positionV relativeFrom="paragraph">
                    <wp:posOffset>418465</wp:posOffset>
                  </wp:positionV>
                  <wp:extent cx="206375" cy="306070"/>
                  <wp:effectExtent l="0" t="0" r="3175" b="0"/>
                  <wp:wrapNone/>
                  <wp:docPr id="387" name="Grafik 387"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9008" behindDoc="0" locked="0" layoutInCell="1" allowOverlap="1" wp14:anchorId="7904FE99" wp14:editId="4F237F05">
                  <wp:simplePos x="0" y="0"/>
                  <wp:positionH relativeFrom="column">
                    <wp:posOffset>1603375</wp:posOffset>
                  </wp:positionH>
                  <wp:positionV relativeFrom="paragraph">
                    <wp:posOffset>66675</wp:posOffset>
                  </wp:positionV>
                  <wp:extent cx="209550" cy="340360"/>
                  <wp:effectExtent l="0" t="0" r="0" b="2540"/>
                  <wp:wrapNone/>
                  <wp:docPr id="385" name="Grafik 385"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0032" behindDoc="0" locked="0" layoutInCell="1" allowOverlap="1" wp14:anchorId="01000CFB" wp14:editId="12434B82">
                  <wp:simplePos x="0" y="0"/>
                  <wp:positionH relativeFrom="column">
                    <wp:posOffset>1388110</wp:posOffset>
                  </wp:positionH>
                  <wp:positionV relativeFrom="paragraph">
                    <wp:posOffset>100965</wp:posOffset>
                  </wp:positionV>
                  <wp:extent cx="206375" cy="306070"/>
                  <wp:effectExtent l="0" t="0" r="3175" b="0"/>
                  <wp:wrapNone/>
                  <wp:docPr id="384" name="Grafik 384"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1056" behindDoc="0" locked="0" layoutInCell="1" allowOverlap="1" wp14:anchorId="38F94F2A" wp14:editId="0F56C936">
                  <wp:simplePos x="0" y="0"/>
                  <wp:positionH relativeFrom="column">
                    <wp:posOffset>1187450</wp:posOffset>
                  </wp:positionH>
                  <wp:positionV relativeFrom="paragraph">
                    <wp:posOffset>70485</wp:posOffset>
                  </wp:positionV>
                  <wp:extent cx="209550" cy="340360"/>
                  <wp:effectExtent l="0" t="0" r="0" b="2540"/>
                  <wp:wrapNone/>
                  <wp:docPr id="372" name="Grafik 372"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7984" behindDoc="0" locked="0" layoutInCell="1" allowOverlap="1" wp14:anchorId="048F4904" wp14:editId="00B3F178">
                  <wp:simplePos x="0" y="0"/>
                  <wp:positionH relativeFrom="column">
                    <wp:posOffset>1590675</wp:posOffset>
                  </wp:positionH>
                  <wp:positionV relativeFrom="paragraph">
                    <wp:posOffset>418465</wp:posOffset>
                  </wp:positionV>
                  <wp:extent cx="206375" cy="306070"/>
                  <wp:effectExtent l="0" t="0" r="3175" b="0"/>
                  <wp:wrapNone/>
                  <wp:docPr id="371" name="Grafik 371"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8768" behindDoc="0" locked="0" layoutInCell="1" allowOverlap="1" wp14:anchorId="3DDD5BAF" wp14:editId="082CBD65">
                  <wp:simplePos x="0" y="0"/>
                  <wp:positionH relativeFrom="column">
                    <wp:posOffset>119380</wp:posOffset>
                  </wp:positionH>
                  <wp:positionV relativeFrom="paragraph">
                    <wp:posOffset>83820</wp:posOffset>
                  </wp:positionV>
                  <wp:extent cx="209550" cy="340360"/>
                  <wp:effectExtent l="0" t="0" r="0" b="2540"/>
                  <wp:wrapNone/>
                  <wp:docPr id="370" name="Grafik 370"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1840" behindDoc="0" locked="0" layoutInCell="1" allowOverlap="1" wp14:anchorId="280DDA57" wp14:editId="708A322E">
                  <wp:simplePos x="0" y="0"/>
                  <wp:positionH relativeFrom="column">
                    <wp:posOffset>337820</wp:posOffset>
                  </wp:positionH>
                  <wp:positionV relativeFrom="paragraph">
                    <wp:posOffset>113665</wp:posOffset>
                  </wp:positionV>
                  <wp:extent cx="206375" cy="306070"/>
                  <wp:effectExtent l="0" t="0" r="3175" b="0"/>
                  <wp:wrapNone/>
                  <wp:docPr id="369" name="Grafik 369"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4128" behindDoc="0" locked="0" layoutInCell="1" allowOverlap="1" wp14:anchorId="18C8449D" wp14:editId="541BD06C">
                  <wp:simplePos x="0" y="0"/>
                  <wp:positionH relativeFrom="column">
                    <wp:posOffset>535940</wp:posOffset>
                  </wp:positionH>
                  <wp:positionV relativeFrom="paragraph">
                    <wp:posOffset>74930</wp:posOffset>
                  </wp:positionV>
                  <wp:extent cx="209550" cy="340360"/>
                  <wp:effectExtent l="0" t="0" r="0" b="2540"/>
                  <wp:wrapNone/>
                  <wp:docPr id="368" name="Grafik 368"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3104" behindDoc="0" locked="0" layoutInCell="1" allowOverlap="1" wp14:anchorId="64D817EE" wp14:editId="310A3B1A">
                  <wp:simplePos x="0" y="0"/>
                  <wp:positionH relativeFrom="column">
                    <wp:posOffset>746125</wp:posOffset>
                  </wp:positionH>
                  <wp:positionV relativeFrom="paragraph">
                    <wp:posOffset>100330</wp:posOffset>
                  </wp:positionV>
                  <wp:extent cx="206375" cy="306070"/>
                  <wp:effectExtent l="0" t="0" r="3175" b="0"/>
                  <wp:wrapNone/>
                  <wp:docPr id="367" name="Grafik 367"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11C4C" w14:textId="77777777" w:rsidR="00970686" w:rsidRPr="00E14948" w:rsidRDefault="00970686" w:rsidP="00970686">
            <w:pPr>
              <w:pStyle w:val="Text"/>
            </w:pPr>
          </w:p>
          <w:p w14:paraId="756777AF" w14:textId="77777777" w:rsidR="00970686" w:rsidRPr="00E14948" w:rsidRDefault="00970686" w:rsidP="00970686">
            <w:pPr>
              <w:pStyle w:val="Text"/>
            </w:pPr>
            <w:r>
              <w:rPr>
                <w:noProof/>
              </w:rPr>
              <w:drawing>
                <wp:anchor distT="0" distB="0" distL="114300" distR="114300" simplePos="0" relativeHeight="252179792" behindDoc="0" locked="0" layoutInCell="1" allowOverlap="1" wp14:anchorId="125F3755" wp14:editId="1AB8726B">
                  <wp:simplePos x="0" y="0"/>
                  <wp:positionH relativeFrom="column">
                    <wp:posOffset>111125</wp:posOffset>
                  </wp:positionH>
                  <wp:positionV relativeFrom="paragraph">
                    <wp:posOffset>99695</wp:posOffset>
                  </wp:positionV>
                  <wp:extent cx="206375" cy="306070"/>
                  <wp:effectExtent l="0" t="0" r="3175" b="0"/>
                  <wp:wrapNone/>
                  <wp:docPr id="366" name="Grafik 366"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0816" behindDoc="0" locked="0" layoutInCell="1" allowOverlap="1" wp14:anchorId="7D3DFDBE" wp14:editId="19603405">
                  <wp:simplePos x="0" y="0"/>
                  <wp:positionH relativeFrom="column">
                    <wp:posOffset>324485</wp:posOffset>
                  </wp:positionH>
                  <wp:positionV relativeFrom="paragraph">
                    <wp:posOffset>97790</wp:posOffset>
                  </wp:positionV>
                  <wp:extent cx="206375" cy="306070"/>
                  <wp:effectExtent l="0" t="0" r="3175" b="0"/>
                  <wp:wrapNone/>
                  <wp:docPr id="365" name="Grafik 365"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2864" behindDoc="0" locked="0" layoutInCell="1" allowOverlap="1" wp14:anchorId="7BFEAEEB" wp14:editId="65556DBF">
                  <wp:simplePos x="0" y="0"/>
                  <wp:positionH relativeFrom="column">
                    <wp:posOffset>527050</wp:posOffset>
                  </wp:positionH>
                  <wp:positionV relativeFrom="paragraph">
                    <wp:posOffset>97790</wp:posOffset>
                  </wp:positionV>
                  <wp:extent cx="206375" cy="306070"/>
                  <wp:effectExtent l="0" t="0" r="3175" b="0"/>
                  <wp:wrapNone/>
                  <wp:docPr id="364" name="Grafik 364"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4912" behindDoc="0" locked="0" layoutInCell="1" allowOverlap="1" wp14:anchorId="5871043C" wp14:editId="729F212B">
                  <wp:simplePos x="0" y="0"/>
                  <wp:positionH relativeFrom="column">
                    <wp:posOffset>942340</wp:posOffset>
                  </wp:positionH>
                  <wp:positionV relativeFrom="paragraph">
                    <wp:posOffset>56515</wp:posOffset>
                  </wp:positionV>
                  <wp:extent cx="209550" cy="340360"/>
                  <wp:effectExtent l="0" t="0" r="0" b="2540"/>
                  <wp:wrapNone/>
                  <wp:docPr id="363" name="Grafik 363"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3888" behindDoc="0" locked="0" layoutInCell="1" allowOverlap="1" wp14:anchorId="0F889D0B" wp14:editId="237C4CE8">
                  <wp:simplePos x="0" y="0"/>
                  <wp:positionH relativeFrom="column">
                    <wp:posOffset>738505</wp:posOffset>
                  </wp:positionH>
                  <wp:positionV relativeFrom="paragraph">
                    <wp:posOffset>56515</wp:posOffset>
                  </wp:positionV>
                  <wp:extent cx="209550" cy="340360"/>
                  <wp:effectExtent l="0" t="0" r="0" b="2540"/>
                  <wp:wrapNone/>
                  <wp:docPr id="362" name="Grafik 362"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759F4" w14:textId="77777777" w:rsidR="00970686" w:rsidRPr="00E14948" w:rsidRDefault="00970686" w:rsidP="00970686">
            <w:pPr>
              <w:pStyle w:val="Text"/>
            </w:pPr>
          </w:p>
          <w:p w14:paraId="20F2B657" w14:textId="77777777" w:rsidR="00970686" w:rsidRPr="00E14948" w:rsidRDefault="00970686" w:rsidP="00970686">
            <w:pPr>
              <w:pStyle w:val="Text"/>
            </w:pPr>
          </w:p>
        </w:tc>
        <w:tc>
          <w:tcPr>
            <w:tcW w:w="3969" w:type="dxa"/>
            <w:gridSpan w:val="2"/>
          </w:tcPr>
          <w:p w14:paraId="1A49F323" w14:textId="77777777" w:rsidR="00970686" w:rsidRPr="00E14948" w:rsidRDefault="00970686" w:rsidP="00970686">
            <w:pPr>
              <w:pStyle w:val="Text"/>
            </w:pPr>
            <w:r w:rsidRPr="00E14948">
              <w:t xml:space="preserve">(2) Immer 3 in eine Tüte. </w:t>
            </w:r>
          </w:p>
          <w:p w14:paraId="22013CCA" w14:textId="77777777" w:rsidR="00970686" w:rsidRPr="00E14948" w:rsidRDefault="00970686" w:rsidP="00970686">
            <w:pPr>
              <w:pStyle w:val="Text"/>
            </w:pPr>
            <w:r w:rsidRPr="00E14948">
              <w:t>Wie viele Tüten?</w:t>
            </w:r>
          </w:p>
          <w:p w14:paraId="2485D844" w14:textId="77777777" w:rsidR="00970686" w:rsidRPr="00E14948" w:rsidRDefault="00970686" w:rsidP="00970686">
            <w:pPr>
              <w:pStyle w:val="Text"/>
            </w:pPr>
            <w:r>
              <w:rPr>
                <w:noProof/>
              </w:rPr>
              <w:drawing>
                <wp:anchor distT="0" distB="0" distL="114300" distR="114300" simplePos="0" relativeHeight="252204368" behindDoc="0" locked="0" layoutInCell="1" allowOverlap="1" wp14:anchorId="4002B84A" wp14:editId="61CBDFCC">
                  <wp:simplePos x="0" y="0"/>
                  <wp:positionH relativeFrom="column">
                    <wp:posOffset>814705</wp:posOffset>
                  </wp:positionH>
                  <wp:positionV relativeFrom="paragraph">
                    <wp:posOffset>116840</wp:posOffset>
                  </wp:positionV>
                  <wp:extent cx="206375" cy="306070"/>
                  <wp:effectExtent l="0" t="0" r="3175" b="0"/>
                  <wp:wrapNone/>
                  <wp:docPr id="361" name="Grafik 361"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440" behindDoc="0" locked="0" layoutInCell="1" allowOverlap="1" wp14:anchorId="0CEB0D94" wp14:editId="52DC9D87">
                  <wp:simplePos x="0" y="0"/>
                  <wp:positionH relativeFrom="column">
                    <wp:posOffset>1269365</wp:posOffset>
                  </wp:positionH>
                  <wp:positionV relativeFrom="paragraph">
                    <wp:posOffset>85090</wp:posOffset>
                  </wp:positionV>
                  <wp:extent cx="209550" cy="340360"/>
                  <wp:effectExtent l="0" t="0" r="0" b="2540"/>
                  <wp:wrapNone/>
                  <wp:docPr id="360" name="Grafik 360"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6416" behindDoc="0" locked="0" layoutInCell="1" allowOverlap="1" wp14:anchorId="07A98788" wp14:editId="5CDAD9A6">
                  <wp:simplePos x="0" y="0"/>
                  <wp:positionH relativeFrom="column">
                    <wp:posOffset>1063625</wp:posOffset>
                  </wp:positionH>
                  <wp:positionV relativeFrom="paragraph">
                    <wp:posOffset>78105</wp:posOffset>
                  </wp:positionV>
                  <wp:extent cx="209550" cy="340360"/>
                  <wp:effectExtent l="0" t="0" r="0" b="2540"/>
                  <wp:wrapNone/>
                  <wp:docPr id="359" name="Grafik 359"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5392" behindDoc="0" locked="0" layoutInCell="1" allowOverlap="1" wp14:anchorId="44305B70" wp14:editId="6B5CCA5A">
                  <wp:simplePos x="0" y="0"/>
                  <wp:positionH relativeFrom="column">
                    <wp:posOffset>1054735</wp:posOffset>
                  </wp:positionH>
                  <wp:positionV relativeFrom="paragraph">
                    <wp:posOffset>428625</wp:posOffset>
                  </wp:positionV>
                  <wp:extent cx="206375" cy="306070"/>
                  <wp:effectExtent l="0" t="0" r="3175" b="0"/>
                  <wp:wrapNone/>
                  <wp:docPr id="358" name="Grafik 358"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8464" behindDoc="0" locked="0" layoutInCell="1" allowOverlap="1" wp14:anchorId="7E286D6D" wp14:editId="6ADAEA56">
                  <wp:simplePos x="0" y="0"/>
                  <wp:positionH relativeFrom="column">
                    <wp:posOffset>1261110</wp:posOffset>
                  </wp:positionH>
                  <wp:positionV relativeFrom="paragraph">
                    <wp:posOffset>428625</wp:posOffset>
                  </wp:positionV>
                  <wp:extent cx="206375" cy="306070"/>
                  <wp:effectExtent l="0" t="0" r="3175" b="0"/>
                  <wp:wrapNone/>
                  <wp:docPr id="357" name="Grafik 357"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0512" behindDoc="0" locked="0" layoutInCell="1" allowOverlap="1" wp14:anchorId="0768EE81" wp14:editId="00702F80">
                  <wp:simplePos x="0" y="0"/>
                  <wp:positionH relativeFrom="column">
                    <wp:posOffset>1880870</wp:posOffset>
                  </wp:positionH>
                  <wp:positionV relativeFrom="paragraph">
                    <wp:posOffset>427355</wp:posOffset>
                  </wp:positionV>
                  <wp:extent cx="206375" cy="306070"/>
                  <wp:effectExtent l="0" t="0" r="3175" b="0"/>
                  <wp:wrapNone/>
                  <wp:docPr id="356" name="Grafik 356"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9488" behindDoc="0" locked="0" layoutInCell="1" allowOverlap="1" wp14:anchorId="118726F9" wp14:editId="7519ACEE">
                  <wp:simplePos x="0" y="0"/>
                  <wp:positionH relativeFrom="column">
                    <wp:posOffset>1671320</wp:posOffset>
                  </wp:positionH>
                  <wp:positionV relativeFrom="paragraph">
                    <wp:posOffset>393065</wp:posOffset>
                  </wp:positionV>
                  <wp:extent cx="209550" cy="340360"/>
                  <wp:effectExtent l="0" t="0" r="0" b="2540"/>
                  <wp:wrapNone/>
                  <wp:docPr id="355" name="Grafik 355"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3584" behindDoc="0" locked="0" layoutInCell="1" allowOverlap="1" wp14:anchorId="4B54E261" wp14:editId="0142F2FB">
                  <wp:simplePos x="0" y="0"/>
                  <wp:positionH relativeFrom="column">
                    <wp:posOffset>1475105</wp:posOffset>
                  </wp:positionH>
                  <wp:positionV relativeFrom="paragraph">
                    <wp:posOffset>109220</wp:posOffset>
                  </wp:positionV>
                  <wp:extent cx="206375" cy="306070"/>
                  <wp:effectExtent l="0" t="0" r="3175" b="0"/>
                  <wp:wrapNone/>
                  <wp:docPr id="354" name="Grafik 354"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2560" behindDoc="0" locked="0" layoutInCell="1" allowOverlap="1" wp14:anchorId="71514FA9" wp14:editId="6619A7B0">
                  <wp:simplePos x="0" y="0"/>
                  <wp:positionH relativeFrom="column">
                    <wp:posOffset>1681480</wp:posOffset>
                  </wp:positionH>
                  <wp:positionV relativeFrom="paragraph">
                    <wp:posOffset>109220</wp:posOffset>
                  </wp:positionV>
                  <wp:extent cx="206375" cy="306070"/>
                  <wp:effectExtent l="0" t="0" r="3175" b="0"/>
                  <wp:wrapNone/>
                  <wp:docPr id="352" name="Grafik 352"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1536" behindDoc="0" locked="0" layoutInCell="1" allowOverlap="1" wp14:anchorId="19BFAB01" wp14:editId="6BC175B2">
                  <wp:simplePos x="0" y="0"/>
                  <wp:positionH relativeFrom="column">
                    <wp:posOffset>1891030</wp:posOffset>
                  </wp:positionH>
                  <wp:positionV relativeFrom="paragraph">
                    <wp:posOffset>74930</wp:posOffset>
                  </wp:positionV>
                  <wp:extent cx="209550" cy="340360"/>
                  <wp:effectExtent l="0" t="0" r="0" b="2540"/>
                  <wp:wrapNone/>
                  <wp:docPr id="351" name="Grafik 351"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1296" behindDoc="0" locked="0" layoutInCell="1" allowOverlap="1" wp14:anchorId="2625F221" wp14:editId="0F4214CF">
                  <wp:simplePos x="0" y="0"/>
                  <wp:positionH relativeFrom="column">
                    <wp:posOffset>188595</wp:posOffset>
                  </wp:positionH>
                  <wp:positionV relativeFrom="paragraph">
                    <wp:posOffset>81915</wp:posOffset>
                  </wp:positionV>
                  <wp:extent cx="209550" cy="340360"/>
                  <wp:effectExtent l="0" t="0" r="0" b="2540"/>
                  <wp:wrapNone/>
                  <wp:docPr id="350" name="Grafik 350"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0272" behindDoc="0" locked="0" layoutInCell="1" allowOverlap="1" wp14:anchorId="1A2BF856" wp14:editId="126FCD0A">
                  <wp:simplePos x="0" y="0"/>
                  <wp:positionH relativeFrom="column">
                    <wp:posOffset>389255</wp:posOffset>
                  </wp:positionH>
                  <wp:positionV relativeFrom="paragraph">
                    <wp:posOffset>116840</wp:posOffset>
                  </wp:positionV>
                  <wp:extent cx="206375" cy="306070"/>
                  <wp:effectExtent l="0" t="0" r="3175" b="0"/>
                  <wp:wrapNone/>
                  <wp:docPr id="349" name="Grafik 349"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9248" behindDoc="0" locked="0" layoutInCell="1" allowOverlap="1" wp14:anchorId="4D5AD7BA" wp14:editId="0DB211D7">
                  <wp:simplePos x="0" y="0"/>
                  <wp:positionH relativeFrom="column">
                    <wp:posOffset>604520</wp:posOffset>
                  </wp:positionH>
                  <wp:positionV relativeFrom="paragraph">
                    <wp:posOffset>82550</wp:posOffset>
                  </wp:positionV>
                  <wp:extent cx="209550" cy="340360"/>
                  <wp:effectExtent l="0" t="0" r="0" b="2540"/>
                  <wp:wrapNone/>
                  <wp:docPr id="348" name="Grafik 348"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8224" behindDoc="0" locked="0" layoutInCell="1" allowOverlap="1" wp14:anchorId="3AF2ABBD" wp14:editId="00C7F788">
                  <wp:simplePos x="0" y="0"/>
                  <wp:positionH relativeFrom="column">
                    <wp:posOffset>591820</wp:posOffset>
                  </wp:positionH>
                  <wp:positionV relativeFrom="paragraph">
                    <wp:posOffset>425450</wp:posOffset>
                  </wp:positionV>
                  <wp:extent cx="206375" cy="306070"/>
                  <wp:effectExtent l="0" t="0" r="3175" b="0"/>
                  <wp:wrapNone/>
                  <wp:docPr id="347" name="Grafik 347"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7200" behindDoc="0" locked="0" layoutInCell="1" allowOverlap="1" wp14:anchorId="1B0B232F" wp14:editId="4D062BB7">
                  <wp:simplePos x="0" y="0"/>
                  <wp:positionH relativeFrom="column">
                    <wp:posOffset>380365</wp:posOffset>
                  </wp:positionH>
                  <wp:positionV relativeFrom="paragraph">
                    <wp:posOffset>425450</wp:posOffset>
                  </wp:positionV>
                  <wp:extent cx="206375" cy="306070"/>
                  <wp:effectExtent l="0" t="0" r="3175" b="0"/>
                  <wp:wrapNone/>
                  <wp:docPr id="346" name="Grafik 346"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6176" behindDoc="0" locked="0" layoutInCell="1" allowOverlap="1" wp14:anchorId="72EBFED0" wp14:editId="53891562">
                  <wp:simplePos x="0" y="0"/>
                  <wp:positionH relativeFrom="column">
                    <wp:posOffset>178435</wp:posOffset>
                  </wp:positionH>
                  <wp:positionV relativeFrom="paragraph">
                    <wp:posOffset>425450</wp:posOffset>
                  </wp:positionV>
                  <wp:extent cx="206375" cy="306070"/>
                  <wp:effectExtent l="0" t="0" r="3175" b="0"/>
                  <wp:wrapNone/>
                  <wp:docPr id="345" name="Grafik 345"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5152" behindDoc="0" locked="0" layoutInCell="1" allowOverlap="1" wp14:anchorId="7D68C067" wp14:editId="4A17AD4E">
                  <wp:simplePos x="0" y="0"/>
                  <wp:positionH relativeFrom="column">
                    <wp:posOffset>-31115</wp:posOffset>
                  </wp:positionH>
                  <wp:positionV relativeFrom="paragraph">
                    <wp:posOffset>391160</wp:posOffset>
                  </wp:positionV>
                  <wp:extent cx="209550" cy="340360"/>
                  <wp:effectExtent l="0" t="0" r="0" b="2540"/>
                  <wp:wrapNone/>
                  <wp:docPr id="344" name="Grafik 344"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9" descr="Beschreibung: Macintosh HD:Users:kakinwunmi:Desktop:Bilder Janina:Gummibärche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2320" behindDoc="0" locked="0" layoutInCell="1" allowOverlap="1" wp14:anchorId="380BEE4A" wp14:editId="031B90A7">
                  <wp:simplePos x="0" y="0"/>
                  <wp:positionH relativeFrom="column">
                    <wp:posOffset>-20955</wp:posOffset>
                  </wp:positionH>
                  <wp:positionV relativeFrom="paragraph">
                    <wp:posOffset>107315</wp:posOffset>
                  </wp:positionV>
                  <wp:extent cx="206375" cy="306070"/>
                  <wp:effectExtent l="0" t="0" r="3175" b="0"/>
                  <wp:wrapNone/>
                  <wp:docPr id="343" name="Grafik 343"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descr="Beschreibung: Macintosh HD:Users:kakinwunmi:Desktop:Bilder Janina:Gummibärchen.jpg"/>
                          <pic:cNvPicPr>
                            <a:picLocks noChangeAspect="1" noChangeArrowheads="1"/>
                          </pic:cNvPicPr>
                        </pic:nvPicPr>
                        <pic:blipFill>
                          <a:blip r:embed="rId161"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67C19" w14:textId="77777777" w:rsidR="00970686" w:rsidRPr="00E14948" w:rsidRDefault="00970686" w:rsidP="00970686">
            <w:pPr>
              <w:pStyle w:val="Text"/>
            </w:pPr>
          </w:p>
          <w:p w14:paraId="0293AB4B" w14:textId="77777777" w:rsidR="00970686" w:rsidRPr="00E14948" w:rsidRDefault="00970686" w:rsidP="00970686">
            <w:pPr>
              <w:pStyle w:val="Text"/>
            </w:pPr>
            <w:r>
              <w:rPr>
                <w:noProof/>
              </w:rPr>
              <w:drawing>
                <wp:anchor distT="0" distB="0" distL="114300" distR="114300" simplePos="0" relativeHeight="252203344" behindDoc="0" locked="0" layoutInCell="1" allowOverlap="1" wp14:anchorId="63606F70" wp14:editId="264368E3">
                  <wp:simplePos x="0" y="0"/>
                  <wp:positionH relativeFrom="column">
                    <wp:posOffset>801370</wp:posOffset>
                  </wp:positionH>
                  <wp:positionV relativeFrom="paragraph">
                    <wp:posOffset>100965</wp:posOffset>
                  </wp:positionV>
                  <wp:extent cx="206375" cy="306070"/>
                  <wp:effectExtent l="0" t="0" r="3175" b="0"/>
                  <wp:wrapNone/>
                  <wp:docPr id="342" name="Grafik 342"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4608" behindDoc="0" locked="0" layoutInCell="1" allowOverlap="1" wp14:anchorId="6572A403" wp14:editId="38C2DA74">
                  <wp:simplePos x="0" y="0"/>
                  <wp:positionH relativeFrom="column">
                    <wp:posOffset>1478915</wp:posOffset>
                  </wp:positionH>
                  <wp:positionV relativeFrom="paragraph">
                    <wp:posOffset>99695</wp:posOffset>
                  </wp:positionV>
                  <wp:extent cx="206375" cy="306070"/>
                  <wp:effectExtent l="0" t="0" r="3175" b="0"/>
                  <wp:wrapNone/>
                  <wp:docPr id="341" name="Grafik 341" descr="Beschreibung: Macintosh HD:Users:kakinwunmi:Desktop:Bilder Janina:Gummibä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descr="Beschreibung: Macintosh HD:Users:kakinwunmi:Desktop:Bilder Janina:Gummibärchen.jpg"/>
                          <pic:cNvPicPr>
                            <a:picLocks noChangeAspect="1" noChangeArrowheads="1"/>
                          </pic:cNvPicPr>
                        </pic:nvPicPr>
                        <pic:blipFill>
                          <a:blip r:embed="rId163" cstate="print">
                            <a:extLst>
                              <a:ext uri="{28A0092B-C50C-407E-A947-70E740481C1C}">
                                <a14:useLocalDpi xmlns:a14="http://schemas.microsoft.com/office/drawing/2010/main" val="0"/>
                              </a:ext>
                            </a:extLst>
                          </a:blip>
                          <a:srcRect t="8472"/>
                          <a:stretch>
                            <a:fillRect/>
                          </a:stretch>
                        </pic:blipFill>
                        <pic:spPr bwMode="auto">
                          <a:xfrm>
                            <a:off x="0" y="0"/>
                            <a:ext cx="206375"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F1869" w14:textId="77777777" w:rsidR="00970686" w:rsidRPr="00E14948" w:rsidRDefault="00970686" w:rsidP="00970686">
            <w:pPr>
              <w:pStyle w:val="Text"/>
            </w:pPr>
          </w:p>
        </w:tc>
      </w:tr>
      <w:tr w:rsidR="00970686" w:rsidRPr="00E14948" w14:paraId="74116F74" w14:textId="77777777" w:rsidTr="00F50DC9">
        <w:tc>
          <w:tcPr>
            <w:tcW w:w="780" w:type="dxa"/>
          </w:tcPr>
          <w:p w14:paraId="52C28C5F" w14:textId="77777777" w:rsidR="00970686" w:rsidRPr="00E14948" w:rsidRDefault="00970686" w:rsidP="00970686">
            <w:pPr>
              <w:spacing w:line="240" w:lineRule="auto"/>
              <w:rPr>
                <w:color w:val="008000"/>
              </w:rPr>
            </w:pPr>
          </w:p>
        </w:tc>
        <w:tc>
          <w:tcPr>
            <w:tcW w:w="318" w:type="dxa"/>
          </w:tcPr>
          <w:p w14:paraId="0C90022A" w14:textId="77777777" w:rsidR="00970686" w:rsidRPr="00E14948" w:rsidRDefault="00970686" w:rsidP="00970686">
            <w:pPr>
              <w:pStyle w:val="berschrift4"/>
            </w:pPr>
          </w:p>
        </w:tc>
        <w:tc>
          <w:tcPr>
            <w:tcW w:w="4218" w:type="dxa"/>
            <w:gridSpan w:val="4"/>
          </w:tcPr>
          <w:p w14:paraId="6FF58E77" w14:textId="31AE1638" w:rsidR="00970686" w:rsidRPr="00E14948" w:rsidRDefault="00970686" w:rsidP="00970686">
            <w:pPr>
              <w:pStyle w:val="Text"/>
            </w:pPr>
            <w:r>
              <w:rPr>
                <w:noProof/>
                <w:color w:val="auto"/>
              </w:rPr>
              <mc:AlternateContent>
                <mc:Choice Requires="wps">
                  <w:drawing>
                    <wp:anchor distT="4294967295" distB="4294967295" distL="114300" distR="114300" simplePos="0" relativeHeight="252176720" behindDoc="0" locked="0" layoutInCell="1" allowOverlap="1" wp14:anchorId="13BEFE73" wp14:editId="5F3402CA">
                      <wp:simplePos x="0" y="0"/>
                      <wp:positionH relativeFrom="column">
                        <wp:posOffset>1003935</wp:posOffset>
                      </wp:positionH>
                      <wp:positionV relativeFrom="paragraph">
                        <wp:posOffset>139699</wp:posOffset>
                      </wp:positionV>
                      <wp:extent cx="778510" cy="0"/>
                      <wp:effectExtent l="0" t="0" r="21590" b="19050"/>
                      <wp:wrapNone/>
                      <wp:docPr id="339" name="Gerade Verbindung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51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F213CC" id="Gerade Verbindung 339" o:spid="_x0000_s1026" style="position:absolute;z-index:2521767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9.05pt,11pt" to="14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" strokecolor="windowText">
                      <o:lock v:ext="edit" shapetype="f"/>
                    </v:line>
                  </w:pict>
                </mc:Fallback>
              </mc:AlternateContent>
            </w:r>
            <w:r w:rsidR="00825DFF">
              <w:t>Divisions-Aufgabe</w:t>
            </w:r>
            <w:r>
              <w:t>:</w:t>
            </w:r>
          </w:p>
        </w:tc>
        <w:tc>
          <w:tcPr>
            <w:tcW w:w="3969" w:type="dxa"/>
            <w:gridSpan w:val="2"/>
          </w:tcPr>
          <w:p w14:paraId="2B2CE31C" w14:textId="5E4D03EC" w:rsidR="00970686" w:rsidRPr="00E14948" w:rsidRDefault="00970686" w:rsidP="00970686">
            <w:pPr>
              <w:pStyle w:val="Text"/>
            </w:pPr>
            <w:r>
              <w:rPr>
                <w:noProof/>
              </w:rPr>
              <mc:AlternateContent>
                <mc:Choice Requires="wps">
                  <w:drawing>
                    <wp:anchor distT="4294967295" distB="4294967295" distL="114300" distR="114300" simplePos="0" relativeHeight="252177744" behindDoc="0" locked="0" layoutInCell="1" allowOverlap="1" wp14:anchorId="697BE0D6" wp14:editId="695BF757">
                      <wp:simplePos x="0" y="0"/>
                      <wp:positionH relativeFrom="column">
                        <wp:posOffset>1020445</wp:posOffset>
                      </wp:positionH>
                      <wp:positionV relativeFrom="paragraph">
                        <wp:posOffset>140334</wp:posOffset>
                      </wp:positionV>
                      <wp:extent cx="778510" cy="0"/>
                      <wp:effectExtent l="0" t="0" r="21590" b="19050"/>
                      <wp:wrapNone/>
                      <wp:docPr id="338" name="Gerade Verbindung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51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A5455E" id="Gerade Verbindung 338" o:spid="_x0000_s1026" style="position:absolute;z-index:252177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0.35pt,11.05pt" to="141.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" strokecolor="windowText">
                      <o:lock v:ext="edit" shapetype="f"/>
                    </v:line>
                  </w:pict>
                </mc:Fallback>
              </mc:AlternateContent>
            </w:r>
            <w:r w:rsidR="00825DFF">
              <w:t>Divisions-Aufgabe</w:t>
            </w:r>
            <w:r>
              <w:t>:</w:t>
            </w:r>
          </w:p>
        </w:tc>
      </w:tr>
      <w:tr w:rsidR="00970686" w:rsidRPr="00E14948" w14:paraId="0ACE49FC" w14:textId="77777777" w:rsidTr="00F50DC9">
        <w:tc>
          <w:tcPr>
            <w:tcW w:w="780" w:type="dxa"/>
          </w:tcPr>
          <w:p w14:paraId="2FDC8C68" w14:textId="77777777" w:rsidR="00970686" w:rsidRPr="00E14948" w:rsidRDefault="00970686" w:rsidP="00970686">
            <w:pPr>
              <w:spacing w:line="240" w:lineRule="auto"/>
            </w:pPr>
            <w:r>
              <w:rPr>
                <w:noProof/>
              </w:rPr>
              <w:drawing>
                <wp:inline distT="0" distB="0" distL="0" distR="0" wp14:anchorId="1037F3EB" wp14:editId="7D40C497">
                  <wp:extent cx="360000" cy="272386"/>
                  <wp:effectExtent l="0" t="0" r="2540" b="0"/>
                  <wp:docPr id="840441010" name="Grafik 8404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3B033298" w14:textId="77777777" w:rsidR="00970686" w:rsidRPr="00E14948" w:rsidRDefault="00970686" w:rsidP="00970686">
            <w:pPr>
              <w:pStyle w:val="berschrift4"/>
            </w:pPr>
            <w:r w:rsidRPr="00E14948">
              <w:t>b)</w:t>
            </w:r>
          </w:p>
        </w:tc>
        <w:tc>
          <w:tcPr>
            <w:tcW w:w="8187" w:type="dxa"/>
            <w:gridSpan w:val="6"/>
          </w:tcPr>
          <w:p w14:paraId="04B8CFA2" w14:textId="579D9975" w:rsidR="00970686" w:rsidRDefault="00970686" w:rsidP="00970686">
            <w:pPr>
              <w:pStyle w:val="Text"/>
            </w:pPr>
            <w:r>
              <w:t>Begründet</w:t>
            </w:r>
            <w:r w:rsidRPr="00E14948">
              <w:t>, warum die Aufgaben zu den Bildern passen.</w:t>
            </w:r>
          </w:p>
          <w:p w14:paraId="4102283C" w14:textId="18A15AC2" w:rsidR="00970686" w:rsidRPr="00E14948" w:rsidRDefault="00970686" w:rsidP="00970686">
            <w:pPr>
              <w:pStyle w:val="Text"/>
            </w:pPr>
            <w:r>
              <w:t>Wie schreibt man das Ergebnis auf?</w:t>
            </w:r>
          </w:p>
        </w:tc>
      </w:tr>
      <w:tr w:rsidR="00970686" w:rsidRPr="00E14948" w14:paraId="0D97D623" w14:textId="77777777" w:rsidTr="00F50DC9">
        <w:tc>
          <w:tcPr>
            <w:tcW w:w="780" w:type="dxa"/>
          </w:tcPr>
          <w:p w14:paraId="26F90744" w14:textId="77777777" w:rsidR="00970686" w:rsidRPr="00E14948" w:rsidRDefault="00970686" w:rsidP="00970686">
            <w:pPr>
              <w:pStyle w:val="Impressum"/>
            </w:pPr>
          </w:p>
        </w:tc>
        <w:tc>
          <w:tcPr>
            <w:tcW w:w="318" w:type="dxa"/>
          </w:tcPr>
          <w:p w14:paraId="3A987074" w14:textId="77777777" w:rsidR="00970686" w:rsidRPr="00E14948" w:rsidRDefault="00970686" w:rsidP="00970686">
            <w:pPr>
              <w:pStyle w:val="Impressum"/>
            </w:pPr>
          </w:p>
        </w:tc>
        <w:tc>
          <w:tcPr>
            <w:tcW w:w="8187" w:type="dxa"/>
            <w:gridSpan w:val="6"/>
          </w:tcPr>
          <w:p w14:paraId="051EE730" w14:textId="77777777" w:rsidR="00970686" w:rsidRDefault="00970686" w:rsidP="00970686">
            <w:pPr>
              <w:pStyle w:val="Impressum"/>
            </w:pPr>
          </w:p>
        </w:tc>
      </w:tr>
      <w:tr w:rsidR="00970686" w:rsidRPr="00970686" w14:paraId="3CE0C2EB" w14:textId="77777777" w:rsidTr="00F50DC9">
        <w:tc>
          <w:tcPr>
            <w:tcW w:w="780" w:type="dxa"/>
          </w:tcPr>
          <w:p w14:paraId="14FEAAF3" w14:textId="77777777" w:rsidR="00970686" w:rsidRPr="00A71530" w:rsidRDefault="00970686" w:rsidP="00970686">
            <w:pPr>
              <w:spacing w:line="240" w:lineRule="auto"/>
              <w:rPr>
                <w:color w:val="000000" w:themeColor="text1"/>
              </w:rPr>
            </w:pPr>
          </w:p>
        </w:tc>
        <w:tc>
          <w:tcPr>
            <w:tcW w:w="318" w:type="dxa"/>
          </w:tcPr>
          <w:p w14:paraId="08F0E287" w14:textId="7D49444E" w:rsidR="00970686" w:rsidRPr="00A71530" w:rsidRDefault="00970686" w:rsidP="009F3719">
            <w:pPr>
              <w:pStyle w:val="berschrift4"/>
              <w:rPr>
                <w:color w:val="327A86" w:themeColor="text2"/>
              </w:rPr>
            </w:pPr>
            <w:r w:rsidRPr="00A71530">
              <w:rPr>
                <w:color w:val="327A86" w:themeColor="text2"/>
              </w:rPr>
              <w:t>c)</w:t>
            </w:r>
          </w:p>
        </w:tc>
        <w:tc>
          <w:tcPr>
            <w:tcW w:w="8187" w:type="dxa"/>
            <w:gridSpan w:val="6"/>
          </w:tcPr>
          <w:p w14:paraId="1C2F1C01" w14:textId="77777777" w:rsidR="00970686" w:rsidRPr="00A71530" w:rsidRDefault="00970686" w:rsidP="00970686">
            <w:pPr>
              <w:pStyle w:val="Text"/>
              <w:rPr>
                <w:rFonts w:asciiTheme="minorHAnsi" w:hAnsiTheme="minorHAnsi" w:cstheme="minorHAnsi"/>
              </w:rPr>
            </w:pPr>
            <w:r w:rsidRPr="00970686">
              <w:t xml:space="preserve">Zu welchem Bild </w:t>
            </w:r>
            <w:r w:rsidRPr="00A71530">
              <w:rPr>
                <w:rFonts w:asciiTheme="minorHAnsi" w:hAnsiTheme="minorHAnsi" w:cstheme="minorHAnsi"/>
              </w:rPr>
              <w:t xml:space="preserve">passt </w:t>
            </w:r>
            <w:r w:rsidRPr="003A3504">
              <w:rPr>
                <w:rFonts w:ascii="Comic Sans MS" w:hAnsi="Comic Sans MS" w:cstheme="minorHAnsi"/>
                <w:b/>
                <w:bCs/>
                <w:sz w:val="20"/>
              </w:rPr>
              <w:t>3 · 5 + 1</w:t>
            </w:r>
            <w:r w:rsidRPr="00A71530">
              <w:rPr>
                <w:rFonts w:asciiTheme="minorHAnsi" w:hAnsiTheme="minorHAnsi" w:cstheme="minorHAnsi"/>
              </w:rPr>
              <w:t>? Warum?</w:t>
            </w:r>
          </w:p>
          <w:p w14:paraId="23CAF9E0" w14:textId="1B9D82BE" w:rsidR="00970686" w:rsidRPr="00970686" w:rsidRDefault="00970686" w:rsidP="00970686">
            <w:pPr>
              <w:pStyle w:val="Text"/>
            </w:pPr>
            <w:r w:rsidRPr="00A71530">
              <w:rPr>
                <w:rFonts w:asciiTheme="minorHAnsi" w:hAnsiTheme="minorHAnsi" w:cstheme="minorHAnsi"/>
              </w:rPr>
              <w:t xml:space="preserve">Zu welchem Bild passt </w:t>
            </w:r>
            <w:r w:rsidRPr="003A3504">
              <w:rPr>
                <w:rFonts w:ascii="Comic Sans MS" w:hAnsi="Comic Sans MS" w:cstheme="minorHAnsi"/>
                <w:b/>
                <w:bCs/>
                <w:sz w:val="20"/>
                <w:szCs w:val="18"/>
              </w:rPr>
              <w:t>20 : 6 = 3 Rest 2</w:t>
            </w:r>
            <w:r w:rsidRPr="00A71530">
              <w:rPr>
                <w:rFonts w:asciiTheme="minorHAnsi" w:hAnsiTheme="minorHAnsi" w:cstheme="minorHAnsi"/>
              </w:rPr>
              <w:t>? Warum</w:t>
            </w:r>
            <w:r w:rsidRPr="00970686">
              <w:t>?</w:t>
            </w:r>
            <w:r w:rsidR="00FF1951">
              <w:t xml:space="preserve"> </w:t>
            </w:r>
            <w:r w:rsidRPr="00970686">
              <w:t>Welche Aufgaben passen noch?</w:t>
            </w:r>
          </w:p>
        </w:tc>
      </w:tr>
      <w:tr w:rsidR="00970686" w:rsidRPr="00970686" w14:paraId="78D88B52" w14:textId="77777777" w:rsidTr="00F50DC9">
        <w:tc>
          <w:tcPr>
            <w:tcW w:w="780" w:type="dxa"/>
          </w:tcPr>
          <w:p w14:paraId="15A28239" w14:textId="77777777" w:rsidR="00970686" w:rsidRPr="00A71530" w:rsidRDefault="00970686" w:rsidP="00970686">
            <w:pPr>
              <w:pStyle w:val="Impressum"/>
              <w:rPr>
                <w:color w:val="000000" w:themeColor="text1"/>
              </w:rPr>
            </w:pPr>
          </w:p>
        </w:tc>
        <w:tc>
          <w:tcPr>
            <w:tcW w:w="318" w:type="dxa"/>
          </w:tcPr>
          <w:p w14:paraId="166A77D0" w14:textId="77777777" w:rsidR="00970686" w:rsidRPr="00A71530" w:rsidRDefault="00970686" w:rsidP="009F3719">
            <w:pPr>
              <w:pStyle w:val="Impressum"/>
              <w:jc w:val="left"/>
              <w:rPr>
                <w:color w:val="327A86" w:themeColor="text2"/>
              </w:rPr>
            </w:pPr>
          </w:p>
        </w:tc>
        <w:tc>
          <w:tcPr>
            <w:tcW w:w="8187" w:type="dxa"/>
            <w:gridSpan w:val="6"/>
          </w:tcPr>
          <w:p w14:paraId="0D831565" w14:textId="77777777" w:rsidR="00970686" w:rsidRPr="00A71530" w:rsidRDefault="00970686" w:rsidP="00970686">
            <w:pPr>
              <w:pStyle w:val="Impressum"/>
              <w:rPr>
                <w:color w:val="000000" w:themeColor="text1"/>
              </w:rPr>
            </w:pPr>
          </w:p>
        </w:tc>
      </w:tr>
      <w:tr w:rsidR="00970686" w:rsidRPr="00970686" w14:paraId="49289DF4" w14:textId="77777777" w:rsidTr="00F50DC9">
        <w:tc>
          <w:tcPr>
            <w:tcW w:w="780" w:type="dxa"/>
          </w:tcPr>
          <w:p w14:paraId="2665BB82" w14:textId="676195C9" w:rsidR="00970686" w:rsidRPr="00A71530" w:rsidRDefault="00970686" w:rsidP="00970686">
            <w:pPr>
              <w:spacing w:line="240" w:lineRule="auto"/>
              <w:rPr>
                <w:color w:val="000000" w:themeColor="text1"/>
              </w:rPr>
            </w:pPr>
            <w:r w:rsidRPr="00A71530">
              <w:rPr>
                <w:noProof/>
                <w:color w:val="000000" w:themeColor="text1"/>
              </w:rPr>
              <w:drawing>
                <wp:anchor distT="0" distB="0" distL="114300" distR="114300" simplePos="0" relativeHeight="252216656" behindDoc="0" locked="0" layoutInCell="1" allowOverlap="1" wp14:anchorId="71D98A27" wp14:editId="78AD218B">
                  <wp:simplePos x="0" y="0"/>
                  <wp:positionH relativeFrom="column">
                    <wp:posOffset>1905</wp:posOffset>
                  </wp:positionH>
                  <wp:positionV relativeFrom="paragraph">
                    <wp:posOffset>2540</wp:posOffset>
                  </wp:positionV>
                  <wp:extent cx="313144" cy="272386"/>
                  <wp:effectExtent l="0" t="0" r="4445" b="0"/>
                  <wp:wrapNone/>
                  <wp:docPr id="966935357" name="Grafik 96693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18" w:type="dxa"/>
          </w:tcPr>
          <w:p w14:paraId="27D7214D" w14:textId="72F85DE6" w:rsidR="00970686" w:rsidRPr="00A71530" w:rsidRDefault="00970686" w:rsidP="009F3719">
            <w:pPr>
              <w:pStyle w:val="berschrift4"/>
              <w:rPr>
                <w:color w:val="327A86" w:themeColor="text2"/>
              </w:rPr>
            </w:pPr>
            <w:r w:rsidRPr="00A71530">
              <w:rPr>
                <w:color w:val="327A86" w:themeColor="text2"/>
              </w:rPr>
              <w:t>d)</w:t>
            </w:r>
          </w:p>
        </w:tc>
        <w:tc>
          <w:tcPr>
            <w:tcW w:w="8187" w:type="dxa"/>
            <w:gridSpan w:val="6"/>
          </w:tcPr>
          <w:p w14:paraId="03254DDC" w14:textId="4528F502" w:rsidR="00970686" w:rsidRPr="00970686" w:rsidRDefault="00970686" w:rsidP="00970686">
            <w:pPr>
              <w:pStyle w:val="Text"/>
            </w:pPr>
            <w:r w:rsidRPr="00970686">
              <w:t xml:space="preserve">Stellt euch gegenseitig </w:t>
            </w:r>
            <w:r w:rsidR="001A42BE">
              <w:t xml:space="preserve">Divisions-Aufgaben </w:t>
            </w:r>
            <w:r w:rsidRPr="00970686">
              <w:t xml:space="preserve">mit Rest. </w:t>
            </w:r>
            <w:r w:rsidRPr="00970686">
              <w:br/>
            </w:r>
            <w:r w:rsidR="00920308">
              <w:t>Findet</w:t>
            </w:r>
            <w:r w:rsidRPr="00970686">
              <w:t xml:space="preserve"> eine </w:t>
            </w:r>
            <w:r w:rsidR="00825DFF">
              <w:t>Multiplikations-Aufgabe</w:t>
            </w:r>
            <w:r w:rsidRPr="00970686">
              <w:t xml:space="preserve"> dazu</w:t>
            </w:r>
            <w:r w:rsidR="00920308">
              <w:t xml:space="preserve">, so </w:t>
            </w:r>
            <w:r w:rsidRPr="00970686">
              <w:t xml:space="preserve">wie in </w:t>
            </w:r>
            <w:r w:rsidRPr="00165441">
              <w:rPr>
                <w:b/>
                <w:color w:val="327A86" w:themeColor="text2"/>
              </w:rPr>
              <w:t>c)</w:t>
            </w:r>
            <w:r w:rsidR="00920308">
              <w:t>.</w:t>
            </w:r>
          </w:p>
        </w:tc>
      </w:tr>
    </w:tbl>
    <w:p w14:paraId="364079DA" w14:textId="77777777" w:rsidR="00F37035" w:rsidRPr="00A71530" w:rsidRDefault="00F37035" w:rsidP="00F37035">
      <w:pPr>
        <w:spacing w:line="240" w:lineRule="auto"/>
        <w:rPr>
          <w:color w:val="000000" w:themeColor="text1"/>
        </w:rPr>
      </w:pP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8187"/>
      </w:tblGrid>
      <w:tr w:rsidR="00970686" w:rsidRPr="00970686" w14:paraId="08D032AD" w14:textId="77777777" w:rsidTr="002E0FA7">
        <w:tc>
          <w:tcPr>
            <w:tcW w:w="780" w:type="dxa"/>
          </w:tcPr>
          <w:p w14:paraId="628F735D" w14:textId="70B067EF" w:rsidR="00200F3D" w:rsidRPr="00A71530" w:rsidRDefault="00EB4836" w:rsidP="002E0FA7">
            <w:pPr>
              <w:pStyle w:val="berschrift3"/>
            </w:pPr>
            <w:r>
              <w:t>6</w:t>
            </w:r>
            <w:r w:rsidR="00200F3D" w:rsidRPr="00A71530">
              <w:t>.12</w:t>
            </w:r>
          </w:p>
        </w:tc>
        <w:tc>
          <w:tcPr>
            <w:tcW w:w="8505" w:type="dxa"/>
            <w:gridSpan w:val="2"/>
          </w:tcPr>
          <w:p w14:paraId="3449A874" w14:textId="77777777" w:rsidR="00200F3D" w:rsidRPr="00A71530" w:rsidRDefault="00BD71FF" w:rsidP="002E0FA7">
            <w:pPr>
              <w:pStyle w:val="berschrift3"/>
            </w:pPr>
            <w:r w:rsidRPr="00A71530">
              <w:t>Schritte</w:t>
            </w:r>
            <w:r w:rsidR="00B678A7" w:rsidRPr="00A71530">
              <w:t xml:space="preserve"> </w:t>
            </w:r>
            <w:r w:rsidR="00200F3D" w:rsidRPr="00A71530">
              <w:t>auf dem Zahlenstrahl</w:t>
            </w:r>
          </w:p>
        </w:tc>
      </w:tr>
      <w:tr w:rsidR="00970686" w:rsidRPr="00970686" w14:paraId="05133815" w14:textId="77777777" w:rsidTr="002E0FA7">
        <w:tc>
          <w:tcPr>
            <w:tcW w:w="780" w:type="dxa"/>
          </w:tcPr>
          <w:p w14:paraId="3634C3BB" w14:textId="77777777" w:rsidR="00200F3D" w:rsidRPr="00A71530" w:rsidRDefault="00200F3D" w:rsidP="002E0FA7">
            <w:pPr>
              <w:spacing w:line="240" w:lineRule="auto"/>
              <w:rPr>
                <w:b/>
                <w:color w:val="000000" w:themeColor="text1"/>
              </w:rPr>
            </w:pPr>
          </w:p>
        </w:tc>
        <w:tc>
          <w:tcPr>
            <w:tcW w:w="318" w:type="dxa"/>
          </w:tcPr>
          <w:p w14:paraId="2145AF35" w14:textId="54FDFABC" w:rsidR="00200F3D" w:rsidRPr="00A71530" w:rsidRDefault="00200F3D" w:rsidP="002E0FA7">
            <w:pPr>
              <w:pStyle w:val="berschrift4"/>
              <w:rPr>
                <w:color w:val="327A86" w:themeColor="text2"/>
              </w:rPr>
            </w:pPr>
            <w:r w:rsidRPr="00A71530">
              <w:rPr>
                <w:noProof/>
                <w:color w:val="327A86" w:themeColor="text2"/>
              </w:rPr>
              <w:t>a)</w:t>
            </w:r>
          </w:p>
        </w:tc>
        <w:tc>
          <w:tcPr>
            <w:tcW w:w="8187" w:type="dxa"/>
          </w:tcPr>
          <w:p w14:paraId="095F48AB" w14:textId="0DDD914A" w:rsidR="00200F3D" w:rsidRPr="00970686" w:rsidRDefault="0032245A" w:rsidP="002E0FA7">
            <w:pPr>
              <w:pStyle w:val="Text"/>
            </w:pPr>
            <w:r w:rsidRPr="00970686">
              <w:rPr>
                <w:noProof/>
              </w:rPr>
              <mc:AlternateContent>
                <mc:Choice Requires="wpg">
                  <w:drawing>
                    <wp:anchor distT="0" distB="0" distL="114300" distR="114300" simplePos="0" relativeHeight="251652427" behindDoc="0" locked="0" layoutInCell="1" allowOverlap="1" wp14:anchorId="11F56C1F" wp14:editId="5EB328E1">
                      <wp:simplePos x="0" y="0"/>
                      <wp:positionH relativeFrom="column">
                        <wp:posOffset>2883853</wp:posOffset>
                      </wp:positionH>
                      <wp:positionV relativeFrom="paragraph">
                        <wp:posOffset>44609</wp:posOffset>
                      </wp:positionV>
                      <wp:extent cx="2278380" cy="471428"/>
                      <wp:effectExtent l="0" t="0" r="0" b="0"/>
                      <wp:wrapNone/>
                      <wp:docPr id="1464375214" name="Gruppieren 125"/>
                      <wp:cNvGraphicFramePr/>
                      <a:graphic xmlns:a="http://schemas.openxmlformats.org/drawingml/2006/main">
                        <a:graphicData uri="http://schemas.microsoft.com/office/word/2010/wordprocessingGroup">
                          <wpg:wgp>
                            <wpg:cNvGrpSpPr/>
                            <wpg:grpSpPr>
                              <a:xfrm>
                                <a:off x="0" y="0"/>
                                <a:ext cx="2278380" cy="471428"/>
                                <a:chOff x="0" y="0"/>
                                <a:chExt cx="2278380" cy="471428"/>
                              </a:xfrm>
                            </wpg:grpSpPr>
                            <pic:pic xmlns:pic="http://schemas.openxmlformats.org/drawingml/2006/picture">
                              <pic:nvPicPr>
                                <pic:cNvPr id="887574051" name="Grafik 1531487807"/>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278380" cy="409575"/>
                                </a:xfrm>
                                <a:prstGeom prst="rect">
                                  <a:avLst/>
                                </a:prstGeom>
                              </pic:spPr>
                            </pic:pic>
                            <wpg:grpSp>
                              <wpg:cNvPr id="1758377907" name="Gruppieren 124"/>
                              <wpg:cNvGrpSpPr/>
                              <wpg:grpSpPr>
                                <a:xfrm>
                                  <a:off x="7143" y="235744"/>
                                  <a:ext cx="1985963" cy="235684"/>
                                  <a:chOff x="0" y="0"/>
                                  <a:chExt cx="1714500" cy="235684"/>
                                </a:xfrm>
                              </wpg:grpSpPr>
                              <wps:wsp>
                                <wps:cNvPr id="1899354953" name="Textfeld 117"/>
                                <wps:cNvSpPr txBox="1"/>
                                <wps:spPr>
                                  <a:xfrm>
                                    <a:off x="0" y="0"/>
                                    <a:ext cx="163830" cy="214260"/>
                                  </a:xfrm>
                                  <a:prstGeom prst="rect">
                                    <a:avLst/>
                                  </a:prstGeom>
                                  <a:solidFill>
                                    <a:schemeClr val="lt1"/>
                                  </a:solidFill>
                                  <a:ln w="6350">
                                    <a:noFill/>
                                  </a:ln>
                                </wps:spPr>
                                <wps:txbx>
                                  <w:txbxContent>
                                    <w:p w14:paraId="79A9E770" w14:textId="77777777" w:rsidR="0032245A" w:rsidRDefault="0032245A"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165216810" name="Textfeld 117"/>
                                <wps:cNvSpPr txBox="1"/>
                                <wps:spPr>
                                  <a:xfrm>
                                    <a:off x="721518" y="0"/>
                                    <a:ext cx="257175" cy="235684"/>
                                  </a:xfrm>
                                  <a:prstGeom prst="rect">
                                    <a:avLst/>
                                  </a:prstGeom>
                                  <a:solidFill>
                                    <a:schemeClr val="lt1"/>
                                  </a:solidFill>
                                  <a:ln w="6350">
                                    <a:noFill/>
                                  </a:ln>
                                </wps:spPr>
                                <wps:txbx>
                                  <w:txbxContent>
                                    <w:p w14:paraId="0620A07D" w14:textId="77777777" w:rsidR="0032245A" w:rsidRDefault="0032245A"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290381207" name="Textfeld 117"/>
                                <wps:cNvSpPr txBox="1"/>
                                <wps:spPr>
                                  <a:xfrm>
                                    <a:off x="1485900" y="0"/>
                                    <a:ext cx="228600" cy="199975"/>
                                  </a:xfrm>
                                  <a:prstGeom prst="rect">
                                    <a:avLst/>
                                  </a:prstGeom>
                                  <a:solidFill>
                                    <a:schemeClr val="lt1"/>
                                  </a:solidFill>
                                  <a:ln w="6350">
                                    <a:noFill/>
                                  </a:ln>
                                </wps:spPr>
                                <wps:txbx>
                                  <w:txbxContent>
                                    <w:p w14:paraId="2CB984FF" w14:textId="77777777" w:rsidR="0032245A" w:rsidRDefault="0032245A"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11F56C1F" id="Gruppieren 125" o:spid="_x0000_s1190" style="position:absolute;margin-left:227.1pt;margin-top:3.5pt;width:179.4pt;height:37.1pt;z-index:251652427" coordsize="22783,471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">
                      <v:shape id="Grafik 1531487807" o:spid="_x0000_s1191" type="#_x0000_t75" style="position:absolute;width:22783;height:4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">
                        <v:imagedata r:id="rId165" o:title=""/>
                      </v:shape>
                      <v:group id="Gruppieren 124" o:spid="_x0000_s1192" style="position:absolute;left:71;top:2357;width:19860;height:2357" coordsize="17145,2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">
                        <v:shape id="Textfeld 117" o:spid="_x0000_s1193" type="#_x0000_t202" style="position:absolute;width:1638;height:2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" fillcolor="white [3201]" stroked="f" strokeweight=".5pt">
                          <v:textbox inset="1mm,.5mm,0,0">
                            <w:txbxContent>
                              <w:p w14:paraId="79A9E770" w14:textId="77777777" w:rsidR="0032245A" w:rsidRDefault="0032245A" w:rsidP="0032245A">
                                <w:pPr>
                                  <w:pStyle w:val="Text"/>
                                </w:pPr>
                                <w:r>
                                  <w:t>0</w:t>
                                </w:r>
                              </w:p>
                            </w:txbxContent>
                          </v:textbox>
                        </v:shape>
                        <v:shape id="Textfeld 117" o:spid="_x0000_s1194" type="#_x0000_t202" style="position:absolute;left:7215;width:2571;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" fillcolor="white [3201]" stroked="f" strokeweight=".5pt">
                          <v:textbox inset="1mm,.5mm,0,1mm">
                            <w:txbxContent>
                              <w:p w14:paraId="0620A07D" w14:textId="77777777" w:rsidR="0032245A" w:rsidRDefault="0032245A" w:rsidP="0032245A">
                                <w:pPr>
                                  <w:pStyle w:val="Text"/>
                                </w:pPr>
                                <w:r>
                                  <w:t>10</w:t>
                                </w:r>
                              </w:p>
                            </w:txbxContent>
                          </v:textbox>
                        </v:shape>
                        <v:shape id="Textfeld 117" o:spid="_x0000_s1195" type="#_x0000_t202" style="position:absolute;left:14859;width:2286;height:1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" fillcolor="white [3201]" stroked="f" strokeweight=".5pt">
                          <v:textbox inset="1mm,.5mm,0,0">
                            <w:txbxContent>
                              <w:p w14:paraId="2CB984FF" w14:textId="77777777" w:rsidR="0032245A" w:rsidRDefault="0032245A" w:rsidP="0032245A">
                                <w:pPr>
                                  <w:pStyle w:val="Text"/>
                                </w:pPr>
                                <w:r>
                                  <w:t>20</w:t>
                                </w:r>
                              </w:p>
                            </w:txbxContent>
                          </v:textbox>
                        </v:shape>
                      </v:group>
                    </v:group>
                  </w:pict>
                </mc:Fallback>
              </mc:AlternateContent>
            </w:r>
            <w:r w:rsidR="00200F3D" w:rsidRPr="00970686">
              <w:t>Zeichne Fünfer</w:t>
            </w:r>
            <w:r w:rsidR="005855D4" w:rsidRPr="00970686">
              <w:t>s</w:t>
            </w:r>
            <w:r w:rsidR="00BD71FF" w:rsidRPr="00970686">
              <w:t>chritte</w:t>
            </w:r>
            <w:r w:rsidR="00200F3D" w:rsidRPr="00970686">
              <w:t xml:space="preserve"> in den Zahlenstrahl</w:t>
            </w:r>
            <w:r w:rsidR="00920308">
              <w:t>,</w:t>
            </w:r>
            <w:r w:rsidR="00200F3D" w:rsidRPr="00970686">
              <w:t xml:space="preserve"> </w:t>
            </w:r>
          </w:p>
          <w:p w14:paraId="27737561" w14:textId="64F1F356" w:rsidR="00200F3D" w:rsidRPr="00970686" w:rsidRDefault="00200F3D" w:rsidP="002E0FA7">
            <w:pPr>
              <w:pStyle w:val="Text"/>
            </w:pPr>
            <w:r w:rsidRPr="00970686">
              <w:t xml:space="preserve">bis du bei 20 ankommst. </w:t>
            </w:r>
            <w:r w:rsidRPr="00970686">
              <w:br/>
              <w:t xml:space="preserve">Wie viele </w:t>
            </w:r>
            <w:r w:rsidR="00BD71FF" w:rsidRPr="00970686">
              <w:t>Schritte</w:t>
            </w:r>
            <w:r w:rsidRPr="00970686">
              <w:t xml:space="preserve"> passen in die 20?</w:t>
            </w:r>
          </w:p>
          <w:p w14:paraId="136AD8FE" w14:textId="696A8201" w:rsidR="00200F3D" w:rsidRPr="00970686" w:rsidRDefault="00200F3D" w:rsidP="002E0FA7">
            <w:pPr>
              <w:pStyle w:val="Text"/>
            </w:pPr>
          </w:p>
        </w:tc>
      </w:tr>
      <w:tr w:rsidR="00970686" w:rsidRPr="00970686" w14:paraId="30F87757" w14:textId="77777777" w:rsidTr="002E0FA7">
        <w:tc>
          <w:tcPr>
            <w:tcW w:w="780" w:type="dxa"/>
          </w:tcPr>
          <w:p w14:paraId="4D5B2CC2" w14:textId="77777777" w:rsidR="00200F3D" w:rsidRPr="00A71530" w:rsidRDefault="00CD3FFB" w:rsidP="002E0FA7">
            <w:pPr>
              <w:spacing w:line="240" w:lineRule="auto"/>
              <w:rPr>
                <w:color w:val="000000" w:themeColor="text1"/>
              </w:rPr>
            </w:pPr>
            <w:r w:rsidRPr="00A71530">
              <w:rPr>
                <w:noProof/>
                <w:color w:val="000000" w:themeColor="text1"/>
              </w:rPr>
              <w:drawing>
                <wp:inline distT="0" distB="0" distL="0" distR="0" wp14:anchorId="18261A74" wp14:editId="6D76AFBD">
                  <wp:extent cx="360000" cy="272386"/>
                  <wp:effectExtent l="0" t="0" r="2540" b="0"/>
                  <wp:docPr id="1258569645" name="Grafik 125856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3DD0F1FB" w14:textId="77777777" w:rsidR="00200F3D" w:rsidRPr="00A71530" w:rsidRDefault="00200F3D" w:rsidP="002E0FA7">
            <w:pPr>
              <w:pStyle w:val="berschrift4"/>
              <w:rPr>
                <w:color w:val="327A86" w:themeColor="text2"/>
              </w:rPr>
            </w:pPr>
            <w:r w:rsidRPr="00A71530">
              <w:rPr>
                <w:noProof/>
                <w:color w:val="327A86" w:themeColor="text2"/>
              </w:rPr>
              <w:t>b)</w:t>
            </w:r>
          </w:p>
        </w:tc>
        <w:tc>
          <w:tcPr>
            <w:tcW w:w="8187" w:type="dxa"/>
          </w:tcPr>
          <w:p w14:paraId="13E00C6B" w14:textId="77777777" w:rsidR="00200F3D" w:rsidRPr="00970686" w:rsidRDefault="00200F3D" w:rsidP="002E0FA7">
            <w:pPr>
              <w:pStyle w:val="Text"/>
            </w:pPr>
            <w:r w:rsidRPr="00970686">
              <w:t xml:space="preserve">Zu dem Bild </w:t>
            </w:r>
            <w:r w:rsidRPr="00A71530">
              <w:rPr>
                <w:rFonts w:asciiTheme="minorHAnsi" w:hAnsiTheme="minorHAnsi" w:cstheme="minorHAnsi"/>
              </w:rPr>
              <w:t xml:space="preserve">passen die Aufgaben </w:t>
            </w:r>
            <w:r w:rsidRPr="002542C1">
              <w:rPr>
                <w:rFonts w:ascii="Comic Sans MS" w:hAnsi="Comic Sans MS" w:cstheme="minorHAnsi"/>
                <w:b/>
                <w:sz w:val="20"/>
                <w:szCs w:val="16"/>
              </w:rPr>
              <w:t>20 : 5</w:t>
            </w:r>
            <w:r w:rsidRPr="002542C1">
              <w:rPr>
                <w:rFonts w:asciiTheme="minorHAnsi" w:hAnsiTheme="minorHAnsi" w:cstheme="minorHAnsi"/>
                <w:sz w:val="20"/>
                <w:szCs w:val="16"/>
              </w:rPr>
              <w:t xml:space="preserve"> </w:t>
            </w:r>
            <w:r w:rsidRPr="00A71530">
              <w:rPr>
                <w:rFonts w:asciiTheme="minorHAnsi" w:hAnsiTheme="minorHAnsi" w:cstheme="minorHAnsi"/>
              </w:rPr>
              <w:t xml:space="preserve">und </w:t>
            </w:r>
            <w:r w:rsidRPr="002542C1">
              <w:rPr>
                <w:rFonts w:ascii="Comic Sans MS" w:hAnsi="Comic Sans MS" w:cstheme="minorHAnsi"/>
                <w:b/>
                <w:sz w:val="20"/>
              </w:rPr>
              <w:t>4 · 5</w:t>
            </w:r>
            <w:r w:rsidRPr="00A71530">
              <w:rPr>
                <w:rFonts w:asciiTheme="minorHAnsi" w:hAnsiTheme="minorHAnsi" w:cstheme="minorHAnsi"/>
              </w:rPr>
              <w:t>. Warum</w:t>
            </w:r>
            <w:r w:rsidRPr="00970686">
              <w:t xml:space="preserve"> passen die Aufgaben?</w:t>
            </w:r>
          </w:p>
          <w:p w14:paraId="15491D5F" w14:textId="727BB842" w:rsidR="00200F3D" w:rsidRPr="00970686" w:rsidRDefault="00200F3D" w:rsidP="002E0FA7">
            <w:pPr>
              <w:pStyle w:val="Text"/>
            </w:pPr>
            <w:r w:rsidRPr="00970686">
              <w:t xml:space="preserve">Welche </w:t>
            </w:r>
            <w:r w:rsidR="00825DFF">
              <w:t>Divisions-Aufgabe</w:t>
            </w:r>
            <w:r w:rsidRPr="00970686">
              <w:t xml:space="preserve"> passt auch noch? </w:t>
            </w:r>
            <w:r w:rsidR="00624820" w:rsidRPr="00970686">
              <w:t>Wie lautet dann die Frage?</w:t>
            </w:r>
          </w:p>
        </w:tc>
      </w:tr>
      <w:tr w:rsidR="00970686" w:rsidRPr="00970686" w14:paraId="582A5E21" w14:textId="77777777" w:rsidTr="002E0FA7">
        <w:tc>
          <w:tcPr>
            <w:tcW w:w="780" w:type="dxa"/>
          </w:tcPr>
          <w:p w14:paraId="4707166D" w14:textId="77777777" w:rsidR="00200F3D" w:rsidRPr="00A71530" w:rsidRDefault="00200F3D" w:rsidP="002E0FA7">
            <w:pPr>
              <w:spacing w:line="240" w:lineRule="auto"/>
              <w:rPr>
                <w:color w:val="000000" w:themeColor="text1"/>
              </w:rPr>
            </w:pPr>
          </w:p>
        </w:tc>
        <w:tc>
          <w:tcPr>
            <w:tcW w:w="318" w:type="dxa"/>
          </w:tcPr>
          <w:p w14:paraId="75F43AEC" w14:textId="77777777" w:rsidR="00200F3D" w:rsidRPr="00A71530" w:rsidRDefault="00200F3D" w:rsidP="002E0FA7">
            <w:pPr>
              <w:pStyle w:val="berschrift4"/>
              <w:rPr>
                <w:noProof/>
                <w:color w:val="327A86" w:themeColor="text2"/>
              </w:rPr>
            </w:pPr>
          </w:p>
        </w:tc>
        <w:tc>
          <w:tcPr>
            <w:tcW w:w="8187" w:type="dxa"/>
          </w:tcPr>
          <w:p w14:paraId="35855C15" w14:textId="0DB194B4" w:rsidR="00200F3D" w:rsidRPr="00970686" w:rsidRDefault="0032245A" w:rsidP="002E0FA7">
            <w:pPr>
              <w:pStyle w:val="Text"/>
            </w:pPr>
            <w:r w:rsidRPr="00970686">
              <w:rPr>
                <w:noProof/>
              </w:rPr>
              <mc:AlternateContent>
                <mc:Choice Requires="wpg">
                  <w:drawing>
                    <wp:anchor distT="0" distB="0" distL="114300" distR="114300" simplePos="0" relativeHeight="251652428" behindDoc="0" locked="0" layoutInCell="1" allowOverlap="1" wp14:anchorId="2248BF0E" wp14:editId="1A342352">
                      <wp:simplePos x="0" y="0"/>
                      <wp:positionH relativeFrom="column">
                        <wp:posOffset>2891313</wp:posOffset>
                      </wp:positionH>
                      <wp:positionV relativeFrom="paragraph">
                        <wp:posOffset>323532</wp:posOffset>
                      </wp:positionV>
                      <wp:extent cx="2278380" cy="471428"/>
                      <wp:effectExtent l="0" t="0" r="0" b="0"/>
                      <wp:wrapNone/>
                      <wp:docPr id="1836415695" name="Gruppieren 125"/>
                      <wp:cNvGraphicFramePr/>
                      <a:graphic xmlns:a="http://schemas.openxmlformats.org/drawingml/2006/main">
                        <a:graphicData uri="http://schemas.microsoft.com/office/word/2010/wordprocessingGroup">
                          <wpg:wgp>
                            <wpg:cNvGrpSpPr/>
                            <wpg:grpSpPr>
                              <a:xfrm>
                                <a:off x="0" y="0"/>
                                <a:ext cx="2278380" cy="471428"/>
                                <a:chOff x="0" y="0"/>
                                <a:chExt cx="2278380" cy="471428"/>
                              </a:xfrm>
                            </wpg:grpSpPr>
                            <pic:pic xmlns:pic="http://schemas.openxmlformats.org/drawingml/2006/picture">
                              <pic:nvPicPr>
                                <pic:cNvPr id="64494050" name="Grafik 1531487807"/>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278380" cy="409575"/>
                                </a:xfrm>
                                <a:prstGeom prst="rect">
                                  <a:avLst/>
                                </a:prstGeom>
                              </pic:spPr>
                            </pic:pic>
                            <wpg:grpSp>
                              <wpg:cNvPr id="1360544138" name="Gruppieren 124"/>
                              <wpg:cNvGrpSpPr/>
                              <wpg:grpSpPr>
                                <a:xfrm>
                                  <a:off x="7143" y="235744"/>
                                  <a:ext cx="1985963" cy="235684"/>
                                  <a:chOff x="0" y="0"/>
                                  <a:chExt cx="1714500" cy="235684"/>
                                </a:xfrm>
                              </wpg:grpSpPr>
                              <wps:wsp>
                                <wps:cNvPr id="184777897" name="Textfeld 117"/>
                                <wps:cNvSpPr txBox="1"/>
                                <wps:spPr>
                                  <a:xfrm>
                                    <a:off x="0" y="0"/>
                                    <a:ext cx="163830" cy="214260"/>
                                  </a:xfrm>
                                  <a:prstGeom prst="rect">
                                    <a:avLst/>
                                  </a:prstGeom>
                                  <a:solidFill>
                                    <a:schemeClr val="lt1"/>
                                  </a:solidFill>
                                  <a:ln w="6350">
                                    <a:noFill/>
                                  </a:ln>
                                </wps:spPr>
                                <wps:txbx>
                                  <w:txbxContent>
                                    <w:p w14:paraId="242A7721" w14:textId="77777777" w:rsidR="0032245A" w:rsidRDefault="0032245A"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283267432" name="Textfeld 117"/>
                                <wps:cNvSpPr txBox="1"/>
                                <wps:spPr>
                                  <a:xfrm>
                                    <a:off x="721518" y="0"/>
                                    <a:ext cx="257175" cy="235684"/>
                                  </a:xfrm>
                                  <a:prstGeom prst="rect">
                                    <a:avLst/>
                                  </a:prstGeom>
                                  <a:solidFill>
                                    <a:schemeClr val="lt1"/>
                                  </a:solidFill>
                                  <a:ln w="6350">
                                    <a:noFill/>
                                  </a:ln>
                                </wps:spPr>
                                <wps:txbx>
                                  <w:txbxContent>
                                    <w:p w14:paraId="1931F025" w14:textId="77777777" w:rsidR="0032245A" w:rsidRDefault="0032245A"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354073717" name="Textfeld 117"/>
                                <wps:cNvSpPr txBox="1"/>
                                <wps:spPr>
                                  <a:xfrm>
                                    <a:off x="1485900" y="0"/>
                                    <a:ext cx="228600" cy="199975"/>
                                  </a:xfrm>
                                  <a:prstGeom prst="rect">
                                    <a:avLst/>
                                  </a:prstGeom>
                                  <a:solidFill>
                                    <a:schemeClr val="lt1"/>
                                  </a:solidFill>
                                  <a:ln w="6350">
                                    <a:noFill/>
                                  </a:ln>
                                </wps:spPr>
                                <wps:txbx>
                                  <w:txbxContent>
                                    <w:p w14:paraId="5CE2B99C" w14:textId="77777777" w:rsidR="0032245A" w:rsidRDefault="0032245A"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2248BF0E" id="_x0000_s1196" style="position:absolute;margin-left:227.65pt;margin-top:25.45pt;width:179.4pt;height:37.1pt;z-index:251652428" coordsize="22783,471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">
                      <v:shape id="Grafik 1531487807" o:spid="_x0000_s1197" type="#_x0000_t75" style="position:absolute;width:22783;height:4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">
                        <v:imagedata r:id="rId165" o:title=""/>
                      </v:shape>
                      <v:group id="Gruppieren 124" o:spid="_x0000_s1198" style="position:absolute;left:71;top:2357;width:19860;height:2357" coordsize="17145,2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">
                        <v:shape id="Textfeld 117" o:spid="_x0000_s1199" type="#_x0000_t202" style="position:absolute;width:1638;height:2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" fillcolor="white [3201]" stroked="f" strokeweight=".5pt">
                          <v:textbox inset="1mm,.5mm,0,0">
                            <w:txbxContent>
                              <w:p w14:paraId="242A7721" w14:textId="77777777" w:rsidR="0032245A" w:rsidRDefault="0032245A" w:rsidP="0032245A">
                                <w:pPr>
                                  <w:pStyle w:val="Text"/>
                                </w:pPr>
                                <w:r>
                                  <w:t>0</w:t>
                                </w:r>
                              </w:p>
                            </w:txbxContent>
                          </v:textbox>
                        </v:shape>
                        <v:shape id="Textfeld 117" o:spid="_x0000_s1200" type="#_x0000_t202" style="position:absolute;left:7215;width:2571;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" fillcolor="white [3201]" stroked="f" strokeweight=".5pt">
                          <v:textbox inset="1mm,.5mm,0,1mm">
                            <w:txbxContent>
                              <w:p w14:paraId="1931F025" w14:textId="77777777" w:rsidR="0032245A" w:rsidRDefault="0032245A" w:rsidP="0032245A">
                                <w:pPr>
                                  <w:pStyle w:val="Text"/>
                                </w:pPr>
                                <w:r>
                                  <w:t>10</w:t>
                                </w:r>
                              </w:p>
                            </w:txbxContent>
                          </v:textbox>
                        </v:shape>
                        <v:shape id="Textfeld 117" o:spid="_x0000_s1201" type="#_x0000_t202" style="position:absolute;left:14859;width:2286;height:1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" fillcolor="white [3201]" stroked="f" strokeweight=".5pt">
                          <v:textbox inset="1mm,.5mm,0,0">
                            <w:txbxContent>
                              <w:p w14:paraId="5CE2B99C" w14:textId="77777777" w:rsidR="0032245A" w:rsidRDefault="0032245A" w:rsidP="0032245A">
                                <w:pPr>
                                  <w:pStyle w:val="Text"/>
                                </w:pPr>
                                <w:r>
                                  <w:t>20</w:t>
                                </w:r>
                              </w:p>
                            </w:txbxContent>
                          </v:textbox>
                        </v:shape>
                      </v:group>
                    </v:group>
                  </w:pict>
                </mc:Fallback>
              </mc:AlternateContent>
            </w:r>
          </w:p>
        </w:tc>
      </w:tr>
      <w:tr w:rsidR="00970686" w:rsidRPr="00970686" w14:paraId="7B6073DA" w14:textId="77777777" w:rsidTr="002E0FA7">
        <w:tc>
          <w:tcPr>
            <w:tcW w:w="780" w:type="dxa"/>
          </w:tcPr>
          <w:p w14:paraId="6C6A0349" w14:textId="77777777" w:rsidR="00B678A7" w:rsidRPr="00A71530" w:rsidRDefault="00B678A7" w:rsidP="002E0FA7">
            <w:pPr>
              <w:spacing w:line="240" w:lineRule="auto"/>
              <w:rPr>
                <w:color w:val="000000" w:themeColor="text1"/>
              </w:rPr>
            </w:pPr>
          </w:p>
        </w:tc>
        <w:tc>
          <w:tcPr>
            <w:tcW w:w="318" w:type="dxa"/>
          </w:tcPr>
          <w:p w14:paraId="3A0CE58E" w14:textId="77777777" w:rsidR="00B678A7" w:rsidRPr="00A71530" w:rsidRDefault="00B678A7" w:rsidP="002E0FA7">
            <w:pPr>
              <w:pStyle w:val="berschrift4"/>
              <w:rPr>
                <w:noProof/>
                <w:color w:val="327A86" w:themeColor="text2"/>
              </w:rPr>
            </w:pPr>
            <w:r w:rsidRPr="00A71530">
              <w:rPr>
                <w:noProof/>
                <w:color w:val="327A86" w:themeColor="text2"/>
              </w:rPr>
              <w:t>*c)</w:t>
            </w:r>
          </w:p>
        </w:tc>
        <w:tc>
          <w:tcPr>
            <w:tcW w:w="8187" w:type="dxa"/>
          </w:tcPr>
          <w:p w14:paraId="576DB8DC" w14:textId="49C6F9E0" w:rsidR="00B678A7" w:rsidRPr="00970686" w:rsidRDefault="00B678A7" w:rsidP="002E0FA7">
            <w:pPr>
              <w:pStyle w:val="Text"/>
            </w:pPr>
            <w:r w:rsidRPr="00970686">
              <w:t xml:space="preserve">Wie </w:t>
            </w:r>
            <w:r w:rsidR="00A95D21">
              <w:rPr>
                <w:rFonts w:asciiTheme="minorHAnsi" w:hAnsiTheme="minorHAnsi" w:cstheme="minorHAnsi"/>
              </w:rPr>
              <w:t>kannst</w:t>
            </w:r>
            <w:r w:rsidR="00A95D21" w:rsidRPr="00A71530">
              <w:rPr>
                <w:rFonts w:asciiTheme="minorHAnsi" w:hAnsiTheme="minorHAnsi" w:cstheme="minorHAnsi"/>
              </w:rPr>
              <w:t xml:space="preserve"> </w:t>
            </w:r>
            <w:r w:rsidRPr="00A71530">
              <w:rPr>
                <w:rFonts w:asciiTheme="minorHAnsi" w:hAnsiTheme="minorHAnsi" w:cstheme="minorHAnsi"/>
              </w:rPr>
              <w:t xml:space="preserve">du mit </w:t>
            </w:r>
            <w:r w:rsidR="00BD71FF" w:rsidRPr="00A71530">
              <w:rPr>
                <w:rFonts w:asciiTheme="minorHAnsi" w:hAnsiTheme="minorHAnsi" w:cstheme="minorHAnsi"/>
              </w:rPr>
              <w:t>Schritte</w:t>
            </w:r>
            <w:r w:rsidR="004A7418" w:rsidRPr="00A71530">
              <w:rPr>
                <w:rFonts w:asciiTheme="minorHAnsi" w:hAnsiTheme="minorHAnsi" w:cstheme="minorHAnsi"/>
              </w:rPr>
              <w:t>n</w:t>
            </w:r>
            <w:r w:rsidRPr="00A71530">
              <w:rPr>
                <w:rFonts w:asciiTheme="minorHAnsi" w:hAnsiTheme="minorHAnsi" w:cstheme="minorHAnsi"/>
              </w:rPr>
              <w:t xml:space="preserve"> am Zahlenstrahl</w:t>
            </w:r>
            <w:r w:rsidRPr="00A71530">
              <w:rPr>
                <w:rFonts w:asciiTheme="minorHAnsi" w:hAnsiTheme="minorHAnsi" w:cstheme="minorHAnsi"/>
              </w:rPr>
              <w:br/>
              <w:t xml:space="preserve">die Aufgabe </w:t>
            </w:r>
            <w:r w:rsidRPr="002542C1">
              <w:rPr>
                <w:rFonts w:ascii="Comic Sans MS" w:hAnsi="Comic Sans MS" w:cstheme="minorHAnsi"/>
                <w:b/>
                <w:bCs/>
                <w:sz w:val="20"/>
                <w:szCs w:val="16"/>
              </w:rPr>
              <w:t>20 : 6 = 3 Rest 2</w:t>
            </w:r>
            <w:r w:rsidRPr="002542C1">
              <w:rPr>
                <w:rFonts w:asciiTheme="minorHAnsi" w:hAnsiTheme="minorHAnsi" w:cstheme="minorHAnsi"/>
                <w:sz w:val="20"/>
                <w:szCs w:val="16"/>
              </w:rPr>
              <w:t xml:space="preserve"> </w:t>
            </w:r>
            <w:r w:rsidRPr="00A71530">
              <w:rPr>
                <w:rFonts w:asciiTheme="minorHAnsi" w:hAnsiTheme="minorHAnsi" w:cstheme="minorHAnsi"/>
              </w:rPr>
              <w:t>zeichnen</w:t>
            </w:r>
            <w:r w:rsidRPr="00970686">
              <w:t>?</w:t>
            </w:r>
          </w:p>
          <w:p w14:paraId="1BCF50EE" w14:textId="32A7B411" w:rsidR="0032245A" w:rsidRPr="00970686" w:rsidRDefault="0032245A" w:rsidP="002E0FA7">
            <w:pPr>
              <w:pStyle w:val="Text"/>
            </w:pPr>
          </w:p>
        </w:tc>
      </w:tr>
    </w:tbl>
    <w:p w14:paraId="3E4977A5" w14:textId="77777777" w:rsidR="00B678A7" w:rsidRDefault="00B678A7"/>
    <w:p w14:paraId="461F2485" w14:textId="77777777" w:rsidR="00A95D21" w:rsidRDefault="00A95D21"/>
    <w:p w14:paraId="59467990" w14:textId="77777777" w:rsidR="002115C7" w:rsidRDefault="002115C7">
      <w:r>
        <w:rPr>
          <w:b/>
          <w:bCs/>
        </w:rPr>
        <w:br w:type="page"/>
      </w: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8187"/>
      </w:tblGrid>
      <w:tr w:rsidR="00200F3D" w:rsidRPr="00E14948" w14:paraId="56327FAD" w14:textId="77777777" w:rsidTr="002E0FA7">
        <w:tc>
          <w:tcPr>
            <w:tcW w:w="780" w:type="dxa"/>
          </w:tcPr>
          <w:p w14:paraId="237FBBC0" w14:textId="47CC47C7" w:rsidR="00200F3D" w:rsidRPr="00E14948" w:rsidRDefault="00EB4836" w:rsidP="002E0FA7">
            <w:pPr>
              <w:pStyle w:val="berschrift3"/>
            </w:pPr>
            <w:r>
              <w:lastRenderedPageBreak/>
              <w:t>6</w:t>
            </w:r>
            <w:r w:rsidR="00200F3D">
              <w:t>.13</w:t>
            </w:r>
          </w:p>
        </w:tc>
        <w:tc>
          <w:tcPr>
            <w:tcW w:w="8505" w:type="dxa"/>
            <w:gridSpan w:val="2"/>
          </w:tcPr>
          <w:p w14:paraId="7652812D" w14:textId="0309DAD1" w:rsidR="00200F3D" w:rsidRPr="00E14948" w:rsidRDefault="00200F3D" w:rsidP="002E0FA7">
            <w:pPr>
              <w:pStyle w:val="berschrift3"/>
            </w:pPr>
            <w:r w:rsidRPr="00E14948">
              <w:t xml:space="preserve">Aufgaben zu Bildern </w:t>
            </w:r>
            <w:r w:rsidR="005C6311">
              <w:t xml:space="preserve">am Zahlenstrahl </w:t>
            </w:r>
            <w:r w:rsidRPr="00E14948">
              <w:t>finden</w:t>
            </w:r>
          </w:p>
        </w:tc>
      </w:tr>
      <w:tr w:rsidR="00200F3D" w:rsidRPr="00E14948" w14:paraId="2DEE62D3" w14:textId="77777777" w:rsidTr="002E0FA7">
        <w:tc>
          <w:tcPr>
            <w:tcW w:w="780" w:type="dxa"/>
          </w:tcPr>
          <w:p w14:paraId="6A58F214" w14:textId="77777777" w:rsidR="00200F3D" w:rsidRPr="00E14948" w:rsidRDefault="00200F3D" w:rsidP="002E0FA7">
            <w:pPr>
              <w:spacing w:line="240" w:lineRule="auto"/>
            </w:pPr>
          </w:p>
        </w:tc>
        <w:tc>
          <w:tcPr>
            <w:tcW w:w="8505" w:type="dxa"/>
            <w:gridSpan w:val="2"/>
          </w:tcPr>
          <w:p w14:paraId="714BC81F" w14:textId="6F063BEC" w:rsidR="00200F3D" w:rsidRPr="00F31F35" w:rsidRDefault="00200F3D" w:rsidP="002E0FA7">
            <w:pPr>
              <w:pStyle w:val="Text"/>
            </w:pPr>
            <w:r w:rsidRPr="00F31F35">
              <w:t xml:space="preserve">Schreibe immer </w:t>
            </w:r>
            <w:r w:rsidR="00B74245">
              <w:t>eine Multiplikat</w:t>
            </w:r>
            <w:r w:rsidR="00852D1A">
              <w:t>i</w:t>
            </w:r>
            <w:r w:rsidR="00B74245">
              <w:t xml:space="preserve">ons-Aufgabe und </w:t>
            </w:r>
            <w:r w:rsidRPr="00F31F35">
              <w:t xml:space="preserve">zwei passende </w:t>
            </w:r>
            <w:r w:rsidR="00825DFF">
              <w:t>Divisions-Aufgabe</w:t>
            </w:r>
            <w:r w:rsidRPr="00F31F35">
              <w:t>n auf.</w:t>
            </w:r>
          </w:p>
          <w:p w14:paraId="03494BD2" w14:textId="4F39EC93" w:rsidR="00200F3D" w:rsidRPr="00E14948" w:rsidRDefault="00200F3D" w:rsidP="002E0FA7">
            <w:pPr>
              <w:pStyle w:val="Text"/>
            </w:pPr>
          </w:p>
        </w:tc>
      </w:tr>
      <w:tr w:rsidR="00200F3D" w:rsidRPr="00E14948" w14:paraId="35960DEA" w14:textId="77777777" w:rsidTr="002E0FA7">
        <w:tc>
          <w:tcPr>
            <w:tcW w:w="780" w:type="dxa"/>
          </w:tcPr>
          <w:p w14:paraId="2D520096" w14:textId="77777777" w:rsidR="00200F3D" w:rsidRPr="00E14948" w:rsidRDefault="00200F3D" w:rsidP="002E0FA7">
            <w:pPr>
              <w:spacing w:line="240" w:lineRule="auto"/>
            </w:pPr>
          </w:p>
        </w:tc>
        <w:tc>
          <w:tcPr>
            <w:tcW w:w="318" w:type="dxa"/>
          </w:tcPr>
          <w:p w14:paraId="3DED535C" w14:textId="77777777" w:rsidR="00200F3D" w:rsidRPr="00E14948" w:rsidRDefault="00200F3D" w:rsidP="002E0FA7">
            <w:pPr>
              <w:pStyle w:val="berschrift4"/>
              <w:rPr>
                <w:noProof/>
              </w:rPr>
            </w:pPr>
            <w:r w:rsidRPr="00E14948">
              <w:t>a)</w:t>
            </w:r>
          </w:p>
        </w:tc>
        <w:tc>
          <w:tcPr>
            <w:tcW w:w="8187" w:type="dxa"/>
          </w:tcPr>
          <w:p w14:paraId="54A3B43B" w14:textId="2FEB98DF" w:rsidR="00200F3D" w:rsidRPr="00E14948" w:rsidRDefault="00624820" w:rsidP="002E0FA7">
            <w:pPr>
              <w:pStyle w:val="Text"/>
              <w:ind w:firstLine="3720"/>
            </w:pPr>
            <w:r>
              <w:rPr>
                <w:noProof/>
              </w:rPr>
              <w:drawing>
                <wp:anchor distT="0" distB="0" distL="114300" distR="114300" simplePos="0" relativeHeight="251650254" behindDoc="0" locked="0" layoutInCell="1" allowOverlap="1" wp14:anchorId="6D00D0F7" wp14:editId="1A0EC156">
                  <wp:simplePos x="0" y="0"/>
                  <wp:positionH relativeFrom="column">
                    <wp:posOffset>46990</wp:posOffset>
                  </wp:positionH>
                  <wp:positionV relativeFrom="paragraph">
                    <wp:posOffset>36830</wp:posOffset>
                  </wp:positionV>
                  <wp:extent cx="2247900" cy="540000"/>
                  <wp:effectExtent l="0" t="0" r="0" b="6350"/>
                  <wp:wrapNone/>
                  <wp:docPr id="524" name="Grafik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B5.2a.eps"/>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247900" cy="540000"/>
                          </a:xfrm>
                          <a:prstGeom prst="rect">
                            <a:avLst/>
                          </a:prstGeom>
                        </pic:spPr>
                      </pic:pic>
                    </a:graphicData>
                  </a:graphic>
                  <wp14:sizeRelV relativeFrom="margin">
                    <wp14:pctHeight>0</wp14:pctHeight>
                  </wp14:sizeRelV>
                </wp:anchor>
              </w:drawing>
            </w:r>
            <w:r w:rsidR="00825DFF">
              <w:t>Multiplikation</w:t>
            </w:r>
            <w:r>
              <w:t xml:space="preserve">:   </w:t>
            </w:r>
            <w:r w:rsidR="00825DFF">
              <w:t>Division</w:t>
            </w:r>
            <w:r>
              <w:t xml:space="preserve">:  </w:t>
            </w:r>
            <w:r w:rsidR="00B74245">
              <w:t xml:space="preserve">            </w:t>
            </w:r>
            <w:r>
              <w:t xml:space="preserve"> </w:t>
            </w:r>
            <w:r w:rsidR="00825DFF">
              <w:t>Division</w:t>
            </w:r>
            <w:r>
              <w:t>:</w:t>
            </w:r>
          </w:p>
          <w:p w14:paraId="27462409" w14:textId="41E38555" w:rsidR="00200F3D" w:rsidRPr="00E14948" w:rsidRDefault="00200F3D" w:rsidP="002E0FA7">
            <w:pPr>
              <w:pStyle w:val="Text"/>
              <w:ind w:firstLine="3720"/>
            </w:pPr>
          </w:p>
          <w:p w14:paraId="48E136A0" w14:textId="596D34EC" w:rsidR="00624820" w:rsidRPr="00624820" w:rsidRDefault="0032245A" w:rsidP="00624820">
            <w:pPr>
              <w:pStyle w:val="Text"/>
              <w:ind w:firstLine="3720"/>
              <w:rPr>
                <w:color w:val="7F7F7F" w:themeColor="text1" w:themeTint="80"/>
              </w:rPr>
            </w:pPr>
            <w:r>
              <w:rPr>
                <w:noProof/>
              </w:rPr>
              <mc:AlternateContent>
                <mc:Choice Requires="wpg">
                  <w:drawing>
                    <wp:anchor distT="0" distB="0" distL="114300" distR="114300" simplePos="0" relativeHeight="251652421" behindDoc="0" locked="0" layoutInCell="1" allowOverlap="1" wp14:anchorId="6AFA5A64" wp14:editId="2A38CAF8">
                      <wp:simplePos x="0" y="0"/>
                      <wp:positionH relativeFrom="column">
                        <wp:posOffset>55245</wp:posOffset>
                      </wp:positionH>
                      <wp:positionV relativeFrom="paragraph">
                        <wp:posOffset>52863</wp:posOffset>
                      </wp:positionV>
                      <wp:extent cx="1764508" cy="235743"/>
                      <wp:effectExtent l="0" t="0" r="1270" b="5715"/>
                      <wp:wrapNone/>
                      <wp:docPr id="2111351321" name="Gruppieren 118"/>
                      <wp:cNvGraphicFramePr/>
                      <a:graphic xmlns:a="http://schemas.openxmlformats.org/drawingml/2006/main">
                        <a:graphicData uri="http://schemas.microsoft.com/office/word/2010/wordprocessingGroup">
                          <wpg:wgp>
                            <wpg:cNvGrpSpPr/>
                            <wpg:grpSpPr>
                              <a:xfrm>
                                <a:off x="0" y="0"/>
                                <a:ext cx="1764508" cy="235743"/>
                                <a:chOff x="0" y="0"/>
                                <a:chExt cx="1764508" cy="235743"/>
                              </a:xfrm>
                            </wpg:grpSpPr>
                            <wps:wsp>
                              <wps:cNvPr id="1716034116" name="Textfeld 117"/>
                              <wps:cNvSpPr txBox="1"/>
                              <wps:spPr>
                                <a:xfrm>
                                  <a:off x="0" y="0"/>
                                  <a:ext cx="163830" cy="214313"/>
                                </a:xfrm>
                                <a:prstGeom prst="rect">
                                  <a:avLst/>
                                </a:prstGeom>
                                <a:solidFill>
                                  <a:schemeClr val="lt1"/>
                                </a:solidFill>
                                <a:ln w="6350">
                                  <a:noFill/>
                                </a:ln>
                              </wps:spPr>
                              <wps:txbx>
                                <w:txbxContent>
                                  <w:p w14:paraId="2C016501" w14:textId="77777777" w:rsidR="0032245A" w:rsidRDefault="0032245A"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2030169296" name="Textfeld 117"/>
                              <wps:cNvSpPr txBox="1"/>
                              <wps:spPr>
                                <a:xfrm>
                                  <a:off x="735807" y="0"/>
                                  <a:ext cx="257175" cy="235743"/>
                                </a:xfrm>
                                <a:prstGeom prst="rect">
                                  <a:avLst/>
                                </a:prstGeom>
                                <a:solidFill>
                                  <a:schemeClr val="lt1"/>
                                </a:solidFill>
                                <a:ln w="6350">
                                  <a:noFill/>
                                </a:ln>
                              </wps:spPr>
                              <wps:txbx>
                                <w:txbxContent>
                                  <w:p w14:paraId="4A7180D7" w14:textId="77777777" w:rsidR="0032245A" w:rsidRDefault="0032245A"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469041590" name="Textfeld 117"/>
                              <wps:cNvSpPr txBox="1"/>
                              <wps:spPr>
                                <a:xfrm>
                                  <a:off x="1535908" y="0"/>
                                  <a:ext cx="228600" cy="200025"/>
                                </a:xfrm>
                                <a:prstGeom prst="rect">
                                  <a:avLst/>
                                </a:prstGeom>
                                <a:solidFill>
                                  <a:schemeClr val="lt1"/>
                                </a:solidFill>
                                <a:ln w="6350">
                                  <a:noFill/>
                                </a:ln>
                              </wps:spPr>
                              <wps:txbx>
                                <w:txbxContent>
                                  <w:p w14:paraId="6B90ED1E" w14:textId="77777777" w:rsidR="0032245A" w:rsidRDefault="0032245A"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FA5A64" id="_x0000_s1202" style="position:absolute;left:0;text-align:left;margin-left:4.35pt;margin-top:4.15pt;width:138.95pt;height:18.55pt;z-index:251652421;mso-width-relative:margin" coordsize="17645,2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">
                      <v:shape id="Textfeld 117" o:spid="_x0000_s1203"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" fillcolor="white [3201]" stroked="f" strokeweight=".5pt">
                        <v:textbox inset="1mm,.5mm,0,0">
                          <w:txbxContent>
                            <w:p w14:paraId="2C016501" w14:textId="77777777" w:rsidR="0032245A" w:rsidRDefault="0032245A" w:rsidP="0032245A">
                              <w:pPr>
                                <w:pStyle w:val="Text"/>
                              </w:pPr>
                              <w:r>
                                <w:t>0</w:t>
                              </w:r>
                            </w:p>
                          </w:txbxContent>
                        </v:textbox>
                      </v:shape>
                      <v:shape id="Textfeld 117" o:spid="_x0000_s1204" type="#_x0000_t202" style="position:absolute;left:7358;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" fillcolor="white [3201]" stroked="f" strokeweight=".5pt">
                        <v:textbox inset="1mm,.5mm,0,1mm">
                          <w:txbxContent>
                            <w:p w14:paraId="4A7180D7" w14:textId="77777777" w:rsidR="0032245A" w:rsidRDefault="0032245A" w:rsidP="0032245A">
                              <w:pPr>
                                <w:pStyle w:val="Text"/>
                              </w:pPr>
                              <w:r>
                                <w:t>10</w:t>
                              </w:r>
                            </w:p>
                          </w:txbxContent>
                        </v:textbox>
                      </v:shape>
                      <v:shape id="Textfeld 117" o:spid="_x0000_s1205" type="#_x0000_t202" style="position:absolute;left:153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" fillcolor="white [3201]" stroked="f" strokeweight=".5pt">
                        <v:textbox inset="1mm,.5mm,0,0">
                          <w:txbxContent>
                            <w:p w14:paraId="6B90ED1E" w14:textId="77777777" w:rsidR="0032245A" w:rsidRDefault="0032245A" w:rsidP="0032245A">
                              <w:pPr>
                                <w:pStyle w:val="Text"/>
                              </w:pPr>
                              <w:r>
                                <w:t>20</w:t>
                              </w:r>
                            </w:p>
                          </w:txbxContent>
                        </v:textbox>
                      </v:shape>
                    </v:group>
                  </w:pict>
                </mc:Fallback>
              </mc:AlternateContent>
            </w:r>
            <w:r w:rsidR="00624820" w:rsidRPr="00624820">
              <w:rPr>
                <w:color w:val="7F7F7F" w:themeColor="text1" w:themeTint="80"/>
              </w:rPr>
              <w:t>___________    _____________    __________</w:t>
            </w:r>
            <w:r w:rsidR="00CE5E1C">
              <w:rPr>
                <w:color w:val="7F7F7F" w:themeColor="text1" w:themeTint="80"/>
              </w:rPr>
              <w:t>___</w:t>
            </w:r>
          </w:p>
          <w:p w14:paraId="02F96B4D" w14:textId="7354F1E3" w:rsidR="00200F3D" w:rsidRPr="00E14948" w:rsidRDefault="00624820" w:rsidP="002E0FA7">
            <w:pPr>
              <w:pStyle w:val="Text"/>
            </w:pPr>
            <w:r>
              <w:t xml:space="preserve"> </w:t>
            </w:r>
          </w:p>
        </w:tc>
      </w:tr>
      <w:tr w:rsidR="00200F3D" w:rsidRPr="00E14948" w14:paraId="2ABBA955" w14:textId="77777777" w:rsidTr="002E0FA7">
        <w:tc>
          <w:tcPr>
            <w:tcW w:w="780" w:type="dxa"/>
          </w:tcPr>
          <w:p w14:paraId="58A0928A" w14:textId="77777777" w:rsidR="00200F3D" w:rsidRPr="00E14948" w:rsidRDefault="00200F3D" w:rsidP="002E0FA7">
            <w:pPr>
              <w:spacing w:line="240" w:lineRule="auto"/>
            </w:pPr>
          </w:p>
        </w:tc>
        <w:tc>
          <w:tcPr>
            <w:tcW w:w="318" w:type="dxa"/>
          </w:tcPr>
          <w:p w14:paraId="2322A262" w14:textId="77777777" w:rsidR="00200F3D" w:rsidRPr="00E14948" w:rsidRDefault="00200F3D" w:rsidP="002E0FA7">
            <w:pPr>
              <w:pStyle w:val="berschrift4"/>
              <w:rPr>
                <w:noProof/>
              </w:rPr>
            </w:pPr>
            <w:r w:rsidRPr="00E14948">
              <w:t>b)</w:t>
            </w:r>
          </w:p>
        </w:tc>
        <w:tc>
          <w:tcPr>
            <w:tcW w:w="8187" w:type="dxa"/>
          </w:tcPr>
          <w:p w14:paraId="02BC52D0" w14:textId="4DBAAE13" w:rsidR="00200F3D" w:rsidRPr="00E14948" w:rsidRDefault="00624820" w:rsidP="002E0FA7">
            <w:pPr>
              <w:pStyle w:val="Text"/>
              <w:ind w:firstLine="3720"/>
            </w:pPr>
            <w:r>
              <w:br/>
            </w:r>
            <w:r w:rsidR="00200F3D">
              <w:rPr>
                <w:noProof/>
              </w:rPr>
              <w:drawing>
                <wp:anchor distT="0" distB="0" distL="114300" distR="114300" simplePos="0" relativeHeight="251650255" behindDoc="0" locked="0" layoutInCell="1" allowOverlap="1" wp14:anchorId="4682BAB2" wp14:editId="431BB032">
                  <wp:simplePos x="0" y="0"/>
                  <wp:positionH relativeFrom="column">
                    <wp:posOffset>52705</wp:posOffset>
                  </wp:positionH>
                  <wp:positionV relativeFrom="paragraph">
                    <wp:posOffset>117475</wp:posOffset>
                  </wp:positionV>
                  <wp:extent cx="2246400" cy="540000"/>
                  <wp:effectExtent l="0" t="0" r="1905" b="6350"/>
                  <wp:wrapNone/>
                  <wp:docPr id="525" name="Grafik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B5.2b.eps"/>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246400" cy="540000"/>
                          </a:xfrm>
                          <a:prstGeom prst="rect">
                            <a:avLst/>
                          </a:prstGeom>
                        </pic:spPr>
                      </pic:pic>
                    </a:graphicData>
                  </a:graphic>
                  <wp14:sizeRelH relativeFrom="margin">
                    <wp14:pctWidth>0</wp14:pctWidth>
                  </wp14:sizeRelH>
                  <wp14:sizeRelV relativeFrom="margin">
                    <wp14:pctHeight>0</wp14:pctHeight>
                  </wp14:sizeRelV>
                </wp:anchor>
              </w:drawing>
            </w:r>
          </w:p>
          <w:p w14:paraId="0DC19470" w14:textId="1D41D2A6" w:rsidR="00624820" w:rsidRPr="00624820" w:rsidRDefault="0032245A" w:rsidP="00624820">
            <w:pPr>
              <w:pStyle w:val="Text"/>
              <w:ind w:firstLine="3720"/>
              <w:rPr>
                <w:color w:val="7F7F7F" w:themeColor="text1" w:themeTint="80"/>
              </w:rPr>
            </w:pPr>
            <w:r>
              <w:rPr>
                <w:noProof/>
              </w:rPr>
              <mc:AlternateContent>
                <mc:Choice Requires="wpg">
                  <w:drawing>
                    <wp:anchor distT="0" distB="0" distL="114300" distR="114300" simplePos="0" relativeHeight="251652422" behindDoc="0" locked="0" layoutInCell="1" allowOverlap="1" wp14:anchorId="17010666" wp14:editId="5FCF616F">
                      <wp:simplePos x="0" y="0"/>
                      <wp:positionH relativeFrom="column">
                        <wp:posOffset>62389</wp:posOffset>
                      </wp:positionH>
                      <wp:positionV relativeFrom="paragraph">
                        <wp:posOffset>163830</wp:posOffset>
                      </wp:positionV>
                      <wp:extent cx="1764508" cy="235743"/>
                      <wp:effectExtent l="0" t="0" r="1270" b="5715"/>
                      <wp:wrapNone/>
                      <wp:docPr id="167126036" name="Gruppieren 118"/>
                      <wp:cNvGraphicFramePr/>
                      <a:graphic xmlns:a="http://schemas.openxmlformats.org/drawingml/2006/main">
                        <a:graphicData uri="http://schemas.microsoft.com/office/word/2010/wordprocessingGroup">
                          <wpg:wgp>
                            <wpg:cNvGrpSpPr/>
                            <wpg:grpSpPr>
                              <a:xfrm>
                                <a:off x="0" y="0"/>
                                <a:ext cx="1764508" cy="235743"/>
                                <a:chOff x="0" y="0"/>
                                <a:chExt cx="1764508" cy="235743"/>
                              </a:xfrm>
                            </wpg:grpSpPr>
                            <wps:wsp>
                              <wps:cNvPr id="534418464" name="Textfeld 117"/>
                              <wps:cNvSpPr txBox="1"/>
                              <wps:spPr>
                                <a:xfrm>
                                  <a:off x="0" y="0"/>
                                  <a:ext cx="163830" cy="214313"/>
                                </a:xfrm>
                                <a:prstGeom prst="rect">
                                  <a:avLst/>
                                </a:prstGeom>
                                <a:solidFill>
                                  <a:schemeClr val="lt1"/>
                                </a:solidFill>
                                <a:ln w="6350">
                                  <a:noFill/>
                                </a:ln>
                              </wps:spPr>
                              <wps:txbx>
                                <w:txbxContent>
                                  <w:p w14:paraId="3A1B6100" w14:textId="77777777" w:rsidR="0032245A" w:rsidRDefault="0032245A"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943624486" name="Textfeld 117"/>
                              <wps:cNvSpPr txBox="1"/>
                              <wps:spPr>
                                <a:xfrm>
                                  <a:off x="735807" y="0"/>
                                  <a:ext cx="257175" cy="235743"/>
                                </a:xfrm>
                                <a:prstGeom prst="rect">
                                  <a:avLst/>
                                </a:prstGeom>
                                <a:solidFill>
                                  <a:schemeClr val="lt1"/>
                                </a:solidFill>
                                <a:ln w="6350">
                                  <a:noFill/>
                                </a:ln>
                              </wps:spPr>
                              <wps:txbx>
                                <w:txbxContent>
                                  <w:p w14:paraId="0D8E77BF" w14:textId="77777777" w:rsidR="0032245A" w:rsidRDefault="0032245A"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949973238" name="Textfeld 117"/>
                              <wps:cNvSpPr txBox="1"/>
                              <wps:spPr>
                                <a:xfrm>
                                  <a:off x="1535908" y="0"/>
                                  <a:ext cx="228600" cy="200025"/>
                                </a:xfrm>
                                <a:prstGeom prst="rect">
                                  <a:avLst/>
                                </a:prstGeom>
                                <a:solidFill>
                                  <a:schemeClr val="lt1"/>
                                </a:solidFill>
                                <a:ln w="6350">
                                  <a:noFill/>
                                </a:ln>
                              </wps:spPr>
                              <wps:txbx>
                                <w:txbxContent>
                                  <w:p w14:paraId="352A7EF2" w14:textId="77777777" w:rsidR="0032245A" w:rsidRDefault="0032245A"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010666" id="_x0000_s1206" style="position:absolute;left:0;text-align:left;margin-left:4.9pt;margin-top:12.9pt;width:138.95pt;height:18.55pt;z-index:251652422;mso-width-relative:margin" coordsize="17645,2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">
                      <v:shape id="Textfeld 117" o:spid="_x0000_s1207"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" fillcolor="white [3201]" stroked="f" strokeweight=".5pt">
                        <v:textbox inset="1mm,.5mm,0,0">
                          <w:txbxContent>
                            <w:p w14:paraId="3A1B6100" w14:textId="77777777" w:rsidR="0032245A" w:rsidRDefault="0032245A" w:rsidP="0032245A">
                              <w:pPr>
                                <w:pStyle w:val="Text"/>
                              </w:pPr>
                              <w:r>
                                <w:t>0</w:t>
                              </w:r>
                            </w:p>
                          </w:txbxContent>
                        </v:textbox>
                      </v:shape>
                      <v:shape id="Textfeld 117" o:spid="_x0000_s1208" type="#_x0000_t202" style="position:absolute;left:7358;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" fillcolor="white [3201]" stroked="f" strokeweight=".5pt">
                        <v:textbox inset="1mm,.5mm,0,1mm">
                          <w:txbxContent>
                            <w:p w14:paraId="0D8E77BF" w14:textId="77777777" w:rsidR="0032245A" w:rsidRDefault="0032245A" w:rsidP="0032245A">
                              <w:pPr>
                                <w:pStyle w:val="Text"/>
                              </w:pPr>
                              <w:r>
                                <w:t>10</w:t>
                              </w:r>
                            </w:p>
                          </w:txbxContent>
                        </v:textbox>
                      </v:shape>
                      <v:shape id="Textfeld 117" o:spid="_x0000_s1209" type="#_x0000_t202" style="position:absolute;left:153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" fillcolor="white [3201]" stroked="f" strokeweight=".5pt">
                        <v:textbox inset="1mm,.5mm,0,0">
                          <w:txbxContent>
                            <w:p w14:paraId="352A7EF2" w14:textId="77777777" w:rsidR="0032245A" w:rsidRDefault="0032245A" w:rsidP="0032245A">
                              <w:pPr>
                                <w:pStyle w:val="Text"/>
                              </w:pPr>
                              <w:r>
                                <w:t>20</w:t>
                              </w:r>
                            </w:p>
                          </w:txbxContent>
                        </v:textbox>
                      </v:shape>
                    </v:group>
                  </w:pict>
                </mc:Fallback>
              </mc:AlternateContent>
            </w:r>
            <w:r w:rsidR="00624820" w:rsidRPr="00624820">
              <w:rPr>
                <w:color w:val="7F7F7F" w:themeColor="text1" w:themeTint="80"/>
              </w:rPr>
              <w:t>___________    _____________    __________</w:t>
            </w:r>
            <w:r w:rsidR="00CE5E1C">
              <w:rPr>
                <w:color w:val="7F7F7F" w:themeColor="text1" w:themeTint="80"/>
              </w:rPr>
              <w:t>___</w:t>
            </w:r>
          </w:p>
          <w:p w14:paraId="566839DF" w14:textId="4B9A7215" w:rsidR="00200F3D" w:rsidRDefault="00200F3D" w:rsidP="002E0FA7">
            <w:pPr>
              <w:pStyle w:val="Text"/>
            </w:pPr>
          </w:p>
          <w:p w14:paraId="7780FECB" w14:textId="11565063" w:rsidR="00624820" w:rsidRPr="00E14948" w:rsidRDefault="00624820" w:rsidP="002E0FA7">
            <w:pPr>
              <w:pStyle w:val="Text"/>
            </w:pPr>
          </w:p>
        </w:tc>
      </w:tr>
      <w:tr w:rsidR="00200F3D" w:rsidRPr="00E14948" w14:paraId="77016562" w14:textId="77777777" w:rsidTr="002E0FA7">
        <w:tc>
          <w:tcPr>
            <w:tcW w:w="780" w:type="dxa"/>
          </w:tcPr>
          <w:p w14:paraId="7C5BF7D1" w14:textId="77777777" w:rsidR="00200F3D" w:rsidRPr="00E14948" w:rsidRDefault="00200F3D" w:rsidP="002E0FA7">
            <w:pPr>
              <w:spacing w:line="240" w:lineRule="auto"/>
            </w:pPr>
          </w:p>
        </w:tc>
        <w:tc>
          <w:tcPr>
            <w:tcW w:w="318" w:type="dxa"/>
          </w:tcPr>
          <w:p w14:paraId="6F3F1A3D" w14:textId="77777777" w:rsidR="00200F3D" w:rsidRPr="00E14948" w:rsidRDefault="00200F3D" w:rsidP="002E0FA7">
            <w:pPr>
              <w:pStyle w:val="berschrift4"/>
              <w:rPr>
                <w:noProof/>
              </w:rPr>
            </w:pPr>
            <w:r w:rsidRPr="00E14948">
              <w:t>c)</w:t>
            </w:r>
          </w:p>
        </w:tc>
        <w:tc>
          <w:tcPr>
            <w:tcW w:w="8187" w:type="dxa"/>
          </w:tcPr>
          <w:p w14:paraId="62DE8607" w14:textId="2A7C9B94" w:rsidR="00200F3D" w:rsidRPr="00E14948" w:rsidRDefault="00200F3D" w:rsidP="002E0FA7">
            <w:pPr>
              <w:pStyle w:val="Text"/>
              <w:ind w:firstLine="3720"/>
            </w:pPr>
            <w:r>
              <w:rPr>
                <w:noProof/>
              </w:rPr>
              <w:drawing>
                <wp:anchor distT="0" distB="0" distL="114300" distR="114300" simplePos="0" relativeHeight="251650256" behindDoc="0" locked="0" layoutInCell="1" allowOverlap="1" wp14:anchorId="7DEB2C4C" wp14:editId="18435199">
                  <wp:simplePos x="0" y="0"/>
                  <wp:positionH relativeFrom="column">
                    <wp:posOffset>47625</wp:posOffset>
                  </wp:positionH>
                  <wp:positionV relativeFrom="paragraph">
                    <wp:posOffset>73025</wp:posOffset>
                  </wp:positionV>
                  <wp:extent cx="2247900" cy="540000"/>
                  <wp:effectExtent l="0" t="0" r="0" b="6350"/>
                  <wp:wrapNone/>
                  <wp:docPr id="526" name="Grafik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B5.2c.eps"/>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247900" cy="540000"/>
                          </a:xfrm>
                          <a:prstGeom prst="rect">
                            <a:avLst/>
                          </a:prstGeom>
                        </pic:spPr>
                      </pic:pic>
                    </a:graphicData>
                  </a:graphic>
                  <wp14:sizeRelV relativeFrom="margin">
                    <wp14:pctHeight>0</wp14:pctHeight>
                  </wp14:sizeRelV>
                </wp:anchor>
              </w:drawing>
            </w:r>
          </w:p>
          <w:p w14:paraId="0DC89BBA" w14:textId="5D266BE4" w:rsidR="00200F3D" w:rsidRDefault="00200F3D" w:rsidP="002E0FA7">
            <w:pPr>
              <w:pStyle w:val="Text"/>
              <w:ind w:firstLine="3720"/>
            </w:pPr>
          </w:p>
          <w:p w14:paraId="640AF899" w14:textId="46547D8D" w:rsidR="00624820" w:rsidRPr="00624820" w:rsidRDefault="0032245A" w:rsidP="00624820">
            <w:pPr>
              <w:pStyle w:val="Text"/>
              <w:ind w:firstLine="3720"/>
              <w:rPr>
                <w:color w:val="7F7F7F" w:themeColor="text1" w:themeTint="80"/>
              </w:rPr>
            </w:pPr>
            <w:r>
              <w:rPr>
                <w:noProof/>
              </w:rPr>
              <mc:AlternateContent>
                <mc:Choice Requires="wpg">
                  <w:drawing>
                    <wp:anchor distT="0" distB="0" distL="114300" distR="114300" simplePos="0" relativeHeight="251652423" behindDoc="0" locked="0" layoutInCell="1" allowOverlap="1" wp14:anchorId="191E346E" wp14:editId="31D9DB42">
                      <wp:simplePos x="0" y="0"/>
                      <wp:positionH relativeFrom="column">
                        <wp:posOffset>62388</wp:posOffset>
                      </wp:positionH>
                      <wp:positionV relativeFrom="paragraph">
                        <wp:posOffset>104140</wp:posOffset>
                      </wp:positionV>
                      <wp:extent cx="1764508" cy="235743"/>
                      <wp:effectExtent l="0" t="0" r="1270" b="5715"/>
                      <wp:wrapNone/>
                      <wp:docPr id="1036312930" name="Gruppieren 118"/>
                      <wp:cNvGraphicFramePr/>
                      <a:graphic xmlns:a="http://schemas.openxmlformats.org/drawingml/2006/main">
                        <a:graphicData uri="http://schemas.microsoft.com/office/word/2010/wordprocessingGroup">
                          <wpg:wgp>
                            <wpg:cNvGrpSpPr/>
                            <wpg:grpSpPr>
                              <a:xfrm>
                                <a:off x="0" y="0"/>
                                <a:ext cx="1764508" cy="235743"/>
                                <a:chOff x="0" y="0"/>
                                <a:chExt cx="1764508" cy="235743"/>
                              </a:xfrm>
                            </wpg:grpSpPr>
                            <wps:wsp>
                              <wps:cNvPr id="322980952" name="Textfeld 117"/>
                              <wps:cNvSpPr txBox="1"/>
                              <wps:spPr>
                                <a:xfrm>
                                  <a:off x="0" y="0"/>
                                  <a:ext cx="163830" cy="214313"/>
                                </a:xfrm>
                                <a:prstGeom prst="rect">
                                  <a:avLst/>
                                </a:prstGeom>
                                <a:solidFill>
                                  <a:schemeClr val="lt1"/>
                                </a:solidFill>
                                <a:ln w="6350">
                                  <a:noFill/>
                                </a:ln>
                              </wps:spPr>
                              <wps:txbx>
                                <w:txbxContent>
                                  <w:p w14:paraId="4E03D107" w14:textId="77777777" w:rsidR="0032245A" w:rsidRDefault="0032245A"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842888068" name="Textfeld 117"/>
                              <wps:cNvSpPr txBox="1"/>
                              <wps:spPr>
                                <a:xfrm>
                                  <a:off x="735807" y="0"/>
                                  <a:ext cx="257175" cy="235743"/>
                                </a:xfrm>
                                <a:prstGeom prst="rect">
                                  <a:avLst/>
                                </a:prstGeom>
                                <a:solidFill>
                                  <a:schemeClr val="lt1"/>
                                </a:solidFill>
                                <a:ln w="6350">
                                  <a:noFill/>
                                </a:ln>
                              </wps:spPr>
                              <wps:txbx>
                                <w:txbxContent>
                                  <w:p w14:paraId="0058EB1F" w14:textId="77777777" w:rsidR="0032245A" w:rsidRDefault="0032245A"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066752" name="Textfeld 117"/>
                              <wps:cNvSpPr txBox="1"/>
                              <wps:spPr>
                                <a:xfrm>
                                  <a:off x="1535908" y="0"/>
                                  <a:ext cx="228600" cy="200025"/>
                                </a:xfrm>
                                <a:prstGeom prst="rect">
                                  <a:avLst/>
                                </a:prstGeom>
                                <a:solidFill>
                                  <a:schemeClr val="lt1"/>
                                </a:solidFill>
                                <a:ln w="6350">
                                  <a:noFill/>
                                </a:ln>
                              </wps:spPr>
                              <wps:txbx>
                                <w:txbxContent>
                                  <w:p w14:paraId="45DB080E" w14:textId="77777777" w:rsidR="0032245A" w:rsidRDefault="0032245A"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1E346E" id="_x0000_s1210" style="position:absolute;left:0;text-align:left;margin-left:4.9pt;margin-top:8.2pt;width:138.95pt;height:18.55pt;z-index:251652423;mso-width-relative:margin" coordsize="17645,2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">
                      <v:shape id="Textfeld 117" o:spid="_x0000_s1211"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" fillcolor="white [3201]" stroked="f" strokeweight=".5pt">
                        <v:textbox inset="1mm,.5mm,0,0">
                          <w:txbxContent>
                            <w:p w14:paraId="4E03D107" w14:textId="77777777" w:rsidR="0032245A" w:rsidRDefault="0032245A" w:rsidP="0032245A">
                              <w:pPr>
                                <w:pStyle w:val="Text"/>
                              </w:pPr>
                              <w:r>
                                <w:t>0</w:t>
                              </w:r>
                            </w:p>
                          </w:txbxContent>
                        </v:textbox>
                      </v:shape>
                      <v:shape id="Textfeld 117" o:spid="_x0000_s1212" type="#_x0000_t202" style="position:absolute;left:7358;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" fillcolor="white [3201]" stroked="f" strokeweight=".5pt">
                        <v:textbox inset="1mm,.5mm,0,1mm">
                          <w:txbxContent>
                            <w:p w14:paraId="0058EB1F" w14:textId="77777777" w:rsidR="0032245A" w:rsidRDefault="0032245A" w:rsidP="0032245A">
                              <w:pPr>
                                <w:pStyle w:val="Text"/>
                              </w:pPr>
                              <w:r>
                                <w:t>10</w:t>
                              </w:r>
                            </w:p>
                          </w:txbxContent>
                        </v:textbox>
                      </v:shape>
                      <v:shape id="Textfeld 117" o:spid="_x0000_s1213" type="#_x0000_t202" style="position:absolute;left:153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" fillcolor="white [3201]" stroked="f" strokeweight=".5pt">
                        <v:textbox inset="1mm,.5mm,0,0">
                          <w:txbxContent>
                            <w:p w14:paraId="45DB080E" w14:textId="77777777" w:rsidR="0032245A" w:rsidRDefault="0032245A" w:rsidP="0032245A">
                              <w:pPr>
                                <w:pStyle w:val="Text"/>
                              </w:pPr>
                              <w:r>
                                <w:t>20</w:t>
                              </w:r>
                            </w:p>
                          </w:txbxContent>
                        </v:textbox>
                      </v:shape>
                    </v:group>
                  </w:pict>
                </mc:Fallback>
              </mc:AlternateContent>
            </w:r>
            <w:r w:rsidR="00624820" w:rsidRPr="00624820">
              <w:rPr>
                <w:color w:val="7F7F7F" w:themeColor="text1" w:themeTint="80"/>
              </w:rPr>
              <w:t>___________    _____________    __________</w:t>
            </w:r>
            <w:r w:rsidR="00CE5E1C">
              <w:rPr>
                <w:color w:val="7F7F7F" w:themeColor="text1" w:themeTint="80"/>
              </w:rPr>
              <w:t>___</w:t>
            </w:r>
          </w:p>
          <w:p w14:paraId="13EFF11B" w14:textId="77777777" w:rsidR="00200F3D" w:rsidRPr="00E14948" w:rsidRDefault="00200F3D" w:rsidP="002E0FA7">
            <w:pPr>
              <w:pStyle w:val="Text"/>
            </w:pPr>
          </w:p>
        </w:tc>
      </w:tr>
      <w:tr w:rsidR="008F70F8" w:rsidRPr="00E14948" w14:paraId="5E792FF5" w14:textId="77777777" w:rsidTr="002E0FA7">
        <w:tc>
          <w:tcPr>
            <w:tcW w:w="780" w:type="dxa"/>
          </w:tcPr>
          <w:p w14:paraId="0CABAA96" w14:textId="77777777" w:rsidR="008F70F8" w:rsidRDefault="008F70F8" w:rsidP="008F70F8">
            <w:pPr>
              <w:spacing w:line="240" w:lineRule="auto"/>
              <w:rPr>
                <w:sz w:val="15"/>
                <w:szCs w:val="15"/>
              </w:rPr>
            </w:pPr>
            <w:r w:rsidRPr="00A756C0">
              <w:rPr>
                <w:noProof/>
                <w:sz w:val="15"/>
                <w:szCs w:val="15"/>
              </w:rPr>
              <w:drawing>
                <wp:anchor distT="0" distB="0" distL="114300" distR="114300" simplePos="0" relativeHeight="252418384" behindDoc="0" locked="0" layoutInCell="1" allowOverlap="1" wp14:anchorId="55488C47" wp14:editId="5B3A60E6">
                  <wp:simplePos x="0" y="0"/>
                  <wp:positionH relativeFrom="column">
                    <wp:posOffset>-1237</wp:posOffset>
                  </wp:positionH>
                  <wp:positionV relativeFrom="paragraph">
                    <wp:posOffset>-103505</wp:posOffset>
                  </wp:positionV>
                  <wp:extent cx="288000" cy="338264"/>
                  <wp:effectExtent l="0" t="0" r="4445" b="5080"/>
                  <wp:wrapNone/>
                  <wp:docPr id="1828284968" name="Grafik 182828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000" cy="338264"/>
                          </a:xfrm>
                          <a:prstGeom prst="rect">
                            <a:avLst/>
                          </a:prstGeom>
                        </pic:spPr>
                      </pic:pic>
                    </a:graphicData>
                  </a:graphic>
                  <wp14:sizeRelH relativeFrom="page">
                    <wp14:pctWidth>0</wp14:pctWidth>
                  </wp14:sizeRelH>
                  <wp14:sizeRelV relativeFrom="page">
                    <wp14:pctHeight>0</wp14:pctHeight>
                  </wp14:sizeRelV>
                </wp:anchor>
              </w:drawing>
            </w:r>
          </w:p>
          <w:p w14:paraId="30BBEC13" w14:textId="77777777" w:rsidR="008F70F8" w:rsidRDefault="008F70F8" w:rsidP="008F70F8">
            <w:pPr>
              <w:spacing w:line="240" w:lineRule="auto"/>
              <w:rPr>
                <w:sz w:val="15"/>
                <w:szCs w:val="15"/>
              </w:rPr>
            </w:pPr>
          </w:p>
          <w:p w14:paraId="3E33B887" w14:textId="5B122373" w:rsidR="008F70F8" w:rsidRDefault="008F70F8" w:rsidP="008F70F8">
            <w:pPr>
              <w:spacing w:line="240" w:lineRule="auto"/>
            </w:pPr>
            <w:r w:rsidRPr="00A756C0">
              <w:rPr>
                <w:sz w:val="13"/>
                <w:szCs w:val="13"/>
              </w:rPr>
              <w:t>(</w:t>
            </w:r>
            <w:r>
              <w:rPr>
                <w:sz w:val="13"/>
                <w:szCs w:val="13"/>
              </w:rPr>
              <w:t xml:space="preserve">Speicherkiste </w:t>
            </w:r>
            <w:r w:rsidRPr="00A756C0">
              <w:rPr>
                <w:sz w:val="13"/>
                <w:szCs w:val="13"/>
              </w:rPr>
              <w:t xml:space="preserve">Seite </w:t>
            </w:r>
            <w:r>
              <w:rPr>
                <w:sz w:val="13"/>
                <w:szCs w:val="13"/>
              </w:rPr>
              <w:t>19</w:t>
            </w:r>
            <w:r w:rsidRPr="00A756C0">
              <w:rPr>
                <w:sz w:val="13"/>
                <w:szCs w:val="13"/>
              </w:rPr>
              <w:t>)</w:t>
            </w:r>
          </w:p>
        </w:tc>
        <w:tc>
          <w:tcPr>
            <w:tcW w:w="318" w:type="dxa"/>
          </w:tcPr>
          <w:p w14:paraId="613AEBC2" w14:textId="69A440FA" w:rsidR="008F70F8" w:rsidRPr="00E14948" w:rsidRDefault="008F70F8" w:rsidP="008F70F8">
            <w:pPr>
              <w:pStyle w:val="berschrift4"/>
              <w:rPr>
                <w:noProof/>
              </w:rPr>
            </w:pPr>
            <w:r>
              <w:t>d)</w:t>
            </w:r>
          </w:p>
        </w:tc>
        <w:tc>
          <w:tcPr>
            <w:tcW w:w="8187" w:type="dxa"/>
          </w:tcPr>
          <w:p w14:paraId="6CC7EF6E" w14:textId="77777777" w:rsidR="008F70F8" w:rsidRDefault="008F70F8" w:rsidP="008F70F8">
            <w:r>
              <w:rPr>
                <w:noProof/>
              </w:rPr>
              <w:drawing>
                <wp:anchor distT="0" distB="0" distL="114300" distR="114300" simplePos="0" relativeHeight="252419408" behindDoc="0" locked="0" layoutInCell="1" allowOverlap="1" wp14:anchorId="290F41E8" wp14:editId="4960380C">
                  <wp:simplePos x="0" y="0"/>
                  <wp:positionH relativeFrom="column">
                    <wp:posOffset>3832174</wp:posOffset>
                  </wp:positionH>
                  <wp:positionV relativeFrom="paragraph">
                    <wp:posOffset>-76022</wp:posOffset>
                  </wp:positionV>
                  <wp:extent cx="1146181" cy="1249781"/>
                  <wp:effectExtent l="88900" t="88900" r="34925" b="33020"/>
                  <wp:wrapNone/>
                  <wp:docPr id="1292914160" name="Grafik 12929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92107"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150038" cy="1253986"/>
                          </a:xfrm>
                          <a:prstGeom prst="rect">
                            <a:avLst/>
                          </a:prstGeom>
                          <a:ln>
                            <a:solidFill>
                              <a:schemeClr val="bg1">
                                <a:lumMod val="95000"/>
                              </a:schemeClr>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0137F">
              <w:t>Füll</w:t>
            </w:r>
            <w:r>
              <w:t>t</w:t>
            </w:r>
            <w:r w:rsidRPr="00A0137F">
              <w:t xml:space="preserve"> die Speicherkiste </w:t>
            </w:r>
            <w:r>
              <w:t>aus</w:t>
            </w:r>
            <w:r w:rsidRPr="00A0137F">
              <w:t>.</w:t>
            </w:r>
            <w:r>
              <w:t xml:space="preserve"> </w:t>
            </w:r>
            <w:r w:rsidRPr="00A0137F">
              <w:t>Vergleicht eure Eint</w:t>
            </w:r>
            <w:r>
              <w:t>räge</w:t>
            </w:r>
            <w:r w:rsidRPr="00A0137F">
              <w:t>.</w:t>
            </w:r>
            <w:r>
              <w:tab/>
            </w:r>
          </w:p>
          <w:p w14:paraId="2C734DB7" w14:textId="4D3944BF" w:rsidR="008F70F8" w:rsidRPr="00E14948" w:rsidRDefault="008F70F8" w:rsidP="008F70F8">
            <w:pPr>
              <w:pStyle w:val="Text"/>
            </w:pPr>
            <w:r>
              <w:t xml:space="preserve">Ergänzt und korrigiert, so dass ihr euch mit der Speicherkiste </w:t>
            </w:r>
            <w:r>
              <w:br/>
              <w:t>langfristig an alles Wichtige erinnern könnt.</w:t>
            </w:r>
          </w:p>
        </w:tc>
      </w:tr>
      <w:tr w:rsidR="008F70F8" w:rsidRPr="00E14948" w14:paraId="467B3EA2" w14:textId="77777777" w:rsidTr="002E0FA7">
        <w:tc>
          <w:tcPr>
            <w:tcW w:w="780" w:type="dxa"/>
          </w:tcPr>
          <w:p w14:paraId="2DBA0E46" w14:textId="77777777" w:rsidR="008F70F8" w:rsidRDefault="008F70F8" w:rsidP="008F70F8">
            <w:pPr>
              <w:spacing w:line="240" w:lineRule="auto"/>
            </w:pPr>
          </w:p>
          <w:p w14:paraId="5AFF828A" w14:textId="77777777" w:rsidR="008F70F8" w:rsidRPr="00E14948" w:rsidRDefault="008F70F8" w:rsidP="008F70F8">
            <w:pPr>
              <w:spacing w:line="240" w:lineRule="auto"/>
            </w:pPr>
          </w:p>
        </w:tc>
        <w:tc>
          <w:tcPr>
            <w:tcW w:w="318" w:type="dxa"/>
          </w:tcPr>
          <w:p w14:paraId="173FCCC4" w14:textId="77777777" w:rsidR="008F70F8" w:rsidRPr="00E14948" w:rsidRDefault="008F70F8" w:rsidP="008F70F8">
            <w:pPr>
              <w:pStyle w:val="berschrift4"/>
              <w:rPr>
                <w:noProof/>
              </w:rPr>
            </w:pPr>
          </w:p>
        </w:tc>
        <w:tc>
          <w:tcPr>
            <w:tcW w:w="8187" w:type="dxa"/>
          </w:tcPr>
          <w:p w14:paraId="71FC1043" w14:textId="77777777" w:rsidR="008F70F8" w:rsidRDefault="008F70F8" w:rsidP="008F70F8">
            <w:pPr>
              <w:pStyle w:val="Text"/>
            </w:pPr>
          </w:p>
          <w:p w14:paraId="61705DCD" w14:textId="77777777" w:rsidR="008F70F8" w:rsidRDefault="008F70F8" w:rsidP="008F70F8">
            <w:pPr>
              <w:pStyle w:val="Text"/>
            </w:pPr>
          </w:p>
          <w:p w14:paraId="4BEACD2E" w14:textId="77777777" w:rsidR="008F70F8" w:rsidRDefault="008F70F8" w:rsidP="008F70F8">
            <w:pPr>
              <w:pStyle w:val="Text"/>
            </w:pPr>
          </w:p>
          <w:p w14:paraId="059F2C83" w14:textId="77777777" w:rsidR="008F70F8" w:rsidRPr="00E14948" w:rsidRDefault="008F70F8" w:rsidP="008F70F8">
            <w:pPr>
              <w:pStyle w:val="Text"/>
            </w:pPr>
          </w:p>
        </w:tc>
      </w:tr>
      <w:tr w:rsidR="008F70F8" w:rsidRPr="00E14948" w14:paraId="7F99070D" w14:textId="77777777" w:rsidTr="002E0FA7">
        <w:tc>
          <w:tcPr>
            <w:tcW w:w="780" w:type="dxa"/>
          </w:tcPr>
          <w:p w14:paraId="011EAAAA" w14:textId="75F7DB65" w:rsidR="008F70F8" w:rsidRPr="00E14948" w:rsidRDefault="008F70F8" w:rsidP="008F70F8">
            <w:pPr>
              <w:pStyle w:val="berschrift3"/>
            </w:pPr>
            <w:r>
              <w:t>6.14</w:t>
            </w:r>
          </w:p>
        </w:tc>
        <w:tc>
          <w:tcPr>
            <w:tcW w:w="8505" w:type="dxa"/>
            <w:gridSpan w:val="2"/>
          </w:tcPr>
          <w:p w14:paraId="1085FF1F" w14:textId="77777777" w:rsidR="008F70F8" w:rsidRPr="00E14948" w:rsidRDefault="008F70F8" w:rsidP="008F70F8">
            <w:pPr>
              <w:pStyle w:val="berschrift3"/>
            </w:pPr>
            <w:r w:rsidRPr="00E14948">
              <w:t>Division am Zahlenstrahl darstellen</w:t>
            </w:r>
          </w:p>
        </w:tc>
      </w:tr>
      <w:tr w:rsidR="008F70F8" w:rsidRPr="00E14948" w14:paraId="52BC377B" w14:textId="77777777" w:rsidTr="002E0FA7">
        <w:tc>
          <w:tcPr>
            <w:tcW w:w="780" w:type="dxa"/>
          </w:tcPr>
          <w:p w14:paraId="2CB06B4F" w14:textId="77777777" w:rsidR="008F70F8" w:rsidRPr="00E14948" w:rsidRDefault="008F70F8" w:rsidP="008F70F8">
            <w:pPr>
              <w:spacing w:line="240" w:lineRule="auto"/>
            </w:pPr>
          </w:p>
        </w:tc>
        <w:tc>
          <w:tcPr>
            <w:tcW w:w="318" w:type="dxa"/>
          </w:tcPr>
          <w:p w14:paraId="07116EE0" w14:textId="77777777" w:rsidR="008F70F8" w:rsidRPr="00E14948" w:rsidRDefault="008F70F8" w:rsidP="008F70F8">
            <w:pPr>
              <w:pStyle w:val="berschrift4"/>
              <w:rPr>
                <w:noProof/>
              </w:rPr>
            </w:pPr>
            <w:r w:rsidRPr="00E14948">
              <w:t>a)</w:t>
            </w:r>
          </w:p>
        </w:tc>
        <w:tc>
          <w:tcPr>
            <w:tcW w:w="8187" w:type="dxa"/>
          </w:tcPr>
          <w:p w14:paraId="42D72B31" w14:textId="1989069B" w:rsidR="008F70F8" w:rsidRDefault="008F70F8" w:rsidP="008F70F8">
            <w:pPr>
              <w:pStyle w:val="Text"/>
            </w:pPr>
            <w:r w:rsidRPr="00E14948">
              <w:t xml:space="preserve">Zeichne in diesen Zahlenstrahl passende </w:t>
            </w:r>
            <w:r>
              <w:t>Schritte</w:t>
            </w:r>
            <w:r w:rsidRPr="00E14948">
              <w:t xml:space="preserve"> </w:t>
            </w:r>
            <w:r>
              <w:t>für die</w:t>
            </w:r>
            <w:r w:rsidRPr="00E14948">
              <w:t xml:space="preserve"> Aufgabe </w:t>
            </w:r>
            <w:r w:rsidRPr="003A3504">
              <w:rPr>
                <w:rFonts w:ascii="Comic Sans MS" w:hAnsi="Comic Sans MS" w:cstheme="minorHAnsi"/>
                <w:b/>
                <w:sz w:val="20"/>
                <w:szCs w:val="18"/>
              </w:rPr>
              <w:t>50 : 10</w:t>
            </w:r>
            <w:r w:rsidRPr="00A71530">
              <w:rPr>
                <w:rFonts w:asciiTheme="minorHAnsi" w:hAnsiTheme="minorHAnsi" w:cstheme="minorHAnsi"/>
              </w:rPr>
              <w:t>.</w:t>
            </w:r>
          </w:p>
          <w:p w14:paraId="53A0C9E5" w14:textId="681D16EE" w:rsidR="008F70F8" w:rsidRDefault="008F70F8" w:rsidP="008F70F8">
            <w:pPr>
              <w:pStyle w:val="Text"/>
            </w:pPr>
            <w:r>
              <w:t xml:space="preserve">Wie lautet die Frage, die zu dieser Aufgabe gehört? </w:t>
            </w:r>
          </w:p>
          <w:p w14:paraId="5A6E40E3" w14:textId="3179519D" w:rsidR="008F70F8" w:rsidRPr="00E14948" w:rsidRDefault="008F70F8" w:rsidP="008F70F8">
            <w:pPr>
              <w:pStyle w:val="Text"/>
            </w:pPr>
            <w:r>
              <w:rPr>
                <w:noProof/>
              </w:rPr>
              <mc:AlternateContent>
                <mc:Choice Requires="wpg">
                  <w:drawing>
                    <wp:anchor distT="0" distB="0" distL="114300" distR="114300" simplePos="0" relativeHeight="252415312" behindDoc="0" locked="0" layoutInCell="1" allowOverlap="1" wp14:anchorId="104147E2" wp14:editId="0DBD3717">
                      <wp:simplePos x="0" y="0"/>
                      <wp:positionH relativeFrom="column">
                        <wp:posOffset>5238</wp:posOffset>
                      </wp:positionH>
                      <wp:positionV relativeFrom="paragraph">
                        <wp:posOffset>300990</wp:posOffset>
                      </wp:positionV>
                      <wp:extent cx="4686300" cy="471486"/>
                      <wp:effectExtent l="0" t="0" r="0" b="0"/>
                      <wp:wrapNone/>
                      <wp:docPr id="885826154" name="Gruppieren 123"/>
                      <wp:cNvGraphicFramePr/>
                      <a:graphic xmlns:a="http://schemas.openxmlformats.org/drawingml/2006/main">
                        <a:graphicData uri="http://schemas.microsoft.com/office/word/2010/wordprocessingGroup">
                          <wpg:wgp>
                            <wpg:cNvGrpSpPr/>
                            <wpg:grpSpPr>
                              <a:xfrm>
                                <a:off x="0" y="0"/>
                                <a:ext cx="4686300" cy="471486"/>
                                <a:chOff x="0" y="0"/>
                                <a:chExt cx="4686300" cy="471486"/>
                              </a:xfrm>
                            </wpg:grpSpPr>
                            <pic:pic xmlns:pic="http://schemas.openxmlformats.org/drawingml/2006/picture">
                              <pic:nvPicPr>
                                <pic:cNvPr id="1499454094" name="Grafik 60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686300" cy="381000"/>
                                </a:xfrm>
                                <a:prstGeom prst="rect">
                                  <a:avLst/>
                                </a:prstGeom>
                              </pic:spPr>
                            </pic:pic>
                            <wpg:grpSp>
                              <wpg:cNvPr id="382202502" name="Gruppieren 118"/>
                              <wpg:cNvGrpSpPr/>
                              <wpg:grpSpPr>
                                <a:xfrm>
                                  <a:off x="7144" y="235743"/>
                                  <a:ext cx="1893093" cy="235585"/>
                                  <a:chOff x="0" y="0"/>
                                  <a:chExt cx="1714500" cy="235743"/>
                                </a:xfrm>
                              </wpg:grpSpPr>
                              <wps:wsp>
                                <wps:cNvPr id="1924791684" name="Textfeld 117"/>
                                <wps:cNvSpPr txBox="1"/>
                                <wps:spPr>
                                  <a:xfrm>
                                    <a:off x="0" y="0"/>
                                    <a:ext cx="163830" cy="214313"/>
                                  </a:xfrm>
                                  <a:prstGeom prst="rect">
                                    <a:avLst/>
                                  </a:prstGeom>
                                  <a:solidFill>
                                    <a:schemeClr val="lt1"/>
                                  </a:solidFill>
                                  <a:ln w="6350">
                                    <a:noFill/>
                                  </a:ln>
                                </wps:spPr>
                                <wps:txbx>
                                  <w:txbxContent>
                                    <w:p w14:paraId="54BE4FF4" w14:textId="77777777" w:rsidR="008F70F8" w:rsidRDefault="008F70F8"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2007393058" name="Textfeld 117"/>
                                <wps:cNvSpPr txBox="1"/>
                                <wps:spPr>
                                  <a:xfrm>
                                    <a:off x="721519" y="0"/>
                                    <a:ext cx="257175" cy="235743"/>
                                  </a:xfrm>
                                  <a:prstGeom prst="rect">
                                    <a:avLst/>
                                  </a:prstGeom>
                                  <a:solidFill>
                                    <a:schemeClr val="lt1"/>
                                  </a:solidFill>
                                  <a:ln w="6350">
                                    <a:noFill/>
                                  </a:ln>
                                </wps:spPr>
                                <wps:txbx>
                                  <w:txbxContent>
                                    <w:p w14:paraId="4F176C21" w14:textId="77777777" w:rsidR="008F70F8" w:rsidRDefault="008F70F8"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349664179" name="Textfeld 117"/>
                                <wps:cNvSpPr txBox="1"/>
                                <wps:spPr>
                                  <a:xfrm>
                                    <a:off x="1485900" y="0"/>
                                    <a:ext cx="228600" cy="200025"/>
                                  </a:xfrm>
                                  <a:prstGeom prst="rect">
                                    <a:avLst/>
                                  </a:prstGeom>
                                  <a:solidFill>
                                    <a:schemeClr val="lt1"/>
                                  </a:solidFill>
                                  <a:ln w="6350">
                                    <a:noFill/>
                                  </a:ln>
                                </wps:spPr>
                                <wps:txbx>
                                  <w:txbxContent>
                                    <w:p w14:paraId="0B3BB4D5" w14:textId="77777777" w:rsidR="008F70F8" w:rsidRDefault="008F70F8"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grpSp>
                              <wpg:cNvPr id="330378640" name="Gruppieren 118"/>
                              <wpg:cNvGrpSpPr/>
                              <wpg:grpSpPr>
                                <a:xfrm>
                                  <a:off x="2478881" y="235743"/>
                                  <a:ext cx="1947559" cy="235743"/>
                                  <a:chOff x="-32036" y="0"/>
                                  <a:chExt cx="1746536" cy="235743"/>
                                </a:xfrm>
                              </wpg:grpSpPr>
                              <wps:wsp>
                                <wps:cNvPr id="470505756" name="Textfeld 117"/>
                                <wps:cNvSpPr txBox="1"/>
                                <wps:spPr>
                                  <a:xfrm>
                                    <a:off x="-32036" y="0"/>
                                    <a:ext cx="237036" cy="214313"/>
                                  </a:xfrm>
                                  <a:prstGeom prst="rect">
                                    <a:avLst/>
                                  </a:prstGeom>
                                  <a:solidFill>
                                    <a:schemeClr val="lt1"/>
                                  </a:solidFill>
                                  <a:ln w="6350">
                                    <a:noFill/>
                                  </a:ln>
                                </wps:spPr>
                                <wps:txbx>
                                  <w:txbxContent>
                                    <w:p w14:paraId="4AF4A4BB" w14:textId="77777777" w:rsidR="008F70F8" w:rsidRDefault="008F70F8" w:rsidP="0032245A">
                                      <w:pPr>
                                        <w:pStyle w:val="Text"/>
                                      </w:pPr>
                                      <w:r>
                                        <w:t>30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397832523" name="Textfeld 117"/>
                                <wps:cNvSpPr txBox="1"/>
                                <wps:spPr>
                                  <a:xfrm>
                                    <a:off x="721519" y="0"/>
                                    <a:ext cx="257175" cy="235743"/>
                                  </a:xfrm>
                                  <a:prstGeom prst="rect">
                                    <a:avLst/>
                                  </a:prstGeom>
                                  <a:solidFill>
                                    <a:schemeClr val="lt1"/>
                                  </a:solidFill>
                                  <a:ln w="6350">
                                    <a:noFill/>
                                  </a:ln>
                                </wps:spPr>
                                <wps:txbx>
                                  <w:txbxContent>
                                    <w:p w14:paraId="5E88361E" w14:textId="77777777" w:rsidR="008F70F8" w:rsidRDefault="008F70F8" w:rsidP="0032245A">
                                      <w:pPr>
                                        <w:pStyle w:val="Text"/>
                                      </w:pPr>
                                      <w:r>
                                        <w:t>40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139171791" name="Textfeld 117"/>
                                <wps:cNvSpPr txBox="1"/>
                                <wps:spPr>
                                  <a:xfrm>
                                    <a:off x="1485900" y="0"/>
                                    <a:ext cx="228600" cy="200025"/>
                                  </a:xfrm>
                                  <a:prstGeom prst="rect">
                                    <a:avLst/>
                                  </a:prstGeom>
                                  <a:solidFill>
                                    <a:schemeClr val="lt1"/>
                                  </a:solidFill>
                                  <a:ln w="6350">
                                    <a:noFill/>
                                  </a:ln>
                                </wps:spPr>
                                <wps:txbx>
                                  <w:txbxContent>
                                    <w:p w14:paraId="1617452E" w14:textId="77777777" w:rsidR="008F70F8" w:rsidRDefault="008F70F8" w:rsidP="0032245A">
                                      <w:pPr>
                                        <w:pStyle w:val="Text"/>
                                      </w:pPr>
                                      <w:r>
                                        <w:t>50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104147E2" id="_x0000_s1214" style="position:absolute;margin-left:.4pt;margin-top:23.7pt;width:369pt;height:37.1pt;z-index:252415312" coordsize="46863,471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">
                      <v:shape id="Grafik 605" o:spid="_x0000_s1215" type="#_x0000_t75" style="position:absolute;width:46863;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">
                        <v:imagedata r:id="rId122" o:title=""/>
                      </v:shape>
                      <v:group id="_x0000_s1216" style="position:absolute;left:71;top:2357;width:18931;height:2356"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">
                        <v:shape id="Textfeld 117" o:spid="_x0000_s1217"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" fillcolor="white [3201]" stroked="f" strokeweight=".5pt">
                          <v:textbox inset="1mm,.5mm,0,0">
                            <w:txbxContent>
                              <w:p w14:paraId="54BE4FF4" w14:textId="77777777" w:rsidR="008F70F8" w:rsidRDefault="008F70F8" w:rsidP="0032245A">
                                <w:pPr>
                                  <w:pStyle w:val="Text"/>
                                </w:pPr>
                                <w:r>
                                  <w:t>0</w:t>
                                </w:r>
                              </w:p>
                            </w:txbxContent>
                          </v:textbox>
                        </v:shape>
                        <v:shape id="Textfeld 117" o:spid="_x0000_s1218"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" fillcolor="white [3201]" stroked="f" strokeweight=".5pt">
                          <v:textbox inset="1mm,.5mm,0,1mm">
                            <w:txbxContent>
                              <w:p w14:paraId="4F176C21" w14:textId="77777777" w:rsidR="008F70F8" w:rsidRDefault="008F70F8" w:rsidP="0032245A">
                                <w:pPr>
                                  <w:pStyle w:val="Text"/>
                                </w:pPr>
                                <w:r>
                                  <w:t>10</w:t>
                                </w:r>
                              </w:p>
                            </w:txbxContent>
                          </v:textbox>
                        </v:shape>
                        <v:shape id="Textfeld 117" o:spid="_x0000_s1219"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" fillcolor="white [3201]" stroked="f" strokeweight=".5pt">
                          <v:textbox inset="1mm,.5mm,0,0">
                            <w:txbxContent>
                              <w:p w14:paraId="0B3BB4D5" w14:textId="77777777" w:rsidR="008F70F8" w:rsidRDefault="008F70F8" w:rsidP="0032245A">
                                <w:pPr>
                                  <w:pStyle w:val="Text"/>
                                </w:pPr>
                                <w:r>
                                  <w:t>20</w:t>
                                </w:r>
                              </w:p>
                            </w:txbxContent>
                          </v:textbox>
                        </v:shape>
                      </v:group>
                      <v:group id="_x0000_s1220" style="position:absolute;left:24788;top:2357;width:19476;height:2357" coordorigin="-320" coordsize="1746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">
                        <v:shape id="Textfeld 117" o:spid="_x0000_s1221" type="#_x0000_t202" style="position:absolute;left:-320;width:2370;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" fillcolor="white [3201]" stroked="f" strokeweight=".5pt">
                          <v:textbox inset="1mm,.5mm,0,0">
                            <w:txbxContent>
                              <w:p w14:paraId="4AF4A4BB" w14:textId="77777777" w:rsidR="008F70F8" w:rsidRDefault="008F70F8" w:rsidP="0032245A">
                                <w:pPr>
                                  <w:pStyle w:val="Text"/>
                                </w:pPr>
                                <w:r>
                                  <w:t>30</w:t>
                                </w:r>
                              </w:p>
                            </w:txbxContent>
                          </v:textbox>
                        </v:shape>
                        <v:shape id="Textfeld 117" o:spid="_x0000_s1222"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" fillcolor="white [3201]" stroked="f" strokeweight=".5pt">
                          <v:textbox inset="1mm,.5mm,0,1mm">
                            <w:txbxContent>
                              <w:p w14:paraId="5E88361E" w14:textId="77777777" w:rsidR="008F70F8" w:rsidRDefault="008F70F8" w:rsidP="0032245A">
                                <w:pPr>
                                  <w:pStyle w:val="Text"/>
                                </w:pPr>
                                <w:r>
                                  <w:t>40</w:t>
                                </w:r>
                              </w:p>
                            </w:txbxContent>
                          </v:textbox>
                        </v:shape>
                        <v:shape id="Textfeld 117" o:spid="_x0000_s1223"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" fillcolor="white [3201]" stroked="f" strokeweight=".5pt">
                          <v:textbox inset="1mm,.5mm,0,0">
                            <w:txbxContent>
                              <w:p w14:paraId="1617452E" w14:textId="77777777" w:rsidR="008F70F8" w:rsidRDefault="008F70F8" w:rsidP="0032245A">
                                <w:pPr>
                                  <w:pStyle w:val="Text"/>
                                </w:pPr>
                                <w:r>
                                  <w:t>50</w:t>
                                </w:r>
                              </w:p>
                            </w:txbxContent>
                          </v:textbox>
                        </v:shape>
                      </v:group>
                    </v:group>
                  </w:pict>
                </mc:Fallback>
              </mc:AlternateContent>
            </w:r>
          </w:p>
        </w:tc>
      </w:tr>
      <w:tr w:rsidR="008F70F8" w:rsidRPr="00E14948" w14:paraId="5A4BB1F7" w14:textId="77777777" w:rsidTr="002E0FA7">
        <w:tc>
          <w:tcPr>
            <w:tcW w:w="780" w:type="dxa"/>
          </w:tcPr>
          <w:p w14:paraId="19A93C8F" w14:textId="77777777" w:rsidR="008F70F8" w:rsidRPr="00E14948" w:rsidRDefault="008F70F8" w:rsidP="008F70F8">
            <w:pPr>
              <w:spacing w:line="240" w:lineRule="auto"/>
            </w:pPr>
          </w:p>
        </w:tc>
        <w:tc>
          <w:tcPr>
            <w:tcW w:w="318" w:type="dxa"/>
          </w:tcPr>
          <w:p w14:paraId="0C84E962" w14:textId="77777777" w:rsidR="008F70F8" w:rsidRPr="00E14948" w:rsidRDefault="008F70F8" w:rsidP="008F70F8">
            <w:pPr>
              <w:pStyle w:val="berschrift4"/>
              <w:rPr>
                <w:noProof/>
              </w:rPr>
            </w:pPr>
          </w:p>
        </w:tc>
        <w:tc>
          <w:tcPr>
            <w:tcW w:w="8187" w:type="dxa"/>
          </w:tcPr>
          <w:p w14:paraId="61FA0740" w14:textId="0EC04265" w:rsidR="008F70F8" w:rsidRPr="00E14948" w:rsidRDefault="008F70F8" w:rsidP="008F70F8">
            <w:pPr>
              <w:pStyle w:val="Text"/>
            </w:pPr>
          </w:p>
          <w:p w14:paraId="4FF51A5C" w14:textId="61A71BE6" w:rsidR="008F70F8" w:rsidRPr="00E14948" w:rsidRDefault="008F70F8" w:rsidP="008F70F8">
            <w:pPr>
              <w:pStyle w:val="Text"/>
            </w:pPr>
          </w:p>
          <w:p w14:paraId="09011BC9" w14:textId="77777777" w:rsidR="008F70F8" w:rsidRPr="00E14948" w:rsidRDefault="008F70F8" w:rsidP="008F70F8">
            <w:pPr>
              <w:pStyle w:val="Text"/>
            </w:pPr>
          </w:p>
          <w:p w14:paraId="0A9391C4" w14:textId="77777777" w:rsidR="008F70F8" w:rsidRPr="00E14948" w:rsidRDefault="008F70F8" w:rsidP="008F70F8">
            <w:pPr>
              <w:pStyle w:val="Text"/>
            </w:pPr>
          </w:p>
        </w:tc>
      </w:tr>
      <w:tr w:rsidR="008F70F8" w:rsidRPr="00E14948" w14:paraId="4B6A5D36" w14:textId="77777777" w:rsidTr="002E0FA7">
        <w:tc>
          <w:tcPr>
            <w:tcW w:w="780" w:type="dxa"/>
          </w:tcPr>
          <w:p w14:paraId="24F73F8D" w14:textId="77777777" w:rsidR="008F70F8" w:rsidRPr="00E14948" w:rsidRDefault="008F70F8" w:rsidP="008F70F8">
            <w:pPr>
              <w:spacing w:line="240" w:lineRule="auto"/>
            </w:pPr>
          </w:p>
        </w:tc>
        <w:tc>
          <w:tcPr>
            <w:tcW w:w="318" w:type="dxa"/>
          </w:tcPr>
          <w:p w14:paraId="3C4DD080" w14:textId="77777777" w:rsidR="008F70F8" w:rsidRPr="00E14948" w:rsidRDefault="008F70F8" w:rsidP="008F70F8">
            <w:pPr>
              <w:pStyle w:val="berschrift4"/>
              <w:rPr>
                <w:noProof/>
              </w:rPr>
            </w:pPr>
            <w:r w:rsidRPr="00E14948">
              <w:t>b)</w:t>
            </w:r>
          </w:p>
        </w:tc>
        <w:tc>
          <w:tcPr>
            <w:tcW w:w="8187" w:type="dxa"/>
          </w:tcPr>
          <w:p w14:paraId="104494E5" w14:textId="77777777" w:rsidR="008F70F8" w:rsidRDefault="008F70F8" w:rsidP="008F70F8">
            <w:pPr>
              <w:pStyle w:val="Text"/>
            </w:pPr>
            <w:r w:rsidRPr="00E14948">
              <w:t xml:space="preserve">Zeichne in diesen Zahlenstrahl </w:t>
            </w:r>
            <w:r>
              <w:t>p</w:t>
            </w:r>
            <w:r w:rsidRPr="00E14948">
              <w:t xml:space="preserve">assende </w:t>
            </w:r>
            <w:r>
              <w:t>Schritte</w:t>
            </w:r>
            <w:r w:rsidRPr="00E14948">
              <w:t xml:space="preserve"> zur </w:t>
            </w:r>
            <w:r w:rsidRPr="00A71530">
              <w:rPr>
                <w:rFonts w:asciiTheme="minorHAnsi" w:hAnsiTheme="minorHAnsi" w:cstheme="minorHAnsi"/>
              </w:rPr>
              <w:t xml:space="preserve">Aufgabe </w:t>
            </w:r>
            <w:r w:rsidRPr="003A3504">
              <w:rPr>
                <w:rFonts w:ascii="Comic Sans MS" w:hAnsi="Comic Sans MS" w:cstheme="minorHAnsi"/>
                <w:b/>
                <w:sz w:val="20"/>
                <w:szCs w:val="18"/>
              </w:rPr>
              <w:t>35 : 7</w:t>
            </w:r>
            <w:r w:rsidRPr="00E14948">
              <w:t>.</w:t>
            </w:r>
          </w:p>
          <w:p w14:paraId="3210D93A" w14:textId="77777777" w:rsidR="008F70F8" w:rsidRPr="00E14948" w:rsidRDefault="008F70F8" w:rsidP="008F70F8">
            <w:pPr>
              <w:pStyle w:val="Text"/>
            </w:pPr>
            <w:r>
              <w:t>Welche weiteren Aufgaben passen zu dem Bild?</w:t>
            </w:r>
          </w:p>
        </w:tc>
      </w:tr>
      <w:tr w:rsidR="008F70F8" w:rsidRPr="00E14948" w14:paraId="421AAD71" w14:textId="77777777" w:rsidTr="002E0FA7">
        <w:tc>
          <w:tcPr>
            <w:tcW w:w="780" w:type="dxa"/>
          </w:tcPr>
          <w:p w14:paraId="4A86C3F9" w14:textId="77777777" w:rsidR="008F70F8" w:rsidRPr="00E14948" w:rsidRDefault="008F70F8" w:rsidP="008F70F8">
            <w:pPr>
              <w:spacing w:line="240" w:lineRule="auto"/>
            </w:pPr>
          </w:p>
        </w:tc>
        <w:tc>
          <w:tcPr>
            <w:tcW w:w="318" w:type="dxa"/>
          </w:tcPr>
          <w:p w14:paraId="2F18FBC1" w14:textId="77777777" w:rsidR="008F70F8" w:rsidRPr="00E14948" w:rsidRDefault="008F70F8" w:rsidP="008F70F8">
            <w:pPr>
              <w:pStyle w:val="berschrift4"/>
              <w:rPr>
                <w:noProof/>
              </w:rPr>
            </w:pPr>
          </w:p>
        </w:tc>
        <w:tc>
          <w:tcPr>
            <w:tcW w:w="8187" w:type="dxa"/>
          </w:tcPr>
          <w:p w14:paraId="6C7EDBD9" w14:textId="77777777" w:rsidR="008F70F8" w:rsidRPr="00E14948" w:rsidRDefault="008F70F8" w:rsidP="008F70F8">
            <w:pPr>
              <w:pStyle w:val="Text"/>
            </w:pPr>
          </w:p>
          <w:p w14:paraId="59C511A3" w14:textId="05B12E54" w:rsidR="008F70F8" w:rsidRPr="00E14948" w:rsidRDefault="008F70F8" w:rsidP="008F70F8">
            <w:pPr>
              <w:pStyle w:val="Text"/>
            </w:pPr>
            <w:r>
              <w:rPr>
                <w:noProof/>
              </w:rPr>
              <mc:AlternateContent>
                <mc:Choice Requires="wpg">
                  <w:drawing>
                    <wp:anchor distT="0" distB="0" distL="114300" distR="114300" simplePos="0" relativeHeight="252416336" behindDoc="0" locked="0" layoutInCell="1" allowOverlap="1" wp14:anchorId="794B0A7A" wp14:editId="2EF7251A">
                      <wp:simplePos x="0" y="0"/>
                      <wp:positionH relativeFrom="column">
                        <wp:posOffset>-1905</wp:posOffset>
                      </wp:positionH>
                      <wp:positionV relativeFrom="paragraph">
                        <wp:posOffset>3810</wp:posOffset>
                      </wp:positionV>
                      <wp:extent cx="4686300" cy="471486"/>
                      <wp:effectExtent l="0" t="0" r="0" b="0"/>
                      <wp:wrapNone/>
                      <wp:docPr id="365122225" name="Gruppieren 123"/>
                      <wp:cNvGraphicFramePr/>
                      <a:graphic xmlns:a="http://schemas.openxmlformats.org/drawingml/2006/main">
                        <a:graphicData uri="http://schemas.microsoft.com/office/word/2010/wordprocessingGroup">
                          <wpg:wgp>
                            <wpg:cNvGrpSpPr/>
                            <wpg:grpSpPr>
                              <a:xfrm>
                                <a:off x="0" y="0"/>
                                <a:ext cx="4686300" cy="471486"/>
                                <a:chOff x="0" y="0"/>
                                <a:chExt cx="4686300" cy="471486"/>
                              </a:xfrm>
                            </wpg:grpSpPr>
                            <pic:pic xmlns:pic="http://schemas.openxmlformats.org/drawingml/2006/picture">
                              <pic:nvPicPr>
                                <pic:cNvPr id="672929898" name="Grafik 60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686300" cy="381000"/>
                                </a:xfrm>
                                <a:prstGeom prst="rect">
                                  <a:avLst/>
                                </a:prstGeom>
                              </pic:spPr>
                            </pic:pic>
                            <wpg:grpSp>
                              <wpg:cNvPr id="119745067" name="Gruppieren 118"/>
                              <wpg:cNvGrpSpPr/>
                              <wpg:grpSpPr>
                                <a:xfrm>
                                  <a:off x="7144" y="235743"/>
                                  <a:ext cx="1893093" cy="235585"/>
                                  <a:chOff x="0" y="0"/>
                                  <a:chExt cx="1714500" cy="235743"/>
                                </a:xfrm>
                              </wpg:grpSpPr>
                              <wps:wsp>
                                <wps:cNvPr id="99819688" name="Textfeld 117"/>
                                <wps:cNvSpPr txBox="1"/>
                                <wps:spPr>
                                  <a:xfrm>
                                    <a:off x="0" y="0"/>
                                    <a:ext cx="163830" cy="214313"/>
                                  </a:xfrm>
                                  <a:prstGeom prst="rect">
                                    <a:avLst/>
                                  </a:prstGeom>
                                  <a:solidFill>
                                    <a:schemeClr val="lt1"/>
                                  </a:solidFill>
                                  <a:ln w="6350">
                                    <a:noFill/>
                                  </a:ln>
                                </wps:spPr>
                                <wps:txbx>
                                  <w:txbxContent>
                                    <w:p w14:paraId="3DC46C1F" w14:textId="77777777" w:rsidR="008F70F8" w:rsidRDefault="008F70F8"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245547576" name="Textfeld 117"/>
                                <wps:cNvSpPr txBox="1"/>
                                <wps:spPr>
                                  <a:xfrm>
                                    <a:off x="721519" y="0"/>
                                    <a:ext cx="257175" cy="235743"/>
                                  </a:xfrm>
                                  <a:prstGeom prst="rect">
                                    <a:avLst/>
                                  </a:prstGeom>
                                  <a:solidFill>
                                    <a:schemeClr val="lt1"/>
                                  </a:solidFill>
                                  <a:ln w="6350">
                                    <a:noFill/>
                                  </a:ln>
                                </wps:spPr>
                                <wps:txbx>
                                  <w:txbxContent>
                                    <w:p w14:paraId="2179B7C4" w14:textId="77777777" w:rsidR="008F70F8" w:rsidRDefault="008F70F8"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622071784" name="Textfeld 117"/>
                                <wps:cNvSpPr txBox="1"/>
                                <wps:spPr>
                                  <a:xfrm>
                                    <a:off x="1485900" y="0"/>
                                    <a:ext cx="228600" cy="200025"/>
                                  </a:xfrm>
                                  <a:prstGeom prst="rect">
                                    <a:avLst/>
                                  </a:prstGeom>
                                  <a:solidFill>
                                    <a:schemeClr val="lt1"/>
                                  </a:solidFill>
                                  <a:ln w="6350">
                                    <a:noFill/>
                                  </a:ln>
                                </wps:spPr>
                                <wps:txbx>
                                  <w:txbxContent>
                                    <w:p w14:paraId="6625F99D" w14:textId="77777777" w:rsidR="008F70F8" w:rsidRDefault="008F70F8"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grpSp>
                              <wpg:cNvPr id="1928315416" name="Gruppieren 118"/>
                              <wpg:cNvGrpSpPr/>
                              <wpg:grpSpPr>
                                <a:xfrm>
                                  <a:off x="2478881" y="235743"/>
                                  <a:ext cx="1947559" cy="235743"/>
                                  <a:chOff x="-32036" y="0"/>
                                  <a:chExt cx="1746536" cy="235743"/>
                                </a:xfrm>
                              </wpg:grpSpPr>
                              <wps:wsp>
                                <wps:cNvPr id="1563865940" name="Textfeld 117"/>
                                <wps:cNvSpPr txBox="1"/>
                                <wps:spPr>
                                  <a:xfrm>
                                    <a:off x="-32036" y="0"/>
                                    <a:ext cx="237036" cy="214313"/>
                                  </a:xfrm>
                                  <a:prstGeom prst="rect">
                                    <a:avLst/>
                                  </a:prstGeom>
                                  <a:solidFill>
                                    <a:schemeClr val="lt1"/>
                                  </a:solidFill>
                                  <a:ln w="6350">
                                    <a:noFill/>
                                  </a:ln>
                                </wps:spPr>
                                <wps:txbx>
                                  <w:txbxContent>
                                    <w:p w14:paraId="63D746B0" w14:textId="77777777" w:rsidR="008F70F8" w:rsidRDefault="008F70F8" w:rsidP="0032245A">
                                      <w:pPr>
                                        <w:pStyle w:val="Text"/>
                                      </w:pPr>
                                      <w:r>
                                        <w:t>30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1846286540" name="Textfeld 117"/>
                                <wps:cNvSpPr txBox="1"/>
                                <wps:spPr>
                                  <a:xfrm>
                                    <a:off x="721519" y="0"/>
                                    <a:ext cx="257175" cy="235743"/>
                                  </a:xfrm>
                                  <a:prstGeom prst="rect">
                                    <a:avLst/>
                                  </a:prstGeom>
                                  <a:solidFill>
                                    <a:schemeClr val="lt1"/>
                                  </a:solidFill>
                                  <a:ln w="6350">
                                    <a:noFill/>
                                  </a:ln>
                                </wps:spPr>
                                <wps:txbx>
                                  <w:txbxContent>
                                    <w:p w14:paraId="5B0C8700" w14:textId="77777777" w:rsidR="008F70F8" w:rsidRDefault="008F70F8" w:rsidP="0032245A">
                                      <w:pPr>
                                        <w:pStyle w:val="Text"/>
                                      </w:pPr>
                                      <w:r>
                                        <w:t>40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320744379" name="Textfeld 117"/>
                                <wps:cNvSpPr txBox="1"/>
                                <wps:spPr>
                                  <a:xfrm>
                                    <a:off x="1485900" y="0"/>
                                    <a:ext cx="228600" cy="200025"/>
                                  </a:xfrm>
                                  <a:prstGeom prst="rect">
                                    <a:avLst/>
                                  </a:prstGeom>
                                  <a:solidFill>
                                    <a:schemeClr val="lt1"/>
                                  </a:solidFill>
                                  <a:ln w="6350">
                                    <a:noFill/>
                                  </a:ln>
                                </wps:spPr>
                                <wps:txbx>
                                  <w:txbxContent>
                                    <w:p w14:paraId="5120C924" w14:textId="77777777" w:rsidR="008F70F8" w:rsidRDefault="008F70F8" w:rsidP="0032245A">
                                      <w:pPr>
                                        <w:pStyle w:val="Text"/>
                                      </w:pPr>
                                      <w:r>
                                        <w:t>50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794B0A7A" id="_x0000_s1224" style="position:absolute;margin-left:-.15pt;margin-top:.3pt;width:369pt;height:37.1pt;z-index:252416336" coordsize="46863,471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">
                      <v:shape id="Grafik 605" o:spid="_x0000_s1225" type="#_x0000_t75" style="position:absolute;width:46863;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">
                        <v:imagedata r:id="rId122" o:title=""/>
                      </v:shape>
                      <v:group id="_x0000_s1226" style="position:absolute;left:71;top:2357;width:18931;height:2356"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">
                        <v:shape id="Textfeld 117" o:spid="_x0000_s1227"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" fillcolor="white [3201]" stroked="f" strokeweight=".5pt">
                          <v:textbox inset="1mm,.5mm,0,0">
                            <w:txbxContent>
                              <w:p w14:paraId="3DC46C1F" w14:textId="77777777" w:rsidR="008F70F8" w:rsidRDefault="008F70F8" w:rsidP="0032245A">
                                <w:pPr>
                                  <w:pStyle w:val="Text"/>
                                </w:pPr>
                                <w:r>
                                  <w:t>0</w:t>
                                </w:r>
                              </w:p>
                            </w:txbxContent>
                          </v:textbox>
                        </v:shape>
                        <v:shape id="Textfeld 117" o:spid="_x0000_s1228"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" fillcolor="white [3201]" stroked="f" strokeweight=".5pt">
                          <v:textbox inset="1mm,.5mm,0,1mm">
                            <w:txbxContent>
                              <w:p w14:paraId="2179B7C4" w14:textId="77777777" w:rsidR="008F70F8" w:rsidRDefault="008F70F8" w:rsidP="0032245A">
                                <w:pPr>
                                  <w:pStyle w:val="Text"/>
                                </w:pPr>
                                <w:r>
                                  <w:t>10</w:t>
                                </w:r>
                              </w:p>
                            </w:txbxContent>
                          </v:textbox>
                        </v:shape>
                        <v:shape id="Textfeld 117" o:spid="_x0000_s1229"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" fillcolor="white [3201]" stroked="f" strokeweight=".5pt">
                          <v:textbox inset="1mm,.5mm,0,0">
                            <w:txbxContent>
                              <w:p w14:paraId="6625F99D" w14:textId="77777777" w:rsidR="008F70F8" w:rsidRDefault="008F70F8" w:rsidP="0032245A">
                                <w:pPr>
                                  <w:pStyle w:val="Text"/>
                                </w:pPr>
                                <w:r>
                                  <w:t>20</w:t>
                                </w:r>
                              </w:p>
                            </w:txbxContent>
                          </v:textbox>
                        </v:shape>
                      </v:group>
                      <v:group id="_x0000_s1230" style="position:absolute;left:24788;top:2357;width:19476;height:2357" coordorigin="-320" coordsize="1746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">
                        <v:shape id="Textfeld 117" o:spid="_x0000_s1231" type="#_x0000_t202" style="position:absolute;left:-320;width:2370;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" fillcolor="white [3201]" stroked="f" strokeweight=".5pt">
                          <v:textbox inset="1mm,.5mm,0,0">
                            <w:txbxContent>
                              <w:p w14:paraId="63D746B0" w14:textId="77777777" w:rsidR="008F70F8" w:rsidRDefault="008F70F8" w:rsidP="0032245A">
                                <w:pPr>
                                  <w:pStyle w:val="Text"/>
                                </w:pPr>
                                <w:r>
                                  <w:t>30</w:t>
                                </w:r>
                              </w:p>
                            </w:txbxContent>
                          </v:textbox>
                        </v:shape>
                        <v:shape id="Textfeld 117" o:spid="_x0000_s1232"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" fillcolor="white [3201]" stroked="f" strokeweight=".5pt">
                          <v:textbox inset="1mm,.5mm,0,1mm">
                            <w:txbxContent>
                              <w:p w14:paraId="5B0C8700" w14:textId="77777777" w:rsidR="008F70F8" w:rsidRDefault="008F70F8" w:rsidP="0032245A">
                                <w:pPr>
                                  <w:pStyle w:val="Text"/>
                                </w:pPr>
                                <w:r>
                                  <w:t>40</w:t>
                                </w:r>
                              </w:p>
                            </w:txbxContent>
                          </v:textbox>
                        </v:shape>
                        <v:shape id="Textfeld 117" o:spid="_x0000_s1233"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" fillcolor="white [3201]" stroked="f" strokeweight=".5pt">
                          <v:textbox inset="1mm,.5mm,0,0">
                            <w:txbxContent>
                              <w:p w14:paraId="5120C924" w14:textId="77777777" w:rsidR="008F70F8" w:rsidRDefault="008F70F8" w:rsidP="0032245A">
                                <w:pPr>
                                  <w:pStyle w:val="Text"/>
                                </w:pPr>
                                <w:r>
                                  <w:t>50</w:t>
                                </w:r>
                              </w:p>
                            </w:txbxContent>
                          </v:textbox>
                        </v:shape>
                      </v:group>
                    </v:group>
                  </w:pict>
                </mc:Fallback>
              </mc:AlternateContent>
            </w:r>
          </w:p>
          <w:p w14:paraId="78427327" w14:textId="77777777" w:rsidR="008F70F8" w:rsidRPr="00E14948" w:rsidRDefault="008F70F8" w:rsidP="008F70F8">
            <w:pPr>
              <w:pStyle w:val="Text"/>
            </w:pPr>
          </w:p>
          <w:p w14:paraId="28489050" w14:textId="77777777" w:rsidR="008F70F8" w:rsidRPr="00E14948" w:rsidRDefault="008F70F8" w:rsidP="008F70F8">
            <w:pPr>
              <w:pStyle w:val="Text"/>
              <w:rPr>
                <w:sz w:val="6"/>
                <w:szCs w:val="6"/>
              </w:rPr>
            </w:pPr>
          </w:p>
          <w:p w14:paraId="02D50B2F" w14:textId="77777777" w:rsidR="008F70F8" w:rsidRPr="00E14948" w:rsidRDefault="008F70F8" w:rsidP="008F70F8">
            <w:pPr>
              <w:pStyle w:val="Text"/>
            </w:pPr>
          </w:p>
        </w:tc>
      </w:tr>
      <w:tr w:rsidR="008F70F8" w:rsidRPr="00E14948" w14:paraId="7CC8F9E7" w14:textId="77777777" w:rsidTr="002E0FA7">
        <w:tc>
          <w:tcPr>
            <w:tcW w:w="780" w:type="dxa"/>
          </w:tcPr>
          <w:p w14:paraId="147C97B4" w14:textId="77777777" w:rsidR="008F70F8" w:rsidRPr="00E14948" w:rsidRDefault="008F70F8" w:rsidP="008F70F8">
            <w:pPr>
              <w:spacing w:line="240" w:lineRule="auto"/>
            </w:pPr>
          </w:p>
        </w:tc>
        <w:tc>
          <w:tcPr>
            <w:tcW w:w="318" w:type="dxa"/>
          </w:tcPr>
          <w:p w14:paraId="0AD4A218" w14:textId="77777777" w:rsidR="008F70F8" w:rsidRPr="00E14948" w:rsidRDefault="008F70F8" w:rsidP="008F70F8">
            <w:pPr>
              <w:pStyle w:val="berschrift4"/>
              <w:rPr>
                <w:noProof/>
              </w:rPr>
            </w:pPr>
            <w:r w:rsidRPr="00E14948">
              <w:rPr>
                <w:noProof/>
              </w:rPr>
              <w:t>c)</w:t>
            </w:r>
          </w:p>
        </w:tc>
        <w:tc>
          <w:tcPr>
            <w:tcW w:w="8187" w:type="dxa"/>
          </w:tcPr>
          <w:p w14:paraId="1A5B340F" w14:textId="2F6361EB" w:rsidR="008F70F8" w:rsidRPr="00E14948" w:rsidRDefault="008F70F8" w:rsidP="008F70F8">
            <w:pPr>
              <w:pStyle w:val="Text"/>
            </w:pPr>
            <w:r w:rsidRPr="00E14948">
              <w:t xml:space="preserve">Finde auch jeweils eine passende </w:t>
            </w:r>
            <w:r>
              <w:t>Multiplikations-Aufgabe</w:t>
            </w:r>
            <w:r w:rsidRPr="00E14948">
              <w:t xml:space="preserve"> zu </w:t>
            </w:r>
            <w:r w:rsidRPr="00A71530">
              <w:rPr>
                <w:b/>
                <w:bCs/>
                <w:color w:val="327A86" w:themeColor="text2"/>
              </w:rPr>
              <w:t>a)</w:t>
            </w:r>
            <w:r>
              <w:t xml:space="preserve"> und </w:t>
            </w:r>
            <w:r w:rsidRPr="00A71530">
              <w:rPr>
                <w:b/>
                <w:bCs/>
                <w:color w:val="327A86" w:themeColor="text2"/>
              </w:rPr>
              <w:t>b)</w:t>
            </w:r>
            <w:r>
              <w:t>.</w:t>
            </w:r>
          </w:p>
          <w:p w14:paraId="37E8E5E9" w14:textId="77777777" w:rsidR="008F70F8" w:rsidRPr="00E14948" w:rsidRDefault="008F70F8" w:rsidP="008F70F8">
            <w:pPr>
              <w:pStyle w:val="Text"/>
            </w:pPr>
          </w:p>
        </w:tc>
      </w:tr>
      <w:tr w:rsidR="008F70F8" w:rsidRPr="00E14948" w14:paraId="5E01A998" w14:textId="77777777" w:rsidTr="002E0FA7">
        <w:tc>
          <w:tcPr>
            <w:tcW w:w="780" w:type="dxa"/>
          </w:tcPr>
          <w:p w14:paraId="45280017" w14:textId="20193C33" w:rsidR="008F70F8" w:rsidRPr="00E14948" w:rsidRDefault="008F70F8" w:rsidP="008F70F8">
            <w:pPr>
              <w:spacing w:line="240" w:lineRule="auto"/>
            </w:pPr>
            <w:r>
              <w:rPr>
                <w:noProof/>
              </w:rPr>
              <w:drawing>
                <wp:anchor distT="0" distB="0" distL="114300" distR="114300" simplePos="0" relativeHeight="252414288" behindDoc="0" locked="0" layoutInCell="1" allowOverlap="1" wp14:anchorId="01E7EABC" wp14:editId="79AD854C">
                  <wp:simplePos x="0" y="0"/>
                  <wp:positionH relativeFrom="column">
                    <wp:posOffset>1905</wp:posOffset>
                  </wp:positionH>
                  <wp:positionV relativeFrom="paragraph">
                    <wp:posOffset>1270</wp:posOffset>
                  </wp:positionV>
                  <wp:extent cx="313144" cy="272386"/>
                  <wp:effectExtent l="0" t="0" r="4445" b="0"/>
                  <wp:wrapNone/>
                  <wp:docPr id="1254071284" name="Grafik 125407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14:sizeRelH relativeFrom="page">
                    <wp14:pctWidth>0</wp14:pctWidth>
                  </wp14:sizeRelH>
                  <wp14:sizeRelV relativeFrom="page">
                    <wp14:pctHeight>0</wp14:pctHeight>
                  </wp14:sizeRelV>
                </wp:anchor>
              </w:drawing>
            </w:r>
          </w:p>
        </w:tc>
        <w:tc>
          <w:tcPr>
            <w:tcW w:w="318" w:type="dxa"/>
          </w:tcPr>
          <w:p w14:paraId="2A983EDC" w14:textId="77777777" w:rsidR="008F70F8" w:rsidRPr="00E14948" w:rsidRDefault="008F70F8" w:rsidP="008F70F8">
            <w:pPr>
              <w:pStyle w:val="berschrift4"/>
              <w:rPr>
                <w:noProof/>
              </w:rPr>
            </w:pPr>
            <w:r w:rsidRPr="00E14948">
              <w:t>d)</w:t>
            </w:r>
          </w:p>
        </w:tc>
        <w:tc>
          <w:tcPr>
            <w:tcW w:w="8187" w:type="dxa"/>
          </w:tcPr>
          <w:p w14:paraId="06A6AFCD" w14:textId="4B18F1D3" w:rsidR="008F70F8" w:rsidRDefault="008F70F8" w:rsidP="008F70F8">
            <w:r w:rsidRPr="00A51E65">
              <w:rPr>
                <w:noProof/>
              </w:rPr>
              <w:drawing>
                <wp:anchor distT="0" distB="0" distL="114300" distR="114300" simplePos="0" relativeHeight="252413264" behindDoc="0" locked="0" layoutInCell="1" allowOverlap="1" wp14:anchorId="565821B7" wp14:editId="659AAB61">
                  <wp:simplePos x="0" y="0"/>
                  <wp:positionH relativeFrom="column">
                    <wp:posOffset>3585845</wp:posOffset>
                  </wp:positionH>
                  <wp:positionV relativeFrom="paragraph">
                    <wp:posOffset>48710</wp:posOffset>
                  </wp:positionV>
                  <wp:extent cx="1381125" cy="775970"/>
                  <wp:effectExtent l="0" t="0" r="9525" b="508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BEBA8EAE-BF5A-486C-A8C5-ECC9F3942E4B}">
                                <a14:imgProps xmlns:a14="http://schemas.microsoft.com/office/drawing/2010/main">
                                  <a14:imgLayer r:embed="rId17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948">
              <w:t xml:space="preserve">Nehmt die Zahlenstrahl-Karten. </w:t>
            </w:r>
          </w:p>
          <w:p w14:paraId="694E5F50" w14:textId="4B1D5B6C" w:rsidR="008F70F8" w:rsidRDefault="008F70F8" w:rsidP="008F70F8">
            <w:pPr>
              <w:pStyle w:val="Text"/>
              <w:numPr>
                <w:ilvl w:val="0"/>
                <w:numId w:val="15"/>
              </w:numPr>
              <w:rPr>
                <w:rStyle w:val="ListenabsatzZchn"/>
              </w:rPr>
            </w:pPr>
            <w:r>
              <w:t xml:space="preserve">Die erste Person schreibt </w:t>
            </w:r>
            <w:r w:rsidRPr="00E14948">
              <w:t xml:space="preserve">eine </w:t>
            </w:r>
            <w:r>
              <w:t>Divisio</w:t>
            </w:r>
            <w:r w:rsidRPr="00A71D4F">
              <w:rPr>
                <w:rStyle w:val="ListenabsatzZchn"/>
              </w:rPr>
              <w:t xml:space="preserve">ns-Aufgabe auf. </w:t>
            </w:r>
          </w:p>
          <w:p w14:paraId="2DB042DB" w14:textId="512D0B8E" w:rsidR="008F70F8" w:rsidRPr="00E14948" w:rsidRDefault="008F70F8" w:rsidP="008F70F8">
            <w:pPr>
              <w:pStyle w:val="Text"/>
              <w:numPr>
                <w:ilvl w:val="0"/>
                <w:numId w:val="15"/>
              </w:numPr>
            </w:pPr>
            <w:r w:rsidRPr="00A71D4F">
              <w:rPr>
                <w:rStyle w:val="ListenabsatzZchn"/>
              </w:rPr>
              <w:t>D</w:t>
            </w:r>
            <w:r>
              <w:rPr>
                <w:rStyle w:val="ListenabsatzZchn"/>
              </w:rPr>
              <w:t>ie</w:t>
            </w:r>
            <w:r w:rsidRPr="00A71D4F">
              <w:rPr>
                <w:rStyle w:val="ListenabsatzZchn"/>
              </w:rPr>
              <w:t xml:space="preserve"> zweite </w:t>
            </w:r>
            <w:r>
              <w:rPr>
                <w:rStyle w:val="ListenabsatzZchn"/>
              </w:rPr>
              <w:t>Person</w:t>
            </w:r>
            <w:r w:rsidRPr="00A71D4F">
              <w:rPr>
                <w:rStyle w:val="ListenabsatzZchn"/>
              </w:rPr>
              <w:t xml:space="preserve"> zeichnet passende Schritte </w:t>
            </w:r>
            <w:r w:rsidRPr="00A71D4F">
              <w:rPr>
                <w:rStyle w:val="ListenabsatzZchn"/>
              </w:rPr>
              <w:br/>
              <w:t>in den Zahlenstrahl. Wechselt euch</w:t>
            </w:r>
            <w:r w:rsidRPr="00E14948">
              <w:t xml:space="preserve"> ab.</w:t>
            </w:r>
          </w:p>
        </w:tc>
      </w:tr>
      <w:tr w:rsidR="008F70F8" w:rsidRPr="00E14948" w14:paraId="6C278919" w14:textId="77777777" w:rsidTr="002E0FA7">
        <w:tc>
          <w:tcPr>
            <w:tcW w:w="780" w:type="dxa"/>
          </w:tcPr>
          <w:p w14:paraId="00D4047D" w14:textId="77777777" w:rsidR="008F70F8" w:rsidRDefault="008F70F8" w:rsidP="008F70F8">
            <w:pPr>
              <w:pStyle w:val="Impressum"/>
              <w:rPr>
                <w:noProof/>
              </w:rPr>
            </w:pPr>
          </w:p>
        </w:tc>
        <w:tc>
          <w:tcPr>
            <w:tcW w:w="318" w:type="dxa"/>
          </w:tcPr>
          <w:p w14:paraId="60BCE1D6" w14:textId="77777777" w:rsidR="008F70F8" w:rsidRPr="00E14948" w:rsidRDefault="008F70F8" w:rsidP="008F70F8">
            <w:pPr>
              <w:pStyle w:val="Impressum"/>
            </w:pPr>
          </w:p>
        </w:tc>
        <w:tc>
          <w:tcPr>
            <w:tcW w:w="8187" w:type="dxa"/>
          </w:tcPr>
          <w:p w14:paraId="4930B1F3" w14:textId="77777777" w:rsidR="008F70F8" w:rsidRPr="00E14948" w:rsidRDefault="008F70F8" w:rsidP="008F70F8">
            <w:pPr>
              <w:pStyle w:val="Impressum"/>
            </w:pPr>
          </w:p>
        </w:tc>
      </w:tr>
      <w:tr w:rsidR="008F70F8" w:rsidRPr="00E14948" w14:paraId="4325FAE3" w14:textId="77777777" w:rsidTr="002E0FA7">
        <w:tc>
          <w:tcPr>
            <w:tcW w:w="780" w:type="dxa"/>
          </w:tcPr>
          <w:p w14:paraId="43C36B69" w14:textId="77777777" w:rsidR="008F70F8" w:rsidRDefault="008F70F8" w:rsidP="008F70F8">
            <w:pPr>
              <w:spacing w:line="240" w:lineRule="auto"/>
              <w:rPr>
                <w:noProof/>
              </w:rPr>
            </w:pPr>
          </w:p>
        </w:tc>
        <w:tc>
          <w:tcPr>
            <w:tcW w:w="318" w:type="dxa"/>
          </w:tcPr>
          <w:p w14:paraId="5CA9AF12" w14:textId="38CF3004" w:rsidR="008F70F8" w:rsidRDefault="008F70F8" w:rsidP="008F70F8">
            <w:pPr>
              <w:pStyle w:val="berschrift4"/>
              <w:rPr>
                <w:vertAlign w:val="superscript"/>
              </w:rPr>
            </w:pPr>
            <w:r w:rsidRPr="00F31F35">
              <w:rPr>
                <w:vertAlign w:val="superscript"/>
              </w:rPr>
              <w:t>*</w:t>
            </w:r>
            <w:r>
              <w:t>e)</w:t>
            </w:r>
          </w:p>
          <w:p w14:paraId="58EAC768" w14:textId="20A20BF8" w:rsidR="008F70F8" w:rsidRDefault="008F70F8" w:rsidP="008F70F8">
            <w:r>
              <w:rPr>
                <w:noProof/>
              </w:rPr>
              <mc:AlternateContent>
                <mc:Choice Requires="wpg">
                  <w:drawing>
                    <wp:anchor distT="0" distB="0" distL="114300" distR="114300" simplePos="0" relativeHeight="252417360" behindDoc="0" locked="0" layoutInCell="1" allowOverlap="1" wp14:anchorId="5C812629" wp14:editId="5A5735AE">
                      <wp:simplePos x="0" y="0"/>
                      <wp:positionH relativeFrom="column">
                        <wp:posOffset>200025</wp:posOffset>
                      </wp:positionH>
                      <wp:positionV relativeFrom="paragraph">
                        <wp:posOffset>60801</wp:posOffset>
                      </wp:positionV>
                      <wp:extent cx="4686300" cy="471170"/>
                      <wp:effectExtent l="0" t="0" r="0" b="0"/>
                      <wp:wrapNone/>
                      <wp:docPr id="140338267" name="Gruppieren 123"/>
                      <wp:cNvGraphicFramePr/>
                      <a:graphic xmlns:a="http://schemas.openxmlformats.org/drawingml/2006/main">
                        <a:graphicData uri="http://schemas.microsoft.com/office/word/2010/wordprocessingGroup">
                          <wpg:wgp>
                            <wpg:cNvGrpSpPr/>
                            <wpg:grpSpPr>
                              <a:xfrm>
                                <a:off x="0" y="0"/>
                                <a:ext cx="4686300" cy="471170"/>
                                <a:chOff x="0" y="0"/>
                                <a:chExt cx="4686300" cy="471486"/>
                              </a:xfrm>
                            </wpg:grpSpPr>
                            <pic:pic xmlns:pic="http://schemas.openxmlformats.org/drawingml/2006/picture">
                              <pic:nvPicPr>
                                <pic:cNvPr id="1314310030" name="Grafik 60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686300" cy="381000"/>
                                </a:xfrm>
                                <a:prstGeom prst="rect">
                                  <a:avLst/>
                                </a:prstGeom>
                              </pic:spPr>
                            </pic:pic>
                            <wpg:grpSp>
                              <wpg:cNvPr id="1083601400" name="Gruppieren 118"/>
                              <wpg:cNvGrpSpPr/>
                              <wpg:grpSpPr>
                                <a:xfrm>
                                  <a:off x="7144" y="235743"/>
                                  <a:ext cx="1893093" cy="235585"/>
                                  <a:chOff x="0" y="0"/>
                                  <a:chExt cx="1714500" cy="235743"/>
                                </a:xfrm>
                              </wpg:grpSpPr>
                              <wps:wsp>
                                <wps:cNvPr id="1134827061" name="Textfeld 117"/>
                                <wps:cNvSpPr txBox="1"/>
                                <wps:spPr>
                                  <a:xfrm>
                                    <a:off x="0" y="0"/>
                                    <a:ext cx="163830" cy="214313"/>
                                  </a:xfrm>
                                  <a:prstGeom prst="rect">
                                    <a:avLst/>
                                  </a:prstGeom>
                                  <a:solidFill>
                                    <a:schemeClr val="lt1"/>
                                  </a:solidFill>
                                  <a:ln w="6350">
                                    <a:noFill/>
                                  </a:ln>
                                </wps:spPr>
                                <wps:txbx>
                                  <w:txbxContent>
                                    <w:p w14:paraId="600E2A78" w14:textId="77777777" w:rsidR="008F70F8" w:rsidRDefault="008F70F8" w:rsidP="0032245A">
                                      <w:pPr>
                                        <w:pStyle w:val="Text"/>
                                      </w:pPr>
                                      <w:r>
                                        <w:t>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955419746" name="Textfeld 117"/>
                                <wps:cNvSpPr txBox="1"/>
                                <wps:spPr>
                                  <a:xfrm>
                                    <a:off x="721519" y="0"/>
                                    <a:ext cx="257175" cy="235743"/>
                                  </a:xfrm>
                                  <a:prstGeom prst="rect">
                                    <a:avLst/>
                                  </a:prstGeom>
                                  <a:solidFill>
                                    <a:schemeClr val="lt1"/>
                                  </a:solidFill>
                                  <a:ln w="6350">
                                    <a:noFill/>
                                  </a:ln>
                                </wps:spPr>
                                <wps:txbx>
                                  <w:txbxContent>
                                    <w:p w14:paraId="41BBF037" w14:textId="77777777" w:rsidR="008F70F8" w:rsidRDefault="008F70F8" w:rsidP="0032245A">
                                      <w:pPr>
                                        <w:pStyle w:val="Text"/>
                                      </w:pPr>
                                      <w:r>
                                        <w:t>10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880518257" name="Textfeld 117"/>
                                <wps:cNvSpPr txBox="1"/>
                                <wps:spPr>
                                  <a:xfrm>
                                    <a:off x="1485900" y="0"/>
                                    <a:ext cx="228600" cy="200025"/>
                                  </a:xfrm>
                                  <a:prstGeom prst="rect">
                                    <a:avLst/>
                                  </a:prstGeom>
                                  <a:solidFill>
                                    <a:schemeClr val="lt1"/>
                                  </a:solidFill>
                                  <a:ln w="6350">
                                    <a:noFill/>
                                  </a:ln>
                                </wps:spPr>
                                <wps:txbx>
                                  <w:txbxContent>
                                    <w:p w14:paraId="026BF908" w14:textId="77777777" w:rsidR="008F70F8" w:rsidRDefault="008F70F8" w:rsidP="0032245A">
                                      <w:pPr>
                                        <w:pStyle w:val="Text"/>
                                      </w:pPr>
                                      <w:r>
                                        <w:t>20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grpSp>
                              <wpg:cNvPr id="2121420488" name="Gruppieren 118"/>
                              <wpg:cNvGrpSpPr/>
                              <wpg:grpSpPr>
                                <a:xfrm>
                                  <a:off x="2478881" y="235743"/>
                                  <a:ext cx="1947559" cy="235743"/>
                                  <a:chOff x="-32036" y="0"/>
                                  <a:chExt cx="1746536" cy="235743"/>
                                </a:xfrm>
                              </wpg:grpSpPr>
                              <wps:wsp>
                                <wps:cNvPr id="1606245190" name="Textfeld 117"/>
                                <wps:cNvSpPr txBox="1"/>
                                <wps:spPr>
                                  <a:xfrm>
                                    <a:off x="-32036" y="0"/>
                                    <a:ext cx="237036" cy="214313"/>
                                  </a:xfrm>
                                  <a:prstGeom prst="rect">
                                    <a:avLst/>
                                  </a:prstGeom>
                                  <a:solidFill>
                                    <a:schemeClr val="lt1"/>
                                  </a:solidFill>
                                  <a:ln w="6350">
                                    <a:noFill/>
                                  </a:ln>
                                </wps:spPr>
                                <wps:txbx>
                                  <w:txbxContent>
                                    <w:p w14:paraId="62AB5E80" w14:textId="77777777" w:rsidR="008F70F8" w:rsidRDefault="008F70F8" w:rsidP="0032245A">
                                      <w:pPr>
                                        <w:pStyle w:val="Text"/>
                                      </w:pPr>
                                      <w:r>
                                        <w:t>30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s:wsp>
                                <wps:cNvPr id="744952343" name="Textfeld 117"/>
                                <wps:cNvSpPr txBox="1"/>
                                <wps:spPr>
                                  <a:xfrm>
                                    <a:off x="721519" y="0"/>
                                    <a:ext cx="257175" cy="235743"/>
                                  </a:xfrm>
                                  <a:prstGeom prst="rect">
                                    <a:avLst/>
                                  </a:prstGeom>
                                  <a:solidFill>
                                    <a:schemeClr val="lt1"/>
                                  </a:solidFill>
                                  <a:ln w="6350">
                                    <a:noFill/>
                                  </a:ln>
                                </wps:spPr>
                                <wps:txbx>
                                  <w:txbxContent>
                                    <w:p w14:paraId="58326880" w14:textId="77777777" w:rsidR="008F70F8" w:rsidRDefault="008F70F8" w:rsidP="0032245A">
                                      <w:pPr>
                                        <w:pStyle w:val="Text"/>
                                      </w:pPr>
                                      <w:r>
                                        <w:t>40</w:t>
                                      </w:r>
                                    </w:p>
                                  </w:txbxContent>
                                </wps:txbx>
                                <wps:bodyPr rot="0" spcFirstLastPara="0" vertOverflow="overflow" horzOverflow="overflow" vert="horz" wrap="square" lIns="36000" tIns="18000" rIns="0" bIns="36000" numCol="1" spcCol="0" rtlCol="0" fromWordArt="0" anchor="t" anchorCtr="0" forceAA="0" compatLnSpc="1">
                                  <a:prstTxWarp prst="textNoShape">
                                    <a:avLst/>
                                  </a:prstTxWarp>
                                  <a:noAutofit/>
                                </wps:bodyPr>
                              </wps:wsp>
                              <wps:wsp>
                                <wps:cNvPr id="583736814" name="Textfeld 117"/>
                                <wps:cNvSpPr txBox="1"/>
                                <wps:spPr>
                                  <a:xfrm>
                                    <a:off x="1485900" y="0"/>
                                    <a:ext cx="228600" cy="200025"/>
                                  </a:xfrm>
                                  <a:prstGeom prst="rect">
                                    <a:avLst/>
                                  </a:prstGeom>
                                  <a:solidFill>
                                    <a:schemeClr val="lt1"/>
                                  </a:solidFill>
                                  <a:ln w="6350">
                                    <a:noFill/>
                                  </a:ln>
                                </wps:spPr>
                                <wps:txbx>
                                  <w:txbxContent>
                                    <w:p w14:paraId="4692FC68" w14:textId="77777777" w:rsidR="008F70F8" w:rsidRDefault="008F70F8" w:rsidP="0032245A">
                                      <w:pPr>
                                        <w:pStyle w:val="Text"/>
                                      </w:pPr>
                                      <w:r>
                                        <w:t>50</w:t>
                                      </w:r>
                                    </w:p>
                                  </w:txbxContent>
                                </wps:txbx>
                                <wps:bodyPr rot="0" spcFirstLastPara="0" vertOverflow="overflow" horzOverflow="overflow" vert="horz" wrap="square" lIns="36000" tIns="18000" rIns="0" bIns="0" numCol="1" spcCol="0" rtlCol="0" fromWordArt="0" anchor="t" anchorCtr="0" forceAA="0" compatLnSpc="1">
                                  <a:prstTxWarp prst="textNoShape">
                                    <a:avLst/>
                                  </a:prstTxWarp>
                                  <a:noAutofit/>
                                </wps:bodyPr>
                              </wps:wsp>
                            </wpg:grpSp>
                          </wpg:wgp>
                        </a:graphicData>
                      </a:graphic>
                    </wp:anchor>
                  </w:drawing>
                </mc:Choice>
                <mc:Fallback>
                  <w:pict>
                    <v:group w14:anchorId="5C812629" id="_x0000_s1234" style="position:absolute;margin-left:15.75pt;margin-top:4.8pt;width:369pt;height:37.1pt;z-index:252417360" coordsize="46863,471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">
                      <v:shape id="Grafik 605" o:spid="_x0000_s1235" type="#_x0000_t75" style="position:absolute;width:46863;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">
                        <v:imagedata r:id="rId122" o:title=""/>
                      </v:shape>
                      <v:group id="_x0000_s1236" style="position:absolute;left:71;top:2357;width:18931;height:2356" coordsize="1714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">
                        <v:shape id="Textfeld 117" o:spid="_x0000_s1237" type="#_x0000_t202" style="position:absolute;width:1638;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" fillcolor="white [3201]" stroked="f" strokeweight=".5pt">
                          <v:textbox inset="1mm,.5mm,0,0">
                            <w:txbxContent>
                              <w:p w14:paraId="600E2A78" w14:textId="77777777" w:rsidR="008F70F8" w:rsidRDefault="008F70F8" w:rsidP="0032245A">
                                <w:pPr>
                                  <w:pStyle w:val="Text"/>
                                </w:pPr>
                                <w:r>
                                  <w:t>0</w:t>
                                </w:r>
                              </w:p>
                            </w:txbxContent>
                          </v:textbox>
                        </v:shape>
                        <v:shape id="Textfeld 117" o:spid="_x0000_s1238"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" fillcolor="white [3201]" stroked="f" strokeweight=".5pt">
                          <v:textbox inset="1mm,.5mm,0,1mm">
                            <w:txbxContent>
                              <w:p w14:paraId="41BBF037" w14:textId="77777777" w:rsidR="008F70F8" w:rsidRDefault="008F70F8" w:rsidP="0032245A">
                                <w:pPr>
                                  <w:pStyle w:val="Text"/>
                                </w:pPr>
                                <w:r>
                                  <w:t>10</w:t>
                                </w:r>
                              </w:p>
                            </w:txbxContent>
                          </v:textbox>
                        </v:shape>
                        <v:shape id="Textfeld 117" o:spid="_x0000_s1239"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" fillcolor="white [3201]" stroked="f" strokeweight=".5pt">
                          <v:textbox inset="1mm,.5mm,0,0">
                            <w:txbxContent>
                              <w:p w14:paraId="026BF908" w14:textId="77777777" w:rsidR="008F70F8" w:rsidRDefault="008F70F8" w:rsidP="0032245A">
                                <w:pPr>
                                  <w:pStyle w:val="Text"/>
                                </w:pPr>
                                <w:r>
                                  <w:t>20</w:t>
                                </w:r>
                              </w:p>
                            </w:txbxContent>
                          </v:textbox>
                        </v:shape>
                      </v:group>
                      <v:group id="_x0000_s1240" style="position:absolute;left:24788;top:2357;width:19476;height:2357" coordorigin="-320" coordsize="17465,2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">
                        <v:shape id="Textfeld 117" o:spid="_x0000_s1241" type="#_x0000_t202" style="position:absolute;left:-320;width:2370;height:2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" fillcolor="white [3201]" stroked="f" strokeweight=".5pt">
                          <v:textbox inset="1mm,.5mm,0,0">
                            <w:txbxContent>
                              <w:p w14:paraId="62AB5E80" w14:textId="77777777" w:rsidR="008F70F8" w:rsidRDefault="008F70F8" w:rsidP="0032245A">
                                <w:pPr>
                                  <w:pStyle w:val="Text"/>
                                </w:pPr>
                                <w:r>
                                  <w:t>30</w:t>
                                </w:r>
                              </w:p>
                            </w:txbxContent>
                          </v:textbox>
                        </v:shape>
                        <v:shape id="Textfeld 117" o:spid="_x0000_s1242" type="#_x0000_t202" style="position:absolute;left:7215;width:2571;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" fillcolor="white [3201]" stroked="f" strokeweight=".5pt">
                          <v:textbox inset="1mm,.5mm,0,1mm">
                            <w:txbxContent>
                              <w:p w14:paraId="58326880" w14:textId="77777777" w:rsidR="008F70F8" w:rsidRDefault="008F70F8" w:rsidP="0032245A">
                                <w:pPr>
                                  <w:pStyle w:val="Text"/>
                                </w:pPr>
                                <w:r>
                                  <w:t>40</w:t>
                                </w:r>
                              </w:p>
                            </w:txbxContent>
                          </v:textbox>
                        </v:shape>
                        <v:shape id="Textfeld 117" o:spid="_x0000_s1243" type="#_x0000_t202" style="position:absolute;left:14859;width:22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" fillcolor="white [3201]" stroked="f" strokeweight=".5pt">
                          <v:textbox inset="1mm,.5mm,0,0">
                            <w:txbxContent>
                              <w:p w14:paraId="4692FC68" w14:textId="77777777" w:rsidR="008F70F8" w:rsidRDefault="008F70F8" w:rsidP="0032245A">
                                <w:pPr>
                                  <w:pStyle w:val="Text"/>
                                </w:pPr>
                                <w:r>
                                  <w:t>50</w:t>
                                </w:r>
                              </w:p>
                            </w:txbxContent>
                          </v:textbox>
                        </v:shape>
                      </v:group>
                    </v:group>
                  </w:pict>
                </mc:Fallback>
              </mc:AlternateContent>
            </w:r>
          </w:p>
          <w:p w14:paraId="3AFC6134" w14:textId="77777777" w:rsidR="008F70F8" w:rsidRPr="0032245A" w:rsidRDefault="008F70F8" w:rsidP="008F70F8"/>
        </w:tc>
        <w:tc>
          <w:tcPr>
            <w:tcW w:w="8187" w:type="dxa"/>
          </w:tcPr>
          <w:p w14:paraId="7F29DB5B" w14:textId="57BBEDF7" w:rsidR="008F70F8" w:rsidRDefault="008F70F8" w:rsidP="008F70F8">
            <w:pPr>
              <w:pStyle w:val="Text"/>
            </w:pPr>
            <w:r>
              <w:t xml:space="preserve">Zeichne </w:t>
            </w:r>
            <w:r w:rsidRPr="003A3504">
              <w:rPr>
                <w:rFonts w:ascii="Comic Sans MS" w:hAnsi="Comic Sans MS"/>
                <w:b/>
                <w:bCs/>
                <w:sz w:val="20"/>
                <w:szCs w:val="18"/>
              </w:rPr>
              <w:t>4 · 5 + 3 = 23</w:t>
            </w:r>
            <w:r>
              <w:t xml:space="preserve"> und </w:t>
            </w:r>
            <w:r w:rsidRPr="003A3504">
              <w:rPr>
                <w:rFonts w:ascii="Comic Sans MS" w:hAnsi="Comic Sans MS"/>
                <w:b/>
                <w:bCs/>
                <w:sz w:val="20"/>
                <w:szCs w:val="18"/>
              </w:rPr>
              <w:t>23 : 5 = 4 Rest 3</w:t>
            </w:r>
            <w:r>
              <w:t>.</w:t>
            </w:r>
          </w:p>
          <w:p w14:paraId="03D13F9A" w14:textId="77777777" w:rsidR="008F70F8" w:rsidRDefault="008F70F8" w:rsidP="008F70F8">
            <w:pPr>
              <w:pStyle w:val="Text"/>
            </w:pPr>
          </w:p>
          <w:p w14:paraId="0D81AF12" w14:textId="525BA3A6" w:rsidR="008F70F8" w:rsidRPr="00E14948" w:rsidRDefault="008F70F8" w:rsidP="008F70F8">
            <w:pPr>
              <w:pStyle w:val="Text"/>
            </w:pPr>
          </w:p>
        </w:tc>
      </w:tr>
    </w:tbl>
    <w:p w14:paraId="3A595C48" w14:textId="77777777" w:rsidR="00F37035" w:rsidRDefault="00F37035" w:rsidP="00F37035">
      <w:r>
        <w:rPr>
          <w:b/>
          <w:bCs/>
        </w:rPr>
        <w:br w:type="page"/>
      </w: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8187"/>
      </w:tblGrid>
      <w:tr w:rsidR="00F37035" w:rsidRPr="00E14948" w14:paraId="4116F65E" w14:textId="77777777" w:rsidTr="004D383A">
        <w:tc>
          <w:tcPr>
            <w:tcW w:w="780" w:type="dxa"/>
          </w:tcPr>
          <w:p w14:paraId="11360DC0" w14:textId="2048031E" w:rsidR="00F37035" w:rsidRPr="00E14948" w:rsidRDefault="00EB4836" w:rsidP="004D383A">
            <w:pPr>
              <w:pStyle w:val="berschrift2"/>
            </w:pPr>
            <w:r>
              <w:lastRenderedPageBreak/>
              <w:t>7</w:t>
            </w:r>
          </w:p>
        </w:tc>
        <w:tc>
          <w:tcPr>
            <w:tcW w:w="8505" w:type="dxa"/>
            <w:gridSpan w:val="2"/>
          </w:tcPr>
          <w:p w14:paraId="61BA3F30" w14:textId="22AE75FB" w:rsidR="00AD4928" w:rsidRPr="00AD4928" w:rsidRDefault="00711B95" w:rsidP="00E80775">
            <w:pPr>
              <w:pStyle w:val="berschrift2"/>
              <w:rPr>
                <w:color w:val="FF0000"/>
              </w:rPr>
            </w:pPr>
            <w:r w:rsidRPr="00053C69">
              <w:t>Rechengeschichten</w:t>
            </w:r>
            <w:r>
              <w:t xml:space="preserve"> zu Multiplikation und Division</w:t>
            </w:r>
            <w:r w:rsidRPr="00AD4928">
              <w:rPr>
                <w:color w:val="FF0000"/>
              </w:rPr>
              <w:t xml:space="preserve"> </w:t>
            </w:r>
          </w:p>
        </w:tc>
      </w:tr>
      <w:tr w:rsidR="00D726A5" w:rsidRPr="00E14948" w14:paraId="227E30E3" w14:textId="77777777" w:rsidTr="002E0FA7">
        <w:tc>
          <w:tcPr>
            <w:tcW w:w="780" w:type="dxa"/>
          </w:tcPr>
          <w:p w14:paraId="28F65D80" w14:textId="3E149336" w:rsidR="00D726A5" w:rsidRPr="00E14948" w:rsidRDefault="00EB4836" w:rsidP="002E0FA7">
            <w:pPr>
              <w:pStyle w:val="berschrift3"/>
            </w:pPr>
            <w:r>
              <w:t>7</w:t>
            </w:r>
            <w:r w:rsidR="00D726A5" w:rsidRPr="00E14948">
              <w:t>.</w:t>
            </w:r>
            <w:r w:rsidR="00D726A5">
              <w:t>1</w:t>
            </w:r>
          </w:p>
        </w:tc>
        <w:tc>
          <w:tcPr>
            <w:tcW w:w="8505" w:type="dxa"/>
            <w:gridSpan w:val="2"/>
          </w:tcPr>
          <w:p w14:paraId="0E6DB9D1" w14:textId="5F4DD07B" w:rsidR="00D726A5" w:rsidRPr="00E14948" w:rsidRDefault="00B74245" w:rsidP="002E0FA7">
            <w:pPr>
              <w:pStyle w:val="berschrift3"/>
            </w:pPr>
            <w:r>
              <w:rPr>
                <w:noProof/>
              </w:rPr>
              <mc:AlternateContent>
                <mc:Choice Requires="wps">
                  <w:drawing>
                    <wp:anchor distT="0" distB="0" distL="114300" distR="114300" simplePos="0" relativeHeight="252283216" behindDoc="0" locked="0" layoutInCell="1" allowOverlap="1" wp14:anchorId="0DD13CE9" wp14:editId="5AA226FE">
                      <wp:simplePos x="0" y="0"/>
                      <wp:positionH relativeFrom="column">
                        <wp:posOffset>3481705</wp:posOffset>
                      </wp:positionH>
                      <wp:positionV relativeFrom="paragraph">
                        <wp:posOffset>371475</wp:posOffset>
                      </wp:positionV>
                      <wp:extent cx="1687195" cy="497840"/>
                      <wp:effectExtent l="0" t="0" r="1905" b="0"/>
                      <wp:wrapNone/>
                      <wp:docPr id="474443942" name="Textfeld 196"/>
                      <wp:cNvGraphicFramePr/>
                      <a:graphic xmlns:a="http://schemas.openxmlformats.org/drawingml/2006/main">
                        <a:graphicData uri="http://schemas.microsoft.com/office/word/2010/wordprocessingShape">
                          <wps:wsp>
                            <wps:cNvSpPr txBox="1"/>
                            <wps:spPr>
                              <a:xfrm>
                                <a:off x="0" y="0"/>
                                <a:ext cx="1687195" cy="497840"/>
                              </a:xfrm>
                              <a:prstGeom prst="rect">
                                <a:avLst/>
                              </a:prstGeom>
                              <a:solidFill>
                                <a:schemeClr val="bg1">
                                  <a:lumMod val="95000"/>
                                </a:schemeClr>
                              </a:solidFill>
                              <a:ln w="6350">
                                <a:noFill/>
                              </a:ln>
                            </wps:spPr>
                            <wps:txbx>
                              <w:txbxContent>
                                <w:p w14:paraId="17A869BA" w14:textId="52DEB78C" w:rsidR="00B74245" w:rsidRPr="00B74245" w:rsidRDefault="00B74245">
                                  <w:pPr>
                                    <w:rPr>
                                      <w:rFonts w:ascii="Comic Sans MS" w:hAnsi="Comic Sans MS" w:cs="Times New Roman (Textkörper CS)"/>
                                      <w:color w:val="0070C0"/>
                                      <w:spacing w:val="-10"/>
                                      <w:sz w:val="20"/>
                                      <w:szCs w:val="20"/>
                                    </w:rPr>
                                  </w:pPr>
                                  <w:r w:rsidRPr="00B74245">
                                    <w:rPr>
                                      <w:rFonts w:ascii="Comic Sans MS" w:hAnsi="Comic Sans MS" w:cs="Times New Roman (Textkörper CS)"/>
                                      <w:color w:val="0070C0"/>
                                      <w:spacing w:val="-10"/>
                                      <w:sz w:val="20"/>
                                      <w:szCs w:val="20"/>
                                    </w:rPr>
                                    <w:t>Es sind 48 Menschen im Zug. 6 davon sind Kinder.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13CE9" id="Textfeld 196" o:spid="_x0000_s1244" type="#_x0000_t202" style="position:absolute;margin-left:274.15pt;margin-top:29.25pt;width:132.85pt;height:39.2pt;z-index:25228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" fillcolor="#f2f2f2 [3052]" stroked="f" strokeweight=".5pt">
                      <v:textbox>
                        <w:txbxContent>
                          <w:p w14:paraId="17A869BA" w14:textId="52DEB78C" w:rsidR="00B74245" w:rsidRPr="00B74245" w:rsidRDefault="00B74245">
                            <w:pPr>
                              <w:rPr>
                                <w:rFonts w:ascii="Comic Sans MS" w:hAnsi="Comic Sans MS" w:cs="Times New Roman (Textkörper CS)"/>
                                <w:color w:val="0070C0"/>
                                <w:spacing w:val="-10"/>
                                <w:sz w:val="20"/>
                                <w:szCs w:val="20"/>
                              </w:rPr>
                            </w:pPr>
                            <w:r w:rsidRPr="00B74245">
                              <w:rPr>
                                <w:rFonts w:ascii="Comic Sans MS" w:hAnsi="Comic Sans MS" w:cs="Times New Roman (Textkörper CS)"/>
                                <w:color w:val="0070C0"/>
                                <w:spacing w:val="-10"/>
                                <w:sz w:val="20"/>
                                <w:szCs w:val="20"/>
                              </w:rPr>
                              <w:t>Es sind 48 Menschen im Zug. 6 davon sind Kinder.</w:t>
                            </w:r>
                          </w:p>
                        </w:txbxContent>
                      </v:textbox>
                    </v:shape>
                  </w:pict>
                </mc:Fallback>
              </mc:AlternateContent>
            </w:r>
            <w:r w:rsidRPr="00A71530">
              <w:rPr>
                <w:rFonts w:asciiTheme="minorHAnsi" w:hAnsiTheme="minorHAnsi" w:cstheme="minorHAnsi"/>
                <w:noProof/>
                <w14:ligatures w14:val="standardContextual"/>
              </w:rPr>
              <mc:AlternateContent>
                <mc:Choice Requires="wpg">
                  <w:drawing>
                    <wp:anchor distT="0" distB="0" distL="114300" distR="114300" simplePos="0" relativeHeight="252285264" behindDoc="0" locked="0" layoutInCell="1" allowOverlap="1" wp14:anchorId="3FFA973D" wp14:editId="19BEBFC2">
                      <wp:simplePos x="0" y="0"/>
                      <wp:positionH relativeFrom="column">
                        <wp:posOffset>4850130</wp:posOffset>
                      </wp:positionH>
                      <wp:positionV relativeFrom="paragraph">
                        <wp:posOffset>370158</wp:posOffset>
                      </wp:positionV>
                      <wp:extent cx="657225" cy="755015"/>
                      <wp:effectExtent l="0" t="0" r="0" b="6985"/>
                      <wp:wrapNone/>
                      <wp:docPr id="314192087" name="Gruppieren 16"/>
                      <wp:cNvGraphicFramePr/>
                      <a:graphic xmlns:a="http://schemas.openxmlformats.org/drawingml/2006/main">
                        <a:graphicData uri="http://schemas.microsoft.com/office/word/2010/wordprocessingGroup">
                          <wpg:wgp>
                            <wpg:cNvGrpSpPr/>
                            <wpg:grpSpPr>
                              <a:xfrm>
                                <a:off x="0" y="0"/>
                                <a:ext cx="657225" cy="755015"/>
                                <a:chOff x="0" y="0"/>
                                <a:chExt cx="657225" cy="755120"/>
                              </a:xfrm>
                            </wpg:grpSpPr>
                            <pic:pic xmlns:pic="http://schemas.openxmlformats.org/drawingml/2006/picture">
                              <pic:nvPicPr>
                                <pic:cNvPr id="1298622642" name="Grafik 8"/>
                                <pic:cNvPicPr>
                                  <a:picLocks noChangeAspect="1"/>
                                </pic:cNvPicPr>
                              </pic:nvPicPr>
                              <pic:blipFill>
                                <a:blip r:embed="rId17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7225" cy="629920"/>
                                </a:xfrm>
                                <a:prstGeom prst="rect">
                                  <a:avLst/>
                                </a:prstGeom>
                              </pic:spPr>
                            </pic:pic>
                            <wps:wsp>
                              <wps:cNvPr id="878301601" name="Textfeld 12"/>
                              <wps:cNvSpPr txBox="1"/>
                              <wps:spPr>
                                <a:xfrm>
                                  <a:off x="149043" y="608258"/>
                                  <a:ext cx="349885" cy="146862"/>
                                </a:xfrm>
                                <a:prstGeom prst="rect">
                                  <a:avLst/>
                                </a:prstGeom>
                                <a:noFill/>
                                <a:ln w="6350">
                                  <a:noFill/>
                                </a:ln>
                              </wps:spPr>
                              <wps:txbx>
                                <w:txbxContent>
                                  <w:p w14:paraId="0F41FA79" w14:textId="77777777" w:rsidR="00B74245" w:rsidRPr="008D5126" w:rsidRDefault="00B74245" w:rsidP="00B74245">
                                    <w:pPr>
                                      <w:pStyle w:val="Transcript"/>
                                    </w:pPr>
                                    <w:r>
                                      <w:t>Rico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FA973D" id="Gruppieren 16" o:spid="_x0000_s1245" style="position:absolute;margin-left:381.9pt;margin-top:29.15pt;width:51.75pt;height:59.45pt;z-index:252285264" coordsize="6572,75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">
                      <v:shape id="Grafik 8" o:spid="_x0000_s1246" type="#_x0000_t75" style="position:absolute;width:6572;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">
                        <v:imagedata r:id="rId173" o:title="" chromakey="white"/>
                      </v:shape>
                      <v:shape id="Textfeld 12" o:spid="_x0000_s1247" type="#_x0000_t202" style="position:absolute;left:1490;top:6082;width:3499;height:1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" filled="f" stroked="f" strokeweight=".5pt">
                        <v:textbox inset="0,0,0,0">
                          <w:txbxContent>
                            <w:p w14:paraId="0F41FA79" w14:textId="77777777" w:rsidR="00B74245" w:rsidRPr="008D5126" w:rsidRDefault="00B74245" w:rsidP="00B74245">
                              <w:pPr>
                                <w:pStyle w:val="Transcript"/>
                              </w:pPr>
                              <w:r>
                                <w:t>Rico</w:t>
                              </w:r>
                            </w:p>
                          </w:txbxContent>
                        </v:textbox>
                      </v:shape>
                    </v:group>
                  </w:pict>
                </mc:Fallback>
              </mc:AlternateContent>
            </w:r>
            <w:r w:rsidR="00D726A5" w:rsidRPr="00E14948">
              <w:t>Passt die Rechengeschichte?</w:t>
            </w:r>
          </w:p>
        </w:tc>
      </w:tr>
      <w:tr w:rsidR="00D726A5" w:rsidRPr="00E14948" w14:paraId="744E0DDC" w14:textId="77777777" w:rsidTr="002E0FA7">
        <w:tc>
          <w:tcPr>
            <w:tcW w:w="780" w:type="dxa"/>
          </w:tcPr>
          <w:p w14:paraId="5E264383" w14:textId="77777777" w:rsidR="00D726A5" w:rsidRPr="00E14948" w:rsidRDefault="00D726A5" w:rsidP="002E0FA7">
            <w:pPr>
              <w:spacing w:line="240" w:lineRule="auto"/>
              <w:rPr>
                <w:color w:val="008000"/>
              </w:rPr>
            </w:pPr>
          </w:p>
        </w:tc>
        <w:tc>
          <w:tcPr>
            <w:tcW w:w="8505" w:type="dxa"/>
            <w:gridSpan w:val="2"/>
          </w:tcPr>
          <w:p w14:paraId="7CF8EAA1" w14:textId="5D785EBB" w:rsidR="00D726A5" w:rsidRPr="00A71530" w:rsidRDefault="00D726A5" w:rsidP="002E0FA7">
            <w:pPr>
              <w:pStyle w:val="Text"/>
              <w:rPr>
                <w:rFonts w:asciiTheme="minorHAnsi" w:hAnsiTheme="minorHAnsi" w:cstheme="minorHAnsi"/>
              </w:rPr>
            </w:pPr>
            <w:r w:rsidRPr="00A71530">
              <w:rPr>
                <w:rFonts w:asciiTheme="minorHAnsi" w:hAnsiTheme="minorHAnsi" w:cstheme="minorHAnsi"/>
              </w:rPr>
              <w:t xml:space="preserve">Zu der Aufgabe </w:t>
            </w:r>
            <w:r w:rsidRPr="003A3504">
              <w:rPr>
                <w:rFonts w:ascii="Comic Sans MS" w:hAnsi="Comic Sans MS" w:cstheme="minorHAnsi"/>
                <w:b/>
                <w:sz w:val="20"/>
                <w:szCs w:val="18"/>
              </w:rPr>
              <w:t>48 : 6</w:t>
            </w:r>
            <w:r w:rsidRPr="00A71530">
              <w:rPr>
                <w:rFonts w:asciiTheme="minorHAnsi" w:hAnsiTheme="minorHAnsi" w:cstheme="minorHAnsi"/>
              </w:rPr>
              <w:t xml:space="preserve"> hat Rico</w:t>
            </w:r>
            <w:r w:rsidRPr="00A71530">
              <w:rPr>
                <w:rFonts w:asciiTheme="minorHAnsi" w:hAnsiTheme="minorHAnsi" w:cstheme="minorHAnsi"/>
              </w:rPr>
              <w:br/>
              <w:t>eine Rechengeschichte erfunden.</w:t>
            </w:r>
          </w:p>
        </w:tc>
      </w:tr>
      <w:tr w:rsidR="00D726A5" w:rsidRPr="00E14948" w14:paraId="099F91AA" w14:textId="77777777" w:rsidTr="002E0FA7">
        <w:tc>
          <w:tcPr>
            <w:tcW w:w="780" w:type="dxa"/>
          </w:tcPr>
          <w:p w14:paraId="717695FF" w14:textId="77777777" w:rsidR="00D726A5" w:rsidRPr="00E14948" w:rsidRDefault="00D726A5" w:rsidP="002E0FA7">
            <w:pPr>
              <w:spacing w:line="240" w:lineRule="auto"/>
              <w:rPr>
                <w:color w:val="008000"/>
              </w:rPr>
            </w:pPr>
          </w:p>
        </w:tc>
        <w:tc>
          <w:tcPr>
            <w:tcW w:w="318" w:type="dxa"/>
          </w:tcPr>
          <w:p w14:paraId="6D65592F" w14:textId="77777777" w:rsidR="00D726A5" w:rsidRPr="00E14948" w:rsidRDefault="00D726A5" w:rsidP="002E0FA7">
            <w:pPr>
              <w:pStyle w:val="DialogAufgabeNummerV"/>
              <w:widowControl w:val="0"/>
              <w:spacing w:line="240" w:lineRule="auto"/>
              <w:rPr>
                <w:rFonts w:ascii="Cambria" w:hAnsi="Cambria"/>
              </w:rPr>
            </w:pPr>
          </w:p>
        </w:tc>
        <w:tc>
          <w:tcPr>
            <w:tcW w:w="8187" w:type="dxa"/>
          </w:tcPr>
          <w:p w14:paraId="641B6286" w14:textId="77777777" w:rsidR="00D726A5" w:rsidRPr="00FE0257" w:rsidRDefault="00D726A5" w:rsidP="002E0FA7">
            <w:pPr>
              <w:spacing w:line="240" w:lineRule="auto"/>
              <w:rPr>
                <w:rFonts w:cstheme="minorHAnsi"/>
                <w:b/>
              </w:rPr>
            </w:pPr>
          </w:p>
        </w:tc>
      </w:tr>
      <w:tr w:rsidR="00D726A5" w:rsidRPr="00E14948" w14:paraId="7E70E6CA" w14:textId="77777777" w:rsidTr="002E0FA7">
        <w:tc>
          <w:tcPr>
            <w:tcW w:w="780" w:type="dxa"/>
          </w:tcPr>
          <w:p w14:paraId="49A3D836" w14:textId="77777777" w:rsidR="00D726A5" w:rsidRPr="00E14948" w:rsidRDefault="00CD3FFB" w:rsidP="002E0FA7">
            <w:pPr>
              <w:spacing w:line="240" w:lineRule="auto"/>
              <w:rPr>
                <w:color w:val="008000"/>
              </w:rPr>
            </w:pPr>
            <w:r>
              <w:rPr>
                <w:noProof/>
              </w:rPr>
              <w:drawing>
                <wp:inline distT="0" distB="0" distL="0" distR="0" wp14:anchorId="6F646AF8" wp14:editId="7AECE769">
                  <wp:extent cx="360000" cy="272386"/>
                  <wp:effectExtent l="0" t="0" r="2540" b="0"/>
                  <wp:docPr id="1508069527" name="Grafik 150806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2DAA64F6" w14:textId="77777777" w:rsidR="00D726A5" w:rsidRPr="00E14948" w:rsidRDefault="00D726A5" w:rsidP="002E0FA7">
            <w:pPr>
              <w:pStyle w:val="berschrift4"/>
            </w:pPr>
            <w:r w:rsidRPr="00E14948">
              <w:t>a)</w:t>
            </w:r>
          </w:p>
        </w:tc>
        <w:tc>
          <w:tcPr>
            <w:tcW w:w="8187" w:type="dxa"/>
          </w:tcPr>
          <w:p w14:paraId="7CF006EF" w14:textId="6A2D3A32" w:rsidR="00D726A5" w:rsidRPr="00A71530" w:rsidRDefault="00D726A5" w:rsidP="002E0FA7">
            <w:pPr>
              <w:pStyle w:val="Text"/>
              <w:rPr>
                <w:rFonts w:asciiTheme="minorHAnsi" w:hAnsiTheme="minorHAnsi" w:cstheme="minorHAnsi"/>
              </w:rPr>
            </w:pPr>
            <w:r w:rsidRPr="00A71530">
              <w:rPr>
                <w:rFonts w:asciiTheme="minorHAnsi" w:hAnsiTheme="minorHAnsi" w:cstheme="minorHAnsi"/>
                <w:noProof/>
              </w:rPr>
              <w:t>Passt Ricos Rechengeschichte</w:t>
            </w:r>
            <w:r w:rsidRPr="00A71530">
              <w:rPr>
                <w:rFonts w:asciiTheme="minorHAnsi" w:hAnsiTheme="minorHAnsi" w:cstheme="minorHAnsi"/>
              </w:rPr>
              <w:t xml:space="preserve"> zu der Aufgabe </w:t>
            </w:r>
            <w:r w:rsidRPr="003A3504">
              <w:rPr>
                <w:rFonts w:ascii="Comic Sans MS" w:hAnsi="Comic Sans MS" w:cstheme="minorHAnsi"/>
                <w:b/>
                <w:sz w:val="20"/>
                <w:szCs w:val="18"/>
              </w:rPr>
              <w:t>48 : 6</w:t>
            </w:r>
            <w:r w:rsidRPr="00A71530">
              <w:rPr>
                <w:rFonts w:asciiTheme="minorHAnsi" w:hAnsiTheme="minorHAnsi" w:cstheme="minorHAnsi"/>
              </w:rPr>
              <w:t xml:space="preserve">? </w:t>
            </w:r>
            <w:r w:rsidRPr="00A71530">
              <w:rPr>
                <w:rFonts w:asciiTheme="minorHAnsi" w:hAnsiTheme="minorHAnsi" w:cstheme="minorHAnsi"/>
              </w:rPr>
              <w:br/>
              <w:t>Begründe</w:t>
            </w:r>
            <w:r w:rsidR="00FE0257" w:rsidRPr="00A71530">
              <w:rPr>
                <w:rFonts w:asciiTheme="minorHAnsi" w:hAnsiTheme="minorHAnsi" w:cstheme="minorHAnsi"/>
              </w:rPr>
              <w:t>t</w:t>
            </w:r>
            <w:r w:rsidRPr="00A71530">
              <w:rPr>
                <w:rFonts w:asciiTheme="minorHAnsi" w:hAnsiTheme="minorHAnsi" w:cstheme="minorHAnsi"/>
              </w:rPr>
              <w:t>.</w:t>
            </w:r>
          </w:p>
          <w:p w14:paraId="1F46E94D" w14:textId="77777777" w:rsidR="00D726A5" w:rsidRPr="00A71530" w:rsidRDefault="00D726A5" w:rsidP="002E0FA7">
            <w:pPr>
              <w:pStyle w:val="Text"/>
              <w:rPr>
                <w:rFonts w:asciiTheme="minorHAnsi" w:hAnsiTheme="minorHAnsi" w:cstheme="minorHAnsi"/>
              </w:rPr>
            </w:pPr>
          </w:p>
        </w:tc>
      </w:tr>
      <w:tr w:rsidR="00D726A5" w:rsidRPr="00E14948" w14:paraId="567F360B" w14:textId="77777777" w:rsidTr="002E0FA7">
        <w:tc>
          <w:tcPr>
            <w:tcW w:w="780" w:type="dxa"/>
          </w:tcPr>
          <w:p w14:paraId="4C52DFF3" w14:textId="77777777" w:rsidR="00D726A5" w:rsidRDefault="00D726A5" w:rsidP="002E0FA7">
            <w:pPr>
              <w:spacing w:line="240" w:lineRule="auto"/>
              <w:rPr>
                <w:color w:val="008000"/>
              </w:rPr>
            </w:pPr>
          </w:p>
          <w:p w14:paraId="22663DD4" w14:textId="77777777" w:rsidR="00D726A5" w:rsidRPr="00E14948" w:rsidRDefault="00D726A5" w:rsidP="002E0FA7">
            <w:pPr>
              <w:spacing w:line="240" w:lineRule="auto"/>
              <w:rPr>
                <w:color w:val="008000"/>
              </w:rPr>
            </w:pPr>
          </w:p>
        </w:tc>
        <w:tc>
          <w:tcPr>
            <w:tcW w:w="318" w:type="dxa"/>
          </w:tcPr>
          <w:p w14:paraId="475EAB9B" w14:textId="77777777" w:rsidR="00D726A5" w:rsidRPr="00E14948" w:rsidRDefault="00D726A5" w:rsidP="002E0FA7">
            <w:pPr>
              <w:pStyle w:val="berschrift4"/>
            </w:pPr>
            <w:r w:rsidRPr="00E14948">
              <w:t>b)</w:t>
            </w:r>
          </w:p>
        </w:tc>
        <w:tc>
          <w:tcPr>
            <w:tcW w:w="8187" w:type="dxa"/>
          </w:tcPr>
          <w:p w14:paraId="15EA3EFD" w14:textId="77777777" w:rsidR="00D726A5" w:rsidRPr="00A71530" w:rsidRDefault="00D726A5" w:rsidP="002E0FA7">
            <w:pPr>
              <w:pStyle w:val="Text"/>
              <w:rPr>
                <w:rFonts w:asciiTheme="minorHAnsi" w:hAnsiTheme="minorHAnsi" w:cstheme="minorHAnsi"/>
                <w:noProof/>
              </w:rPr>
            </w:pPr>
            <w:r w:rsidRPr="00A71530">
              <w:rPr>
                <w:rFonts w:asciiTheme="minorHAnsi" w:hAnsiTheme="minorHAnsi" w:cstheme="minorHAnsi"/>
                <w:noProof/>
              </w:rPr>
              <w:t xml:space="preserve">Erfinde eine eigene Rechengeschichte, die zu der Aufgabe </w:t>
            </w:r>
            <w:r w:rsidRPr="003A3504">
              <w:rPr>
                <w:rFonts w:ascii="Comic Sans MS" w:hAnsi="Comic Sans MS" w:cstheme="minorHAnsi"/>
                <w:b/>
                <w:sz w:val="20"/>
                <w:szCs w:val="18"/>
              </w:rPr>
              <w:t>48 : 6</w:t>
            </w:r>
            <w:r w:rsidRPr="00A71530">
              <w:rPr>
                <w:rFonts w:asciiTheme="minorHAnsi" w:hAnsiTheme="minorHAnsi" w:cstheme="minorHAnsi"/>
                <w:noProof/>
              </w:rPr>
              <w:t xml:space="preserve"> passt.</w:t>
            </w:r>
          </w:p>
        </w:tc>
      </w:tr>
      <w:tr w:rsidR="00D726A5" w:rsidRPr="00E14948" w14:paraId="6ACD7F5C" w14:textId="77777777" w:rsidTr="002E0FA7">
        <w:tc>
          <w:tcPr>
            <w:tcW w:w="780" w:type="dxa"/>
          </w:tcPr>
          <w:p w14:paraId="69491E6F" w14:textId="77777777" w:rsidR="00D726A5" w:rsidRPr="00E14948" w:rsidRDefault="00D726A5" w:rsidP="002E0FA7">
            <w:pPr>
              <w:spacing w:line="240" w:lineRule="auto"/>
              <w:rPr>
                <w:color w:val="008000"/>
              </w:rPr>
            </w:pPr>
          </w:p>
        </w:tc>
        <w:tc>
          <w:tcPr>
            <w:tcW w:w="318" w:type="dxa"/>
          </w:tcPr>
          <w:p w14:paraId="35216B61" w14:textId="77777777" w:rsidR="00D726A5" w:rsidRPr="00E14948" w:rsidRDefault="00D726A5" w:rsidP="002E0FA7">
            <w:pPr>
              <w:pStyle w:val="berschrift4"/>
            </w:pPr>
            <w:r w:rsidRPr="00E14948">
              <w:t>c)</w:t>
            </w:r>
          </w:p>
        </w:tc>
        <w:tc>
          <w:tcPr>
            <w:tcW w:w="8187" w:type="dxa"/>
          </w:tcPr>
          <w:p w14:paraId="5E214705" w14:textId="77777777" w:rsidR="00D726A5" w:rsidRPr="00A71530" w:rsidRDefault="00D726A5" w:rsidP="002E0FA7">
            <w:pPr>
              <w:pStyle w:val="Text"/>
              <w:rPr>
                <w:rFonts w:asciiTheme="minorHAnsi" w:hAnsiTheme="minorHAnsi" w:cstheme="minorHAnsi"/>
                <w:noProof/>
              </w:rPr>
            </w:pPr>
            <w:r w:rsidRPr="00A71530">
              <w:rPr>
                <w:rFonts w:asciiTheme="minorHAnsi" w:hAnsiTheme="minorHAnsi" w:cstheme="minorHAnsi"/>
                <w:noProof/>
              </w:rPr>
              <w:t xml:space="preserve">Erfinde eine eigene Rechengeschichte mit den Zahlen 48 und 6, </w:t>
            </w:r>
            <w:r w:rsidRPr="00A71530">
              <w:rPr>
                <w:rFonts w:asciiTheme="minorHAnsi" w:hAnsiTheme="minorHAnsi" w:cstheme="minorHAnsi"/>
                <w:noProof/>
              </w:rPr>
              <w:br/>
              <w:t xml:space="preserve">die </w:t>
            </w:r>
            <w:r w:rsidRPr="00A71530">
              <w:rPr>
                <w:rFonts w:asciiTheme="minorHAnsi" w:hAnsiTheme="minorHAnsi" w:cstheme="minorHAnsi"/>
                <w:b/>
                <w:noProof/>
              </w:rPr>
              <w:t>nicht</w:t>
            </w:r>
            <w:r w:rsidRPr="00A71530">
              <w:rPr>
                <w:rFonts w:asciiTheme="minorHAnsi" w:hAnsiTheme="minorHAnsi" w:cstheme="minorHAnsi"/>
                <w:noProof/>
              </w:rPr>
              <w:t xml:space="preserve"> zu der Aufgabe </w:t>
            </w:r>
            <w:r w:rsidRPr="003A3504">
              <w:rPr>
                <w:rFonts w:ascii="Comic Sans MS" w:hAnsi="Comic Sans MS" w:cstheme="minorHAnsi"/>
                <w:b/>
                <w:sz w:val="20"/>
                <w:szCs w:val="18"/>
              </w:rPr>
              <w:t>48 : 6</w:t>
            </w:r>
            <w:r w:rsidRPr="00A71530">
              <w:rPr>
                <w:rFonts w:asciiTheme="minorHAnsi" w:hAnsiTheme="minorHAnsi" w:cstheme="minorHAnsi"/>
                <w:b/>
              </w:rPr>
              <w:t xml:space="preserve"> </w:t>
            </w:r>
            <w:r w:rsidRPr="00A71530">
              <w:rPr>
                <w:rFonts w:asciiTheme="minorHAnsi" w:hAnsiTheme="minorHAnsi" w:cstheme="minorHAnsi"/>
                <w:noProof/>
              </w:rPr>
              <w:t xml:space="preserve">passt. </w:t>
            </w:r>
          </w:p>
          <w:p w14:paraId="3DAE8267" w14:textId="77777777" w:rsidR="00D726A5" w:rsidRPr="00A71530" w:rsidRDefault="00D726A5" w:rsidP="002E0FA7">
            <w:pPr>
              <w:pStyle w:val="Text"/>
              <w:rPr>
                <w:rFonts w:asciiTheme="minorHAnsi" w:hAnsiTheme="minorHAnsi" w:cstheme="minorHAnsi"/>
                <w:noProof/>
              </w:rPr>
            </w:pPr>
          </w:p>
        </w:tc>
      </w:tr>
      <w:tr w:rsidR="00D726A5" w:rsidRPr="00E14948" w14:paraId="6E1959F8" w14:textId="77777777" w:rsidTr="002E0FA7">
        <w:tc>
          <w:tcPr>
            <w:tcW w:w="780" w:type="dxa"/>
          </w:tcPr>
          <w:p w14:paraId="689BD35F" w14:textId="77777777" w:rsidR="00D726A5" w:rsidRPr="00E14948" w:rsidRDefault="00CD3FFB" w:rsidP="002E0FA7">
            <w:pPr>
              <w:spacing w:line="240" w:lineRule="auto"/>
              <w:rPr>
                <w:color w:val="008000"/>
              </w:rPr>
            </w:pPr>
            <w:r>
              <w:rPr>
                <w:noProof/>
              </w:rPr>
              <w:drawing>
                <wp:inline distT="0" distB="0" distL="0" distR="0" wp14:anchorId="183184A0" wp14:editId="7C62F20D">
                  <wp:extent cx="360000" cy="272386"/>
                  <wp:effectExtent l="0" t="0" r="2540" b="0"/>
                  <wp:docPr id="1596794987" name="Grafik 159679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3D08D361" w14:textId="77777777" w:rsidR="00D726A5" w:rsidRPr="00E14948" w:rsidRDefault="00D726A5" w:rsidP="002E0FA7">
            <w:pPr>
              <w:pStyle w:val="berschrift4"/>
            </w:pPr>
            <w:r w:rsidRPr="00E14948">
              <w:t>d)</w:t>
            </w:r>
          </w:p>
        </w:tc>
        <w:tc>
          <w:tcPr>
            <w:tcW w:w="8187" w:type="dxa"/>
          </w:tcPr>
          <w:p w14:paraId="16A21159" w14:textId="77777777" w:rsidR="00D726A5" w:rsidRDefault="00D726A5" w:rsidP="002E0FA7">
            <w:pPr>
              <w:pStyle w:val="Text"/>
              <w:rPr>
                <w:noProof/>
              </w:rPr>
            </w:pPr>
            <w:r w:rsidRPr="00E14948">
              <w:rPr>
                <w:noProof/>
              </w:rPr>
              <w:t xml:space="preserve">Tauscht eure Geschichten aus </w:t>
            </w:r>
            <w:r w:rsidRPr="005E3926">
              <w:rPr>
                <w:b/>
                <w:noProof/>
                <w:color w:val="327A86" w:themeColor="text2"/>
              </w:rPr>
              <w:t>b)</w:t>
            </w:r>
            <w:r w:rsidRPr="005E3926">
              <w:rPr>
                <w:noProof/>
                <w:color w:val="327A86" w:themeColor="text2"/>
              </w:rPr>
              <w:t xml:space="preserve"> </w:t>
            </w:r>
            <w:r w:rsidRPr="005E3926">
              <w:t>und</w:t>
            </w:r>
            <w:r w:rsidRPr="005E3926">
              <w:rPr>
                <w:noProof/>
                <w:color w:val="327A86" w:themeColor="text2"/>
              </w:rPr>
              <w:t xml:space="preserve"> </w:t>
            </w:r>
            <w:r w:rsidRPr="005E3926">
              <w:rPr>
                <w:b/>
                <w:noProof/>
                <w:color w:val="327A86" w:themeColor="text2"/>
              </w:rPr>
              <w:t>c)</w:t>
            </w:r>
            <w:r w:rsidRPr="005E3926">
              <w:rPr>
                <w:noProof/>
                <w:color w:val="327A86" w:themeColor="text2"/>
              </w:rPr>
              <w:t xml:space="preserve"> </w:t>
            </w:r>
            <w:r w:rsidRPr="00E14948">
              <w:rPr>
                <w:noProof/>
              </w:rPr>
              <w:t xml:space="preserve">miteinander. </w:t>
            </w:r>
            <w:r w:rsidRPr="00E14948">
              <w:rPr>
                <w:noProof/>
              </w:rPr>
              <w:br/>
              <w:t xml:space="preserve">Erkennt </w:t>
            </w:r>
            <w:r>
              <w:rPr>
                <w:noProof/>
              </w:rPr>
              <w:t>ihr gegenseitig</w:t>
            </w:r>
            <w:r w:rsidRPr="00E14948">
              <w:rPr>
                <w:noProof/>
              </w:rPr>
              <w:t>, welche der Geschichten pass</w:t>
            </w:r>
            <w:r>
              <w:rPr>
                <w:noProof/>
              </w:rPr>
              <w:t>en</w:t>
            </w:r>
            <w:r w:rsidRPr="00E14948">
              <w:rPr>
                <w:noProof/>
              </w:rPr>
              <w:t xml:space="preserve"> und welche nicht?</w:t>
            </w:r>
            <w:r>
              <w:rPr>
                <w:noProof/>
              </w:rPr>
              <w:t xml:space="preserve"> Woran?</w:t>
            </w:r>
          </w:p>
          <w:p w14:paraId="62804664" w14:textId="77777777" w:rsidR="00D726A5" w:rsidRPr="00E14948" w:rsidRDefault="00D726A5" w:rsidP="002E0FA7">
            <w:pPr>
              <w:pStyle w:val="Text"/>
              <w:rPr>
                <w:noProof/>
              </w:rPr>
            </w:pPr>
          </w:p>
        </w:tc>
      </w:tr>
    </w:tbl>
    <w:p w14:paraId="5D9D71A8" w14:textId="476AAA4D" w:rsidR="00D726A5" w:rsidRDefault="00D726A5" w:rsidP="00D726A5">
      <w:pPr>
        <w:spacing w:line="240" w:lineRule="auto"/>
        <w:rPr>
          <w:sz w:val="4"/>
          <w:szCs w:val="2"/>
        </w:rPr>
      </w:pP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4536"/>
        <w:gridCol w:w="1842"/>
        <w:gridCol w:w="1809"/>
      </w:tblGrid>
      <w:tr w:rsidR="00F37035" w:rsidRPr="00E14948" w14:paraId="475D7D12" w14:textId="77777777" w:rsidTr="004D383A">
        <w:tc>
          <w:tcPr>
            <w:tcW w:w="780" w:type="dxa"/>
          </w:tcPr>
          <w:p w14:paraId="7C1E2FE4" w14:textId="2799046A" w:rsidR="00F37035" w:rsidRPr="00E14948" w:rsidRDefault="00EB4836" w:rsidP="004D383A">
            <w:pPr>
              <w:pStyle w:val="berschrift3"/>
            </w:pPr>
            <w:r>
              <w:t>7</w:t>
            </w:r>
            <w:r w:rsidR="00F37035" w:rsidRPr="00E14948">
              <w:t>.</w:t>
            </w:r>
            <w:r w:rsidR="00D726A5">
              <w:t>2</w:t>
            </w:r>
          </w:p>
        </w:tc>
        <w:tc>
          <w:tcPr>
            <w:tcW w:w="8505" w:type="dxa"/>
            <w:gridSpan w:val="4"/>
          </w:tcPr>
          <w:p w14:paraId="2D203351" w14:textId="5816E351" w:rsidR="00F37035" w:rsidRPr="00E14948" w:rsidRDefault="001A42BE" w:rsidP="004D383A">
            <w:pPr>
              <w:pStyle w:val="berschrift3"/>
            </w:pPr>
            <w:r>
              <w:t xml:space="preserve">Divisions-Aufgaben </w:t>
            </w:r>
            <w:r w:rsidR="00F37035" w:rsidRPr="00E14948">
              <w:t>und Bilder zu Rechengeschichten finden</w:t>
            </w:r>
          </w:p>
        </w:tc>
      </w:tr>
      <w:tr w:rsidR="00F37035" w:rsidRPr="00E14948" w14:paraId="41C3DD77" w14:textId="77777777" w:rsidTr="004D383A">
        <w:tc>
          <w:tcPr>
            <w:tcW w:w="780" w:type="dxa"/>
          </w:tcPr>
          <w:p w14:paraId="689402CA" w14:textId="77777777" w:rsidR="00F37035" w:rsidRPr="00E14948" w:rsidRDefault="00F37035" w:rsidP="002E0FA7">
            <w:pPr>
              <w:spacing w:line="240" w:lineRule="auto"/>
              <w:rPr>
                <w:color w:val="008000"/>
              </w:rPr>
            </w:pPr>
          </w:p>
        </w:tc>
        <w:tc>
          <w:tcPr>
            <w:tcW w:w="8505" w:type="dxa"/>
            <w:gridSpan w:val="4"/>
          </w:tcPr>
          <w:p w14:paraId="113BE4C4" w14:textId="77777777" w:rsidR="00E80775" w:rsidRPr="00E14948" w:rsidRDefault="00E80775" w:rsidP="00E80775">
            <w:pPr>
              <w:pStyle w:val="Text"/>
            </w:pPr>
          </w:p>
        </w:tc>
      </w:tr>
      <w:tr w:rsidR="002C2234" w:rsidRPr="00E14948" w14:paraId="57AC9602" w14:textId="77777777" w:rsidTr="00D726A5">
        <w:trPr>
          <w:trHeight w:val="401"/>
        </w:trPr>
        <w:tc>
          <w:tcPr>
            <w:tcW w:w="780" w:type="dxa"/>
            <w:vMerge w:val="restart"/>
          </w:tcPr>
          <w:p w14:paraId="1213E2CB" w14:textId="77777777" w:rsidR="002C2234" w:rsidRPr="00E14948" w:rsidRDefault="002C2234" w:rsidP="002E0FA7">
            <w:pPr>
              <w:spacing w:line="240" w:lineRule="auto"/>
              <w:rPr>
                <w:color w:val="008000"/>
              </w:rPr>
            </w:pPr>
          </w:p>
        </w:tc>
        <w:tc>
          <w:tcPr>
            <w:tcW w:w="318" w:type="dxa"/>
            <w:vMerge w:val="restart"/>
          </w:tcPr>
          <w:p w14:paraId="1FF040F1" w14:textId="77777777" w:rsidR="002C2234" w:rsidRPr="00E14948" w:rsidRDefault="002C2234" w:rsidP="00E80775">
            <w:pPr>
              <w:pStyle w:val="berschrift4"/>
            </w:pPr>
            <w:r>
              <w:t>a)</w:t>
            </w:r>
          </w:p>
        </w:tc>
        <w:tc>
          <w:tcPr>
            <w:tcW w:w="4536" w:type="dxa"/>
            <w:vMerge w:val="restart"/>
          </w:tcPr>
          <w:p w14:paraId="5EF8240F" w14:textId="77777777" w:rsidR="002C2234" w:rsidRDefault="002C2234" w:rsidP="00E80775">
            <w:pPr>
              <w:pStyle w:val="Text"/>
            </w:pPr>
            <w:r>
              <w:t xml:space="preserve">Kenan hat eine Rechengeschichte geschrieben. </w:t>
            </w:r>
          </w:p>
          <w:p w14:paraId="708C2A5D" w14:textId="77777777" w:rsidR="002C2234" w:rsidRDefault="002C2234" w:rsidP="00E80775">
            <w:pPr>
              <w:pStyle w:val="Listenabsatz"/>
            </w:pPr>
            <w:r w:rsidRPr="00E14948">
              <w:t xml:space="preserve">Zeichne </w:t>
            </w:r>
            <w:r>
              <w:t xml:space="preserve">dazu </w:t>
            </w:r>
            <w:r w:rsidRPr="00E14948">
              <w:t xml:space="preserve">ein passendes Bild. </w:t>
            </w:r>
          </w:p>
          <w:p w14:paraId="4C422699" w14:textId="5AD95583" w:rsidR="002C2234" w:rsidRPr="00E14948" w:rsidRDefault="002C2234" w:rsidP="002E0FA7">
            <w:pPr>
              <w:pStyle w:val="Listenabsatz"/>
            </w:pPr>
            <w:r w:rsidRPr="00E14948">
              <w:t xml:space="preserve">Schreibe die passende </w:t>
            </w:r>
            <w:r w:rsidR="00825DFF">
              <w:t>Divisions-Aufgabe</w:t>
            </w:r>
            <w:r w:rsidRPr="00E14948">
              <w:t xml:space="preserve"> auf</w:t>
            </w:r>
            <w:r>
              <w:t>.</w:t>
            </w:r>
          </w:p>
        </w:tc>
        <w:tc>
          <w:tcPr>
            <w:tcW w:w="3651" w:type="dxa"/>
            <w:gridSpan w:val="2"/>
            <w:shd w:val="clear" w:color="auto" w:fill="F2F2F2" w:themeFill="background1" w:themeFillShade="F2"/>
            <w:tcMar>
              <w:top w:w="57" w:type="dxa"/>
              <w:left w:w="57" w:type="dxa"/>
            </w:tcMar>
          </w:tcPr>
          <w:p w14:paraId="20CF9C51" w14:textId="77777777" w:rsidR="002C2234" w:rsidRPr="00E14948" w:rsidRDefault="002C2234" w:rsidP="002C2234">
            <w:pPr>
              <w:pStyle w:val="HandschriftVorlage"/>
            </w:pPr>
            <w:r w:rsidRPr="002C2234">
              <w:rPr>
                <w:sz w:val="18"/>
                <w:szCs w:val="22"/>
              </w:rPr>
              <w:t xml:space="preserve">20 Bonbons sollen verpackt werden. </w:t>
            </w:r>
            <w:r w:rsidRPr="002C2234">
              <w:rPr>
                <w:sz w:val="18"/>
                <w:szCs w:val="22"/>
              </w:rPr>
              <w:br/>
              <w:t>Es passen immer 4 in eine Tüte.</w:t>
            </w:r>
            <w:r w:rsidRPr="002C2234">
              <w:rPr>
                <w:sz w:val="18"/>
                <w:szCs w:val="22"/>
              </w:rPr>
              <w:br/>
            </w:r>
            <w:r>
              <w:rPr>
                <w:sz w:val="18"/>
                <w:szCs w:val="22"/>
              </w:rPr>
              <w:t xml:space="preserve">Frage: </w:t>
            </w:r>
            <w:r w:rsidRPr="002C2234">
              <w:rPr>
                <w:sz w:val="18"/>
                <w:szCs w:val="22"/>
              </w:rPr>
              <w:t>Wie viele 4er-Tüten braucht man?</w:t>
            </w:r>
          </w:p>
        </w:tc>
      </w:tr>
      <w:tr w:rsidR="002C2234" w:rsidRPr="00E14948" w14:paraId="15B5E832" w14:textId="77777777" w:rsidTr="00D726A5">
        <w:trPr>
          <w:trHeight w:val="154"/>
        </w:trPr>
        <w:tc>
          <w:tcPr>
            <w:tcW w:w="780" w:type="dxa"/>
            <w:vMerge/>
          </w:tcPr>
          <w:p w14:paraId="1303A89D" w14:textId="77777777" w:rsidR="002C2234" w:rsidRPr="00E14948" w:rsidRDefault="002C2234" w:rsidP="002E0FA7">
            <w:pPr>
              <w:spacing w:line="240" w:lineRule="auto"/>
              <w:rPr>
                <w:color w:val="008000"/>
              </w:rPr>
            </w:pPr>
          </w:p>
        </w:tc>
        <w:tc>
          <w:tcPr>
            <w:tcW w:w="318" w:type="dxa"/>
            <w:vMerge/>
          </w:tcPr>
          <w:p w14:paraId="0E68595E" w14:textId="77777777" w:rsidR="002C2234" w:rsidRDefault="002C2234" w:rsidP="00E80775">
            <w:pPr>
              <w:pStyle w:val="berschrift4"/>
            </w:pPr>
          </w:p>
        </w:tc>
        <w:tc>
          <w:tcPr>
            <w:tcW w:w="4536" w:type="dxa"/>
            <w:vMerge/>
          </w:tcPr>
          <w:p w14:paraId="543925D1" w14:textId="77777777" w:rsidR="002C2234" w:rsidRDefault="002C2234" w:rsidP="00E80775">
            <w:pPr>
              <w:pStyle w:val="Text"/>
            </w:pPr>
          </w:p>
        </w:tc>
        <w:tc>
          <w:tcPr>
            <w:tcW w:w="3651" w:type="dxa"/>
            <w:gridSpan w:val="2"/>
            <w:tcMar>
              <w:top w:w="57" w:type="dxa"/>
              <w:left w:w="57" w:type="dxa"/>
            </w:tcMar>
          </w:tcPr>
          <w:p w14:paraId="394CBAE3" w14:textId="77777777" w:rsidR="00FE0257" w:rsidRDefault="00FE0257" w:rsidP="002C2234">
            <w:pPr>
              <w:pStyle w:val="Impressum"/>
              <w:rPr>
                <w:sz w:val="21"/>
                <w:szCs w:val="21"/>
              </w:rPr>
            </w:pPr>
          </w:p>
          <w:p w14:paraId="76116E00" w14:textId="77777777" w:rsidR="00FE0257" w:rsidRPr="00D726A5" w:rsidRDefault="00FE0257" w:rsidP="002C2234">
            <w:pPr>
              <w:pStyle w:val="Impressum"/>
              <w:rPr>
                <w:sz w:val="21"/>
                <w:szCs w:val="21"/>
              </w:rPr>
            </w:pPr>
          </w:p>
        </w:tc>
      </w:tr>
      <w:tr w:rsidR="00D726A5" w:rsidRPr="00E14948" w14:paraId="23B508D3" w14:textId="77777777" w:rsidTr="00D726A5">
        <w:trPr>
          <w:trHeight w:val="320"/>
        </w:trPr>
        <w:tc>
          <w:tcPr>
            <w:tcW w:w="780" w:type="dxa"/>
          </w:tcPr>
          <w:p w14:paraId="7E9972BE" w14:textId="77777777" w:rsidR="00D726A5" w:rsidRPr="00E14948" w:rsidRDefault="00D726A5" w:rsidP="002E0FA7">
            <w:pPr>
              <w:spacing w:line="240" w:lineRule="auto"/>
              <w:rPr>
                <w:color w:val="008000"/>
              </w:rPr>
            </w:pPr>
          </w:p>
        </w:tc>
        <w:tc>
          <w:tcPr>
            <w:tcW w:w="318" w:type="dxa"/>
          </w:tcPr>
          <w:p w14:paraId="5FD3E625" w14:textId="77777777" w:rsidR="00D726A5" w:rsidRPr="00E14948" w:rsidRDefault="00D726A5" w:rsidP="00E80775">
            <w:pPr>
              <w:pStyle w:val="berschrift4"/>
            </w:pPr>
            <w:r>
              <w:t>b)</w:t>
            </w:r>
          </w:p>
        </w:tc>
        <w:tc>
          <w:tcPr>
            <w:tcW w:w="4536" w:type="dxa"/>
          </w:tcPr>
          <w:p w14:paraId="5F3114B2" w14:textId="438DB19C" w:rsidR="00D726A5" w:rsidRDefault="00AA2F1D" w:rsidP="002E0FA7">
            <w:pPr>
              <w:pStyle w:val="Text"/>
            </w:pPr>
            <w:r>
              <w:t>Z</w:t>
            </w:r>
            <w:r w:rsidR="00D726A5">
              <w:t xml:space="preserve">u </w:t>
            </w:r>
            <w:r w:rsidR="00FE0257">
              <w:t xml:space="preserve">deinem </w:t>
            </w:r>
            <w:r w:rsidR="00D726A5">
              <w:t xml:space="preserve">Bild </w:t>
            </w:r>
            <w:r w:rsidR="00FE0257">
              <w:t>aus</w:t>
            </w:r>
            <w:r w:rsidR="00FE0257" w:rsidRPr="00A71530">
              <w:rPr>
                <w:b/>
                <w:bCs/>
                <w:color w:val="327A86" w:themeColor="text2"/>
              </w:rPr>
              <w:t xml:space="preserve"> a)</w:t>
            </w:r>
            <w:r w:rsidR="00FE0257">
              <w:t xml:space="preserve"> </w:t>
            </w:r>
            <w:r>
              <w:t xml:space="preserve">passt auch </w:t>
            </w:r>
            <w:r w:rsidR="00D726A5">
              <w:t>eine andere Rechengeschichte.</w:t>
            </w:r>
          </w:p>
          <w:p w14:paraId="78F3E925" w14:textId="6CB14F5C" w:rsidR="00D726A5" w:rsidRDefault="00D726A5" w:rsidP="002C2234">
            <w:pPr>
              <w:pStyle w:val="Listenabsatz"/>
            </w:pPr>
            <w:r>
              <w:t xml:space="preserve">Welche Frage </w:t>
            </w:r>
            <w:r w:rsidR="00C364DD">
              <w:t xml:space="preserve">kannst </w:t>
            </w:r>
            <w:r w:rsidR="00AA2F1D">
              <w:t xml:space="preserve">du </w:t>
            </w:r>
            <w:r>
              <w:t xml:space="preserve">stellen? </w:t>
            </w:r>
          </w:p>
          <w:p w14:paraId="404433A4" w14:textId="77777777" w:rsidR="00D726A5" w:rsidRPr="00E14948" w:rsidRDefault="00D726A5" w:rsidP="002C2234">
            <w:pPr>
              <w:pStyle w:val="Listenabsatz"/>
            </w:pPr>
            <w:r>
              <w:t>Welche Aufgabe passt dann dazu?</w:t>
            </w:r>
          </w:p>
        </w:tc>
        <w:tc>
          <w:tcPr>
            <w:tcW w:w="3651" w:type="dxa"/>
            <w:gridSpan w:val="2"/>
            <w:shd w:val="clear" w:color="auto" w:fill="F2F2F2" w:themeFill="background1" w:themeFillShade="F2"/>
            <w:tcMar>
              <w:top w:w="57" w:type="dxa"/>
              <w:left w:w="57" w:type="dxa"/>
            </w:tcMar>
          </w:tcPr>
          <w:p w14:paraId="137DF685" w14:textId="070E4277" w:rsidR="00D726A5" w:rsidRPr="00165441" w:rsidRDefault="00D726A5" w:rsidP="002C2234">
            <w:pPr>
              <w:pStyle w:val="HandschriftVorlage"/>
              <w:rPr>
                <w:sz w:val="18"/>
              </w:rPr>
            </w:pPr>
            <w:r w:rsidRPr="00165441">
              <w:rPr>
                <w:sz w:val="18"/>
              </w:rPr>
              <w:t xml:space="preserve">20 Bonbons sollen </w:t>
            </w:r>
            <w:r w:rsidR="00951765" w:rsidRPr="00432556">
              <w:rPr>
                <w:sz w:val="18"/>
                <w:szCs w:val="18"/>
              </w:rPr>
              <w:t xml:space="preserve">in 5 Tüten </w:t>
            </w:r>
            <w:r w:rsidRPr="00165441">
              <w:rPr>
                <w:sz w:val="18"/>
              </w:rPr>
              <w:t xml:space="preserve">verpackt </w:t>
            </w:r>
            <w:r w:rsidRPr="00072AF3">
              <w:rPr>
                <w:rFonts w:ascii="Bradley Hand" w:hAnsi="Bradley Hand"/>
                <w:color w:val="7030A0"/>
              </w:rPr>
              <w:br/>
            </w:r>
            <w:r w:rsidRPr="00165441">
              <w:rPr>
                <w:sz w:val="18"/>
              </w:rPr>
              <w:t xml:space="preserve">werden. </w:t>
            </w:r>
          </w:p>
          <w:p w14:paraId="1B4AA3F3" w14:textId="77777777" w:rsidR="00D726A5" w:rsidRPr="00165441" w:rsidRDefault="00D726A5" w:rsidP="002C2234">
            <w:pPr>
              <w:pStyle w:val="HandschriftVorlage"/>
              <w:rPr>
                <w:sz w:val="18"/>
              </w:rPr>
            </w:pPr>
            <w:r w:rsidRPr="00165441">
              <w:rPr>
                <w:sz w:val="18"/>
              </w:rPr>
              <w:t xml:space="preserve">Frage: </w:t>
            </w:r>
          </w:p>
          <w:p w14:paraId="6266FAEC" w14:textId="77777777" w:rsidR="00FE0257" w:rsidRPr="00E14948" w:rsidRDefault="00FE0257" w:rsidP="002C2234">
            <w:pPr>
              <w:pStyle w:val="HandschriftVorlage"/>
            </w:pPr>
          </w:p>
        </w:tc>
      </w:tr>
      <w:tr w:rsidR="002C2234" w:rsidRPr="00E14948" w14:paraId="6150F3FD" w14:textId="77777777" w:rsidTr="00D726A5">
        <w:tc>
          <w:tcPr>
            <w:tcW w:w="780" w:type="dxa"/>
          </w:tcPr>
          <w:p w14:paraId="12243643" w14:textId="77777777" w:rsidR="002C2234" w:rsidRPr="00E14948" w:rsidRDefault="002C2234" w:rsidP="002C2234">
            <w:pPr>
              <w:pStyle w:val="Impressum"/>
            </w:pPr>
          </w:p>
        </w:tc>
        <w:tc>
          <w:tcPr>
            <w:tcW w:w="318" w:type="dxa"/>
          </w:tcPr>
          <w:p w14:paraId="1242699B" w14:textId="77777777" w:rsidR="002C2234" w:rsidRDefault="002C2234" w:rsidP="002C2234">
            <w:pPr>
              <w:pStyle w:val="Impressum"/>
            </w:pPr>
          </w:p>
        </w:tc>
        <w:tc>
          <w:tcPr>
            <w:tcW w:w="4536" w:type="dxa"/>
          </w:tcPr>
          <w:p w14:paraId="18DA1ACE" w14:textId="77777777" w:rsidR="002C2234" w:rsidRDefault="002C2234" w:rsidP="002C2234">
            <w:pPr>
              <w:pStyle w:val="Impressum"/>
            </w:pPr>
          </w:p>
        </w:tc>
        <w:tc>
          <w:tcPr>
            <w:tcW w:w="3651" w:type="dxa"/>
            <w:gridSpan w:val="2"/>
            <w:tcMar>
              <w:top w:w="57" w:type="dxa"/>
              <w:left w:w="57" w:type="dxa"/>
            </w:tcMar>
          </w:tcPr>
          <w:p w14:paraId="02430CDC" w14:textId="77777777" w:rsidR="002C2234" w:rsidRPr="00E14948" w:rsidRDefault="002C2234" w:rsidP="002C2234">
            <w:pPr>
              <w:pStyle w:val="Impressum"/>
            </w:pPr>
          </w:p>
        </w:tc>
      </w:tr>
      <w:tr w:rsidR="002C2234" w:rsidRPr="00E14948" w14:paraId="06B65FC6" w14:textId="77777777" w:rsidTr="00D726A5">
        <w:tc>
          <w:tcPr>
            <w:tcW w:w="780" w:type="dxa"/>
          </w:tcPr>
          <w:p w14:paraId="79AD2739" w14:textId="77777777" w:rsidR="002C2234" w:rsidRPr="00E14948" w:rsidRDefault="002C2234" w:rsidP="002E0FA7">
            <w:pPr>
              <w:spacing w:line="240" w:lineRule="auto"/>
              <w:rPr>
                <w:color w:val="008000"/>
              </w:rPr>
            </w:pPr>
          </w:p>
        </w:tc>
        <w:tc>
          <w:tcPr>
            <w:tcW w:w="318" w:type="dxa"/>
          </w:tcPr>
          <w:p w14:paraId="02C69F49" w14:textId="77777777" w:rsidR="002C2234" w:rsidRDefault="002C2234" w:rsidP="00E80775">
            <w:pPr>
              <w:pStyle w:val="berschrift4"/>
            </w:pPr>
            <w:r>
              <w:t>c)</w:t>
            </w:r>
          </w:p>
        </w:tc>
        <w:tc>
          <w:tcPr>
            <w:tcW w:w="6378" w:type="dxa"/>
            <w:gridSpan w:val="2"/>
          </w:tcPr>
          <w:p w14:paraId="18D96473" w14:textId="672367C7" w:rsidR="002C2234" w:rsidRPr="00A71530" w:rsidRDefault="00AA2F1D" w:rsidP="002E0FA7">
            <w:pPr>
              <w:pStyle w:val="Text"/>
              <w:rPr>
                <w:rFonts w:asciiTheme="minorHAnsi" w:hAnsiTheme="minorHAnsi" w:cstheme="minorHAnsi"/>
              </w:rPr>
            </w:pPr>
            <w:r>
              <w:t>Passt zu</w:t>
            </w:r>
            <w:r w:rsidR="002C2234">
              <w:t xml:space="preserve"> </w:t>
            </w:r>
            <w:r w:rsidR="00FE0257">
              <w:t xml:space="preserve">deinem Bild aus </w:t>
            </w:r>
            <w:r w:rsidR="00FE0257" w:rsidRPr="00A71530">
              <w:rPr>
                <w:b/>
                <w:bCs/>
                <w:color w:val="327A86" w:themeColor="text2"/>
              </w:rPr>
              <w:t>a)</w:t>
            </w:r>
            <w:r w:rsidR="00FE0257">
              <w:t xml:space="preserve"> </w:t>
            </w:r>
            <w:r>
              <w:t xml:space="preserve">auch </w:t>
            </w:r>
            <w:r w:rsidR="00FE0257">
              <w:t xml:space="preserve">die </w:t>
            </w:r>
            <w:r w:rsidR="002C2234">
              <w:t xml:space="preserve">Aufgabe </w:t>
            </w:r>
            <w:r w:rsidR="002C2234" w:rsidRPr="003A3504">
              <w:rPr>
                <w:rFonts w:ascii="Comic Sans MS" w:hAnsi="Comic Sans MS" w:cstheme="minorHAnsi"/>
                <w:b/>
                <w:bCs/>
                <w:sz w:val="20"/>
                <w:szCs w:val="16"/>
              </w:rPr>
              <w:t>5 · 4 =</w:t>
            </w:r>
            <w:r w:rsidR="00495371" w:rsidRPr="00A71530">
              <w:rPr>
                <w:rFonts w:asciiTheme="minorHAnsi" w:hAnsiTheme="minorHAnsi" w:cstheme="minorHAnsi"/>
                <w:b/>
                <w:bCs/>
                <w:sz w:val="21"/>
                <w:szCs w:val="18"/>
              </w:rPr>
              <w:t xml:space="preserve"> </w:t>
            </w:r>
            <w:r w:rsidR="00FE0257">
              <w:rPr>
                <w:rFonts w:asciiTheme="minorHAnsi" w:hAnsiTheme="minorHAnsi" w:cstheme="minorHAnsi"/>
                <w:sz w:val="21"/>
                <w:szCs w:val="18"/>
              </w:rPr>
              <w:t>__</w:t>
            </w:r>
            <w:r w:rsidR="002C2234" w:rsidRPr="00A71530">
              <w:rPr>
                <w:rFonts w:asciiTheme="minorHAnsi" w:hAnsiTheme="minorHAnsi" w:cstheme="minorHAnsi"/>
                <w:sz w:val="21"/>
                <w:szCs w:val="18"/>
              </w:rPr>
              <w:t xml:space="preserve"> </w:t>
            </w:r>
            <w:r>
              <w:rPr>
                <w:rFonts w:asciiTheme="minorHAnsi" w:hAnsiTheme="minorHAnsi" w:cstheme="minorHAnsi"/>
                <w:sz w:val="21"/>
                <w:szCs w:val="18"/>
              </w:rPr>
              <w:t>?</w:t>
            </w:r>
            <w:r w:rsidR="002C2234" w:rsidRPr="00A71530">
              <w:rPr>
                <w:rFonts w:asciiTheme="minorHAnsi" w:hAnsiTheme="minorHAnsi" w:cstheme="minorHAnsi"/>
              </w:rPr>
              <w:t xml:space="preserve"> </w:t>
            </w:r>
          </w:p>
          <w:p w14:paraId="66EF5AB5" w14:textId="7D5562B2" w:rsidR="002C2234" w:rsidRDefault="00FE0257" w:rsidP="002C2234">
            <w:pPr>
              <w:pStyle w:val="Listenabsatz"/>
            </w:pPr>
            <w:r>
              <w:rPr>
                <w:rFonts w:cstheme="minorHAnsi"/>
              </w:rPr>
              <w:t>Schreibe eine</w:t>
            </w:r>
            <w:r w:rsidR="00D726A5" w:rsidRPr="00FE0257">
              <w:rPr>
                <w:rFonts w:cstheme="minorHAnsi"/>
              </w:rPr>
              <w:t xml:space="preserve"> </w:t>
            </w:r>
            <w:r>
              <w:rPr>
                <w:rFonts w:cstheme="minorHAnsi"/>
              </w:rPr>
              <w:t>passende</w:t>
            </w:r>
            <w:r w:rsidRPr="00FE0257">
              <w:rPr>
                <w:rFonts w:cstheme="minorHAnsi"/>
              </w:rPr>
              <w:t xml:space="preserve"> </w:t>
            </w:r>
            <w:r w:rsidR="00D726A5" w:rsidRPr="00FE0257">
              <w:rPr>
                <w:rFonts w:cstheme="minorHAnsi"/>
              </w:rPr>
              <w:t>Rechengeschichte</w:t>
            </w:r>
            <w:r w:rsidR="00AA2F1D">
              <w:t>.</w:t>
            </w:r>
            <w:r w:rsidR="002C2234">
              <w:t xml:space="preserve"> </w:t>
            </w:r>
          </w:p>
          <w:p w14:paraId="0777B4D0" w14:textId="693E7607" w:rsidR="002C2234" w:rsidRDefault="002C2234" w:rsidP="002C2234">
            <w:pPr>
              <w:pStyle w:val="Listenabsatz"/>
            </w:pPr>
            <w:r>
              <w:t xml:space="preserve">Wie muss </w:t>
            </w:r>
            <w:r w:rsidR="00AA2F1D">
              <w:t xml:space="preserve">die </w:t>
            </w:r>
            <w:r>
              <w:t>Frage lauten?</w:t>
            </w:r>
          </w:p>
        </w:tc>
        <w:tc>
          <w:tcPr>
            <w:tcW w:w="1809" w:type="dxa"/>
            <w:tcMar>
              <w:top w:w="57" w:type="dxa"/>
              <w:left w:w="57" w:type="dxa"/>
            </w:tcMar>
          </w:tcPr>
          <w:p w14:paraId="166047FD" w14:textId="77777777" w:rsidR="002C2234" w:rsidRPr="00E14948" w:rsidRDefault="002C2234" w:rsidP="002C2234">
            <w:pPr>
              <w:pStyle w:val="Text"/>
            </w:pPr>
          </w:p>
        </w:tc>
      </w:tr>
      <w:tr w:rsidR="002C2234" w:rsidRPr="00E14948" w14:paraId="193D3E6B" w14:textId="77777777" w:rsidTr="00D726A5">
        <w:tc>
          <w:tcPr>
            <w:tcW w:w="780" w:type="dxa"/>
          </w:tcPr>
          <w:p w14:paraId="1D84DE83" w14:textId="77777777" w:rsidR="002C2234" w:rsidRPr="00E14948" w:rsidRDefault="002C2234" w:rsidP="00D726A5">
            <w:pPr>
              <w:pStyle w:val="Impressum"/>
            </w:pPr>
          </w:p>
        </w:tc>
        <w:tc>
          <w:tcPr>
            <w:tcW w:w="318" w:type="dxa"/>
          </w:tcPr>
          <w:p w14:paraId="0D59082E" w14:textId="77777777" w:rsidR="002C2234" w:rsidRDefault="002C2234" w:rsidP="00D726A5">
            <w:pPr>
              <w:pStyle w:val="Impressum"/>
            </w:pPr>
          </w:p>
        </w:tc>
        <w:tc>
          <w:tcPr>
            <w:tcW w:w="4536" w:type="dxa"/>
          </w:tcPr>
          <w:p w14:paraId="2B9B9638" w14:textId="77777777" w:rsidR="002C2234" w:rsidRDefault="002C2234" w:rsidP="00D726A5">
            <w:pPr>
              <w:pStyle w:val="Impressum"/>
            </w:pPr>
          </w:p>
        </w:tc>
        <w:tc>
          <w:tcPr>
            <w:tcW w:w="3651" w:type="dxa"/>
            <w:gridSpan w:val="2"/>
            <w:tcMar>
              <w:top w:w="57" w:type="dxa"/>
              <w:left w:w="57" w:type="dxa"/>
            </w:tcMar>
          </w:tcPr>
          <w:p w14:paraId="0ADE9D17" w14:textId="77777777" w:rsidR="002C2234" w:rsidRPr="00E14948" w:rsidRDefault="002C2234" w:rsidP="00D726A5">
            <w:pPr>
              <w:pStyle w:val="Impressum"/>
            </w:pPr>
          </w:p>
        </w:tc>
      </w:tr>
      <w:tr w:rsidR="00D726A5" w:rsidRPr="00E14948" w14:paraId="51A53FE2" w14:textId="77777777" w:rsidTr="002E0FA7">
        <w:tc>
          <w:tcPr>
            <w:tcW w:w="780" w:type="dxa"/>
          </w:tcPr>
          <w:p w14:paraId="5D905826" w14:textId="77777777" w:rsidR="00D726A5" w:rsidRPr="00E14948" w:rsidRDefault="00F43CDE" w:rsidP="002E0FA7">
            <w:pPr>
              <w:spacing w:line="240" w:lineRule="auto"/>
              <w:rPr>
                <w:color w:val="008000"/>
              </w:rPr>
            </w:pPr>
            <w:r>
              <w:rPr>
                <w:noProof/>
              </w:rPr>
              <w:drawing>
                <wp:inline distT="0" distB="0" distL="0" distR="0" wp14:anchorId="76227874" wp14:editId="4B6F0015">
                  <wp:extent cx="360000" cy="272386"/>
                  <wp:effectExtent l="0" t="0" r="2540" b="0"/>
                  <wp:docPr id="206085183" name="Grafik 20608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05929C60" w14:textId="77777777" w:rsidR="00D726A5" w:rsidRDefault="00D726A5" w:rsidP="00E80775">
            <w:pPr>
              <w:pStyle w:val="berschrift4"/>
            </w:pPr>
            <w:r>
              <w:t>d)</w:t>
            </w:r>
          </w:p>
        </w:tc>
        <w:tc>
          <w:tcPr>
            <w:tcW w:w="8187" w:type="dxa"/>
            <w:gridSpan w:val="3"/>
          </w:tcPr>
          <w:p w14:paraId="6485B7EF" w14:textId="48211B54" w:rsidR="00D726A5" w:rsidRDefault="00D726A5" w:rsidP="002E0FA7">
            <w:pPr>
              <w:pStyle w:val="Text"/>
            </w:pPr>
            <w:r>
              <w:t xml:space="preserve">Man kann also zu </w:t>
            </w:r>
            <w:r w:rsidR="00FE0257">
              <w:t xml:space="preserve">dem </w:t>
            </w:r>
            <w:r>
              <w:t>Bild „</w:t>
            </w:r>
            <w:r w:rsidR="00716DB4">
              <w:t>F</w:t>
            </w:r>
            <w:r>
              <w:t>ünf 4er Tüten sind zusammen 20</w:t>
            </w:r>
            <w:r w:rsidR="00716DB4">
              <w:t>.</w:t>
            </w:r>
            <w:r>
              <w:t xml:space="preserve">“ </w:t>
            </w:r>
            <w:r w:rsidR="00072AF3">
              <w:br/>
            </w:r>
            <w:r>
              <w:t xml:space="preserve">drei verschiedene Rechengeschichten </w:t>
            </w:r>
            <w:r w:rsidR="00FE0257">
              <w:t>schreiben</w:t>
            </w:r>
            <w:r>
              <w:t>.</w:t>
            </w:r>
          </w:p>
          <w:p w14:paraId="78EE3A57" w14:textId="1740EE5D" w:rsidR="00D726A5" w:rsidRDefault="00D726A5" w:rsidP="00D726A5">
            <w:pPr>
              <w:pStyle w:val="Listenabsatz"/>
            </w:pPr>
            <w:r>
              <w:t>Was ist gleich?</w:t>
            </w:r>
          </w:p>
          <w:p w14:paraId="664118BC" w14:textId="310516DD" w:rsidR="00D726A5" w:rsidRDefault="00D726A5" w:rsidP="00D726A5">
            <w:pPr>
              <w:pStyle w:val="Listenabsatz"/>
            </w:pPr>
            <w:r>
              <w:t xml:space="preserve">Was ist </w:t>
            </w:r>
            <w:r w:rsidR="009717D1">
              <w:t>verschieden</w:t>
            </w:r>
            <w:r>
              <w:t xml:space="preserve">? </w:t>
            </w:r>
          </w:p>
          <w:p w14:paraId="6A5ECB2C" w14:textId="2B4AF527" w:rsidR="00D726A5" w:rsidRPr="00E14948" w:rsidRDefault="00FE0257" w:rsidP="00D726A5">
            <w:pPr>
              <w:pStyle w:val="Listenabsatz"/>
            </w:pPr>
            <w:r>
              <w:t>Welche drei Fragen kann</w:t>
            </w:r>
            <w:r w:rsidR="00C364DD">
              <w:t>st</w:t>
            </w:r>
            <w:r>
              <w:t xml:space="preserve"> </w:t>
            </w:r>
            <w:r w:rsidR="00C364DD">
              <w:t>du</w:t>
            </w:r>
            <w:r>
              <w:t xml:space="preserve"> stellen</w:t>
            </w:r>
            <w:r w:rsidR="00D726A5">
              <w:t>?</w:t>
            </w:r>
          </w:p>
        </w:tc>
      </w:tr>
    </w:tbl>
    <w:p w14:paraId="4B90A654" w14:textId="77777777" w:rsidR="00D726A5" w:rsidRDefault="00D726A5">
      <w:r>
        <w:rPr>
          <w:b/>
          <w:bCs/>
        </w:rPr>
        <w:br w:type="page"/>
      </w:r>
    </w:p>
    <w:tbl>
      <w:tblPr>
        <w:tblW w:w="9285" w:type="dxa"/>
        <w:tblInd w:w="-105" w:type="dxa"/>
        <w:tblLayout w:type="fixed"/>
        <w:tblCellMar>
          <w:left w:w="0" w:type="dxa"/>
          <w:right w:w="0" w:type="dxa"/>
        </w:tblCellMar>
        <w:tblLook w:val="01E0" w:firstRow="1" w:lastRow="1" w:firstColumn="1" w:lastColumn="1" w:noHBand="0" w:noVBand="0"/>
      </w:tblPr>
      <w:tblGrid>
        <w:gridCol w:w="780"/>
        <w:gridCol w:w="318"/>
        <w:gridCol w:w="2693"/>
        <w:gridCol w:w="958"/>
        <w:gridCol w:w="4536"/>
      </w:tblGrid>
      <w:tr w:rsidR="00E80775" w:rsidRPr="00E14948" w14:paraId="3EFF2921" w14:textId="77777777" w:rsidTr="004D383A">
        <w:tc>
          <w:tcPr>
            <w:tcW w:w="780" w:type="dxa"/>
          </w:tcPr>
          <w:p w14:paraId="0749CD92" w14:textId="3E91314C" w:rsidR="00E80775" w:rsidRPr="00E14948" w:rsidRDefault="00EB4836" w:rsidP="00E80775">
            <w:pPr>
              <w:pStyle w:val="berschrift3"/>
            </w:pPr>
            <w:r>
              <w:lastRenderedPageBreak/>
              <w:t>7</w:t>
            </w:r>
            <w:r w:rsidR="00E80775" w:rsidRPr="00E14948">
              <w:t>.</w:t>
            </w:r>
            <w:r w:rsidR="00D726A5">
              <w:t>3</w:t>
            </w:r>
          </w:p>
        </w:tc>
        <w:tc>
          <w:tcPr>
            <w:tcW w:w="8505" w:type="dxa"/>
            <w:gridSpan w:val="4"/>
          </w:tcPr>
          <w:p w14:paraId="3560007A" w14:textId="77777777" w:rsidR="00E80775" w:rsidRPr="00E14948" w:rsidRDefault="00E80775" w:rsidP="00E80775">
            <w:pPr>
              <w:pStyle w:val="berschrift3"/>
            </w:pPr>
            <w:r w:rsidRPr="00E14948">
              <w:t>Rechengeschichten und Aufgaben zu Bildern finden</w:t>
            </w:r>
          </w:p>
        </w:tc>
      </w:tr>
      <w:tr w:rsidR="001669F7" w:rsidRPr="00E14948" w14:paraId="420EB8CD" w14:textId="77777777" w:rsidTr="00A71530">
        <w:tc>
          <w:tcPr>
            <w:tcW w:w="780" w:type="dxa"/>
          </w:tcPr>
          <w:p w14:paraId="5DD9A48A" w14:textId="77777777" w:rsidR="001669F7" w:rsidRDefault="001669F7" w:rsidP="00E80775">
            <w:pPr>
              <w:pStyle w:val="berschrift3"/>
            </w:pPr>
          </w:p>
        </w:tc>
        <w:tc>
          <w:tcPr>
            <w:tcW w:w="318" w:type="dxa"/>
          </w:tcPr>
          <w:p w14:paraId="018A1BE7" w14:textId="77777777" w:rsidR="001669F7" w:rsidRPr="00E14948" w:rsidRDefault="001669F7" w:rsidP="001669F7">
            <w:pPr>
              <w:pStyle w:val="berschrift4"/>
            </w:pPr>
            <w:r>
              <w:t>a)</w:t>
            </w:r>
          </w:p>
        </w:tc>
        <w:tc>
          <w:tcPr>
            <w:tcW w:w="8187" w:type="dxa"/>
            <w:gridSpan w:val="3"/>
          </w:tcPr>
          <w:p w14:paraId="1E529D0C" w14:textId="666DA41F" w:rsidR="00AD245B" w:rsidRPr="00E14948" w:rsidRDefault="001669F7" w:rsidP="00AD245B">
            <w:pPr>
              <w:pStyle w:val="Text"/>
            </w:pPr>
            <w:r w:rsidRPr="00E14948">
              <w:t>Schreibe zu jede</w:t>
            </w:r>
            <w:r w:rsidR="00AD245B">
              <w:t>r Situation drei Aufgaben und eine andere Frage für die Rechengeschichte:</w:t>
            </w:r>
          </w:p>
          <w:p w14:paraId="7AA90AC2" w14:textId="40B95518" w:rsidR="00890616" w:rsidRPr="00E14948" w:rsidRDefault="00890616" w:rsidP="00FD7C86">
            <w:pPr>
              <w:pStyle w:val="Text"/>
            </w:pPr>
          </w:p>
        </w:tc>
      </w:tr>
      <w:tr w:rsidR="001669F7" w:rsidRPr="00E14948" w14:paraId="06D16C1B" w14:textId="77777777" w:rsidTr="00AD245B">
        <w:tc>
          <w:tcPr>
            <w:tcW w:w="780" w:type="dxa"/>
          </w:tcPr>
          <w:p w14:paraId="49D461C5" w14:textId="77777777" w:rsidR="001669F7" w:rsidRDefault="001669F7" w:rsidP="001669F7">
            <w:pPr>
              <w:pStyle w:val="berschrift3"/>
            </w:pPr>
          </w:p>
        </w:tc>
        <w:tc>
          <w:tcPr>
            <w:tcW w:w="318" w:type="dxa"/>
          </w:tcPr>
          <w:p w14:paraId="73B79F7A" w14:textId="661A5B0A" w:rsidR="001669F7" w:rsidRPr="00E14948" w:rsidRDefault="001669F7" w:rsidP="001669F7">
            <w:pPr>
              <w:pStyle w:val="berschrift3"/>
            </w:pPr>
          </w:p>
        </w:tc>
        <w:tc>
          <w:tcPr>
            <w:tcW w:w="2693" w:type="dxa"/>
          </w:tcPr>
          <w:p w14:paraId="5519CEC9" w14:textId="08166A3A" w:rsidR="00FD7C86" w:rsidRDefault="001669F7" w:rsidP="00FD7C86">
            <w:r w:rsidRPr="00E14948">
              <w:t>(1)</w:t>
            </w:r>
            <w:r>
              <w:t xml:space="preserve"> </w:t>
            </w:r>
            <w:r w:rsidR="00AD245B">
              <w:t xml:space="preserve">Situation: </w:t>
            </w:r>
            <w:r w:rsidR="00AD245B">
              <w:br/>
              <w:t xml:space="preserve">      </w:t>
            </w:r>
            <w:r w:rsidR="00B74245" w:rsidRPr="00D053E6">
              <w:t xml:space="preserve">Jonas geht in den Keller </w:t>
            </w:r>
            <w:r w:rsidR="00B74245">
              <w:br/>
              <w:t xml:space="preserve">      </w:t>
            </w:r>
            <w:r w:rsidR="00AD245B">
              <w:t>u</w:t>
            </w:r>
            <w:r w:rsidR="00B74245" w:rsidRPr="00D053E6">
              <w:t>nd holt Flaschen.</w:t>
            </w:r>
          </w:p>
          <w:p w14:paraId="666DEE26" w14:textId="15002894" w:rsidR="001669F7" w:rsidRDefault="00E24C6D" w:rsidP="001669F7">
            <w:pPr>
              <w:pStyle w:val="Text"/>
            </w:pPr>
            <w:r w:rsidRPr="00064A32">
              <w:rPr>
                <w:noProof/>
              </w:rPr>
              <w:drawing>
                <wp:anchor distT="0" distB="0" distL="114300" distR="114300" simplePos="0" relativeHeight="251651296" behindDoc="0" locked="0" layoutInCell="1" allowOverlap="1" wp14:anchorId="15B14EF0" wp14:editId="0BE5E3E7">
                  <wp:simplePos x="0" y="0"/>
                  <wp:positionH relativeFrom="column">
                    <wp:posOffset>1357630</wp:posOffset>
                  </wp:positionH>
                  <wp:positionV relativeFrom="paragraph">
                    <wp:posOffset>165735</wp:posOffset>
                  </wp:positionV>
                  <wp:extent cx="171450" cy="419735"/>
                  <wp:effectExtent l="0" t="0" r="6350" b="0"/>
                  <wp:wrapNone/>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00FD7C86" w:rsidRPr="00064A32">
              <w:rPr>
                <w:noProof/>
              </w:rPr>
              <mc:AlternateContent>
                <mc:Choice Requires="wps">
                  <w:drawing>
                    <wp:anchor distT="0" distB="0" distL="114300" distR="114300" simplePos="0" relativeHeight="251651297" behindDoc="1" locked="0" layoutInCell="1" allowOverlap="1" wp14:anchorId="69895F89" wp14:editId="0D64C15B">
                      <wp:simplePos x="0" y="0"/>
                      <wp:positionH relativeFrom="column">
                        <wp:posOffset>205105</wp:posOffset>
                      </wp:positionH>
                      <wp:positionV relativeFrom="paragraph">
                        <wp:posOffset>109079</wp:posOffset>
                      </wp:positionV>
                      <wp:extent cx="1381125" cy="504825"/>
                      <wp:effectExtent l="0" t="0" r="15875" b="15875"/>
                      <wp:wrapNone/>
                      <wp:docPr id="509" name="Abgerundetes Rechteck 509"/>
                      <wp:cNvGraphicFramePr/>
                      <a:graphic xmlns:a="http://schemas.openxmlformats.org/drawingml/2006/main">
                        <a:graphicData uri="http://schemas.microsoft.com/office/word/2010/wordprocessingShape">
                          <wps:wsp>
                            <wps:cNvSpPr/>
                            <wps:spPr>
                              <a:xfrm>
                                <a:off x="0" y="0"/>
                                <a:ext cx="1381125"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BCCD3" id="Abgerundetes Rechteck 509" o:spid="_x0000_s1026" style="position:absolute;margin-left:16.15pt;margin-top:8.6pt;width:108.75pt;height:39.75pt;z-index:-251665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" fillcolor="white [3201]" strokecolor="black [3213]" strokeweight="1pt">
                      <v:stroke joinstyle="miter"/>
                    </v:roundrect>
                  </w:pict>
                </mc:Fallback>
              </mc:AlternateContent>
            </w:r>
            <w:r w:rsidR="00FD7C86" w:rsidRPr="00064A32">
              <w:rPr>
                <w:noProof/>
              </w:rPr>
              <w:drawing>
                <wp:anchor distT="0" distB="0" distL="114300" distR="114300" simplePos="0" relativeHeight="251651294" behindDoc="0" locked="0" layoutInCell="1" allowOverlap="1" wp14:anchorId="69E1777D" wp14:editId="425CD18C">
                  <wp:simplePos x="0" y="0"/>
                  <wp:positionH relativeFrom="column">
                    <wp:posOffset>919480</wp:posOffset>
                  </wp:positionH>
                  <wp:positionV relativeFrom="paragraph">
                    <wp:posOffset>180340</wp:posOffset>
                  </wp:positionV>
                  <wp:extent cx="171450" cy="419735"/>
                  <wp:effectExtent l="0" t="0" r="6350" b="0"/>
                  <wp:wrapNone/>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00FD7C86" w:rsidRPr="00064A32">
              <w:rPr>
                <w:noProof/>
              </w:rPr>
              <w:drawing>
                <wp:anchor distT="0" distB="0" distL="114300" distR="114300" simplePos="0" relativeHeight="251651292" behindDoc="0" locked="0" layoutInCell="1" allowOverlap="1" wp14:anchorId="530026E5" wp14:editId="3ED94709">
                  <wp:simplePos x="0" y="0"/>
                  <wp:positionH relativeFrom="column">
                    <wp:posOffset>700405</wp:posOffset>
                  </wp:positionH>
                  <wp:positionV relativeFrom="paragraph">
                    <wp:posOffset>137936</wp:posOffset>
                  </wp:positionV>
                  <wp:extent cx="171450" cy="419735"/>
                  <wp:effectExtent l="0" t="0" r="6350" b="0"/>
                  <wp:wrapNone/>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00FD7C86" w:rsidRPr="00064A32">
              <w:rPr>
                <w:noProof/>
              </w:rPr>
              <w:drawing>
                <wp:anchor distT="0" distB="0" distL="114300" distR="114300" simplePos="0" relativeHeight="251651293" behindDoc="0" locked="0" layoutInCell="1" allowOverlap="1" wp14:anchorId="0B6E554A" wp14:editId="3086E71B">
                  <wp:simplePos x="0" y="0"/>
                  <wp:positionH relativeFrom="column">
                    <wp:posOffset>481330</wp:posOffset>
                  </wp:positionH>
                  <wp:positionV relativeFrom="paragraph">
                    <wp:posOffset>123049</wp:posOffset>
                  </wp:positionV>
                  <wp:extent cx="171450" cy="419735"/>
                  <wp:effectExtent l="0" t="0" r="6350" b="0"/>
                  <wp:wrapNone/>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00FD7C86" w:rsidRPr="00064A32">
              <w:rPr>
                <w:noProof/>
              </w:rPr>
              <w:drawing>
                <wp:anchor distT="0" distB="0" distL="114300" distR="114300" simplePos="0" relativeHeight="251651291" behindDoc="0" locked="0" layoutInCell="1" allowOverlap="1" wp14:anchorId="20537053" wp14:editId="396A5204">
                  <wp:simplePos x="0" y="0"/>
                  <wp:positionH relativeFrom="column">
                    <wp:posOffset>262255</wp:posOffset>
                  </wp:positionH>
                  <wp:positionV relativeFrom="paragraph">
                    <wp:posOffset>149789</wp:posOffset>
                  </wp:positionV>
                  <wp:extent cx="171450" cy="419735"/>
                  <wp:effectExtent l="0" t="0" r="6350" b="0"/>
                  <wp:wrapNone/>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p>
          <w:p w14:paraId="22561820" w14:textId="6799DEAB" w:rsidR="001669F7" w:rsidRDefault="00FD7C86" w:rsidP="001669F7">
            <w:pPr>
              <w:pStyle w:val="Text"/>
            </w:pPr>
            <w:r w:rsidRPr="00064A32">
              <w:rPr>
                <w:noProof/>
              </w:rPr>
              <w:drawing>
                <wp:anchor distT="0" distB="0" distL="114300" distR="114300" simplePos="0" relativeHeight="251651295" behindDoc="0" locked="0" layoutInCell="1" allowOverlap="1" wp14:anchorId="58FE4759" wp14:editId="7DDFC06C">
                  <wp:simplePos x="0" y="0"/>
                  <wp:positionH relativeFrom="column">
                    <wp:posOffset>1138555</wp:posOffset>
                  </wp:positionH>
                  <wp:positionV relativeFrom="paragraph">
                    <wp:posOffset>21096</wp:posOffset>
                  </wp:positionV>
                  <wp:extent cx="171450" cy="419735"/>
                  <wp:effectExtent l="0" t="0" r="6350" b="0"/>
                  <wp:wrapNone/>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001669F7">
              <w:t xml:space="preserve">                                                      </w:t>
            </w:r>
          </w:p>
          <w:p w14:paraId="5BE841D0" w14:textId="5B4A2FED" w:rsidR="001669F7" w:rsidRDefault="001669F7" w:rsidP="001669F7">
            <w:pPr>
              <w:pStyle w:val="Text"/>
              <w:tabs>
                <w:tab w:val="left" w:pos="2775"/>
              </w:tabs>
            </w:pPr>
          </w:p>
          <w:p w14:paraId="5D884441" w14:textId="00361183" w:rsidR="001669F7" w:rsidRDefault="00FD7C86" w:rsidP="001669F7">
            <w:pPr>
              <w:pStyle w:val="berschrift3"/>
            </w:pPr>
            <w:r w:rsidRPr="00064A32">
              <w:rPr>
                <w:noProof/>
              </w:rPr>
              <w:drawing>
                <wp:anchor distT="0" distB="0" distL="114300" distR="114300" simplePos="0" relativeHeight="251651299" behindDoc="0" locked="0" layoutInCell="1" allowOverlap="1" wp14:anchorId="75B74DFF" wp14:editId="40689374">
                  <wp:simplePos x="0" y="0"/>
                  <wp:positionH relativeFrom="column">
                    <wp:posOffset>1353820</wp:posOffset>
                  </wp:positionH>
                  <wp:positionV relativeFrom="paragraph">
                    <wp:posOffset>149366</wp:posOffset>
                  </wp:positionV>
                  <wp:extent cx="171450" cy="419735"/>
                  <wp:effectExtent l="0" t="0" r="6350" b="0"/>
                  <wp:wrapNone/>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064A32">
              <w:rPr>
                <w:noProof/>
              </w:rPr>
              <w:drawing>
                <wp:anchor distT="0" distB="0" distL="114300" distR="114300" simplePos="0" relativeHeight="251651300" behindDoc="0" locked="0" layoutInCell="1" allowOverlap="1" wp14:anchorId="50CBEFD6" wp14:editId="06ED9A97">
                  <wp:simplePos x="0" y="0"/>
                  <wp:positionH relativeFrom="column">
                    <wp:posOffset>1136650</wp:posOffset>
                  </wp:positionH>
                  <wp:positionV relativeFrom="paragraph">
                    <wp:posOffset>156069</wp:posOffset>
                  </wp:positionV>
                  <wp:extent cx="171450" cy="419735"/>
                  <wp:effectExtent l="0" t="0" r="6350" b="0"/>
                  <wp:wrapNone/>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064A32">
              <w:rPr>
                <w:noProof/>
              </w:rPr>
              <w:drawing>
                <wp:anchor distT="0" distB="0" distL="114300" distR="114300" simplePos="0" relativeHeight="252267856" behindDoc="0" locked="0" layoutInCell="1" allowOverlap="1" wp14:anchorId="0956F1E9" wp14:editId="2C8B9BD4">
                  <wp:simplePos x="0" y="0"/>
                  <wp:positionH relativeFrom="column">
                    <wp:posOffset>916446</wp:posOffset>
                  </wp:positionH>
                  <wp:positionV relativeFrom="paragraph">
                    <wp:posOffset>147955</wp:posOffset>
                  </wp:positionV>
                  <wp:extent cx="171450" cy="419735"/>
                  <wp:effectExtent l="0" t="0" r="6350" b="0"/>
                  <wp:wrapNone/>
                  <wp:docPr id="1093340487" name="Grafik 109334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064A32">
              <w:rPr>
                <w:noProof/>
              </w:rPr>
              <w:drawing>
                <wp:anchor distT="0" distB="0" distL="114300" distR="114300" simplePos="0" relativeHeight="252263760" behindDoc="0" locked="0" layoutInCell="1" allowOverlap="1" wp14:anchorId="4E655AB1" wp14:editId="24ECB8C0">
                  <wp:simplePos x="0" y="0"/>
                  <wp:positionH relativeFrom="column">
                    <wp:posOffset>486410</wp:posOffset>
                  </wp:positionH>
                  <wp:positionV relativeFrom="paragraph">
                    <wp:posOffset>144639</wp:posOffset>
                  </wp:positionV>
                  <wp:extent cx="171450" cy="417830"/>
                  <wp:effectExtent l="0" t="0" r="6350" b="1270"/>
                  <wp:wrapNone/>
                  <wp:docPr id="33784961" name="Grafik 3378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171450" cy="417830"/>
                          </a:xfrm>
                          <a:prstGeom prst="rect">
                            <a:avLst/>
                          </a:prstGeom>
                        </pic:spPr>
                      </pic:pic>
                    </a:graphicData>
                  </a:graphic>
                  <wp14:sizeRelH relativeFrom="page">
                    <wp14:pctWidth>0</wp14:pctWidth>
                  </wp14:sizeRelH>
                  <wp14:sizeRelV relativeFrom="page">
                    <wp14:pctHeight>0</wp14:pctHeight>
                  </wp14:sizeRelV>
                </wp:anchor>
              </w:drawing>
            </w:r>
            <w:r w:rsidRPr="00064A32">
              <w:rPr>
                <w:noProof/>
              </w:rPr>
              <w:drawing>
                <wp:anchor distT="0" distB="0" distL="114300" distR="114300" simplePos="0" relativeHeight="252265808" behindDoc="0" locked="0" layoutInCell="1" allowOverlap="1" wp14:anchorId="05FB49F0" wp14:editId="28785CC4">
                  <wp:simplePos x="0" y="0"/>
                  <wp:positionH relativeFrom="column">
                    <wp:posOffset>721501</wp:posOffset>
                  </wp:positionH>
                  <wp:positionV relativeFrom="paragraph">
                    <wp:posOffset>167005</wp:posOffset>
                  </wp:positionV>
                  <wp:extent cx="160020" cy="393065"/>
                  <wp:effectExtent l="0" t="0" r="5080" b="635"/>
                  <wp:wrapNone/>
                  <wp:docPr id="348593054" name="Grafik 34859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74" cstate="print">
                            <a:extLst>
                              <a:ext uri="{28A0092B-C50C-407E-A947-70E740481C1C}">
                                <a14:useLocalDpi xmlns:a14="http://schemas.microsoft.com/office/drawing/2010/main" val="0"/>
                              </a:ext>
                            </a:extLst>
                          </a:blip>
                          <a:stretch>
                            <a:fillRect/>
                          </a:stretch>
                        </pic:blipFill>
                        <pic:spPr>
                          <a:xfrm flipH="1">
                            <a:off x="0" y="0"/>
                            <a:ext cx="160020" cy="393065"/>
                          </a:xfrm>
                          <a:prstGeom prst="rect">
                            <a:avLst/>
                          </a:prstGeom>
                        </pic:spPr>
                      </pic:pic>
                    </a:graphicData>
                  </a:graphic>
                  <wp14:sizeRelH relativeFrom="page">
                    <wp14:pctWidth>0</wp14:pctWidth>
                  </wp14:sizeRelH>
                  <wp14:sizeRelV relativeFrom="page">
                    <wp14:pctHeight>0</wp14:pctHeight>
                  </wp14:sizeRelV>
                </wp:anchor>
              </w:drawing>
            </w:r>
            <w:r w:rsidRPr="00064A32">
              <w:rPr>
                <w:noProof/>
              </w:rPr>
              <w:drawing>
                <wp:anchor distT="0" distB="0" distL="114300" distR="114300" simplePos="0" relativeHeight="251651298" behindDoc="0" locked="0" layoutInCell="1" allowOverlap="1" wp14:anchorId="497F0910" wp14:editId="6D5A6884">
                  <wp:simplePos x="0" y="0"/>
                  <wp:positionH relativeFrom="column">
                    <wp:posOffset>257810</wp:posOffset>
                  </wp:positionH>
                  <wp:positionV relativeFrom="paragraph">
                    <wp:posOffset>154799</wp:posOffset>
                  </wp:positionV>
                  <wp:extent cx="171450" cy="419735"/>
                  <wp:effectExtent l="0" t="0" r="6350" b="0"/>
                  <wp:wrapNone/>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flasch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1450" cy="419735"/>
                          </a:xfrm>
                          <a:prstGeom prst="rect">
                            <a:avLst/>
                          </a:prstGeom>
                        </pic:spPr>
                      </pic:pic>
                    </a:graphicData>
                  </a:graphic>
                  <wp14:sizeRelH relativeFrom="page">
                    <wp14:pctWidth>0</wp14:pctWidth>
                  </wp14:sizeRelH>
                  <wp14:sizeRelV relativeFrom="page">
                    <wp14:pctHeight>0</wp14:pctHeight>
                  </wp14:sizeRelV>
                </wp:anchor>
              </w:drawing>
            </w:r>
            <w:r w:rsidRPr="00064A32">
              <w:rPr>
                <w:noProof/>
              </w:rPr>
              <mc:AlternateContent>
                <mc:Choice Requires="wps">
                  <w:drawing>
                    <wp:anchor distT="0" distB="0" distL="114300" distR="114300" simplePos="0" relativeHeight="251651304" behindDoc="1" locked="0" layoutInCell="1" allowOverlap="1" wp14:anchorId="3329D5C9" wp14:editId="64505757">
                      <wp:simplePos x="0" y="0"/>
                      <wp:positionH relativeFrom="column">
                        <wp:posOffset>200872</wp:posOffset>
                      </wp:positionH>
                      <wp:positionV relativeFrom="paragraph">
                        <wp:posOffset>127635</wp:posOffset>
                      </wp:positionV>
                      <wp:extent cx="1381125" cy="504825"/>
                      <wp:effectExtent l="0" t="0" r="28575" b="28575"/>
                      <wp:wrapNone/>
                      <wp:docPr id="516" name="Abgerundetes Rechteck 516"/>
                      <wp:cNvGraphicFramePr/>
                      <a:graphic xmlns:a="http://schemas.openxmlformats.org/drawingml/2006/main">
                        <a:graphicData uri="http://schemas.microsoft.com/office/word/2010/wordprocessingShape">
                          <wps:wsp>
                            <wps:cNvSpPr/>
                            <wps:spPr>
                              <a:xfrm>
                                <a:off x="0" y="0"/>
                                <a:ext cx="1381125"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57677" id="Abgerundetes Rechteck 516" o:spid="_x0000_s1026" style="position:absolute;margin-left:15.8pt;margin-top:10.05pt;width:108.75pt;height:39.75pt;z-index:-251665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" fillcolor="white [3201]" strokecolor="black [3213]" strokeweight="1pt">
                      <v:stroke joinstyle="miter"/>
                    </v:roundrect>
                  </w:pict>
                </mc:Fallback>
              </mc:AlternateContent>
            </w:r>
          </w:p>
          <w:p w14:paraId="1409BE49" w14:textId="33B965D0" w:rsidR="00FD7C86" w:rsidRDefault="00FD7C86" w:rsidP="00FD7C86">
            <w:pPr>
              <w:rPr>
                <w:lang w:eastAsia="de-DE"/>
              </w:rPr>
            </w:pPr>
          </w:p>
          <w:p w14:paraId="7831BF9F" w14:textId="77777777" w:rsidR="00FD7C86" w:rsidRPr="005F35BC" w:rsidRDefault="00FD7C86" w:rsidP="00A71530"/>
        </w:tc>
        <w:tc>
          <w:tcPr>
            <w:tcW w:w="5494" w:type="dxa"/>
            <w:gridSpan w:val="2"/>
          </w:tcPr>
          <w:p w14:paraId="6DA8BAC2" w14:textId="607A111E" w:rsidR="00D053E6" w:rsidRDefault="00B74245" w:rsidP="00AD245B">
            <w:r>
              <w:t xml:space="preserve">Drei </w:t>
            </w:r>
            <w:r w:rsidR="00AD245B">
              <w:t>Aufgaben</w:t>
            </w:r>
            <w:r w:rsidR="00716DB4">
              <w:t xml:space="preserve">:        </w:t>
            </w:r>
            <w:r w:rsidR="00AD245B">
              <w:t xml:space="preserve"> Drei Fragen</w:t>
            </w:r>
            <w:r>
              <w:t xml:space="preserve">: </w:t>
            </w:r>
          </w:p>
          <w:p w14:paraId="72CB3F76" w14:textId="77777777" w:rsidR="00D053E6" w:rsidRDefault="00D053E6" w:rsidP="00E24C6D">
            <w:pPr>
              <w:spacing w:line="220" w:lineRule="exact"/>
            </w:pPr>
          </w:p>
          <w:p w14:paraId="438F26B8" w14:textId="77777777" w:rsidR="00E24C6D" w:rsidRPr="00D053E6" w:rsidRDefault="00E24C6D" w:rsidP="00A71530">
            <w:pPr>
              <w:spacing w:line="220" w:lineRule="exact"/>
              <w:rPr>
                <w:rFonts w:ascii="Comic Sans MS" w:hAnsi="Comic Sans MS"/>
                <w:color w:val="0070C0"/>
                <w:sz w:val="6"/>
                <w:szCs w:val="6"/>
              </w:rPr>
            </w:pPr>
          </w:p>
          <w:p w14:paraId="2600273D" w14:textId="55211528" w:rsidR="00B74245" w:rsidRPr="00D053E6" w:rsidRDefault="00FD7C86" w:rsidP="00AD245B">
            <w:pPr>
              <w:ind w:left="990" w:hanging="992"/>
              <w:rPr>
                <w:rFonts w:ascii="Comic Sans MS" w:hAnsi="Comic Sans MS"/>
                <w:color w:val="0070C0"/>
                <w:sz w:val="20"/>
                <w:szCs w:val="20"/>
              </w:rPr>
            </w:pPr>
            <w:r w:rsidRPr="00D053E6">
              <w:rPr>
                <w:rFonts w:ascii="Comic Sans MS" w:hAnsi="Comic Sans MS"/>
                <w:color w:val="0070C0"/>
                <w:sz w:val="20"/>
                <w:szCs w:val="20"/>
              </w:rPr>
              <w:t xml:space="preserve">2 · 6 = </w:t>
            </w:r>
            <w:r w:rsidR="00AD245B">
              <w:rPr>
                <w:rFonts w:ascii="Comic Sans MS" w:hAnsi="Comic Sans MS"/>
                <w:color w:val="0070C0"/>
                <w:sz w:val="20"/>
                <w:szCs w:val="20"/>
              </w:rPr>
              <w:t>?</w:t>
            </w:r>
            <w:r w:rsidRPr="00D053E6">
              <w:rPr>
                <w:rFonts w:ascii="Comic Sans MS" w:hAnsi="Comic Sans MS"/>
                <w:color w:val="0070C0"/>
                <w:sz w:val="20"/>
                <w:szCs w:val="20"/>
              </w:rPr>
              <w:t xml:space="preserve">    </w:t>
            </w:r>
            <w:r w:rsidRPr="00A71D4F">
              <w:rPr>
                <w:rFonts w:ascii="Comic Sans MS" w:hAnsi="Comic Sans MS" w:cs="Times New Roman (Textkörper CS)"/>
                <w:color w:val="0070C0"/>
                <w:spacing w:val="-10"/>
                <w:sz w:val="20"/>
                <w:szCs w:val="20"/>
              </w:rPr>
              <w:t>Wie viele Flaschen hat er insgesamt aus dem Keller geholt?</w:t>
            </w:r>
          </w:p>
          <w:p w14:paraId="4895ABA2" w14:textId="77777777" w:rsidR="00E24C6D" w:rsidRPr="00AD245B" w:rsidRDefault="00E24C6D" w:rsidP="00A71530">
            <w:pPr>
              <w:spacing w:line="240" w:lineRule="auto"/>
              <w:rPr>
                <w:rFonts w:ascii="Comic Sans MS" w:hAnsi="Comic Sans MS"/>
                <w:color w:val="0070C0"/>
                <w:sz w:val="13"/>
                <w:szCs w:val="13"/>
              </w:rPr>
            </w:pPr>
          </w:p>
          <w:p w14:paraId="200DDE74" w14:textId="7A409CCB" w:rsidR="00AD245B" w:rsidRDefault="00307DFF" w:rsidP="001669F7">
            <w:pPr>
              <w:rPr>
                <w:lang w:eastAsia="de-DE"/>
              </w:rPr>
            </w:pPr>
            <w:r w:rsidRPr="00D053E6">
              <w:rPr>
                <w:rFonts w:ascii="Comic Sans MS" w:hAnsi="Comic Sans MS"/>
                <w:color w:val="0070C0"/>
                <w:sz w:val="20"/>
                <w:szCs w:val="20"/>
              </w:rPr>
              <w:t>12 : 2 =</w:t>
            </w:r>
            <w:r w:rsidR="00AD245B">
              <w:rPr>
                <w:rFonts w:ascii="Comic Sans MS" w:hAnsi="Comic Sans MS"/>
                <w:color w:val="0070C0"/>
                <w:sz w:val="20"/>
                <w:szCs w:val="20"/>
              </w:rPr>
              <w:t xml:space="preserve"> ? </w:t>
            </w:r>
            <w:r w:rsidR="00AD245B">
              <w:rPr>
                <w:lang w:eastAsia="de-DE"/>
              </w:rPr>
              <w:t>________________________________________</w:t>
            </w:r>
            <w:r w:rsidR="00AD245B">
              <w:rPr>
                <w:lang w:eastAsia="de-DE"/>
              </w:rPr>
              <w:br/>
            </w:r>
          </w:p>
          <w:p w14:paraId="05B7D902" w14:textId="10B9D5C4" w:rsidR="00307DFF" w:rsidRPr="00D053E6" w:rsidRDefault="00AD245B" w:rsidP="00AD245B">
            <w:pPr>
              <w:ind w:right="248"/>
              <w:jc w:val="right"/>
              <w:rPr>
                <w:rFonts w:ascii="Comic Sans MS" w:hAnsi="Comic Sans MS"/>
                <w:color w:val="0070C0"/>
                <w:sz w:val="20"/>
                <w:szCs w:val="20"/>
              </w:rPr>
            </w:pPr>
            <w:r>
              <w:rPr>
                <w:lang w:eastAsia="de-DE"/>
              </w:rPr>
              <w:t xml:space="preserve"> ________________________________________ </w:t>
            </w:r>
          </w:p>
          <w:p w14:paraId="42EBE866" w14:textId="77777777" w:rsidR="00307DFF" w:rsidRPr="00D053E6" w:rsidRDefault="00307DFF" w:rsidP="001669F7">
            <w:pPr>
              <w:rPr>
                <w:rFonts w:ascii="Comic Sans MS" w:hAnsi="Comic Sans MS"/>
                <w:color w:val="0070C0"/>
                <w:sz w:val="20"/>
                <w:szCs w:val="20"/>
              </w:rPr>
            </w:pPr>
          </w:p>
          <w:p w14:paraId="3310F2DB" w14:textId="77777777" w:rsidR="00AD245B" w:rsidRDefault="00307DFF" w:rsidP="00AD245B">
            <w:pPr>
              <w:rPr>
                <w:lang w:eastAsia="de-DE"/>
              </w:rPr>
            </w:pPr>
            <w:r w:rsidRPr="00D053E6">
              <w:rPr>
                <w:rFonts w:ascii="Comic Sans MS" w:hAnsi="Comic Sans MS"/>
                <w:color w:val="0070C0"/>
                <w:sz w:val="20"/>
                <w:szCs w:val="20"/>
              </w:rPr>
              <w:t xml:space="preserve">12 : </w:t>
            </w:r>
            <w:r w:rsidR="00AD245B">
              <w:rPr>
                <w:rFonts w:ascii="Comic Sans MS" w:hAnsi="Comic Sans MS"/>
                <w:color w:val="0070C0"/>
                <w:sz w:val="20"/>
                <w:szCs w:val="20"/>
              </w:rPr>
              <w:t xml:space="preserve">6 = ? </w:t>
            </w:r>
            <w:r w:rsidR="00AD245B">
              <w:rPr>
                <w:lang w:eastAsia="de-DE"/>
              </w:rPr>
              <w:t>________________________________________</w:t>
            </w:r>
            <w:r w:rsidR="00AD245B">
              <w:rPr>
                <w:lang w:eastAsia="de-DE"/>
              </w:rPr>
              <w:br/>
            </w:r>
          </w:p>
          <w:p w14:paraId="39C471E5" w14:textId="77777777" w:rsidR="00307DFF" w:rsidRDefault="00AD245B" w:rsidP="00AD245B">
            <w:pPr>
              <w:ind w:right="248"/>
              <w:jc w:val="right"/>
              <w:rPr>
                <w:lang w:eastAsia="de-DE"/>
              </w:rPr>
            </w:pPr>
            <w:r>
              <w:rPr>
                <w:lang w:eastAsia="de-DE"/>
              </w:rPr>
              <w:t xml:space="preserve"> ________________________________________ </w:t>
            </w:r>
          </w:p>
          <w:p w14:paraId="279128A8" w14:textId="085B7092" w:rsidR="00AD245B" w:rsidRPr="00AD245B" w:rsidRDefault="00AD245B" w:rsidP="00AD245B">
            <w:pPr>
              <w:ind w:right="248"/>
              <w:jc w:val="right"/>
              <w:rPr>
                <w:rFonts w:ascii="Comic Sans MS" w:hAnsi="Comic Sans MS"/>
                <w:color w:val="0070C0"/>
                <w:sz w:val="20"/>
                <w:szCs w:val="20"/>
              </w:rPr>
            </w:pPr>
          </w:p>
        </w:tc>
      </w:tr>
      <w:tr w:rsidR="00A71D4F" w:rsidRPr="00E14948" w14:paraId="3D794406" w14:textId="77777777" w:rsidTr="00AD245B">
        <w:tc>
          <w:tcPr>
            <w:tcW w:w="780" w:type="dxa"/>
          </w:tcPr>
          <w:p w14:paraId="1A9D0973" w14:textId="77777777" w:rsidR="00A71D4F" w:rsidRDefault="00A71D4F" w:rsidP="001669F7">
            <w:pPr>
              <w:pStyle w:val="berschrift3"/>
            </w:pPr>
          </w:p>
        </w:tc>
        <w:tc>
          <w:tcPr>
            <w:tcW w:w="318" w:type="dxa"/>
          </w:tcPr>
          <w:p w14:paraId="15803861" w14:textId="77777777" w:rsidR="00A71D4F" w:rsidRPr="00E14948" w:rsidRDefault="00A71D4F" w:rsidP="001669F7">
            <w:pPr>
              <w:pStyle w:val="berschrift3"/>
            </w:pPr>
          </w:p>
        </w:tc>
        <w:tc>
          <w:tcPr>
            <w:tcW w:w="2693" w:type="dxa"/>
          </w:tcPr>
          <w:p w14:paraId="0B374751" w14:textId="5510F27A" w:rsidR="00A71D4F" w:rsidRDefault="00A71D4F" w:rsidP="00A71D4F">
            <w:pPr>
              <w:rPr>
                <w:lang w:eastAsia="de-DE"/>
              </w:rPr>
            </w:pPr>
            <w:r>
              <w:t>(</w:t>
            </w:r>
            <w:r>
              <w:rPr>
                <w:lang w:eastAsia="de-DE"/>
              </w:rPr>
              <w:t>2)</w:t>
            </w:r>
            <w:r w:rsidR="00AD245B">
              <w:rPr>
                <w:lang w:eastAsia="de-DE"/>
              </w:rPr>
              <w:t xml:space="preserve">  Situation   Drei Aufgaben:</w:t>
            </w:r>
          </w:p>
          <w:p w14:paraId="79027E40" w14:textId="66AF2C18" w:rsidR="00AD245B" w:rsidRPr="00AD245B" w:rsidRDefault="00AD245B" w:rsidP="00AD245B">
            <w:pPr>
              <w:spacing w:before="180"/>
              <w:ind w:right="130"/>
              <w:jc w:val="right"/>
              <w:rPr>
                <w:color w:val="808080"/>
                <w:lang w:eastAsia="de-DE"/>
              </w:rPr>
            </w:pPr>
            <w:r>
              <w:rPr>
                <w:noProof/>
              </w:rPr>
              <w:drawing>
                <wp:anchor distT="0" distB="0" distL="114300" distR="114300" simplePos="0" relativeHeight="252295504" behindDoc="0" locked="0" layoutInCell="1" allowOverlap="1" wp14:anchorId="401FBE11" wp14:editId="45CF3504">
                  <wp:simplePos x="0" y="0"/>
                  <wp:positionH relativeFrom="column">
                    <wp:posOffset>81915</wp:posOffset>
                  </wp:positionH>
                  <wp:positionV relativeFrom="paragraph">
                    <wp:posOffset>103628</wp:posOffset>
                  </wp:positionV>
                  <wp:extent cx="574040" cy="279400"/>
                  <wp:effectExtent l="0" t="0" r="0" b="0"/>
                  <wp:wrapNone/>
                  <wp:docPr id="312" name="Grafik 312"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trichmännchen"/>
                          <pic:cNvPicPr>
                            <a:picLocks noChangeAspect="1" noChangeArrowheads="1"/>
                          </pic:cNvPicPr>
                        </pic:nvPicPr>
                        <pic:blipFill>
                          <a:blip r:embed="rId147" cstate="print">
                            <a:duotone>
                              <a:schemeClr val="accent1">
                                <a:shade val="45000"/>
                                <a:satMod val="135000"/>
                              </a:schemeClr>
                              <a:prstClr val="white"/>
                            </a:duotone>
                            <a:extLst>
                              <a:ext uri="{28A0092B-C50C-407E-A947-70E740481C1C}">
                                <a14:useLocalDpi xmlns:a14="http://schemas.microsoft.com/office/drawing/2010/main" val="0"/>
                              </a:ext>
                            </a:extLst>
                          </a:blip>
                          <a:srcRect l="3876" t="76254" r="63065" b="4070"/>
                          <a:stretch>
                            <a:fillRect/>
                          </a:stretch>
                        </pic:blipFill>
                        <pic:spPr bwMode="auto">
                          <a:xfrm>
                            <a:off x="0" y="0"/>
                            <a:ext cx="5740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45B">
              <w:rPr>
                <w:color w:val="808080"/>
                <w:lang w:eastAsia="de-DE"/>
              </w:rPr>
              <w:t xml:space="preserve">___________ </w:t>
            </w:r>
          </w:p>
          <w:p w14:paraId="28114464" w14:textId="56D7507F" w:rsidR="00AD245B" w:rsidRDefault="002C29FD" w:rsidP="00AD245B">
            <w:pPr>
              <w:ind w:right="132"/>
              <w:jc w:val="right"/>
              <w:rPr>
                <w:lang w:eastAsia="de-DE"/>
              </w:rPr>
            </w:pPr>
            <w:r>
              <w:rPr>
                <w:noProof/>
              </w:rPr>
              <w:drawing>
                <wp:anchor distT="0" distB="0" distL="114300" distR="114300" simplePos="0" relativeHeight="252296528" behindDoc="0" locked="0" layoutInCell="1" allowOverlap="1" wp14:anchorId="43B0BEFA" wp14:editId="3931B57E">
                  <wp:simplePos x="0" y="0"/>
                  <wp:positionH relativeFrom="column">
                    <wp:posOffset>-90778</wp:posOffset>
                  </wp:positionH>
                  <wp:positionV relativeFrom="paragraph">
                    <wp:posOffset>370868</wp:posOffset>
                  </wp:positionV>
                  <wp:extent cx="574040" cy="279400"/>
                  <wp:effectExtent l="0" t="0" r="0" b="0"/>
                  <wp:wrapNone/>
                  <wp:docPr id="313" name="Grafik 313"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Strichmännchen"/>
                          <pic:cNvPicPr>
                            <a:picLocks noChangeAspect="1" noChangeArrowheads="1"/>
                          </pic:cNvPicPr>
                        </pic:nvPicPr>
                        <pic:blipFill>
                          <a:blip r:embed="rId147" cstate="print">
                            <a:duotone>
                              <a:schemeClr val="accent1">
                                <a:shade val="45000"/>
                                <a:satMod val="135000"/>
                              </a:schemeClr>
                              <a:prstClr val="white"/>
                            </a:duotone>
                            <a:extLst>
                              <a:ext uri="{28A0092B-C50C-407E-A947-70E740481C1C}">
                                <a14:useLocalDpi xmlns:a14="http://schemas.microsoft.com/office/drawing/2010/main" val="0"/>
                              </a:ext>
                            </a:extLst>
                          </a:blip>
                          <a:srcRect l="3876" t="76254" r="63065" b="4070"/>
                          <a:stretch>
                            <a:fillRect/>
                          </a:stretch>
                        </pic:blipFill>
                        <pic:spPr bwMode="auto">
                          <a:xfrm>
                            <a:off x="0" y="0"/>
                            <a:ext cx="5740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7552" behindDoc="0" locked="0" layoutInCell="1" allowOverlap="1" wp14:anchorId="599D3474" wp14:editId="430C70D9">
                  <wp:simplePos x="0" y="0"/>
                  <wp:positionH relativeFrom="column">
                    <wp:posOffset>219489</wp:posOffset>
                  </wp:positionH>
                  <wp:positionV relativeFrom="paragraph">
                    <wp:posOffset>92958</wp:posOffset>
                  </wp:positionV>
                  <wp:extent cx="574040" cy="279400"/>
                  <wp:effectExtent l="0" t="0" r="0" b="0"/>
                  <wp:wrapNone/>
                  <wp:docPr id="310" name="Grafik 310"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Strichmännchen"/>
                          <pic:cNvPicPr>
                            <a:picLocks noChangeAspect="1" noChangeArrowheads="1"/>
                          </pic:cNvPicPr>
                        </pic:nvPicPr>
                        <pic:blipFill>
                          <a:blip r:embed="rId147" cstate="print">
                            <a:duotone>
                              <a:schemeClr val="accent1">
                                <a:shade val="45000"/>
                                <a:satMod val="135000"/>
                              </a:schemeClr>
                              <a:prstClr val="white"/>
                            </a:duotone>
                            <a:extLst>
                              <a:ext uri="{28A0092B-C50C-407E-A947-70E740481C1C}">
                                <a14:useLocalDpi xmlns:a14="http://schemas.microsoft.com/office/drawing/2010/main" val="0"/>
                              </a:ext>
                            </a:extLst>
                          </a:blip>
                          <a:srcRect l="3876" t="76254" r="63065" b="4070"/>
                          <a:stretch>
                            <a:fillRect/>
                          </a:stretch>
                        </pic:blipFill>
                        <pic:spPr bwMode="auto">
                          <a:xfrm>
                            <a:off x="0" y="0"/>
                            <a:ext cx="5740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45B">
              <w:rPr>
                <w:lang w:eastAsia="de-DE"/>
              </w:rPr>
              <w:br/>
            </w:r>
            <w:r w:rsidR="00AD245B">
              <w:rPr>
                <w:lang w:eastAsia="de-DE"/>
              </w:rPr>
              <w:br/>
            </w:r>
          </w:p>
          <w:p w14:paraId="4E2E3518" w14:textId="04450163" w:rsidR="00AD245B" w:rsidRPr="00AD245B" w:rsidRDefault="002C29FD" w:rsidP="00522A2B">
            <w:pPr>
              <w:spacing w:before="40"/>
              <w:ind w:right="130"/>
              <w:jc w:val="right"/>
              <w:rPr>
                <w:color w:val="808080"/>
                <w:lang w:eastAsia="de-DE"/>
              </w:rPr>
            </w:pPr>
            <w:r>
              <w:rPr>
                <w:noProof/>
              </w:rPr>
              <w:drawing>
                <wp:anchor distT="0" distB="0" distL="114300" distR="114300" simplePos="0" relativeHeight="252322128" behindDoc="0" locked="0" layoutInCell="1" allowOverlap="1" wp14:anchorId="7E357339" wp14:editId="0CB925BF">
                  <wp:simplePos x="0" y="0"/>
                  <wp:positionH relativeFrom="column">
                    <wp:posOffset>118054</wp:posOffset>
                  </wp:positionH>
                  <wp:positionV relativeFrom="paragraph">
                    <wp:posOffset>116646</wp:posOffset>
                  </wp:positionV>
                  <wp:extent cx="574040" cy="279400"/>
                  <wp:effectExtent l="0" t="0" r="0" b="0"/>
                  <wp:wrapNone/>
                  <wp:docPr id="1147345492" name="Grafik 1147345492" descr="Strichmä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Strichmännchen"/>
                          <pic:cNvPicPr>
                            <a:picLocks noChangeAspect="1" noChangeArrowheads="1"/>
                          </pic:cNvPicPr>
                        </pic:nvPicPr>
                        <pic:blipFill>
                          <a:blip r:embed="rId147" cstate="print">
                            <a:duotone>
                              <a:schemeClr val="accent1">
                                <a:shade val="45000"/>
                                <a:satMod val="135000"/>
                              </a:schemeClr>
                              <a:prstClr val="white"/>
                            </a:duotone>
                            <a:extLst>
                              <a:ext uri="{28A0092B-C50C-407E-A947-70E740481C1C}">
                                <a14:useLocalDpi xmlns:a14="http://schemas.microsoft.com/office/drawing/2010/main" val="0"/>
                              </a:ext>
                            </a:extLst>
                          </a:blip>
                          <a:srcRect l="3876" t="76254" r="63065" b="4070"/>
                          <a:stretch>
                            <a:fillRect/>
                          </a:stretch>
                        </pic:blipFill>
                        <pic:spPr bwMode="auto">
                          <a:xfrm>
                            <a:off x="0" y="0"/>
                            <a:ext cx="5740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45B" w:rsidRPr="00AD245B">
              <w:rPr>
                <w:color w:val="808080"/>
                <w:lang w:eastAsia="de-DE"/>
              </w:rPr>
              <w:t xml:space="preserve">___________ </w:t>
            </w:r>
          </w:p>
          <w:p w14:paraId="69C410E4" w14:textId="7D6AC643" w:rsidR="00AD245B" w:rsidRDefault="00AD245B" w:rsidP="00AD245B">
            <w:pPr>
              <w:ind w:right="132"/>
              <w:jc w:val="right"/>
              <w:rPr>
                <w:lang w:eastAsia="de-DE"/>
              </w:rPr>
            </w:pPr>
          </w:p>
          <w:p w14:paraId="72FF8C2B" w14:textId="49F40293" w:rsidR="00A71D4F" w:rsidRPr="00AD245B" w:rsidRDefault="00AD245B" w:rsidP="00522A2B">
            <w:pPr>
              <w:spacing w:before="40"/>
              <w:ind w:right="130"/>
              <w:jc w:val="right"/>
              <w:rPr>
                <w:color w:val="808080"/>
                <w:lang w:eastAsia="de-DE"/>
              </w:rPr>
            </w:pPr>
            <w:r>
              <w:rPr>
                <w:color w:val="808080"/>
                <w:lang w:eastAsia="de-DE"/>
              </w:rPr>
              <w:br/>
            </w:r>
            <w:r>
              <w:rPr>
                <w:color w:val="808080"/>
                <w:lang w:eastAsia="de-DE"/>
              </w:rPr>
              <w:br/>
            </w:r>
            <w:r w:rsidRPr="00AD245B">
              <w:rPr>
                <w:color w:val="808080"/>
                <w:lang w:eastAsia="de-DE"/>
              </w:rPr>
              <w:t>___________</w:t>
            </w:r>
          </w:p>
        </w:tc>
        <w:tc>
          <w:tcPr>
            <w:tcW w:w="5494" w:type="dxa"/>
            <w:gridSpan w:val="2"/>
          </w:tcPr>
          <w:p w14:paraId="718009E3" w14:textId="12143502" w:rsidR="00A71D4F" w:rsidRDefault="00AD245B" w:rsidP="00AD245B">
            <w:r>
              <w:t xml:space="preserve"> </w:t>
            </w:r>
            <w:r w:rsidR="00A71D4F">
              <w:t xml:space="preserve">Drei </w:t>
            </w:r>
            <w:r w:rsidR="00A71D4F" w:rsidRPr="00A71530">
              <w:t>Rechengeschichte</w:t>
            </w:r>
            <w:r w:rsidR="00A71D4F">
              <w:t>n</w:t>
            </w:r>
            <w:r>
              <w:t xml:space="preserve"> mit Fragen</w:t>
            </w:r>
            <w:r w:rsidR="00A71D4F" w:rsidRPr="00A71530">
              <w:t>:</w:t>
            </w:r>
          </w:p>
          <w:p w14:paraId="5D7C4113" w14:textId="77777777" w:rsidR="00AD245B" w:rsidRDefault="00AD245B" w:rsidP="00AD245B">
            <w:pPr>
              <w:spacing w:before="180" w:line="360" w:lineRule="auto"/>
              <w:rPr>
                <w:rFonts w:cstheme="minorHAnsi"/>
                <w:color w:val="000000" w:themeColor="text1"/>
              </w:rPr>
            </w:pPr>
            <w:r>
              <w:rPr>
                <w:lang w:eastAsia="de-DE"/>
              </w:rPr>
              <w:t xml:space="preserve"> ________________________________________________</w:t>
            </w:r>
          </w:p>
          <w:p w14:paraId="516C31F4" w14:textId="5946C431" w:rsidR="00AD245B" w:rsidRDefault="00AD245B" w:rsidP="00AD245B">
            <w:pPr>
              <w:spacing w:before="180" w:line="360" w:lineRule="auto"/>
              <w:rPr>
                <w:rFonts w:cstheme="minorHAnsi"/>
                <w:color w:val="000000" w:themeColor="text1"/>
              </w:rPr>
            </w:pPr>
            <w:r>
              <w:rPr>
                <w:lang w:eastAsia="de-DE"/>
              </w:rPr>
              <w:t xml:space="preserve"> ________________________________________________</w:t>
            </w:r>
          </w:p>
          <w:p w14:paraId="070EB892" w14:textId="56A02FEE" w:rsidR="00AD245B" w:rsidRDefault="00AD245B" w:rsidP="00AD245B">
            <w:pPr>
              <w:spacing w:before="180" w:line="360" w:lineRule="auto"/>
              <w:rPr>
                <w:rFonts w:cstheme="minorHAnsi"/>
                <w:color w:val="000000" w:themeColor="text1"/>
              </w:rPr>
            </w:pPr>
            <w:r>
              <w:rPr>
                <w:lang w:eastAsia="de-DE"/>
              </w:rPr>
              <w:t xml:space="preserve"> ________________________________________________</w:t>
            </w:r>
          </w:p>
          <w:p w14:paraId="0CAA4CFF" w14:textId="5A5BA22A" w:rsidR="00AD245B" w:rsidRDefault="00AD245B" w:rsidP="00AD245B">
            <w:pPr>
              <w:spacing w:before="180" w:line="360" w:lineRule="auto"/>
              <w:rPr>
                <w:rFonts w:cstheme="minorHAnsi"/>
                <w:color w:val="000000" w:themeColor="text1"/>
              </w:rPr>
            </w:pPr>
            <w:r>
              <w:rPr>
                <w:lang w:eastAsia="de-DE"/>
              </w:rPr>
              <w:t xml:space="preserve"> ________________________________________________</w:t>
            </w:r>
          </w:p>
          <w:p w14:paraId="49963005" w14:textId="086903E5" w:rsidR="00AD245B" w:rsidRPr="00165441" w:rsidRDefault="00AD245B" w:rsidP="00AD245B">
            <w:pPr>
              <w:spacing w:before="180" w:line="360" w:lineRule="auto"/>
            </w:pPr>
            <w:r>
              <w:rPr>
                <w:lang w:eastAsia="de-DE"/>
              </w:rPr>
              <w:t xml:space="preserve"> ________________________________________________</w:t>
            </w:r>
          </w:p>
          <w:p w14:paraId="50B150E5" w14:textId="337363CF" w:rsidR="00AD245B" w:rsidRPr="00AD245B" w:rsidRDefault="00AD245B" w:rsidP="00AD245B">
            <w:pPr>
              <w:spacing w:before="180" w:line="360" w:lineRule="auto"/>
              <w:rPr>
                <w:rFonts w:cstheme="minorHAnsi"/>
                <w:color w:val="000000" w:themeColor="text1"/>
              </w:rPr>
            </w:pPr>
            <w:r>
              <w:rPr>
                <w:lang w:eastAsia="de-DE"/>
              </w:rPr>
              <w:t xml:space="preserve"> ________________________________________________</w:t>
            </w:r>
          </w:p>
        </w:tc>
      </w:tr>
      <w:tr w:rsidR="008F70F8" w:rsidRPr="00E14948" w14:paraId="3292A34B" w14:textId="77777777" w:rsidTr="008F70F8">
        <w:tc>
          <w:tcPr>
            <w:tcW w:w="780" w:type="dxa"/>
          </w:tcPr>
          <w:p w14:paraId="498C6E25" w14:textId="77777777" w:rsidR="008F70F8" w:rsidRDefault="008F70F8" w:rsidP="008F70F8">
            <w:pPr>
              <w:pStyle w:val="berschrift9"/>
              <w:spacing w:line="240" w:lineRule="atLeast"/>
            </w:pPr>
            <w:r>
              <w:rPr>
                <w:noProof/>
              </w:rPr>
              <w:drawing>
                <wp:inline distT="0" distB="0" distL="0" distR="0" wp14:anchorId="2AC6A49F" wp14:editId="21A63B29">
                  <wp:extent cx="252000" cy="295981"/>
                  <wp:effectExtent l="0" t="0" r="2540" b="0"/>
                  <wp:docPr id="1131915777" name="Grafik 11319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31"/>
                          <a:stretch>
                            <a:fillRect/>
                          </a:stretch>
                        </pic:blipFill>
                        <pic:spPr>
                          <a:xfrm>
                            <a:off x="0" y="0"/>
                            <a:ext cx="252000" cy="295981"/>
                          </a:xfrm>
                          <a:prstGeom prst="rect">
                            <a:avLst/>
                          </a:prstGeom>
                        </pic:spPr>
                      </pic:pic>
                    </a:graphicData>
                  </a:graphic>
                </wp:inline>
              </w:drawing>
            </w:r>
          </w:p>
          <w:p w14:paraId="2DC43B3F" w14:textId="4E98A459" w:rsidR="008F70F8" w:rsidRPr="008F70F8" w:rsidRDefault="008F70F8" w:rsidP="008F70F8">
            <w:pPr>
              <w:pStyle w:val="berschrift3"/>
              <w:spacing w:before="120"/>
              <w:rPr>
                <w:b w:val="0"/>
                <w:bCs w:val="0"/>
                <w:color w:val="000000"/>
              </w:rPr>
            </w:pPr>
            <w:r w:rsidRPr="008F70F8">
              <w:rPr>
                <w:b w:val="0"/>
                <w:bCs w:val="0"/>
                <w:color w:val="000000"/>
                <w:sz w:val="13"/>
                <w:szCs w:val="13"/>
              </w:rPr>
              <w:t>(</w:t>
            </w:r>
            <w:r w:rsidRPr="008F70F8">
              <w:rPr>
                <w:b w:val="0"/>
                <w:bCs w:val="0"/>
                <w:color w:val="000000"/>
                <w:sz w:val="13"/>
                <w:szCs w:val="13"/>
              </w:rPr>
              <w:t>Speicherkiste Seite 19</w:t>
            </w:r>
            <w:r w:rsidRPr="008F70F8">
              <w:rPr>
                <w:b w:val="0"/>
                <w:bCs w:val="0"/>
                <w:color w:val="000000"/>
                <w:sz w:val="13"/>
                <w:szCs w:val="13"/>
              </w:rPr>
              <w:t>)</w:t>
            </w:r>
          </w:p>
        </w:tc>
        <w:tc>
          <w:tcPr>
            <w:tcW w:w="318" w:type="dxa"/>
          </w:tcPr>
          <w:p w14:paraId="5C21B082" w14:textId="01384DBE" w:rsidR="008F70F8" w:rsidRPr="00E14948" w:rsidRDefault="008F70F8" w:rsidP="008F70F8">
            <w:pPr>
              <w:pStyle w:val="berschrift4"/>
            </w:pPr>
            <w:r>
              <w:t>b)</w:t>
            </w:r>
          </w:p>
        </w:tc>
        <w:tc>
          <w:tcPr>
            <w:tcW w:w="8187" w:type="dxa"/>
            <w:gridSpan w:val="3"/>
          </w:tcPr>
          <w:p w14:paraId="4A5ED15C" w14:textId="100A1119" w:rsidR="008F70F8" w:rsidRDefault="008F70F8" w:rsidP="008F70F8">
            <w:r>
              <w:rPr>
                <w:noProof/>
              </w:rPr>
              <w:drawing>
                <wp:anchor distT="0" distB="0" distL="114300" distR="114300" simplePos="0" relativeHeight="252423504" behindDoc="0" locked="0" layoutInCell="1" allowOverlap="1" wp14:anchorId="0FF7E22D" wp14:editId="33AC8528">
                  <wp:simplePos x="0" y="0"/>
                  <wp:positionH relativeFrom="column">
                    <wp:posOffset>3948430</wp:posOffset>
                  </wp:positionH>
                  <wp:positionV relativeFrom="paragraph">
                    <wp:posOffset>79220</wp:posOffset>
                  </wp:positionV>
                  <wp:extent cx="1181977" cy="1509442"/>
                  <wp:effectExtent l="76200" t="88900" r="75565" b="90805"/>
                  <wp:wrapNone/>
                  <wp:docPr id="259848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48443" name="Grafik 25984844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181977" cy="150944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0137F">
              <w:t>Füll</w:t>
            </w:r>
            <w:r>
              <w:t>t</w:t>
            </w:r>
            <w:r w:rsidRPr="00A0137F">
              <w:t xml:space="preserve"> die Speicherkiste </w:t>
            </w:r>
            <w:r>
              <w:t>aus.</w:t>
            </w:r>
            <w:r>
              <w:br/>
              <w:t>Wenn sie gefüllt ist, besprecht gemeinsam, wie die</w:t>
            </w:r>
            <w:r>
              <w:br/>
              <w:t xml:space="preserve">Speicherkiste euch bei Rechengeschichten hilft.  </w:t>
            </w:r>
            <w:r>
              <w:br/>
            </w:r>
          </w:p>
        </w:tc>
      </w:tr>
      <w:tr w:rsidR="008F70F8" w:rsidRPr="00E14948" w14:paraId="076D2746" w14:textId="77777777" w:rsidTr="008F70F8">
        <w:tc>
          <w:tcPr>
            <w:tcW w:w="780" w:type="dxa"/>
          </w:tcPr>
          <w:p w14:paraId="41D56880" w14:textId="7C7D1AD5" w:rsidR="008F70F8" w:rsidRDefault="008F70F8" w:rsidP="008F70F8">
            <w:pPr>
              <w:pStyle w:val="berschrift3"/>
            </w:pPr>
            <w:r>
              <w:rPr>
                <w:noProof/>
              </w:rPr>
              <w:drawing>
                <wp:inline distT="0" distB="0" distL="0" distR="0" wp14:anchorId="667B4C45" wp14:editId="0D647590">
                  <wp:extent cx="360000" cy="272386"/>
                  <wp:effectExtent l="0" t="0" r="2540" b="0"/>
                  <wp:docPr id="1715222145" name="Grafik 17152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318" w:type="dxa"/>
          </w:tcPr>
          <w:p w14:paraId="3316BF55" w14:textId="1A697B1F" w:rsidR="008F70F8" w:rsidRPr="00E14948" w:rsidRDefault="008F70F8" w:rsidP="008F70F8">
            <w:pPr>
              <w:pStyle w:val="berschrift4"/>
            </w:pPr>
            <w:r>
              <w:t>c)</w:t>
            </w:r>
          </w:p>
        </w:tc>
        <w:tc>
          <w:tcPr>
            <w:tcW w:w="8187" w:type="dxa"/>
            <w:gridSpan w:val="3"/>
          </w:tcPr>
          <w:p w14:paraId="26077701" w14:textId="715B2F7B" w:rsidR="008F70F8" w:rsidRDefault="008F70F8" w:rsidP="005E07F2">
            <w:r>
              <w:t>Was wollt ihr euch noch zur Division merken?</w:t>
            </w:r>
            <w:r w:rsidR="005E07F2">
              <w:t xml:space="preserve"> </w:t>
            </w:r>
            <w:r>
              <w:t xml:space="preserve">Schreibt es in der </w:t>
            </w:r>
            <w:r w:rsidR="005E07F2">
              <w:br/>
            </w:r>
            <w:r>
              <w:t>Speicherkiste dazu, so dass ihr euch langfristig erinnern könnt.</w:t>
            </w:r>
          </w:p>
        </w:tc>
      </w:tr>
      <w:tr w:rsidR="008F70F8" w:rsidRPr="00E14948" w14:paraId="36F09298" w14:textId="77777777" w:rsidTr="004D383A">
        <w:tc>
          <w:tcPr>
            <w:tcW w:w="780" w:type="dxa"/>
          </w:tcPr>
          <w:p w14:paraId="5889895D" w14:textId="77777777" w:rsidR="008F70F8" w:rsidRPr="00E14948" w:rsidRDefault="008F70F8" w:rsidP="008F70F8">
            <w:pPr>
              <w:spacing w:line="240" w:lineRule="auto"/>
              <w:rPr>
                <w:color w:val="008000"/>
              </w:rPr>
            </w:pPr>
          </w:p>
        </w:tc>
        <w:tc>
          <w:tcPr>
            <w:tcW w:w="8505" w:type="dxa"/>
            <w:gridSpan w:val="4"/>
          </w:tcPr>
          <w:p w14:paraId="2F67A9F9" w14:textId="39548DAA" w:rsidR="008F70F8" w:rsidRPr="00E14948" w:rsidRDefault="008F70F8" w:rsidP="008F70F8">
            <w:pPr>
              <w:pStyle w:val="Text"/>
            </w:pPr>
          </w:p>
        </w:tc>
      </w:tr>
      <w:tr w:rsidR="008F70F8" w:rsidRPr="00E14948" w14:paraId="14268309" w14:textId="77777777" w:rsidTr="004D383A">
        <w:tc>
          <w:tcPr>
            <w:tcW w:w="780" w:type="dxa"/>
          </w:tcPr>
          <w:p w14:paraId="2FB994AB" w14:textId="69B6EB83" w:rsidR="008F70F8" w:rsidRPr="00E14948" w:rsidRDefault="008F70F8" w:rsidP="008F70F8">
            <w:pPr>
              <w:pStyle w:val="berschrift3"/>
            </w:pPr>
            <w:r>
              <w:t>7</w:t>
            </w:r>
            <w:r w:rsidRPr="00E14948">
              <w:t>.</w:t>
            </w:r>
            <w:r>
              <w:t>4</w:t>
            </w:r>
          </w:p>
        </w:tc>
        <w:tc>
          <w:tcPr>
            <w:tcW w:w="8505" w:type="dxa"/>
            <w:gridSpan w:val="4"/>
          </w:tcPr>
          <w:p w14:paraId="7D893796" w14:textId="5594AAC2" w:rsidR="008F70F8" w:rsidRPr="00E14948" w:rsidRDefault="008F70F8" w:rsidP="008F70F8">
            <w:pPr>
              <w:pStyle w:val="berschrift3"/>
            </w:pPr>
            <w:r w:rsidRPr="00E14948">
              <w:t xml:space="preserve">Rechengeschichten und Bilder zu </w:t>
            </w:r>
            <w:r>
              <w:t xml:space="preserve">Divisions-Aufgaben </w:t>
            </w:r>
            <w:r w:rsidRPr="00E14948">
              <w:t>finden</w:t>
            </w:r>
          </w:p>
        </w:tc>
      </w:tr>
      <w:tr w:rsidR="008F70F8" w:rsidRPr="00E14948" w14:paraId="3D83051B" w14:textId="77777777" w:rsidTr="004D383A">
        <w:tc>
          <w:tcPr>
            <w:tcW w:w="780" w:type="dxa"/>
          </w:tcPr>
          <w:p w14:paraId="247DA865" w14:textId="77777777" w:rsidR="008F70F8" w:rsidRPr="00E14948" w:rsidRDefault="008F70F8" w:rsidP="008F70F8">
            <w:pPr>
              <w:spacing w:line="240" w:lineRule="auto"/>
              <w:rPr>
                <w:color w:val="008000"/>
              </w:rPr>
            </w:pPr>
          </w:p>
        </w:tc>
        <w:tc>
          <w:tcPr>
            <w:tcW w:w="318" w:type="dxa"/>
          </w:tcPr>
          <w:p w14:paraId="03B1E00B" w14:textId="77777777" w:rsidR="008F70F8" w:rsidRPr="00E14948" w:rsidRDefault="008F70F8" w:rsidP="008F70F8">
            <w:pPr>
              <w:pStyle w:val="berschrift4"/>
            </w:pPr>
            <w:r w:rsidRPr="00E14948">
              <w:t>a)</w:t>
            </w:r>
          </w:p>
        </w:tc>
        <w:tc>
          <w:tcPr>
            <w:tcW w:w="8187" w:type="dxa"/>
            <w:gridSpan w:val="3"/>
          </w:tcPr>
          <w:p w14:paraId="59ECC60F" w14:textId="0D9F45C3" w:rsidR="008F70F8" w:rsidRDefault="008F70F8" w:rsidP="008F70F8">
            <w:pPr>
              <w:pStyle w:val="Text"/>
            </w:pPr>
            <w:r w:rsidRPr="00E14948">
              <w:t xml:space="preserve">Schreibe zu jeder Aufgabe jeweils eine passende Rechengeschichte in dein Heft. </w:t>
            </w:r>
            <w:r>
              <w:br/>
            </w:r>
            <w:r w:rsidRPr="00E14948">
              <w:t>Schreibe auch eine Frage auf und zeichne ein passendes Bild.</w:t>
            </w:r>
          </w:p>
          <w:p w14:paraId="521CFF82" w14:textId="52396663" w:rsidR="008F70F8" w:rsidRPr="00E14948" w:rsidRDefault="008F70F8" w:rsidP="008F70F8">
            <w:pPr>
              <w:pStyle w:val="Text"/>
            </w:pPr>
            <w:r>
              <w:t xml:space="preserve">Finde dann eine oder zwei weitere Rechengeschichten zum selben Bild. </w:t>
            </w:r>
          </w:p>
        </w:tc>
      </w:tr>
      <w:tr w:rsidR="008F70F8" w:rsidRPr="00E14948" w14:paraId="2C1AACC8" w14:textId="77777777" w:rsidTr="004D383A">
        <w:tc>
          <w:tcPr>
            <w:tcW w:w="780" w:type="dxa"/>
          </w:tcPr>
          <w:p w14:paraId="66679F58" w14:textId="77777777" w:rsidR="008F70F8" w:rsidRPr="00E14948" w:rsidRDefault="008F70F8" w:rsidP="008F70F8">
            <w:pPr>
              <w:spacing w:line="240" w:lineRule="auto"/>
              <w:rPr>
                <w:color w:val="008000"/>
              </w:rPr>
            </w:pPr>
          </w:p>
        </w:tc>
        <w:tc>
          <w:tcPr>
            <w:tcW w:w="318" w:type="dxa"/>
          </w:tcPr>
          <w:p w14:paraId="3058D833" w14:textId="77777777" w:rsidR="008F70F8" w:rsidRPr="00E14948" w:rsidRDefault="008F70F8" w:rsidP="008F70F8">
            <w:pPr>
              <w:pStyle w:val="berschrift4"/>
            </w:pPr>
          </w:p>
        </w:tc>
        <w:tc>
          <w:tcPr>
            <w:tcW w:w="3651" w:type="dxa"/>
            <w:gridSpan w:val="2"/>
          </w:tcPr>
          <w:p w14:paraId="5B6ADF36" w14:textId="77777777" w:rsidR="008F70F8" w:rsidRPr="00E14948" w:rsidRDefault="008F70F8" w:rsidP="008F70F8">
            <w:pPr>
              <w:pStyle w:val="Text"/>
            </w:pPr>
            <w:r w:rsidRPr="00E14948">
              <w:t>(1)  15 : 3</w:t>
            </w:r>
          </w:p>
        </w:tc>
        <w:tc>
          <w:tcPr>
            <w:tcW w:w="4536" w:type="dxa"/>
          </w:tcPr>
          <w:p w14:paraId="2E020DC9" w14:textId="77777777" w:rsidR="008F70F8" w:rsidRPr="00E14948" w:rsidRDefault="008F70F8" w:rsidP="008F70F8">
            <w:pPr>
              <w:pStyle w:val="Text"/>
            </w:pPr>
            <w:r w:rsidRPr="00E14948">
              <w:t>(2)  27 : 5</w:t>
            </w:r>
          </w:p>
          <w:p w14:paraId="1FD79277" w14:textId="77777777" w:rsidR="008F70F8" w:rsidRPr="00E14948" w:rsidRDefault="008F70F8" w:rsidP="008F70F8">
            <w:pPr>
              <w:pStyle w:val="Text"/>
            </w:pPr>
          </w:p>
        </w:tc>
      </w:tr>
      <w:tr w:rsidR="008F70F8" w:rsidRPr="00E14948" w14:paraId="55DCA1AC" w14:textId="77777777" w:rsidTr="004D383A">
        <w:tc>
          <w:tcPr>
            <w:tcW w:w="780" w:type="dxa"/>
          </w:tcPr>
          <w:p w14:paraId="16634E6C" w14:textId="0CF29E66" w:rsidR="008F70F8" w:rsidRPr="00E14948" w:rsidRDefault="008F70F8" w:rsidP="008F70F8">
            <w:pPr>
              <w:spacing w:line="240" w:lineRule="auto"/>
              <w:rPr>
                <w:color w:val="008000"/>
              </w:rPr>
            </w:pPr>
          </w:p>
        </w:tc>
        <w:tc>
          <w:tcPr>
            <w:tcW w:w="318" w:type="dxa"/>
          </w:tcPr>
          <w:p w14:paraId="7AC44FEF" w14:textId="77777777" w:rsidR="008F70F8" w:rsidRPr="00E14948" w:rsidRDefault="008F70F8" w:rsidP="008F70F8">
            <w:pPr>
              <w:pStyle w:val="berschrift4"/>
            </w:pPr>
            <w:r w:rsidRPr="00E14948">
              <w:t>b)</w:t>
            </w:r>
          </w:p>
        </w:tc>
        <w:tc>
          <w:tcPr>
            <w:tcW w:w="8187" w:type="dxa"/>
            <w:gridSpan w:val="3"/>
          </w:tcPr>
          <w:p w14:paraId="583B87B2" w14:textId="77777777" w:rsidR="008F70F8" w:rsidRDefault="008F70F8" w:rsidP="008F70F8">
            <w:pPr>
              <w:ind w:left="284" w:hanging="284"/>
            </w:pPr>
            <w:r w:rsidRPr="00E14948">
              <w:t xml:space="preserve">Tauscht eure Rechengeschichten aus. </w:t>
            </w:r>
          </w:p>
          <w:p w14:paraId="7ED1ABE0" w14:textId="7D45F2CD" w:rsidR="008F70F8" w:rsidRDefault="008F70F8" w:rsidP="008F70F8">
            <w:pPr>
              <w:pStyle w:val="Listenabsatz"/>
            </w:pPr>
            <w:r w:rsidRPr="00E14948">
              <w:t>Welche Rechengeschichten passen gut zu den Aufgaben?</w:t>
            </w:r>
            <w:r>
              <w:t xml:space="preserve"> Begründet.</w:t>
            </w:r>
          </w:p>
          <w:p w14:paraId="4CBBA603" w14:textId="7F19C299" w:rsidR="008F70F8" w:rsidRPr="00E14948" w:rsidRDefault="008F70F8" w:rsidP="005E07F2">
            <w:pPr>
              <w:pStyle w:val="Listenabsatz"/>
            </w:pPr>
            <w:r>
              <w:t>Warum passen die anderen nicht? Begründet.</w:t>
            </w:r>
          </w:p>
        </w:tc>
      </w:tr>
    </w:tbl>
    <w:p w14:paraId="4BFF1855" w14:textId="77777777" w:rsidR="00AC0B94" w:rsidRDefault="00AC0B94">
      <w:pPr>
        <w:spacing w:after="200" w:line="276" w:lineRule="auto"/>
        <w:rPr>
          <w:sz w:val="4"/>
          <w:szCs w:val="2"/>
        </w:rPr>
      </w:pPr>
    </w:p>
    <w:p w14:paraId="58E427F6" w14:textId="77777777" w:rsidR="008F70F8" w:rsidRDefault="008F70F8">
      <w:pPr>
        <w:spacing w:after="200" w:line="276" w:lineRule="auto"/>
        <w:rPr>
          <w:sz w:val="4"/>
          <w:szCs w:val="2"/>
        </w:rPr>
      </w:pPr>
    </w:p>
    <w:tbl>
      <w:tblPr>
        <w:tblStyle w:val="Tabellenraster"/>
        <w:tblW w:w="5332" w:type="pct"/>
        <w:tblInd w:w="-157" w:type="dxa"/>
        <w:tblBorders>
          <w:top w:val="dashed" w:sz="12" w:space="0" w:color="7F7F7F" w:themeColor="text1" w:themeTint="80"/>
          <w:left w:val="dashed" w:sz="12" w:space="0" w:color="7F7F7F" w:themeColor="text1" w:themeTint="80"/>
          <w:bottom w:val="dashed" w:sz="12" w:space="0" w:color="7F7F7F" w:themeColor="text1" w:themeTint="80"/>
          <w:right w:val="dashed" w:sz="12" w:space="0" w:color="7F7F7F" w:themeColor="text1" w:themeTint="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6"/>
        <w:gridCol w:w="8749"/>
      </w:tblGrid>
      <w:tr w:rsidR="008F70F8" w14:paraId="513803C5" w14:textId="77777777" w:rsidTr="00ED1251">
        <w:trPr>
          <w:trHeight w:val="810"/>
        </w:trPr>
        <w:tc>
          <w:tcPr>
            <w:tcW w:w="886" w:type="dxa"/>
          </w:tcPr>
          <w:p w14:paraId="13E4A10D" w14:textId="77777777" w:rsidR="008F70F8" w:rsidRDefault="008F70F8" w:rsidP="00ED1251">
            <w:pPr>
              <w:pStyle w:val="berschrift2"/>
            </w:pPr>
            <w:r>
              <w:br w:type="page"/>
              <w:t xml:space="preserve"> </w:t>
            </w:r>
            <w:r>
              <w:rPr>
                <w:noProof/>
              </w:rPr>
              <w:drawing>
                <wp:inline distT="0" distB="0" distL="0" distR="0" wp14:anchorId="6CF574C1" wp14:editId="1F8D084D">
                  <wp:extent cx="432000" cy="507396"/>
                  <wp:effectExtent l="0" t="0" r="0" b="635"/>
                  <wp:docPr id="1835711861" name="Grafik 183571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31"/>
                          <a:stretch>
                            <a:fillRect/>
                          </a:stretch>
                        </pic:blipFill>
                        <pic:spPr>
                          <a:xfrm>
                            <a:off x="0" y="0"/>
                            <a:ext cx="432000" cy="507396"/>
                          </a:xfrm>
                          <a:prstGeom prst="rect">
                            <a:avLst/>
                          </a:prstGeom>
                        </pic:spPr>
                      </pic:pic>
                    </a:graphicData>
                  </a:graphic>
                </wp:inline>
              </w:drawing>
            </w:r>
          </w:p>
          <w:p w14:paraId="450338B4" w14:textId="77777777" w:rsidR="008F70F8" w:rsidRDefault="008F70F8" w:rsidP="00ED1251">
            <w:pPr>
              <w:spacing w:line="240" w:lineRule="auto"/>
            </w:pPr>
            <w:r>
              <w:t xml:space="preserve">  </w:t>
            </w:r>
          </w:p>
          <w:p w14:paraId="27A32816" w14:textId="77777777" w:rsidR="008F70F8" w:rsidRDefault="008F70F8" w:rsidP="00ED1251">
            <w:pPr>
              <w:spacing w:line="240" w:lineRule="auto"/>
            </w:pPr>
          </w:p>
          <w:p w14:paraId="39458D8A" w14:textId="77777777" w:rsidR="008F70F8" w:rsidRDefault="008F70F8" w:rsidP="00ED1251">
            <w:pPr>
              <w:spacing w:line="240" w:lineRule="auto"/>
              <w:rPr>
                <w:i/>
                <w:iCs/>
                <w:color w:val="7F7F7F" w:themeColor="text1" w:themeTint="80"/>
                <w:sz w:val="18"/>
                <w:szCs w:val="18"/>
              </w:rPr>
            </w:pPr>
            <w:r>
              <w:t xml:space="preserve">   </w:t>
            </w:r>
            <w:r w:rsidRPr="00495371">
              <w:rPr>
                <w:i/>
                <w:iCs/>
                <w:color w:val="7F7F7F" w:themeColor="text1" w:themeTint="80"/>
                <w:sz w:val="18"/>
                <w:szCs w:val="18"/>
              </w:rPr>
              <w:t xml:space="preserve">Tipp: </w:t>
            </w:r>
          </w:p>
          <w:p w14:paraId="3C53ADCA" w14:textId="3DD651E7" w:rsidR="008F70F8" w:rsidRPr="00432D20" w:rsidRDefault="008F70F8" w:rsidP="00ED1251">
            <w:pPr>
              <w:spacing w:line="240" w:lineRule="auto"/>
            </w:pPr>
            <w:r>
              <w:rPr>
                <w:noProof/>
              </w:rPr>
              <mc:AlternateContent>
                <mc:Choice Requires="wpg">
                  <w:drawing>
                    <wp:anchor distT="0" distB="0" distL="114300" distR="114300" simplePos="0" relativeHeight="252403024" behindDoc="0" locked="0" layoutInCell="1" allowOverlap="1" wp14:anchorId="008432F1" wp14:editId="6AA2E72B">
                      <wp:simplePos x="0" y="0"/>
                      <wp:positionH relativeFrom="column">
                        <wp:posOffset>136179</wp:posOffset>
                      </wp:positionH>
                      <wp:positionV relativeFrom="paragraph">
                        <wp:posOffset>613064</wp:posOffset>
                      </wp:positionV>
                      <wp:extent cx="2052956" cy="3602355"/>
                      <wp:effectExtent l="0" t="0" r="0" b="0"/>
                      <wp:wrapNone/>
                      <wp:docPr id="1612052949" name="Gruppieren 12"/>
                      <wp:cNvGraphicFramePr/>
                      <a:graphic xmlns:a="http://schemas.openxmlformats.org/drawingml/2006/main">
                        <a:graphicData uri="http://schemas.microsoft.com/office/word/2010/wordprocessingGroup">
                          <wpg:wgp>
                            <wpg:cNvGrpSpPr/>
                            <wpg:grpSpPr>
                              <a:xfrm>
                                <a:off x="0" y="0"/>
                                <a:ext cx="2052956" cy="3602355"/>
                                <a:chOff x="153183" y="0"/>
                                <a:chExt cx="3095554" cy="1886576"/>
                              </a:xfrm>
                            </wpg:grpSpPr>
                            <wps:wsp>
                              <wps:cNvPr id="1939679458" name="Abgerundetes Rechteck 57"/>
                              <wps:cNvSpPr/>
                              <wps:spPr>
                                <a:xfrm>
                                  <a:off x="153183" y="0"/>
                                  <a:ext cx="2981625" cy="1714812"/>
                                </a:xfrm>
                                <a:prstGeom prst="roundRect">
                                  <a:avLst>
                                    <a:gd name="adj" fmla="val 9495"/>
                                  </a:avLst>
                                </a:prstGeom>
                                <a:solidFill>
                                  <a:schemeClr val="bg1"/>
                                </a:solidFill>
                                <a:ln>
                                  <a:solidFill>
                                    <a:schemeClr val="bg1">
                                      <a:lumMod val="65000"/>
                                    </a:schemeClr>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 name="Textfeld 61">
                                <a:extLst>
                                  <a:ext uri="{FF2B5EF4-FFF2-40B4-BE49-F238E27FC236}">
                                    <a16:creationId xmlns:a16="http://schemas.microsoft.com/office/drawing/2014/main" id="{8DF41D2F-F59A-3670-D32C-291C18313808}"/>
                                  </a:ext>
                                </a:extLst>
                              </wps:cNvPr>
                              <wps:cNvSpPr txBox="1"/>
                              <wps:spPr>
                                <a:xfrm>
                                  <a:off x="330184" y="16636"/>
                                  <a:ext cx="2893444" cy="598140"/>
                                </a:xfrm>
                                <a:prstGeom prst="rect">
                                  <a:avLst/>
                                </a:prstGeom>
                                <a:noFill/>
                              </wps:spPr>
                              <wps:txbx>
                                <w:txbxContent>
                                  <w:p w14:paraId="7DEC33C8" w14:textId="77777777" w:rsidR="008F70F8" w:rsidRDefault="008F70F8" w:rsidP="008F70F8">
                                    <w:pPr>
                                      <w:rPr>
                                        <w:rFonts w:hAnsi="Calibri"/>
                                        <w:b/>
                                        <w:bCs/>
                                        <w:color w:val="000000" w:themeColor="text1"/>
                                        <w:kern w:val="24"/>
                                        <w:sz w:val="24"/>
                                        <w:szCs w:val="24"/>
                                      </w:rPr>
                                    </w:pPr>
                                    <w:r w:rsidRPr="00C41788">
                                      <w:rPr>
                                        <w:rFonts w:hAnsi="Calibri"/>
                                        <w:b/>
                                        <w:bCs/>
                                        <w:color w:val="000000" w:themeColor="text1"/>
                                        <w:kern w:val="24"/>
                                        <w:sz w:val="24"/>
                                        <w:szCs w:val="24"/>
                                      </w:rPr>
                                      <w:t xml:space="preserve">Division: </w:t>
                                    </w:r>
                                  </w:p>
                                  <w:p w14:paraId="698B73F1" w14:textId="77777777" w:rsidR="008F70F8" w:rsidRDefault="008F70F8" w:rsidP="008F70F8">
                                    <w:pPr>
                                      <w:rPr>
                                        <w:rFonts w:hAnsi="Calibri"/>
                                        <w:b/>
                                        <w:bCs/>
                                        <w:color w:val="000000" w:themeColor="text1"/>
                                        <w:kern w:val="24"/>
                                        <w:sz w:val="24"/>
                                        <w:szCs w:val="24"/>
                                      </w:rPr>
                                    </w:pPr>
                                    <w:r w:rsidRPr="00C41788">
                                      <w:rPr>
                                        <w:rFonts w:hAnsi="Calibri"/>
                                        <w:b/>
                                        <w:bCs/>
                                        <w:color w:val="000000" w:themeColor="text1"/>
                                        <w:kern w:val="24"/>
                                        <w:sz w:val="24"/>
                                        <w:szCs w:val="24"/>
                                      </w:rPr>
                                      <w:t>Wie viele Gruppen</w:t>
                                    </w:r>
                                    <w:r>
                                      <w:rPr>
                                        <w:rFonts w:hAnsi="Calibri"/>
                                        <w:b/>
                                        <w:bCs/>
                                        <w:color w:val="000000" w:themeColor="text1"/>
                                        <w:kern w:val="24"/>
                                        <w:sz w:val="24"/>
                                        <w:szCs w:val="24"/>
                                      </w:rPr>
                                      <w:t xml:space="preserve">? </w:t>
                                    </w:r>
                                  </w:p>
                                  <w:p w14:paraId="25EBE129" w14:textId="77777777" w:rsidR="008F70F8" w:rsidRPr="00C41788" w:rsidRDefault="008F70F8" w:rsidP="008F70F8">
                                    <w:pPr>
                                      <w:rPr>
                                        <w:rFonts w:hAnsi="Calibri"/>
                                        <w:b/>
                                        <w:bCs/>
                                        <w:color w:val="000000" w:themeColor="text1"/>
                                        <w:kern w:val="24"/>
                                        <w:sz w:val="24"/>
                                        <w:szCs w:val="24"/>
                                      </w:rPr>
                                    </w:pPr>
                                    <w:r>
                                      <w:rPr>
                                        <w:rFonts w:hAnsi="Calibri"/>
                                        <w:b/>
                                        <w:bCs/>
                                        <w:color w:val="000000" w:themeColor="text1"/>
                                        <w:kern w:val="24"/>
                                        <w:sz w:val="24"/>
                                        <w:szCs w:val="24"/>
                                      </w:rPr>
                                      <w:t>Wie viele Schritte</w:t>
                                    </w:r>
                                    <w:r w:rsidRPr="00C41788">
                                      <w:rPr>
                                        <w:rFonts w:hAnsi="Calibri"/>
                                        <w:b/>
                                        <w:bCs/>
                                        <w:color w:val="000000" w:themeColor="text1"/>
                                        <w:kern w:val="24"/>
                                        <w:sz w:val="24"/>
                                        <w:szCs w:val="24"/>
                                      </w:rPr>
                                      <w:t>?</w:t>
                                    </w:r>
                                  </w:p>
                                </w:txbxContent>
                              </wps:txbx>
                              <wps:bodyPr wrap="square" lIns="36000" rtlCol="0">
                                <a:noAutofit/>
                              </wps:bodyPr>
                            </wps:wsp>
                            <wps:wsp>
                              <wps:cNvPr id="1263745096" name="Textfeld 64"/>
                              <wps:cNvSpPr txBox="1"/>
                              <wps:spPr>
                                <a:xfrm>
                                  <a:off x="253458" y="685276"/>
                                  <a:ext cx="2995279" cy="1201300"/>
                                </a:xfrm>
                                <a:prstGeom prst="rect">
                                  <a:avLst/>
                                </a:prstGeom>
                                <a:noFill/>
                              </wps:spPr>
                              <wps:txbx>
                                <w:txbxContent>
                                  <w:p w14:paraId="652997FE" w14:textId="77777777" w:rsidR="008F70F8" w:rsidRDefault="008F70F8" w:rsidP="008F70F8">
                                    <w:pPr>
                                      <w:spacing w:line="360" w:lineRule="auto"/>
                                      <w:rPr>
                                        <w:rFonts w:hAnsi="Calibri"/>
                                        <w:b/>
                                        <w:bCs/>
                                        <w:color w:val="000000" w:themeColor="text1"/>
                                        <w:kern w:val="24"/>
                                      </w:rPr>
                                    </w:pPr>
                                    <w:r>
                                      <w:rPr>
                                        <w:rFonts w:hAnsi="Calibri"/>
                                        <w:b/>
                                        <w:bCs/>
                                        <w:color w:val="000000" w:themeColor="text1"/>
                                        <w:kern w:val="24"/>
                                      </w:rPr>
                                      <w:t>Wir wissen:</w:t>
                                    </w:r>
                                  </w:p>
                                  <w:p w14:paraId="07B8CAA9" w14:textId="77777777" w:rsidR="008F70F8" w:rsidRDefault="008F70F8" w:rsidP="008F70F8">
                                    <w:pPr>
                                      <w:rPr>
                                        <w:rFonts w:hAnsi="Calibri"/>
                                        <w:b/>
                                        <w:bCs/>
                                        <w:color w:val="0070C0"/>
                                        <w:kern w:val="24"/>
                                      </w:rPr>
                                    </w:pPr>
                                    <w:r>
                                      <w:rPr>
                                        <w:rFonts w:hAnsi="Calibri"/>
                                        <w:color w:val="0070C0"/>
                                        <w:kern w:val="24"/>
                                      </w:rPr>
                                      <w:t>Wie viele insgesamt? ___</w:t>
                                    </w:r>
                                  </w:p>
                                  <w:p w14:paraId="574371A3" w14:textId="77777777" w:rsidR="008F70F8" w:rsidRDefault="008F70F8" w:rsidP="008F70F8">
                                    <w:pPr>
                                      <w:spacing w:before="120" w:line="360" w:lineRule="auto"/>
                                      <w:rPr>
                                        <w:rFonts w:hAnsi="Calibri"/>
                                        <w:b/>
                                        <w:bCs/>
                                        <w:color w:val="F8B44F" w:themeColor="accent2"/>
                                        <w:kern w:val="24"/>
                                      </w:rPr>
                                    </w:pPr>
                                    <w:r>
                                      <w:rPr>
                                        <w:rFonts w:hAnsi="Calibri"/>
                                        <w:color w:val="F8B44F" w:themeColor="accent2"/>
                                        <w:kern w:val="24"/>
                                      </w:rPr>
                                      <w:t xml:space="preserve">Wie groß sind die Gruppen? </w:t>
                                    </w:r>
                                    <w:r>
                                      <w:rPr>
                                        <w:rFonts w:hAnsi="Calibri"/>
                                        <w:b/>
                                        <w:bCs/>
                                        <w:color w:val="F8B44F" w:themeColor="accent2"/>
                                        <w:kern w:val="24"/>
                                      </w:rPr>
                                      <w:t>___</w:t>
                                    </w:r>
                                  </w:p>
                                  <w:p w14:paraId="516B558D" w14:textId="77777777" w:rsidR="008F70F8" w:rsidRPr="00A71530" w:rsidRDefault="008F70F8" w:rsidP="008F70F8">
                                    <w:pPr>
                                      <w:spacing w:before="120" w:line="360" w:lineRule="auto"/>
                                      <w:rPr>
                                        <w:rFonts w:hAnsi="Calibri"/>
                                        <w:b/>
                                        <w:bCs/>
                                        <w:color w:val="000000" w:themeColor="text1"/>
                                        <w:kern w:val="24"/>
                                      </w:rPr>
                                    </w:pPr>
                                    <w:r w:rsidRPr="00A71530">
                                      <w:rPr>
                                        <w:rFonts w:hAnsi="Calibri"/>
                                        <w:b/>
                                        <w:bCs/>
                                        <w:color w:val="000000" w:themeColor="text1"/>
                                        <w:kern w:val="24"/>
                                      </w:rPr>
                                      <w:t>Wir fragen:</w:t>
                                    </w:r>
                                  </w:p>
                                  <w:p w14:paraId="1DBDEC2C" w14:textId="77777777" w:rsidR="008F70F8" w:rsidRPr="00A71530" w:rsidRDefault="008F70F8" w:rsidP="008F70F8">
                                    <w:pPr>
                                      <w:spacing w:before="120" w:line="360" w:lineRule="auto"/>
                                      <w:rPr>
                                        <w:rFonts w:hAnsi="Calibri"/>
                                        <w:b/>
                                        <w:bCs/>
                                        <w:color w:val="C00000"/>
                                        <w:kern w:val="24"/>
                                      </w:rPr>
                                    </w:pPr>
                                    <w:proofErr w:type="gramStart"/>
                                    <w:r w:rsidRPr="00A71530">
                                      <w:rPr>
                                        <w:rFonts w:hAnsi="Calibri"/>
                                        <w:b/>
                                        <w:bCs/>
                                        <w:color w:val="C00000"/>
                                        <w:kern w:val="24"/>
                                      </w:rPr>
                                      <w:t>Wie  _</w:t>
                                    </w:r>
                                    <w:proofErr w:type="gramEnd"/>
                                    <w:r w:rsidRPr="00A71530">
                                      <w:rPr>
                                        <w:rFonts w:hAnsi="Calibri"/>
                                        <w:b/>
                                        <w:bCs/>
                                        <w:color w:val="C00000"/>
                                        <w:kern w:val="24"/>
                                      </w:rPr>
                                      <w:t>____________________</w:t>
                                    </w:r>
                                  </w:p>
                                  <w:p w14:paraId="1A1A27AF" w14:textId="77777777" w:rsidR="008F70F8" w:rsidRDefault="008F70F8" w:rsidP="008F70F8">
                                    <w:pPr>
                                      <w:spacing w:before="120" w:line="360" w:lineRule="auto"/>
                                      <w:rPr>
                                        <w:rFonts w:hAnsi="Calibri"/>
                                        <w:b/>
                                        <w:bCs/>
                                        <w:color w:val="F8B44F" w:themeColor="accent2"/>
                                        <w:kern w:val="24"/>
                                      </w:rPr>
                                    </w:pPr>
                                    <w:r w:rsidRPr="00A71530">
                                      <w:rPr>
                                        <w:rFonts w:hAnsi="Calibri"/>
                                        <w:b/>
                                        <w:bCs/>
                                        <w:color w:val="C00000"/>
                                        <w:kern w:val="24"/>
                                      </w:rPr>
                                      <w:t>________________________</w:t>
                                    </w:r>
                                    <w:r>
                                      <w:rPr>
                                        <w:rFonts w:hAnsi="Calibri"/>
                                        <w:b/>
                                        <w:bCs/>
                                        <w:color w:val="C00000"/>
                                        <w:kern w:val="24"/>
                                      </w:rPr>
                                      <w:t>_</w:t>
                                    </w:r>
                                  </w:p>
                                  <w:p w14:paraId="787113ED" w14:textId="77777777" w:rsidR="008F70F8" w:rsidRDefault="008F70F8" w:rsidP="008F70F8">
                                    <w:pPr>
                                      <w:spacing w:before="120" w:line="360" w:lineRule="auto"/>
                                      <w:rPr>
                                        <w:rFonts w:hAnsi="Calibri"/>
                                        <w:b/>
                                        <w:bCs/>
                                        <w:color w:val="F8B44F" w:themeColor="accent2"/>
                                        <w:kern w:val="24"/>
                                      </w:rPr>
                                    </w:pPr>
                                  </w:p>
                                  <w:p w14:paraId="25166382" w14:textId="77777777" w:rsidR="008F70F8" w:rsidRPr="00DC1EC7" w:rsidRDefault="008F70F8" w:rsidP="008F70F8">
                                    <w:pPr>
                                      <w:spacing w:before="120" w:line="360" w:lineRule="auto"/>
                                      <w:rPr>
                                        <w:rFonts w:hAnsi="Calibri"/>
                                        <w:color w:val="F8B44F" w:themeColor="accent2"/>
                                        <w:kern w:val="24"/>
                                        <w:sz w:val="24"/>
                                        <w:szCs w:val="24"/>
                                      </w:rPr>
                                    </w:pPr>
                                  </w:p>
                                </w:txbxContent>
                              </wps:txbx>
                              <wps:bodyPr wrap="square" lIns="36000" rtlCol="0">
                                <a:noAutofit/>
                              </wps:bodyPr>
                            </wps:wsp>
                            <wps:wsp>
                              <wps:cNvPr id="1954604145" name="Textfeld 16"/>
                              <wps:cNvSpPr txBox="1"/>
                              <wps:spPr>
                                <a:xfrm>
                                  <a:off x="354940" y="433234"/>
                                  <a:ext cx="2097561" cy="174342"/>
                                </a:xfrm>
                                <a:prstGeom prst="rect">
                                  <a:avLst/>
                                </a:prstGeom>
                                <a:solidFill>
                                  <a:schemeClr val="bg1"/>
                                </a:solidFill>
                              </wps:spPr>
                              <wps:txbx>
                                <w:txbxContent>
                                  <w:p w14:paraId="44818093" w14:textId="77777777" w:rsidR="008F70F8" w:rsidRDefault="008F70F8" w:rsidP="008F70F8">
                                    <w:pPr>
                                      <w:jc w:val="center"/>
                                      <w:rPr>
                                        <w:rFonts w:hAnsi="Calibri"/>
                                        <w:b/>
                                        <w:bCs/>
                                        <w:color w:val="0070C0"/>
                                        <w:kern w:val="24"/>
                                        <w:sz w:val="28"/>
                                        <w:szCs w:val="28"/>
                                      </w:rPr>
                                    </w:pPr>
                                    <w:proofErr w:type="gramStart"/>
                                    <w:r w:rsidRPr="00495371">
                                      <w:rPr>
                                        <w:rFonts w:hAnsi="Calibri"/>
                                        <w:b/>
                                        <w:bCs/>
                                        <w:color w:val="0070C0"/>
                                        <w:kern w:val="24"/>
                                        <w:sz w:val="28"/>
                                        <w:szCs w:val="28"/>
                                      </w:rPr>
                                      <w:t>12</w:t>
                                    </w:r>
                                    <w:r w:rsidRPr="00495371">
                                      <w:rPr>
                                        <w:rFonts w:hAnsi="Calibri"/>
                                        <w:b/>
                                        <w:bCs/>
                                        <w:color w:val="000000" w:themeColor="text1"/>
                                        <w:kern w:val="24"/>
                                        <w:sz w:val="28"/>
                                        <w:szCs w:val="28"/>
                                      </w:rPr>
                                      <w:t xml:space="preserve"> :</w:t>
                                    </w:r>
                                    <w:proofErr w:type="gramEnd"/>
                                    <w:r>
                                      <w:rPr>
                                        <w:rFonts w:hAnsi="Calibri"/>
                                        <w:b/>
                                        <w:bCs/>
                                        <w:color w:val="000000" w:themeColor="text1"/>
                                        <w:kern w:val="24"/>
                                        <w:sz w:val="28"/>
                                        <w:szCs w:val="28"/>
                                      </w:rPr>
                                      <w:t xml:space="preserve"> </w:t>
                                    </w:r>
                                    <w:r>
                                      <w:rPr>
                                        <w:rFonts w:hAnsi="Calibri"/>
                                        <w:b/>
                                        <w:bCs/>
                                        <w:color w:val="FFC000"/>
                                        <w:kern w:val="24"/>
                                        <w:sz w:val="28"/>
                                        <w:szCs w:val="28"/>
                                      </w:rPr>
                                      <w:t xml:space="preserve">4 </w:t>
                                    </w:r>
                                    <w:r w:rsidRPr="00C41788">
                                      <w:rPr>
                                        <w:rFonts w:hAnsi="Calibri"/>
                                        <w:b/>
                                        <w:bCs/>
                                        <w:color w:val="000000"/>
                                        <w:kern w:val="24"/>
                                        <w:sz w:val="28"/>
                                        <w:szCs w:val="28"/>
                                      </w:rPr>
                                      <w:t>=</w:t>
                                    </w:r>
                                    <w:r>
                                      <w:rPr>
                                        <w:rFonts w:hAnsi="Calibri"/>
                                        <w:b/>
                                        <w:bCs/>
                                        <w:color w:val="FFC000"/>
                                        <w:kern w:val="24"/>
                                        <w:sz w:val="28"/>
                                        <w:szCs w:val="28"/>
                                      </w:rPr>
                                      <w:t xml:space="preserve"> </w:t>
                                    </w:r>
                                    <w:r>
                                      <w:rPr>
                                        <w:rFonts w:hAnsi="Calibri"/>
                                        <w:b/>
                                        <w:bCs/>
                                        <w:color w:val="C00000"/>
                                        <w:kern w:val="24"/>
                                        <w:sz w:val="28"/>
                                        <w:szCs w:val="28"/>
                                      </w:rPr>
                                      <w:t>3</w:t>
                                    </w:r>
                                  </w:p>
                                </w:txbxContent>
                              </wps:txbx>
                              <wps:bodyPr wrap="square" lIns="36000" rtlCol="0">
                                <a:noAutofit/>
                              </wps:bodyPr>
                            </wps:wsp>
                          </wpg:wgp>
                        </a:graphicData>
                      </a:graphic>
                      <wp14:sizeRelH relativeFrom="margin">
                        <wp14:pctWidth>0</wp14:pctWidth>
                      </wp14:sizeRelH>
                      <wp14:sizeRelV relativeFrom="margin">
                        <wp14:pctHeight>0</wp14:pctHeight>
                      </wp14:sizeRelV>
                    </wp:anchor>
                  </w:drawing>
                </mc:Choice>
                <mc:Fallback>
                  <w:pict>
                    <v:group w14:anchorId="008432F1" id="Gruppieren 12" o:spid="_x0000_s1248" style="position:absolute;margin-left:10.7pt;margin-top:48.25pt;width:161.65pt;height:283.65pt;z-index:252403024;mso-width-relative:margin;mso-height-relative:margin" coordorigin="1531" coordsize="30955,18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">
                      <v:roundrect id="Abgerundetes Rechteck 57" o:spid="_x0000_s1249" style="position:absolute;left:1531;width:29817;height:17148;visibility:visible;mso-wrap-style:square;v-text-anchor:middle" arcsize="62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" fillcolor="white [3212]" strokecolor="#a5a5a5 [2092]" strokeweight="1pt">
                        <v:stroke joinstyle="miter"/>
                      </v:roundrect>
                      <v:shape id="Textfeld 61" o:spid="_x0000_s1250" type="#_x0000_t202" style="position:absolute;left:3301;top:166;width:28935;height:5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" filled="f" stroked="f">
                        <v:textbox inset="1mm">
                          <w:txbxContent>
                            <w:p w14:paraId="7DEC33C8" w14:textId="77777777" w:rsidR="008F70F8" w:rsidRDefault="008F70F8" w:rsidP="008F70F8">
                              <w:pPr>
                                <w:rPr>
                                  <w:rFonts w:hAnsi="Calibri"/>
                                  <w:b/>
                                  <w:bCs/>
                                  <w:color w:val="000000" w:themeColor="text1"/>
                                  <w:kern w:val="24"/>
                                  <w:sz w:val="24"/>
                                  <w:szCs w:val="24"/>
                                </w:rPr>
                              </w:pPr>
                              <w:r w:rsidRPr="00C41788">
                                <w:rPr>
                                  <w:rFonts w:hAnsi="Calibri"/>
                                  <w:b/>
                                  <w:bCs/>
                                  <w:color w:val="000000" w:themeColor="text1"/>
                                  <w:kern w:val="24"/>
                                  <w:sz w:val="24"/>
                                  <w:szCs w:val="24"/>
                                </w:rPr>
                                <w:t xml:space="preserve">Division: </w:t>
                              </w:r>
                            </w:p>
                            <w:p w14:paraId="698B73F1" w14:textId="77777777" w:rsidR="008F70F8" w:rsidRDefault="008F70F8" w:rsidP="008F70F8">
                              <w:pPr>
                                <w:rPr>
                                  <w:rFonts w:hAnsi="Calibri"/>
                                  <w:b/>
                                  <w:bCs/>
                                  <w:color w:val="000000" w:themeColor="text1"/>
                                  <w:kern w:val="24"/>
                                  <w:sz w:val="24"/>
                                  <w:szCs w:val="24"/>
                                </w:rPr>
                              </w:pPr>
                              <w:r w:rsidRPr="00C41788">
                                <w:rPr>
                                  <w:rFonts w:hAnsi="Calibri"/>
                                  <w:b/>
                                  <w:bCs/>
                                  <w:color w:val="000000" w:themeColor="text1"/>
                                  <w:kern w:val="24"/>
                                  <w:sz w:val="24"/>
                                  <w:szCs w:val="24"/>
                                </w:rPr>
                                <w:t>Wie viele Gruppen</w:t>
                              </w:r>
                              <w:r>
                                <w:rPr>
                                  <w:rFonts w:hAnsi="Calibri"/>
                                  <w:b/>
                                  <w:bCs/>
                                  <w:color w:val="000000" w:themeColor="text1"/>
                                  <w:kern w:val="24"/>
                                  <w:sz w:val="24"/>
                                  <w:szCs w:val="24"/>
                                </w:rPr>
                                <w:t xml:space="preserve">? </w:t>
                              </w:r>
                            </w:p>
                            <w:p w14:paraId="25EBE129" w14:textId="77777777" w:rsidR="008F70F8" w:rsidRPr="00C41788" w:rsidRDefault="008F70F8" w:rsidP="008F70F8">
                              <w:pPr>
                                <w:rPr>
                                  <w:rFonts w:hAnsi="Calibri"/>
                                  <w:b/>
                                  <w:bCs/>
                                  <w:color w:val="000000" w:themeColor="text1"/>
                                  <w:kern w:val="24"/>
                                  <w:sz w:val="24"/>
                                  <w:szCs w:val="24"/>
                                </w:rPr>
                              </w:pPr>
                              <w:r>
                                <w:rPr>
                                  <w:rFonts w:hAnsi="Calibri"/>
                                  <w:b/>
                                  <w:bCs/>
                                  <w:color w:val="000000" w:themeColor="text1"/>
                                  <w:kern w:val="24"/>
                                  <w:sz w:val="24"/>
                                  <w:szCs w:val="24"/>
                                </w:rPr>
                                <w:t>Wie viele Schritte</w:t>
                              </w:r>
                              <w:r w:rsidRPr="00C41788">
                                <w:rPr>
                                  <w:rFonts w:hAnsi="Calibri"/>
                                  <w:b/>
                                  <w:bCs/>
                                  <w:color w:val="000000" w:themeColor="text1"/>
                                  <w:kern w:val="24"/>
                                  <w:sz w:val="24"/>
                                  <w:szCs w:val="24"/>
                                </w:rPr>
                                <w:t>?</w:t>
                              </w:r>
                            </w:p>
                          </w:txbxContent>
                        </v:textbox>
                      </v:shape>
                      <v:shape id="Textfeld 64" o:spid="_x0000_s1251" type="#_x0000_t202" style="position:absolute;left:2534;top:6852;width:29953;height:12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" filled="f" stroked="f">
                        <v:textbox inset="1mm">
                          <w:txbxContent>
                            <w:p w14:paraId="652997FE" w14:textId="77777777" w:rsidR="008F70F8" w:rsidRDefault="008F70F8" w:rsidP="008F70F8">
                              <w:pPr>
                                <w:spacing w:line="360" w:lineRule="auto"/>
                                <w:rPr>
                                  <w:rFonts w:hAnsi="Calibri"/>
                                  <w:b/>
                                  <w:bCs/>
                                  <w:color w:val="000000" w:themeColor="text1"/>
                                  <w:kern w:val="24"/>
                                </w:rPr>
                              </w:pPr>
                              <w:r>
                                <w:rPr>
                                  <w:rFonts w:hAnsi="Calibri"/>
                                  <w:b/>
                                  <w:bCs/>
                                  <w:color w:val="000000" w:themeColor="text1"/>
                                  <w:kern w:val="24"/>
                                </w:rPr>
                                <w:t>Wir wissen:</w:t>
                              </w:r>
                            </w:p>
                            <w:p w14:paraId="07B8CAA9" w14:textId="77777777" w:rsidR="008F70F8" w:rsidRDefault="008F70F8" w:rsidP="008F70F8">
                              <w:pPr>
                                <w:rPr>
                                  <w:rFonts w:hAnsi="Calibri"/>
                                  <w:b/>
                                  <w:bCs/>
                                  <w:color w:val="0070C0"/>
                                  <w:kern w:val="24"/>
                                </w:rPr>
                              </w:pPr>
                              <w:r>
                                <w:rPr>
                                  <w:rFonts w:hAnsi="Calibri"/>
                                  <w:color w:val="0070C0"/>
                                  <w:kern w:val="24"/>
                                </w:rPr>
                                <w:t>Wie viele insgesamt? ___</w:t>
                              </w:r>
                            </w:p>
                            <w:p w14:paraId="574371A3" w14:textId="77777777" w:rsidR="008F70F8" w:rsidRDefault="008F70F8" w:rsidP="008F70F8">
                              <w:pPr>
                                <w:spacing w:before="120" w:line="360" w:lineRule="auto"/>
                                <w:rPr>
                                  <w:rFonts w:hAnsi="Calibri"/>
                                  <w:b/>
                                  <w:bCs/>
                                  <w:color w:val="F8B44F" w:themeColor="accent2"/>
                                  <w:kern w:val="24"/>
                                </w:rPr>
                              </w:pPr>
                              <w:r>
                                <w:rPr>
                                  <w:rFonts w:hAnsi="Calibri"/>
                                  <w:color w:val="F8B44F" w:themeColor="accent2"/>
                                  <w:kern w:val="24"/>
                                </w:rPr>
                                <w:t xml:space="preserve">Wie groß sind die Gruppen? </w:t>
                              </w:r>
                              <w:r>
                                <w:rPr>
                                  <w:rFonts w:hAnsi="Calibri"/>
                                  <w:b/>
                                  <w:bCs/>
                                  <w:color w:val="F8B44F" w:themeColor="accent2"/>
                                  <w:kern w:val="24"/>
                                </w:rPr>
                                <w:t>___</w:t>
                              </w:r>
                            </w:p>
                            <w:p w14:paraId="516B558D" w14:textId="77777777" w:rsidR="008F70F8" w:rsidRPr="00A71530" w:rsidRDefault="008F70F8" w:rsidP="008F70F8">
                              <w:pPr>
                                <w:spacing w:before="120" w:line="360" w:lineRule="auto"/>
                                <w:rPr>
                                  <w:rFonts w:hAnsi="Calibri"/>
                                  <w:b/>
                                  <w:bCs/>
                                  <w:color w:val="000000" w:themeColor="text1"/>
                                  <w:kern w:val="24"/>
                                </w:rPr>
                              </w:pPr>
                              <w:r w:rsidRPr="00A71530">
                                <w:rPr>
                                  <w:rFonts w:hAnsi="Calibri"/>
                                  <w:b/>
                                  <w:bCs/>
                                  <w:color w:val="000000" w:themeColor="text1"/>
                                  <w:kern w:val="24"/>
                                </w:rPr>
                                <w:t>Wir fragen:</w:t>
                              </w:r>
                            </w:p>
                            <w:p w14:paraId="1DBDEC2C" w14:textId="77777777" w:rsidR="008F70F8" w:rsidRPr="00A71530" w:rsidRDefault="008F70F8" w:rsidP="008F70F8">
                              <w:pPr>
                                <w:spacing w:before="120" w:line="360" w:lineRule="auto"/>
                                <w:rPr>
                                  <w:rFonts w:hAnsi="Calibri"/>
                                  <w:b/>
                                  <w:bCs/>
                                  <w:color w:val="C00000"/>
                                  <w:kern w:val="24"/>
                                </w:rPr>
                              </w:pPr>
                              <w:proofErr w:type="gramStart"/>
                              <w:r w:rsidRPr="00A71530">
                                <w:rPr>
                                  <w:rFonts w:hAnsi="Calibri"/>
                                  <w:b/>
                                  <w:bCs/>
                                  <w:color w:val="C00000"/>
                                  <w:kern w:val="24"/>
                                </w:rPr>
                                <w:t>Wie  _</w:t>
                              </w:r>
                              <w:proofErr w:type="gramEnd"/>
                              <w:r w:rsidRPr="00A71530">
                                <w:rPr>
                                  <w:rFonts w:hAnsi="Calibri"/>
                                  <w:b/>
                                  <w:bCs/>
                                  <w:color w:val="C00000"/>
                                  <w:kern w:val="24"/>
                                </w:rPr>
                                <w:t>____________________</w:t>
                              </w:r>
                            </w:p>
                            <w:p w14:paraId="1A1A27AF" w14:textId="77777777" w:rsidR="008F70F8" w:rsidRDefault="008F70F8" w:rsidP="008F70F8">
                              <w:pPr>
                                <w:spacing w:before="120" w:line="360" w:lineRule="auto"/>
                                <w:rPr>
                                  <w:rFonts w:hAnsi="Calibri"/>
                                  <w:b/>
                                  <w:bCs/>
                                  <w:color w:val="F8B44F" w:themeColor="accent2"/>
                                  <w:kern w:val="24"/>
                                </w:rPr>
                              </w:pPr>
                              <w:r w:rsidRPr="00A71530">
                                <w:rPr>
                                  <w:rFonts w:hAnsi="Calibri"/>
                                  <w:b/>
                                  <w:bCs/>
                                  <w:color w:val="C00000"/>
                                  <w:kern w:val="24"/>
                                </w:rPr>
                                <w:t>________________________</w:t>
                              </w:r>
                              <w:r>
                                <w:rPr>
                                  <w:rFonts w:hAnsi="Calibri"/>
                                  <w:b/>
                                  <w:bCs/>
                                  <w:color w:val="C00000"/>
                                  <w:kern w:val="24"/>
                                </w:rPr>
                                <w:t>_</w:t>
                              </w:r>
                            </w:p>
                            <w:p w14:paraId="787113ED" w14:textId="77777777" w:rsidR="008F70F8" w:rsidRDefault="008F70F8" w:rsidP="008F70F8">
                              <w:pPr>
                                <w:spacing w:before="120" w:line="360" w:lineRule="auto"/>
                                <w:rPr>
                                  <w:rFonts w:hAnsi="Calibri"/>
                                  <w:b/>
                                  <w:bCs/>
                                  <w:color w:val="F8B44F" w:themeColor="accent2"/>
                                  <w:kern w:val="24"/>
                                </w:rPr>
                              </w:pPr>
                            </w:p>
                            <w:p w14:paraId="25166382" w14:textId="77777777" w:rsidR="008F70F8" w:rsidRPr="00DC1EC7" w:rsidRDefault="008F70F8" w:rsidP="008F70F8">
                              <w:pPr>
                                <w:spacing w:before="120" w:line="360" w:lineRule="auto"/>
                                <w:rPr>
                                  <w:rFonts w:hAnsi="Calibri"/>
                                  <w:color w:val="F8B44F" w:themeColor="accent2"/>
                                  <w:kern w:val="24"/>
                                  <w:sz w:val="24"/>
                                  <w:szCs w:val="24"/>
                                </w:rPr>
                              </w:pPr>
                            </w:p>
                          </w:txbxContent>
                        </v:textbox>
                      </v:shape>
                      <v:shape id="Textfeld 16" o:spid="_x0000_s1252" type="#_x0000_t202" style="position:absolute;left:3549;top:4332;width:20976;height:1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" fillcolor="white [3212]" stroked="f">
                        <v:textbox inset="1mm">
                          <w:txbxContent>
                            <w:p w14:paraId="44818093" w14:textId="77777777" w:rsidR="008F70F8" w:rsidRDefault="008F70F8" w:rsidP="008F70F8">
                              <w:pPr>
                                <w:jc w:val="center"/>
                                <w:rPr>
                                  <w:rFonts w:hAnsi="Calibri"/>
                                  <w:b/>
                                  <w:bCs/>
                                  <w:color w:val="0070C0"/>
                                  <w:kern w:val="24"/>
                                  <w:sz w:val="28"/>
                                  <w:szCs w:val="28"/>
                                </w:rPr>
                              </w:pPr>
                              <w:proofErr w:type="gramStart"/>
                              <w:r w:rsidRPr="00495371">
                                <w:rPr>
                                  <w:rFonts w:hAnsi="Calibri"/>
                                  <w:b/>
                                  <w:bCs/>
                                  <w:color w:val="0070C0"/>
                                  <w:kern w:val="24"/>
                                  <w:sz w:val="28"/>
                                  <w:szCs w:val="28"/>
                                </w:rPr>
                                <w:t>12</w:t>
                              </w:r>
                              <w:r w:rsidRPr="00495371">
                                <w:rPr>
                                  <w:rFonts w:hAnsi="Calibri"/>
                                  <w:b/>
                                  <w:bCs/>
                                  <w:color w:val="000000" w:themeColor="text1"/>
                                  <w:kern w:val="24"/>
                                  <w:sz w:val="28"/>
                                  <w:szCs w:val="28"/>
                                </w:rPr>
                                <w:t xml:space="preserve"> :</w:t>
                              </w:r>
                              <w:proofErr w:type="gramEnd"/>
                              <w:r>
                                <w:rPr>
                                  <w:rFonts w:hAnsi="Calibri"/>
                                  <w:b/>
                                  <w:bCs/>
                                  <w:color w:val="000000" w:themeColor="text1"/>
                                  <w:kern w:val="24"/>
                                  <w:sz w:val="28"/>
                                  <w:szCs w:val="28"/>
                                </w:rPr>
                                <w:t xml:space="preserve"> </w:t>
                              </w:r>
                              <w:r>
                                <w:rPr>
                                  <w:rFonts w:hAnsi="Calibri"/>
                                  <w:b/>
                                  <w:bCs/>
                                  <w:color w:val="FFC000"/>
                                  <w:kern w:val="24"/>
                                  <w:sz w:val="28"/>
                                  <w:szCs w:val="28"/>
                                </w:rPr>
                                <w:t xml:space="preserve">4 </w:t>
                              </w:r>
                              <w:r w:rsidRPr="00C41788">
                                <w:rPr>
                                  <w:rFonts w:hAnsi="Calibri"/>
                                  <w:b/>
                                  <w:bCs/>
                                  <w:color w:val="000000"/>
                                  <w:kern w:val="24"/>
                                  <w:sz w:val="28"/>
                                  <w:szCs w:val="28"/>
                                </w:rPr>
                                <w:t>=</w:t>
                              </w:r>
                              <w:r>
                                <w:rPr>
                                  <w:rFonts w:hAnsi="Calibri"/>
                                  <w:b/>
                                  <w:bCs/>
                                  <w:color w:val="FFC000"/>
                                  <w:kern w:val="24"/>
                                  <w:sz w:val="28"/>
                                  <w:szCs w:val="28"/>
                                </w:rPr>
                                <w:t xml:space="preserve"> </w:t>
                              </w:r>
                              <w:r>
                                <w:rPr>
                                  <w:rFonts w:hAnsi="Calibri"/>
                                  <w:b/>
                                  <w:bCs/>
                                  <w:color w:val="C00000"/>
                                  <w:kern w:val="24"/>
                                  <w:sz w:val="28"/>
                                  <w:szCs w:val="28"/>
                                </w:rPr>
                                <w:t>3</w:t>
                              </w:r>
                            </w:p>
                          </w:txbxContent>
                        </v:textbox>
                      </v:shape>
                    </v:group>
                  </w:pict>
                </mc:Fallback>
              </mc:AlternateContent>
            </w:r>
            <w:r>
              <w:rPr>
                <w:i/>
                <w:iCs/>
                <w:color w:val="7F7F7F" w:themeColor="text1" w:themeTint="80"/>
                <w:sz w:val="18"/>
                <w:szCs w:val="18"/>
              </w:rPr>
              <w:t xml:space="preserve">   </w:t>
            </w:r>
            <w:r w:rsidRPr="00495371">
              <w:rPr>
                <w:i/>
                <w:iCs/>
                <w:color w:val="7F7F7F" w:themeColor="text1" w:themeTint="80"/>
                <w:sz w:val="18"/>
                <w:szCs w:val="18"/>
              </w:rPr>
              <w:t xml:space="preserve">Aufgabe </w:t>
            </w:r>
            <w:r>
              <w:rPr>
                <w:i/>
                <w:iCs/>
                <w:color w:val="7F7F7F" w:themeColor="text1" w:themeTint="80"/>
                <w:sz w:val="18"/>
                <w:szCs w:val="18"/>
              </w:rPr>
              <w:br/>
              <w:t xml:space="preserve">  </w:t>
            </w:r>
            <w:r>
              <w:rPr>
                <w:i/>
                <w:iCs/>
                <w:color w:val="7F7F7F" w:themeColor="text1" w:themeTint="80"/>
                <w:sz w:val="18"/>
                <w:szCs w:val="18"/>
              </w:rPr>
              <w:t>6</w:t>
            </w:r>
            <w:r>
              <w:rPr>
                <w:i/>
                <w:iCs/>
                <w:color w:val="7F7F7F" w:themeColor="text1" w:themeTint="80"/>
                <w:sz w:val="18"/>
                <w:szCs w:val="18"/>
              </w:rPr>
              <w:t xml:space="preserve">.13 </w:t>
            </w:r>
            <w:r w:rsidR="005E07F2">
              <w:rPr>
                <w:i/>
                <w:iCs/>
                <w:color w:val="7F7F7F" w:themeColor="text1" w:themeTint="80"/>
                <w:sz w:val="18"/>
                <w:szCs w:val="18"/>
              </w:rPr>
              <w:t xml:space="preserve">und 7.3 </w:t>
            </w:r>
            <w:r w:rsidRPr="00495371">
              <w:rPr>
                <w:i/>
                <w:iCs/>
                <w:color w:val="7F7F7F" w:themeColor="text1" w:themeTint="80"/>
                <w:sz w:val="18"/>
                <w:szCs w:val="18"/>
              </w:rPr>
              <w:t>hilft</w:t>
            </w:r>
          </w:p>
        </w:tc>
        <w:tc>
          <w:tcPr>
            <w:tcW w:w="8754" w:type="dxa"/>
            <w:tcMar>
              <w:top w:w="85" w:type="dxa"/>
            </w:tcMar>
          </w:tcPr>
          <w:p w14:paraId="713F033C" w14:textId="77777777" w:rsidR="008F70F8" w:rsidRDefault="008F70F8" w:rsidP="00ED1251">
            <w:pPr>
              <w:pStyle w:val="berschrift1"/>
              <w:spacing w:before="120"/>
            </w:pPr>
            <w:r w:rsidRPr="00AA3219">
              <w:t xml:space="preserve">Speicherkiste: </w:t>
            </w:r>
            <w:r>
              <w:t>Dividieren</w:t>
            </w:r>
            <w:r w:rsidRPr="00AA3219">
              <w:t xml:space="preserve"> </w:t>
            </w:r>
            <w:r>
              <w:t xml:space="preserve">und Multiplizieren </w:t>
            </w:r>
            <w:r w:rsidRPr="00AA3219">
              <w:t>verstehen und erklären</w:t>
            </w:r>
          </w:p>
          <w:p w14:paraId="196C015F" w14:textId="77777777" w:rsidR="008F70F8" w:rsidRPr="00677409" w:rsidRDefault="008F70F8" w:rsidP="00ED1251"/>
          <w:p w14:paraId="5F7D54A1" w14:textId="77777777" w:rsidR="008F70F8" w:rsidRDefault="008F70F8" w:rsidP="00ED1251">
            <w:pPr>
              <w:pStyle w:val="berschrift2"/>
            </w:pPr>
            <w:r>
              <w:t>So passen Bilder und Aufgaben zu verschiedenen Fragen</w:t>
            </w:r>
          </w:p>
          <w:p w14:paraId="66248A64" w14:textId="77777777" w:rsidR="008F70F8" w:rsidRDefault="008F70F8" w:rsidP="00ED1251">
            <w:r>
              <w:t>Dividieren ist ein anderes Wort für Geteilt-Rechnen. Wenn eine Menge in gleichgroße Gruppen eingeteilt wird, dann kann man Divisionen und Multiplikationen finden:</w:t>
            </w:r>
            <w:r>
              <w:rPr>
                <w:noProof/>
              </w:rPr>
              <w:t xml:space="preserve"> </w:t>
            </w:r>
          </w:p>
          <w:p w14:paraId="22DDF95E" w14:textId="77777777" w:rsidR="008F70F8" w:rsidRDefault="008F70F8" w:rsidP="00ED1251"/>
          <w:p w14:paraId="38B45939" w14:textId="77777777" w:rsidR="008F70F8" w:rsidRDefault="008F70F8" w:rsidP="00ED1251">
            <w:r w:rsidRPr="00DC1EC7">
              <w:rPr>
                <w:noProof/>
              </w:rPr>
              <mc:AlternateContent>
                <mc:Choice Requires="wps">
                  <w:drawing>
                    <wp:anchor distT="0" distB="0" distL="114300" distR="114300" simplePos="0" relativeHeight="252404048" behindDoc="0" locked="0" layoutInCell="1" allowOverlap="1" wp14:anchorId="068B4F7E" wp14:editId="29753ECF">
                      <wp:simplePos x="0" y="0"/>
                      <wp:positionH relativeFrom="column">
                        <wp:posOffset>1634631</wp:posOffset>
                      </wp:positionH>
                      <wp:positionV relativeFrom="paragraph">
                        <wp:posOffset>183515</wp:posOffset>
                      </wp:positionV>
                      <wp:extent cx="1712595" cy="431800"/>
                      <wp:effectExtent l="0" t="0" r="0" b="0"/>
                      <wp:wrapNone/>
                      <wp:docPr id="50164154" name="Textfeld 43"/>
                      <wp:cNvGraphicFramePr/>
                      <a:graphic xmlns:a="http://schemas.openxmlformats.org/drawingml/2006/main">
                        <a:graphicData uri="http://schemas.microsoft.com/office/word/2010/wordprocessingShape">
                          <wps:wsp>
                            <wps:cNvSpPr txBox="1"/>
                            <wps:spPr>
                              <a:xfrm>
                                <a:off x="0" y="0"/>
                                <a:ext cx="1712595" cy="431800"/>
                              </a:xfrm>
                              <a:prstGeom prst="rect">
                                <a:avLst/>
                              </a:prstGeom>
                              <a:noFill/>
                            </wps:spPr>
                            <wps:txbx>
                              <w:txbxContent>
                                <w:p w14:paraId="06E2B564" w14:textId="77777777" w:rsidR="008F70F8" w:rsidRDefault="008F70F8" w:rsidP="008F70F8">
                                  <w:pPr>
                                    <w:spacing w:line="240" w:lineRule="auto"/>
                                    <w:rPr>
                                      <w:rFonts w:hAnsi="Calibri"/>
                                      <w:b/>
                                      <w:bCs/>
                                      <w:color w:val="C00000"/>
                                      <w:kern w:val="24"/>
                                      <w:sz w:val="36"/>
                                      <w:szCs w:val="36"/>
                                    </w:rPr>
                                  </w:pPr>
                                  <w:r>
                                    <w:rPr>
                                      <w:rFonts w:hAnsi="Calibri"/>
                                      <w:b/>
                                      <w:bCs/>
                                      <w:color w:val="C00000"/>
                                      <w:kern w:val="24"/>
                                      <w:sz w:val="36"/>
                                      <w:szCs w:val="36"/>
                                    </w:rPr>
                                    <w:t xml:space="preserve">drei </w:t>
                                  </w:r>
                                  <w:r>
                                    <w:rPr>
                                      <w:rFonts w:hAnsi="Calibri"/>
                                      <w:b/>
                                      <w:bCs/>
                                      <w:color w:val="F8B44F"/>
                                      <w:kern w:val="24"/>
                                      <w:sz w:val="36"/>
                                      <w:szCs w:val="36"/>
                                    </w:rPr>
                                    <w:t>4er</w:t>
                                  </w:r>
                                  <w:r>
                                    <w:rPr>
                                      <w:rFonts w:hAnsi="Calibri"/>
                                      <w:b/>
                                      <w:bCs/>
                                      <w:color w:val="0070C0"/>
                                      <w:kern w:val="24"/>
                                      <w:sz w:val="36"/>
                                      <w:szCs w:val="36"/>
                                    </w:rPr>
                                    <w:t xml:space="preserve"> </w:t>
                                  </w:r>
                                  <w:r>
                                    <w:rPr>
                                      <w:rFonts w:hAnsi="Calibri"/>
                                      <w:b/>
                                      <w:bCs/>
                                      <w:color w:val="000000" w:themeColor="text1"/>
                                      <w:kern w:val="24"/>
                                      <w:sz w:val="36"/>
                                      <w:szCs w:val="36"/>
                                    </w:rPr>
                                    <w:t>sind</w:t>
                                  </w:r>
                                  <w:r>
                                    <w:rPr>
                                      <w:rFonts w:hAnsi="Calibri"/>
                                      <w:b/>
                                      <w:bCs/>
                                      <w:color w:val="0070C0"/>
                                      <w:kern w:val="24"/>
                                      <w:sz w:val="36"/>
                                      <w:szCs w:val="36"/>
                                    </w:rPr>
                                    <w:t xml:space="preserve"> 12</w:t>
                                  </w:r>
                                </w:p>
                              </w:txbxContent>
                            </wps:txbx>
                            <wps:bodyPr wrap="square" tIns="108000" rtlCol="0">
                              <a:noAutofit/>
                            </wps:bodyPr>
                          </wps:wsp>
                        </a:graphicData>
                      </a:graphic>
                      <wp14:sizeRelV relativeFrom="margin">
                        <wp14:pctHeight>0</wp14:pctHeight>
                      </wp14:sizeRelV>
                    </wp:anchor>
                  </w:drawing>
                </mc:Choice>
                <mc:Fallback>
                  <w:pict>
                    <v:shape w14:anchorId="068B4F7E" id="Textfeld 43" o:spid="_x0000_s1253" type="#_x0000_t202" style="position:absolute;margin-left:128.7pt;margin-top:14.45pt;width:134.85pt;height:34pt;z-index:25240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" filled="f" stroked="f">
                      <v:textbox inset=",3mm">
                        <w:txbxContent>
                          <w:p w14:paraId="06E2B564" w14:textId="77777777" w:rsidR="008F70F8" w:rsidRDefault="008F70F8" w:rsidP="008F70F8">
                            <w:pPr>
                              <w:spacing w:line="240" w:lineRule="auto"/>
                              <w:rPr>
                                <w:rFonts w:hAnsi="Calibri"/>
                                <w:b/>
                                <w:bCs/>
                                <w:color w:val="C00000"/>
                                <w:kern w:val="24"/>
                                <w:sz w:val="36"/>
                                <w:szCs w:val="36"/>
                              </w:rPr>
                            </w:pPr>
                            <w:r>
                              <w:rPr>
                                <w:rFonts w:hAnsi="Calibri"/>
                                <w:b/>
                                <w:bCs/>
                                <w:color w:val="C00000"/>
                                <w:kern w:val="24"/>
                                <w:sz w:val="36"/>
                                <w:szCs w:val="36"/>
                              </w:rPr>
                              <w:t xml:space="preserve">drei </w:t>
                            </w:r>
                            <w:r>
                              <w:rPr>
                                <w:rFonts w:hAnsi="Calibri"/>
                                <w:b/>
                                <w:bCs/>
                                <w:color w:val="F8B44F"/>
                                <w:kern w:val="24"/>
                                <w:sz w:val="36"/>
                                <w:szCs w:val="36"/>
                              </w:rPr>
                              <w:t>4er</w:t>
                            </w:r>
                            <w:r>
                              <w:rPr>
                                <w:rFonts w:hAnsi="Calibri"/>
                                <w:b/>
                                <w:bCs/>
                                <w:color w:val="0070C0"/>
                                <w:kern w:val="24"/>
                                <w:sz w:val="36"/>
                                <w:szCs w:val="36"/>
                              </w:rPr>
                              <w:t xml:space="preserve"> </w:t>
                            </w:r>
                            <w:r>
                              <w:rPr>
                                <w:rFonts w:hAnsi="Calibri"/>
                                <w:b/>
                                <w:bCs/>
                                <w:color w:val="000000" w:themeColor="text1"/>
                                <w:kern w:val="24"/>
                                <w:sz w:val="36"/>
                                <w:szCs w:val="36"/>
                              </w:rPr>
                              <w:t>sind</w:t>
                            </w:r>
                            <w:r>
                              <w:rPr>
                                <w:rFonts w:hAnsi="Calibri"/>
                                <w:b/>
                                <w:bCs/>
                                <w:color w:val="0070C0"/>
                                <w:kern w:val="24"/>
                                <w:sz w:val="36"/>
                                <w:szCs w:val="36"/>
                              </w:rPr>
                              <w:t xml:space="preserve"> 12</w:t>
                            </w:r>
                          </w:p>
                        </w:txbxContent>
                      </v:textbox>
                    </v:shape>
                  </w:pict>
                </mc:Fallback>
              </mc:AlternateContent>
            </w:r>
          </w:p>
          <w:p w14:paraId="79CFC3E2" w14:textId="77777777" w:rsidR="008F70F8" w:rsidRDefault="008F70F8" w:rsidP="00ED1251">
            <w:r>
              <w:rPr>
                <w:noProof/>
              </w:rPr>
              <mc:AlternateContent>
                <mc:Choice Requires="wpg">
                  <w:drawing>
                    <wp:anchor distT="0" distB="0" distL="114300" distR="114300" simplePos="0" relativeHeight="252407120" behindDoc="0" locked="0" layoutInCell="1" allowOverlap="1" wp14:anchorId="11F76138" wp14:editId="5A5968E6">
                      <wp:simplePos x="0" y="0"/>
                      <wp:positionH relativeFrom="column">
                        <wp:posOffset>3458622</wp:posOffset>
                      </wp:positionH>
                      <wp:positionV relativeFrom="paragraph">
                        <wp:posOffset>155712</wp:posOffset>
                      </wp:positionV>
                      <wp:extent cx="1982779" cy="3156585"/>
                      <wp:effectExtent l="0" t="0" r="11430" b="18415"/>
                      <wp:wrapNone/>
                      <wp:docPr id="657805144" name="Gruppieren 385"/>
                      <wp:cNvGraphicFramePr/>
                      <a:graphic xmlns:a="http://schemas.openxmlformats.org/drawingml/2006/main">
                        <a:graphicData uri="http://schemas.microsoft.com/office/word/2010/wordprocessingGroup">
                          <wpg:wgp>
                            <wpg:cNvGrpSpPr/>
                            <wpg:grpSpPr>
                              <a:xfrm>
                                <a:off x="0" y="0"/>
                                <a:ext cx="1982779" cy="3156585"/>
                                <a:chOff x="0" y="0"/>
                                <a:chExt cx="1982779" cy="3156585"/>
                              </a:xfrm>
                            </wpg:grpSpPr>
                            <wps:wsp>
                              <wps:cNvPr id="1978612489" name="Abgerundetes Rechteck 57"/>
                              <wps:cNvSpPr/>
                              <wps:spPr>
                                <a:xfrm>
                                  <a:off x="0" y="0"/>
                                  <a:ext cx="1976120" cy="3156585"/>
                                </a:xfrm>
                                <a:prstGeom prst="roundRect">
                                  <a:avLst>
                                    <a:gd name="adj" fmla="val 9495"/>
                                  </a:avLst>
                                </a:prstGeom>
                                <a:solidFill>
                                  <a:schemeClr val="bg1"/>
                                </a:solidFill>
                                <a:ln>
                                  <a:solidFill>
                                    <a:schemeClr val="bg1">
                                      <a:lumMod val="65000"/>
                                    </a:schemeClr>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226082569" name="Gruppieren 11"/>
                              <wpg:cNvGrpSpPr/>
                              <wpg:grpSpPr>
                                <a:xfrm>
                                  <a:off x="179089" y="30892"/>
                                  <a:ext cx="1532695" cy="1049893"/>
                                  <a:chOff x="-84" y="52164"/>
                                  <a:chExt cx="1533475" cy="1050860"/>
                                </a:xfrm>
                              </wpg:grpSpPr>
                              <wps:wsp>
                                <wps:cNvPr id="877297570" name="Textfeld 16"/>
                                <wps:cNvSpPr txBox="1"/>
                                <wps:spPr>
                                  <a:xfrm>
                                    <a:off x="350294" y="833722"/>
                                    <a:ext cx="786745" cy="269302"/>
                                  </a:xfrm>
                                  <a:prstGeom prst="rect">
                                    <a:avLst/>
                                  </a:prstGeom>
                                  <a:solidFill>
                                    <a:schemeClr val="bg1"/>
                                  </a:solidFill>
                                </wps:spPr>
                                <wps:txbx>
                                  <w:txbxContent>
                                    <w:p w14:paraId="652B459B" w14:textId="77777777" w:rsidR="008F70F8" w:rsidRDefault="008F70F8" w:rsidP="008F70F8">
                                      <w:pPr>
                                        <w:rPr>
                                          <w:rFonts w:hAnsi="Calibri"/>
                                          <w:b/>
                                          <w:bCs/>
                                          <w:color w:val="0070C0"/>
                                          <w:kern w:val="24"/>
                                          <w:sz w:val="28"/>
                                          <w:szCs w:val="28"/>
                                        </w:rPr>
                                      </w:pPr>
                                      <w:proofErr w:type="gramStart"/>
                                      <w:r>
                                        <w:rPr>
                                          <w:rFonts w:hAnsi="Calibri"/>
                                          <w:b/>
                                          <w:bCs/>
                                          <w:color w:val="0070C0"/>
                                          <w:kern w:val="24"/>
                                          <w:sz w:val="28"/>
                                          <w:szCs w:val="28"/>
                                        </w:rPr>
                                        <w:t>12</w:t>
                                      </w:r>
                                      <w:r>
                                        <w:rPr>
                                          <w:rFonts w:hAnsi="Calibri"/>
                                          <w:b/>
                                          <w:bCs/>
                                          <w:color w:val="000000" w:themeColor="text1"/>
                                          <w:kern w:val="24"/>
                                          <w:sz w:val="28"/>
                                          <w:szCs w:val="28"/>
                                        </w:rPr>
                                        <w:t xml:space="preserve"> :</w:t>
                                      </w:r>
                                      <w:proofErr w:type="gramEnd"/>
                                      <w:r>
                                        <w:rPr>
                                          <w:rFonts w:hAnsi="Calibri"/>
                                          <w:b/>
                                          <w:bCs/>
                                          <w:color w:val="000000" w:themeColor="text1"/>
                                          <w:kern w:val="24"/>
                                          <w:sz w:val="28"/>
                                          <w:szCs w:val="28"/>
                                        </w:rPr>
                                        <w:t xml:space="preserve"> </w:t>
                                      </w:r>
                                      <w:r>
                                        <w:rPr>
                                          <w:rFonts w:hAnsi="Calibri"/>
                                          <w:b/>
                                          <w:bCs/>
                                          <w:color w:val="C00000"/>
                                          <w:kern w:val="24"/>
                                          <w:sz w:val="28"/>
                                          <w:szCs w:val="28"/>
                                        </w:rPr>
                                        <w:t>3</w:t>
                                      </w:r>
                                      <w:r>
                                        <w:rPr>
                                          <w:rFonts w:hAnsi="Calibri"/>
                                          <w:b/>
                                          <w:bCs/>
                                          <w:color w:val="000000" w:themeColor="text1"/>
                                          <w:kern w:val="24"/>
                                          <w:sz w:val="28"/>
                                          <w:szCs w:val="28"/>
                                        </w:rPr>
                                        <w:t xml:space="preserve"> =</w:t>
                                      </w:r>
                                      <w:r>
                                        <w:rPr>
                                          <w:rFonts w:hAnsi="Calibri"/>
                                          <w:b/>
                                          <w:bCs/>
                                          <w:color w:val="FFC000"/>
                                          <w:kern w:val="24"/>
                                          <w:sz w:val="28"/>
                                          <w:szCs w:val="28"/>
                                        </w:rPr>
                                        <w:t xml:space="preserve"> 4</w:t>
                                      </w:r>
                                    </w:p>
                                  </w:txbxContent>
                                </wps:txbx>
                                <wps:bodyPr wrap="none" lIns="36000" rtlCol="0">
                                  <a:spAutoFit/>
                                </wps:bodyPr>
                              </wps:wsp>
                              <wps:wsp>
                                <wps:cNvPr id="2003481137" name="Textfeld 37">
                                  <a:extLst>
                                    <a:ext uri="{FF2B5EF4-FFF2-40B4-BE49-F238E27FC236}">
                                      <a16:creationId xmlns:a16="http://schemas.microsoft.com/office/drawing/2014/main" id="{82DE8AD9-8F47-1607-5D32-756DAE79FE33}"/>
                                    </a:ext>
                                  </a:extLst>
                                </wps:cNvPr>
                                <wps:cNvSpPr txBox="1"/>
                                <wps:spPr>
                                  <a:xfrm>
                                    <a:off x="-84" y="52164"/>
                                    <a:ext cx="1533475" cy="625416"/>
                                  </a:xfrm>
                                  <a:prstGeom prst="rect">
                                    <a:avLst/>
                                  </a:prstGeom>
                                  <a:noFill/>
                                </wps:spPr>
                                <wps:txbx>
                                  <w:txbxContent>
                                    <w:p w14:paraId="31C489CD" w14:textId="77777777" w:rsidR="008F70F8" w:rsidRDefault="008F70F8" w:rsidP="008F70F8">
                                      <w:pPr>
                                        <w:rPr>
                                          <w:rFonts w:hAnsi="Calibri"/>
                                          <w:b/>
                                          <w:bCs/>
                                          <w:color w:val="000000" w:themeColor="text1"/>
                                          <w:kern w:val="24"/>
                                          <w:sz w:val="24"/>
                                          <w:szCs w:val="24"/>
                                        </w:rPr>
                                      </w:pPr>
                                      <w:r w:rsidRPr="00212D4A">
                                        <w:rPr>
                                          <w:rFonts w:hAnsi="Calibri"/>
                                          <w:b/>
                                          <w:bCs/>
                                          <w:color w:val="000000" w:themeColor="text1"/>
                                          <w:kern w:val="24"/>
                                          <w:sz w:val="24"/>
                                          <w:szCs w:val="24"/>
                                        </w:rPr>
                                        <w:t xml:space="preserve">Division: </w:t>
                                      </w:r>
                                    </w:p>
                                    <w:p w14:paraId="5BE745A1" w14:textId="77777777" w:rsidR="008F70F8" w:rsidRPr="00212D4A" w:rsidRDefault="008F70F8" w:rsidP="008F70F8">
                                      <w:pPr>
                                        <w:rPr>
                                          <w:rFonts w:hAnsi="Calibri"/>
                                          <w:b/>
                                          <w:bCs/>
                                          <w:color w:val="000000" w:themeColor="text1"/>
                                          <w:kern w:val="24"/>
                                          <w:sz w:val="24"/>
                                          <w:szCs w:val="24"/>
                                        </w:rPr>
                                      </w:pPr>
                                      <w:r w:rsidRPr="00212D4A">
                                        <w:rPr>
                                          <w:rFonts w:hAnsi="Calibri"/>
                                          <w:b/>
                                          <w:bCs/>
                                          <w:color w:val="000000" w:themeColor="text1"/>
                                          <w:kern w:val="24"/>
                                          <w:sz w:val="24"/>
                                          <w:szCs w:val="24"/>
                                        </w:rPr>
                                        <w:t>Wie groß</w:t>
                                      </w:r>
                                      <w:r>
                                        <w:rPr>
                                          <w:rFonts w:hAnsi="Calibri"/>
                                          <w:b/>
                                          <w:bCs/>
                                          <w:color w:val="000000" w:themeColor="text1"/>
                                          <w:kern w:val="24"/>
                                          <w:sz w:val="24"/>
                                          <w:szCs w:val="24"/>
                                        </w:rPr>
                                        <w:t xml:space="preserve"> sind die</w:t>
                                      </w:r>
                                      <w:r w:rsidRPr="00212D4A">
                                        <w:rPr>
                                          <w:rFonts w:hAnsi="Calibri"/>
                                          <w:b/>
                                          <w:bCs/>
                                          <w:color w:val="000000" w:themeColor="text1"/>
                                          <w:kern w:val="24"/>
                                          <w:sz w:val="24"/>
                                          <w:szCs w:val="24"/>
                                        </w:rPr>
                                        <w:t xml:space="preserve"> Gruppen</w:t>
                                      </w:r>
                                      <w:r>
                                        <w:rPr>
                                          <w:rFonts w:hAnsi="Calibri"/>
                                          <w:b/>
                                          <w:bCs/>
                                          <w:color w:val="000000" w:themeColor="text1"/>
                                          <w:kern w:val="24"/>
                                          <w:sz w:val="24"/>
                                          <w:szCs w:val="24"/>
                                        </w:rPr>
                                        <w:t xml:space="preserve"> / Schritte?</w:t>
                                      </w:r>
                                      <w:r w:rsidRPr="00212D4A">
                                        <w:rPr>
                                          <w:rFonts w:hAnsi="Calibri"/>
                                          <w:b/>
                                          <w:bCs/>
                                          <w:color w:val="000000" w:themeColor="text1"/>
                                          <w:kern w:val="24"/>
                                          <w:sz w:val="24"/>
                                          <w:szCs w:val="24"/>
                                        </w:rPr>
                                        <w:t xml:space="preserve"> </w:t>
                                      </w:r>
                                    </w:p>
                                  </w:txbxContent>
                                </wps:txbx>
                                <wps:bodyPr wrap="square" lIns="36000" rtlCol="0">
                                  <a:spAutoFit/>
                                </wps:bodyPr>
                              </wps:wsp>
                            </wpg:grpSp>
                            <wps:wsp>
                              <wps:cNvPr id="1047279848" name="Textfeld 64"/>
                              <wps:cNvSpPr txBox="1"/>
                              <wps:spPr>
                                <a:xfrm>
                                  <a:off x="80319" y="1239246"/>
                                  <a:ext cx="1902460" cy="1865870"/>
                                </a:xfrm>
                                <a:prstGeom prst="rect">
                                  <a:avLst/>
                                </a:prstGeom>
                                <a:noFill/>
                              </wps:spPr>
                              <wps:txbx>
                                <w:txbxContent>
                                  <w:p w14:paraId="55B48C7D" w14:textId="77777777" w:rsidR="008F70F8" w:rsidRDefault="008F70F8" w:rsidP="008F70F8">
                                    <w:pPr>
                                      <w:spacing w:line="360" w:lineRule="auto"/>
                                      <w:rPr>
                                        <w:rFonts w:hAnsi="Calibri"/>
                                        <w:b/>
                                        <w:bCs/>
                                        <w:color w:val="000000" w:themeColor="text1"/>
                                        <w:kern w:val="24"/>
                                      </w:rPr>
                                    </w:pPr>
                                    <w:r>
                                      <w:rPr>
                                        <w:rFonts w:hAnsi="Calibri"/>
                                        <w:b/>
                                        <w:bCs/>
                                        <w:color w:val="000000" w:themeColor="text1"/>
                                        <w:kern w:val="24"/>
                                      </w:rPr>
                                      <w:t>Wir wissen:</w:t>
                                    </w:r>
                                  </w:p>
                                  <w:p w14:paraId="0A7E8050" w14:textId="77777777" w:rsidR="008F70F8" w:rsidRDefault="008F70F8" w:rsidP="008F70F8">
                                    <w:pPr>
                                      <w:rPr>
                                        <w:rFonts w:hAnsi="Calibri"/>
                                        <w:b/>
                                        <w:bCs/>
                                        <w:color w:val="0070C0"/>
                                        <w:kern w:val="24"/>
                                      </w:rPr>
                                    </w:pPr>
                                    <w:r>
                                      <w:rPr>
                                        <w:rFonts w:hAnsi="Calibri"/>
                                        <w:color w:val="0070C0"/>
                                        <w:kern w:val="24"/>
                                      </w:rPr>
                                      <w:t>Wie viele insgesamt? ___</w:t>
                                    </w:r>
                                  </w:p>
                                  <w:p w14:paraId="320D3BEE" w14:textId="77777777" w:rsidR="008F70F8" w:rsidRPr="00A71530" w:rsidRDefault="008F70F8" w:rsidP="008F70F8">
                                    <w:pPr>
                                      <w:spacing w:before="120" w:line="360" w:lineRule="auto"/>
                                      <w:rPr>
                                        <w:rFonts w:hAnsi="Calibri"/>
                                        <w:b/>
                                        <w:bCs/>
                                        <w:color w:val="C00000"/>
                                        <w:kern w:val="24"/>
                                      </w:rPr>
                                    </w:pPr>
                                    <w:r w:rsidRPr="00A71530">
                                      <w:rPr>
                                        <w:rFonts w:hAnsi="Calibri"/>
                                        <w:color w:val="C00000"/>
                                        <w:kern w:val="24"/>
                                      </w:rPr>
                                      <w:t xml:space="preserve">Wie viele Gruppen? </w:t>
                                    </w:r>
                                    <w:r w:rsidRPr="00A71530">
                                      <w:rPr>
                                        <w:rFonts w:hAnsi="Calibri"/>
                                        <w:b/>
                                        <w:bCs/>
                                        <w:color w:val="C00000"/>
                                        <w:kern w:val="24"/>
                                      </w:rPr>
                                      <w:t>___</w:t>
                                    </w:r>
                                  </w:p>
                                  <w:p w14:paraId="40C0DC26" w14:textId="77777777" w:rsidR="008F70F8" w:rsidRPr="00A71530" w:rsidRDefault="008F70F8" w:rsidP="008F70F8">
                                    <w:pPr>
                                      <w:spacing w:before="120" w:line="360" w:lineRule="auto"/>
                                      <w:rPr>
                                        <w:rFonts w:hAnsi="Calibri"/>
                                        <w:b/>
                                        <w:bCs/>
                                        <w:color w:val="000000" w:themeColor="text1"/>
                                        <w:kern w:val="24"/>
                                      </w:rPr>
                                    </w:pPr>
                                    <w:r w:rsidRPr="00A71530">
                                      <w:rPr>
                                        <w:rFonts w:hAnsi="Calibri"/>
                                        <w:b/>
                                        <w:bCs/>
                                        <w:color w:val="000000" w:themeColor="text1"/>
                                        <w:kern w:val="24"/>
                                      </w:rPr>
                                      <w:t>Wir fragen:</w:t>
                                    </w:r>
                                  </w:p>
                                  <w:p w14:paraId="41CA6A9B" w14:textId="77777777" w:rsidR="008F70F8" w:rsidRPr="00A71530" w:rsidRDefault="008F70F8" w:rsidP="008F70F8">
                                    <w:pPr>
                                      <w:spacing w:before="120" w:line="360" w:lineRule="auto"/>
                                      <w:rPr>
                                        <w:rFonts w:hAnsi="Calibri"/>
                                        <w:color w:val="F8B44F" w:themeColor="accent2"/>
                                        <w:kern w:val="24"/>
                                      </w:rPr>
                                    </w:pPr>
                                    <w:proofErr w:type="gramStart"/>
                                    <w:r w:rsidRPr="00A71530">
                                      <w:rPr>
                                        <w:rFonts w:hAnsi="Calibri"/>
                                        <w:color w:val="F8B44F" w:themeColor="accent2"/>
                                        <w:kern w:val="24"/>
                                      </w:rPr>
                                      <w:t>Wie  _</w:t>
                                    </w:r>
                                    <w:proofErr w:type="gramEnd"/>
                                    <w:r w:rsidRPr="00A71530">
                                      <w:rPr>
                                        <w:rFonts w:hAnsi="Calibri"/>
                                        <w:color w:val="F8B44F" w:themeColor="accent2"/>
                                        <w:kern w:val="24"/>
                                      </w:rPr>
                                      <w:t>____________________</w:t>
                                    </w:r>
                                  </w:p>
                                  <w:p w14:paraId="0D689D1F" w14:textId="77777777" w:rsidR="008F70F8" w:rsidRPr="00D053E6" w:rsidRDefault="008F70F8" w:rsidP="008F70F8">
                                    <w:pPr>
                                      <w:spacing w:before="120" w:line="360" w:lineRule="auto"/>
                                      <w:rPr>
                                        <w:rFonts w:hAnsi="Calibri"/>
                                        <w:b/>
                                        <w:bCs/>
                                        <w:color w:val="F8B44F" w:themeColor="accent2"/>
                                        <w:kern w:val="24"/>
                                      </w:rPr>
                                    </w:pPr>
                                    <w:r w:rsidRPr="00A71530">
                                      <w:rPr>
                                        <w:rFonts w:hAnsi="Calibri"/>
                                        <w:color w:val="F8B44F" w:themeColor="accent2"/>
                                        <w:kern w:val="24"/>
                                      </w:rPr>
                                      <w:t>_________________________</w:t>
                                    </w:r>
                                  </w:p>
                                </w:txbxContent>
                              </wps:txbx>
                              <wps:bodyPr wrap="square" lIns="36000" rtlCol="0">
                                <a:noAutofit/>
                              </wps:bodyPr>
                            </wps:wsp>
                          </wpg:wgp>
                        </a:graphicData>
                      </a:graphic>
                    </wp:anchor>
                  </w:drawing>
                </mc:Choice>
                <mc:Fallback>
                  <w:pict>
                    <v:group w14:anchorId="11F76138" id="Gruppieren 385" o:spid="_x0000_s1254" style="position:absolute;margin-left:272.35pt;margin-top:12.25pt;width:156.1pt;height:248.55pt;z-index:252407120" coordsize="19827,31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">
                      <v:roundrect id="Abgerundetes Rechteck 57" o:spid="_x0000_s1255" style="position:absolute;width:19761;height:31565;visibility:visible;mso-wrap-style:square;v-text-anchor:middle" arcsize="62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" fillcolor="white [3212]" strokecolor="#a5a5a5 [2092]" strokeweight="1pt">
                        <v:stroke joinstyle="miter"/>
                      </v:roundrect>
                      <v:group id="Gruppieren 11" o:spid="_x0000_s1256" style="position:absolute;left:1790;top:308;width:15327;height:10499" coordorigin=",521" coordsize="15334,10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">
                        <v:shape id="Textfeld 16" o:spid="_x0000_s1257" type="#_x0000_t202" style="position:absolute;left:3502;top:8337;width:7868;height:269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" fillcolor="white [3212]" stroked="f">
                          <v:textbox style="mso-fit-shape-to-text:t" inset="1mm">
                            <w:txbxContent>
                              <w:p w14:paraId="652B459B" w14:textId="77777777" w:rsidR="008F70F8" w:rsidRDefault="008F70F8" w:rsidP="008F70F8">
                                <w:pPr>
                                  <w:rPr>
                                    <w:rFonts w:hAnsi="Calibri"/>
                                    <w:b/>
                                    <w:bCs/>
                                    <w:color w:val="0070C0"/>
                                    <w:kern w:val="24"/>
                                    <w:sz w:val="28"/>
                                    <w:szCs w:val="28"/>
                                  </w:rPr>
                                </w:pPr>
                                <w:proofErr w:type="gramStart"/>
                                <w:r>
                                  <w:rPr>
                                    <w:rFonts w:hAnsi="Calibri"/>
                                    <w:b/>
                                    <w:bCs/>
                                    <w:color w:val="0070C0"/>
                                    <w:kern w:val="24"/>
                                    <w:sz w:val="28"/>
                                    <w:szCs w:val="28"/>
                                  </w:rPr>
                                  <w:t>12</w:t>
                                </w:r>
                                <w:r>
                                  <w:rPr>
                                    <w:rFonts w:hAnsi="Calibri"/>
                                    <w:b/>
                                    <w:bCs/>
                                    <w:color w:val="000000" w:themeColor="text1"/>
                                    <w:kern w:val="24"/>
                                    <w:sz w:val="28"/>
                                    <w:szCs w:val="28"/>
                                  </w:rPr>
                                  <w:t xml:space="preserve"> :</w:t>
                                </w:r>
                                <w:proofErr w:type="gramEnd"/>
                                <w:r>
                                  <w:rPr>
                                    <w:rFonts w:hAnsi="Calibri"/>
                                    <w:b/>
                                    <w:bCs/>
                                    <w:color w:val="000000" w:themeColor="text1"/>
                                    <w:kern w:val="24"/>
                                    <w:sz w:val="28"/>
                                    <w:szCs w:val="28"/>
                                  </w:rPr>
                                  <w:t xml:space="preserve"> </w:t>
                                </w:r>
                                <w:r>
                                  <w:rPr>
                                    <w:rFonts w:hAnsi="Calibri"/>
                                    <w:b/>
                                    <w:bCs/>
                                    <w:color w:val="C00000"/>
                                    <w:kern w:val="24"/>
                                    <w:sz w:val="28"/>
                                    <w:szCs w:val="28"/>
                                  </w:rPr>
                                  <w:t>3</w:t>
                                </w:r>
                                <w:r>
                                  <w:rPr>
                                    <w:rFonts w:hAnsi="Calibri"/>
                                    <w:b/>
                                    <w:bCs/>
                                    <w:color w:val="000000" w:themeColor="text1"/>
                                    <w:kern w:val="24"/>
                                    <w:sz w:val="28"/>
                                    <w:szCs w:val="28"/>
                                  </w:rPr>
                                  <w:t xml:space="preserve"> =</w:t>
                                </w:r>
                                <w:r>
                                  <w:rPr>
                                    <w:rFonts w:hAnsi="Calibri"/>
                                    <w:b/>
                                    <w:bCs/>
                                    <w:color w:val="FFC000"/>
                                    <w:kern w:val="24"/>
                                    <w:sz w:val="28"/>
                                    <w:szCs w:val="28"/>
                                  </w:rPr>
                                  <w:t xml:space="preserve"> 4</w:t>
                                </w:r>
                              </w:p>
                            </w:txbxContent>
                          </v:textbox>
                        </v:shape>
                        <v:shape id="Textfeld 37" o:spid="_x0000_s1258" type="#_x0000_t202" style="position:absolute;top:521;width:15333;height:6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" filled="f" stroked="f">
                          <v:textbox style="mso-fit-shape-to-text:t" inset="1mm">
                            <w:txbxContent>
                              <w:p w14:paraId="31C489CD" w14:textId="77777777" w:rsidR="008F70F8" w:rsidRDefault="008F70F8" w:rsidP="008F70F8">
                                <w:pPr>
                                  <w:rPr>
                                    <w:rFonts w:hAnsi="Calibri"/>
                                    <w:b/>
                                    <w:bCs/>
                                    <w:color w:val="000000" w:themeColor="text1"/>
                                    <w:kern w:val="24"/>
                                    <w:sz w:val="24"/>
                                    <w:szCs w:val="24"/>
                                  </w:rPr>
                                </w:pPr>
                                <w:r w:rsidRPr="00212D4A">
                                  <w:rPr>
                                    <w:rFonts w:hAnsi="Calibri"/>
                                    <w:b/>
                                    <w:bCs/>
                                    <w:color w:val="000000" w:themeColor="text1"/>
                                    <w:kern w:val="24"/>
                                    <w:sz w:val="24"/>
                                    <w:szCs w:val="24"/>
                                  </w:rPr>
                                  <w:t xml:space="preserve">Division: </w:t>
                                </w:r>
                              </w:p>
                              <w:p w14:paraId="5BE745A1" w14:textId="77777777" w:rsidR="008F70F8" w:rsidRPr="00212D4A" w:rsidRDefault="008F70F8" w:rsidP="008F70F8">
                                <w:pPr>
                                  <w:rPr>
                                    <w:rFonts w:hAnsi="Calibri"/>
                                    <w:b/>
                                    <w:bCs/>
                                    <w:color w:val="000000" w:themeColor="text1"/>
                                    <w:kern w:val="24"/>
                                    <w:sz w:val="24"/>
                                    <w:szCs w:val="24"/>
                                  </w:rPr>
                                </w:pPr>
                                <w:r w:rsidRPr="00212D4A">
                                  <w:rPr>
                                    <w:rFonts w:hAnsi="Calibri"/>
                                    <w:b/>
                                    <w:bCs/>
                                    <w:color w:val="000000" w:themeColor="text1"/>
                                    <w:kern w:val="24"/>
                                    <w:sz w:val="24"/>
                                    <w:szCs w:val="24"/>
                                  </w:rPr>
                                  <w:t>Wie groß</w:t>
                                </w:r>
                                <w:r>
                                  <w:rPr>
                                    <w:rFonts w:hAnsi="Calibri"/>
                                    <w:b/>
                                    <w:bCs/>
                                    <w:color w:val="000000" w:themeColor="text1"/>
                                    <w:kern w:val="24"/>
                                    <w:sz w:val="24"/>
                                    <w:szCs w:val="24"/>
                                  </w:rPr>
                                  <w:t xml:space="preserve"> sind die</w:t>
                                </w:r>
                                <w:r w:rsidRPr="00212D4A">
                                  <w:rPr>
                                    <w:rFonts w:hAnsi="Calibri"/>
                                    <w:b/>
                                    <w:bCs/>
                                    <w:color w:val="000000" w:themeColor="text1"/>
                                    <w:kern w:val="24"/>
                                    <w:sz w:val="24"/>
                                    <w:szCs w:val="24"/>
                                  </w:rPr>
                                  <w:t xml:space="preserve"> Gruppen</w:t>
                                </w:r>
                                <w:r>
                                  <w:rPr>
                                    <w:rFonts w:hAnsi="Calibri"/>
                                    <w:b/>
                                    <w:bCs/>
                                    <w:color w:val="000000" w:themeColor="text1"/>
                                    <w:kern w:val="24"/>
                                    <w:sz w:val="24"/>
                                    <w:szCs w:val="24"/>
                                  </w:rPr>
                                  <w:t xml:space="preserve"> / Schritte?</w:t>
                                </w:r>
                                <w:r w:rsidRPr="00212D4A">
                                  <w:rPr>
                                    <w:rFonts w:hAnsi="Calibri"/>
                                    <w:b/>
                                    <w:bCs/>
                                    <w:color w:val="000000" w:themeColor="text1"/>
                                    <w:kern w:val="24"/>
                                    <w:sz w:val="24"/>
                                    <w:szCs w:val="24"/>
                                  </w:rPr>
                                  <w:t xml:space="preserve"> </w:t>
                                </w:r>
                              </w:p>
                            </w:txbxContent>
                          </v:textbox>
                        </v:shape>
                      </v:group>
                      <v:shape id="Textfeld 64" o:spid="_x0000_s1259" type="#_x0000_t202" style="position:absolute;left:803;top:12392;width:19024;height:18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" filled="f" stroked="f">
                        <v:textbox inset="1mm">
                          <w:txbxContent>
                            <w:p w14:paraId="55B48C7D" w14:textId="77777777" w:rsidR="008F70F8" w:rsidRDefault="008F70F8" w:rsidP="008F70F8">
                              <w:pPr>
                                <w:spacing w:line="360" w:lineRule="auto"/>
                                <w:rPr>
                                  <w:rFonts w:hAnsi="Calibri"/>
                                  <w:b/>
                                  <w:bCs/>
                                  <w:color w:val="000000" w:themeColor="text1"/>
                                  <w:kern w:val="24"/>
                                </w:rPr>
                              </w:pPr>
                              <w:r>
                                <w:rPr>
                                  <w:rFonts w:hAnsi="Calibri"/>
                                  <w:b/>
                                  <w:bCs/>
                                  <w:color w:val="000000" w:themeColor="text1"/>
                                  <w:kern w:val="24"/>
                                </w:rPr>
                                <w:t>Wir wissen:</w:t>
                              </w:r>
                            </w:p>
                            <w:p w14:paraId="0A7E8050" w14:textId="77777777" w:rsidR="008F70F8" w:rsidRDefault="008F70F8" w:rsidP="008F70F8">
                              <w:pPr>
                                <w:rPr>
                                  <w:rFonts w:hAnsi="Calibri"/>
                                  <w:b/>
                                  <w:bCs/>
                                  <w:color w:val="0070C0"/>
                                  <w:kern w:val="24"/>
                                </w:rPr>
                              </w:pPr>
                              <w:r>
                                <w:rPr>
                                  <w:rFonts w:hAnsi="Calibri"/>
                                  <w:color w:val="0070C0"/>
                                  <w:kern w:val="24"/>
                                </w:rPr>
                                <w:t>Wie viele insgesamt? ___</w:t>
                              </w:r>
                            </w:p>
                            <w:p w14:paraId="320D3BEE" w14:textId="77777777" w:rsidR="008F70F8" w:rsidRPr="00A71530" w:rsidRDefault="008F70F8" w:rsidP="008F70F8">
                              <w:pPr>
                                <w:spacing w:before="120" w:line="360" w:lineRule="auto"/>
                                <w:rPr>
                                  <w:rFonts w:hAnsi="Calibri"/>
                                  <w:b/>
                                  <w:bCs/>
                                  <w:color w:val="C00000"/>
                                  <w:kern w:val="24"/>
                                </w:rPr>
                              </w:pPr>
                              <w:r w:rsidRPr="00A71530">
                                <w:rPr>
                                  <w:rFonts w:hAnsi="Calibri"/>
                                  <w:color w:val="C00000"/>
                                  <w:kern w:val="24"/>
                                </w:rPr>
                                <w:t xml:space="preserve">Wie viele Gruppen? </w:t>
                              </w:r>
                              <w:r w:rsidRPr="00A71530">
                                <w:rPr>
                                  <w:rFonts w:hAnsi="Calibri"/>
                                  <w:b/>
                                  <w:bCs/>
                                  <w:color w:val="C00000"/>
                                  <w:kern w:val="24"/>
                                </w:rPr>
                                <w:t>___</w:t>
                              </w:r>
                            </w:p>
                            <w:p w14:paraId="40C0DC26" w14:textId="77777777" w:rsidR="008F70F8" w:rsidRPr="00A71530" w:rsidRDefault="008F70F8" w:rsidP="008F70F8">
                              <w:pPr>
                                <w:spacing w:before="120" w:line="360" w:lineRule="auto"/>
                                <w:rPr>
                                  <w:rFonts w:hAnsi="Calibri"/>
                                  <w:b/>
                                  <w:bCs/>
                                  <w:color w:val="000000" w:themeColor="text1"/>
                                  <w:kern w:val="24"/>
                                </w:rPr>
                              </w:pPr>
                              <w:r w:rsidRPr="00A71530">
                                <w:rPr>
                                  <w:rFonts w:hAnsi="Calibri"/>
                                  <w:b/>
                                  <w:bCs/>
                                  <w:color w:val="000000" w:themeColor="text1"/>
                                  <w:kern w:val="24"/>
                                </w:rPr>
                                <w:t>Wir fragen:</w:t>
                              </w:r>
                            </w:p>
                            <w:p w14:paraId="41CA6A9B" w14:textId="77777777" w:rsidR="008F70F8" w:rsidRPr="00A71530" w:rsidRDefault="008F70F8" w:rsidP="008F70F8">
                              <w:pPr>
                                <w:spacing w:before="120" w:line="360" w:lineRule="auto"/>
                                <w:rPr>
                                  <w:rFonts w:hAnsi="Calibri"/>
                                  <w:color w:val="F8B44F" w:themeColor="accent2"/>
                                  <w:kern w:val="24"/>
                                </w:rPr>
                              </w:pPr>
                              <w:proofErr w:type="gramStart"/>
                              <w:r w:rsidRPr="00A71530">
                                <w:rPr>
                                  <w:rFonts w:hAnsi="Calibri"/>
                                  <w:color w:val="F8B44F" w:themeColor="accent2"/>
                                  <w:kern w:val="24"/>
                                </w:rPr>
                                <w:t>Wie  _</w:t>
                              </w:r>
                              <w:proofErr w:type="gramEnd"/>
                              <w:r w:rsidRPr="00A71530">
                                <w:rPr>
                                  <w:rFonts w:hAnsi="Calibri"/>
                                  <w:color w:val="F8B44F" w:themeColor="accent2"/>
                                  <w:kern w:val="24"/>
                                </w:rPr>
                                <w:t>____________________</w:t>
                              </w:r>
                            </w:p>
                            <w:p w14:paraId="0D689D1F" w14:textId="77777777" w:rsidR="008F70F8" w:rsidRPr="00D053E6" w:rsidRDefault="008F70F8" w:rsidP="008F70F8">
                              <w:pPr>
                                <w:spacing w:before="120" w:line="360" w:lineRule="auto"/>
                                <w:rPr>
                                  <w:rFonts w:hAnsi="Calibri"/>
                                  <w:b/>
                                  <w:bCs/>
                                  <w:color w:val="F8B44F" w:themeColor="accent2"/>
                                  <w:kern w:val="24"/>
                                </w:rPr>
                              </w:pPr>
                              <w:r w:rsidRPr="00A71530">
                                <w:rPr>
                                  <w:rFonts w:hAnsi="Calibri"/>
                                  <w:color w:val="F8B44F" w:themeColor="accent2"/>
                                  <w:kern w:val="24"/>
                                </w:rPr>
                                <w:t>_________________________</w:t>
                              </w:r>
                            </w:p>
                          </w:txbxContent>
                        </v:textbox>
                      </v:shape>
                    </v:group>
                  </w:pict>
                </mc:Fallback>
              </mc:AlternateContent>
            </w:r>
          </w:p>
          <w:p w14:paraId="329AAFAF" w14:textId="77777777" w:rsidR="008F70F8" w:rsidRDefault="008F70F8" w:rsidP="00ED1251">
            <w:r w:rsidRPr="00DC1EC7">
              <w:rPr>
                <w:noProof/>
              </w:rPr>
              <mc:AlternateContent>
                <mc:Choice Requires="wps">
                  <w:drawing>
                    <wp:anchor distT="0" distB="0" distL="114300" distR="114300" simplePos="0" relativeHeight="252395856" behindDoc="0" locked="0" layoutInCell="1" allowOverlap="1" wp14:anchorId="331A2B4D" wp14:editId="0DFC0A75">
                      <wp:simplePos x="0" y="0"/>
                      <wp:positionH relativeFrom="column">
                        <wp:posOffset>4156075</wp:posOffset>
                      </wp:positionH>
                      <wp:positionV relativeFrom="paragraph">
                        <wp:posOffset>1102360</wp:posOffset>
                      </wp:positionV>
                      <wp:extent cx="1473604" cy="276999"/>
                      <wp:effectExtent l="0" t="0" r="0" b="2540"/>
                      <wp:wrapNone/>
                      <wp:docPr id="14" name="Textfeld 13">
                        <a:extLst xmlns:a="http://schemas.openxmlformats.org/drawingml/2006/main">
                          <a:ext uri="{FF2B5EF4-FFF2-40B4-BE49-F238E27FC236}">
                            <a16:creationId xmlns:a16="http://schemas.microsoft.com/office/drawing/2014/main" id="{0876D1A7-881C-BB2B-3A20-D3BC634FD586}"/>
                          </a:ext>
                        </a:extLst>
                      </wp:docPr>
                      <wp:cNvGraphicFramePr/>
                      <a:graphic xmlns:a="http://schemas.openxmlformats.org/drawingml/2006/main">
                        <a:graphicData uri="http://schemas.microsoft.com/office/word/2010/wordprocessingShape">
                          <wps:wsp>
                            <wps:cNvSpPr txBox="1"/>
                            <wps:spPr>
                              <a:xfrm>
                                <a:off x="0" y="0"/>
                                <a:ext cx="1473604" cy="276999"/>
                              </a:xfrm>
                              <a:prstGeom prst="rect">
                                <a:avLst/>
                              </a:prstGeom>
                              <a:solidFill>
                                <a:schemeClr val="bg1"/>
                              </a:solidFill>
                            </wps:spPr>
                            <wps:txbx>
                              <w:txbxContent>
                                <w:p w14:paraId="67BAF68A" w14:textId="77777777" w:rsidR="008F70F8" w:rsidRDefault="008F70F8" w:rsidP="008F70F8">
                                  <w:pPr>
                                    <w:rPr>
                                      <w:rFonts w:hAnsi="Calibri"/>
                                      <w:color w:val="C00000"/>
                                      <w:kern w:val="24"/>
                                      <w:sz w:val="24"/>
                                      <w:szCs w:val="24"/>
                                    </w:rPr>
                                  </w:pPr>
                                </w:p>
                              </w:txbxContent>
                            </wps:txbx>
                            <wps:bodyPr wrap="none" lIns="36000" rtlCol="0">
                              <a:spAutoFit/>
                            </wps:bodyPr>
                          </wps:wsp>
                        </a:graphicData>
                      </a:graphic>
                    </wp:anchor>
                  </w:drawing>
                </mc:Choice>
                <mc:Fallback>
                  <w:pict>
                    <v:shape w14:anchorId="331A2B4D" id="Textfeld 13" o:spid="_x0000_s1260" type="#_x0000_t202" style="position:absolute;margin-left:327.25pt;margin-top:86.8pt;width:116.05pt;height:21.8pt;z-index:25239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" fillcolor="white [3212]" stroked="f">
                      <v:textbox style="mso-fit-shape-to-text:t" inset="1mm">
                        <w:txbxContent>
                          <w:p w14:paraId="67BAF68A" w14:textId="77777777" w:rsidR="008F70F8" w:rsidRDefault="008F70F8" w:rsidP="008F70F8">
                            <w:pPr>
                              <w:rPr>
                                <w:rFonts w:hAnsi="Calibri"/>
                                <w:color w:val="C00000"/>
                                <w:kern w:val="24"/>
                                <w:sz w:val="24"/>
                                <w:szCs w:val="24"/>
                              </w:rPr>
                            </w:pPr>
                          </w:p>
                        </w:txbxContent>
                      </v:textbox>
                    </v:shape>
                  </w:pict>
                </mc:Fallback>
              </mc:AlternateContent>
            </w:r>
          </w:p>
          <w:p w14:paraId="7352ACB4" w14:textId="77777777" w:rsidR="008F70F8" w:rsidRDefault="008F70F8" w:rsidP="00ED1251">
            <w:r w:rsidRPr="00DC1EC7">
              <w:rPr>
                <w:noProof/>
              </w:rPr>
              <w:drawing>
                <wp:anchor distT="0" distB="0" distL="114300" distR="114300" simplePos="0" relativeHeight="252397904" behindDoc="0" locked="0" layoutInCell="1" allowOverlap="1" wp14:anchorId="1929EA0C" wp14:editId="78048308">
                  <wp:simplePos x="0" y="0"/>
                  <wp:positionH relativeFrom="column">
                    <wp:posOffset>1636536</wp:posOffset>
                  </wp:positionH>
                  <wp:positionV relativeFrom="paragraph">
                    <wp:posOffset>83185</wp:posOffset>
                  </wp:positionV>
                  <wp:extent cx="1666875" cy="955040"/>
                  <wp:effectExtent l="0" t="0" r="0" b="0"/>
                  <wp:wrapNone/>
                  <wp:docPr id="940699693" name="Grafik 940699693">
                    <a:extLst xmlns:a="http://schemas.openxmlformats.org/drawingml/2006/main">
                      <a:ext uri="{FF2B5EF4-FFF2-40B4-BE49-F238E27FC236}">
                        <a16:creationId xmlns:a16="http://schemas.microsoft.com/office/drawing/2014/main" id="{0598E113-7BAB-91D1-0085-0E72FEFD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0">
                            <a:extLst>
                              <a:ext uri="{FF2B5EF4-FFF2-40B4-BE49-F238E27FC236}">
                                <a16:creationId xmlns:a16="http://schemas.microsoft.com/office/drawing/2014/main" id="{0598E113-7BAB-91D1-0085-0E72FEFDCBC6}"/>
                              </a:ext>
                            </a:extLst>
                          </pic:cNvPr>
                          <pic:cNvPicPr>
                            <a:picLocks noChangeAspect="1"/>
                          </pic:cNvPicPr>
                        </pic:nvPicPr>
                        <pic:blipFill>
                          <a:blip r:embed="rId176">
                            <a:clrChange>
                              <a:clrFrom>
                                <a:srgbClr val="FFFFFF"/>
                              </a:clrFrom>
                              <a:clrTo>
                                <a:srgbClr val="FFFFFF">
                                  <a:alpha val="0"/>
                                </a:srgbClr>
                              </a:clrTo>
                            </a:clrChange>
                            <a:grayscl/>
                          </a:blip>
                          <a:stretch>
                            <a:fillRect/>
                          </a:stretch>
                        </pic:blipFill>
                        <pic:spPr>
                          <a:xfrm>
                            <a:off x="0" y="0"/>
                            <a:ext cx="1666875" cy="955040"/>
                          </a:xfrm>
                          <a:prstGeom prst="rect">
                            <a:avLst/>
                          </a:prstGeom>
                        </pic:spPr>
                      </pic:pic>
                    </a:graphicData>
                  </a:graphic>
                </wp:anchor>
              </w:drawing>
            </w:r>
          </w:p>
          <w:p w14:paraId="45B87751" w14:textId="77777777" w:rsidR="008F70F8" w:rsidRDefault="008F70F8" w:rsidP="00ED1251"/>
          <w:p w14:paraId="50C636EA" w14:textId="77777777" w:rsidR="008F70F8" w:rsidRDefault="008F70F8" w:rsidP="00ED1251">
            <w:r w:rsidRPr="00DC1EC7">
              <w:rPr>
                <w:noProof/>
              </w:rPr>
              <mc:AlternateContent>
                <mc:Choice Requires="wps">
                  <w:drawing>
                    <wp:anchor distT="0" distB="0" distL="114300" distR="114300" simplePos="0" relativeHeight="252393808" behindDoc="0" locked="0" layoutInCell="1" allowOverlap="1" wp14:anchorId="6023BE58" wp14:editId="564A1A26">
                      <wp:simplePos x="0" y="0"/>
                      <wp:positionH relativeFrom="column">
                        <wp:posOffset>135255</wp:posOffset>
                      </wp:positionH>
                      <wp:positionV relativeFrom="paragraph">
                        <wp:posOffset>993775</wp:posOffset>
                      </wp:positionV>
                      <wp:extent cx="1473200" cy="276860"/>
                      <wp:effectExtent l="0" t="0" r="0" b="2540"/>
                      <wp:wrapNone/>
                      <wp:docPr id="6" name="Textfeld 5">
                        <a:extLst xmlns:a="http://schemas.openxmlformats.org/drawingml/2006/main">
                          <a:ext uri="{FF2B5EF4-FFF2-40B4-BE49-F238E27FC236}">
                            <a16:creationId xmlns:a16="http://schemas.microsoft.com/office/drawing/2014/main" id="{1B596F10-669B-D711-28C6-A2EF0D767EB8}"/>
                          </a:ext>
                        </a:extLst>
                      </wp:docPr>
                      <wp:cNvGraphicFramePr/>
                      <a:graphic xmlns:a="http://schemas.openxmlformats.org/drawingml/2006/main">
                        <a:graphicData uri="http://schemas.microsoft.com/office/word/2010/wordprocessingShape">
                          <wps:wsp>
                            <wps:cNvSpPr txBox="1"/>
                            <wps:spPr>
                              <a:xfrm>
                                <a:off x="0" y="0"/>
                                <a:ext cx="1473200" cy="276860"/>
                              </a:xfrm>
                              <a:prstGeom prst="rect">
                                <a:avLst/>
                              </a:prstGeom>
                              <a:solidFill>
                                <a:schemeClr val="bg1"/>
                              </a:solidFill>
                            </wps:spPr>
                            <wps:txbx>
                              <w:txbxContent>
                                <w:p w14:paraId="774E7680" w14:textId="77777777" w:rsidR="008F70F8" w:rsidRDefault="008F70F8" w:rsidP="008F70F8">
                                  <w:pPr>
                                    <w:jc w:val="center"/>
                                    <w:rPr>
                                      <w:rFonts w:hAnsi="Calibri"/>
                                      <w:color w:val="C00000"/>
                                      <w:kern w:val="24"/>
                                      <w:sz w:val="24"/>
                                      <w:szCs w:val="24"/>
                                    </w:rPr>
                                  </w:pPr>
                                </w:p>
                              </w:txbxContent>
                            </wps:txbx>
                            <wps:bodyPr wrap="none" lIns="36000" rtlCol="0">
                              <a:spAutoFit/>
                            </wps:bodyPr>
                          </wps:wsp>
                        </a:graphicData>
                      </a:graphic>
                    </wp:anchor>
                  </w:drawing>
                </mc:Choice>
                <mc:Fallback>
                  <w:pict>
                    <v:shape w14:anchorId="6023BE58" id="Textfeld 5" o:spid="_x0000_s1261" type="#_x0000_t202" style="position:absolute;margin-left:10.65pt;margin-top:78.25pt;width:116pt;height:21.8pt;z-index:25239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" fillcolor="white [3212]" stroked="f">
                      <v:textbox style="mso-fit-shape-to-text:t" inset="1mm">
                        <w:txbxContent>
                          <w:p w14:paraId="774E7680" w14:textId="77777777" w:rsidR="008F70F8" w:rsidRDefault="008F70F8" w:rsidP="008F70F8">
                            <w:pPr>
                              <w:jc w:val="center"/>
                              <w:rPr>
                                <w:rFonts w:hAnsi="Calibri"/>
                                <w:color w:val="C00000"/>
                                <w:kern w:val="24"/>
                                <w:sz w:val="24"/>
                                <w:szCs w:val="24"/>
                              </w:rPr>
                            </w:pPr>
                          </w:p>
                        </w:txbxContent>
                      </v:textbox>
                    </v:shape>
                  </w:pict>
                </mc:Fallback>
              </mc:AlternateContent>
            </w:r>
            <w:r w:rsidRPr="00DC1EC7">
              <w:rPr>
                <w:noProof/>
              </w:rPr>
              <mc:AlternateContent>
                <mc:Choice Requires="wps">
                  <w:drawing>
                    <wp:anchor distT="0" distB="0" distL="114300" distR="114300" simplePos="0" relativeHeight="252394832" behindDoc="0" locked="0" layoutInCell="1" allowOverlap="1" wp14:anchorId="73D9F805" wp14:editId="0C0CDE51">
                      <wp:simplePos x="0" y="0"/>
                      <wp:positionH relativeFrom="column">
                        <wp:posOffset>135255</wp:posOffset>
                      </wp:positionH>
                      <wp:positionV relativeFrom="paragraph">
                        <wp:posOffset>1227455</wp:posOffset>
                      </wp:positionV>
                      <wp:extent cx="1674495" cy="276860"/>
                      <wp:effectExtent l="0" t="0" r="0" b="2540"/>
                      <wp:wrapNone/>
                      <wp:docPr id="7" name="Textfeld 6">
                        <a:extLst xmlns:a="http://schemas.openxmlformats.org/drawingml/2006/main">
                          <a:ext uri="{FF2B5EF4-FFF2-40B4-BE49-F238E27FC236}">
                            <a16:creationId xmlns:a16="http://schemas.microsoft.com/office/drawing/2014/main" id="{8D8A4138-D9CB-3D8D-8035-6ED0F0F4FF39}"/>
                          </a:ext>
                        </a:extLst>
                      </wp:docPr>
                      <wp:cNvGraphicFramePr/>
                      <a:graphic xmlns:a="http://schemas.openxmlformats.org/drawingml/2006/main">
                        <a:graphicData uri="http://schemas.microsoft.com/office/word/2010/wordprocessingShape">
                          <wps:wsp>
                            <wps:cNvSpPr txBox="1"/>
                            <wps:spPr>
                              <a:xfrm>
                                <a:off x="0" y="0"/>
                                <a:ext cx="1674495" cy="276860"/>
                              </a:xfrm>
                              <a:prstGeom prst="rect">
                                <a:avLst/>
                              </a:prstGeom>
                              <a:solidFill>
                                <a:schemeClr val="bg1"/>
                              </a:solidFill>
                            </wps:spPr>
                            <wps:txbx>
                              <w:txbxContent>
                                <w:p w14:paraId="5D65A997" w14:textId="77777777" w:rsidR="008F70F8" w:rsidRDefault="008F70F8" w:rsidP="008F70F8">
                                  <w:pPr>
                                    <w:rPr>
                                      <w:rFonts w:hAnsi="Calibri"/>
                                      <w:color w:val="F8B44F"/>
                                      <w:kern w:val="24"/>
                                      <w:sz w:val="24"/>
                                      <w:szCs w:val="24"/>
                                    </w:rPr>
                                  </w:pPr>
                                </w:p>
                              </w:txbxContent>
                            </wps:txbx>
                            <wps:bodyPr wrap="none" lIns="36000" rtlCol="0">
                              <a:spAutoFit/>
                            </wps:bodyPr>
                          </wps:wsp>
                        </a:graphicData>
                      </a:graphic>
                    </wp:anchor>
                  </w:drawing>
                </mc:Choice>
                <mc:Fallback>
                  <w:pict>
                    <v:shape w14:anchorId="73D9F805" id="Textfeld 6" o:spid="_x0000_s1262" type="#_x0000_t202" style="position:absolute;margin-left:10.65pt;margin-top:96.65pt;width:131.85pt;height:21.8pt;z-index:25239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" fillcolor="white [3212]" stroked="f">
                      <v:textbox style="mso-fit-shape-to-text:t" inset="1mm">
                        <w:txbxContent>
                          <w:p w14:paraId="5D65A997" w14:textId="77777777" w:rsidR="008F70F8" w:rsidRDefault="008F70F8" w:rsidP="008F70F8">
                            <w:pPr>
                              <w:rPr>
                                <w:rFonts w:hAnsi="Calibri"/>
                                <w:color w:val="F8B44F"/>
                                <w:kern w:val="24"/>
                                <w:sz w:val="24"/>
                                <w:szCs w:val="24"/>
                              </w:rPr>
                            </w:pPr>
                          </w:p>
                        </w:txbxContent>
                      </v:textbox>
                    </v:shape>
                  </w:pict>
                </mc:Fallback>
              </mc:AlternateContent>
            </w:r>
          </w:p>
          <w:p w14:paraId="5F359CB4" w14:textId="77777777" w:rsidR="008F70F8" w:rsidRDefault="008F70F8" w:rsidP="00ED1251"/>
          <w:p w14:paraId="26C97C3C" w14:textId="77777777" w:rsidR="008F70F8" w:rsidRDefault="008F70F8" w:rsidP="00ED1251"/>
          <w:p w14:paraId="1AAFD148" w14:textId="77777777" w:rsidR="008F70F8" w:rsidRDefault="008F70F8" w:rsidP="00ED1251"/>
          <w:p w14:paraId="65FC7592" w14:textId="77777777" w:rsidR="008F70F8" w:rsidRDefault="008F70F8" w:rsidP="00ED1251">
            <w:r w:rsidRPr="00212D4A">
              <w:rPr>
                <w:noProof/>
              </w:rPr>
              <w:drawing>
                <wp:anchor distT="0" distB="0" distL="114300" distR="114300" simplePos="0" relativeHeight="252406096" behindDoc="0" locked="0" layoutInCell="1" allowOverlap="1" wp14:anchorId="64B97EB3" wp14:editId="3B3E787D">
                  <wp:simplePos x="0" y="0"/>
                  <wp:positionH relativeFrom="column">
                    <wp:posOffset>1504456</wp:posOffset>
                  </wp:positionH>
                  <wp:positionV relativeFrom="paragraph">
                    <wp:posOffset>28575</wp:posOffset>
                  </wp:positionV>
                  <wp:extent cx="1981835" cy="819150"/>
                  <wp:effectExtent l="0" t="0" r="0" b="0"/>
                  <wp:wrapNone/>
                  <wp:docPr id="1500794027" name="Grafik 1500794027">
                    <a:extLst xmlns:a="http://schemas.openxmlformats.org/drawingml/2006/main">
                      <a:ext uri="{FF2B5EF4-FFF2-40B4-BE49-F238E27FC236}">
                        <a16:creationId xmlns:a16="http://schemas.microsoft.com/office/drawing/2014/main" id="{32687DBA-FDAE-791D-CD4B-4746914E8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3">
                            <a:extLst>
                              <a:ext uri="{FF2B5EF4-FFF2-40B4-BE49-F238E27FC236}">
                                <a16:creationId xmlns:a16="http://schemas.microsoft.com/office/drawing/2014/main" id="{32687DBA-FDAE-791D-CD4B-4746914E805A}"/>
                              </a:ext>
                            </a:extLst>
                          </pic:cNvPr>
                          <pic:cNvPicPr>
                            <a:picLocks noChangeAspect="1"/>
                          </pic:cNvPicPr>
                        </pic:nvPicPr>
                        <pic:blipFill rotWithShape="1">
                          <a:blip r:embed="rId177" cstate="print">
                            <a:extLst>
                              <a:ext uri="{28A0092B-C50C-407E-A947-70E740481C1C}">
                                <a14:useLocalDpi xmlns:a14="http://schemas.microsoft.com/office/drawing/2010/main" val="0"/>
                              </a:ext>
                            </a:extLst>
                          </a:blip>
                          <a:srcRect l="36262" t="71490" r="12731"/>
                          <a:stretch/>
                        </pic:blipFill>
                        <pic:spPr>
                          <a:xfrm>
                            <a:off x="0" y="0"/>
                            <a:ext cx="1981835" cy="819150"/>
                          </a:xfrm>
                          <a:prstGeom prst="rect">
                            <a:avLst/>
                          </a:prstGeom>
                        </pic:spPr>
                      </pic:pic>
                    </a:graphicData>
                  </a:graphic>
                  <wp14:sizeRelH relativeFrom="page">
                    <wp14:pctWidth>0</wp14:pctWidth>
                  </wp14:sizeRelH>
                  <wp14:sizeRelV relativeFrom="page">
                    <wp14:pctHeight>0</wp14:pctHeight>
                  </wp14:sizeRelV>
                </wp:anchor>
              </w:drawing>
            </w:r>
          </w:p>
          <w:p w14:paraId="213747A5" w14:textId="77777777" w:rsidR="008F70F8" w:rsidRDefault="008F70F8" w:rsidP="00ED1251"/>
          <w:p w14:paraId="60C4441B" w14:textId="77777777" w:rsidR="008F70F8" w:rsidRDefault="008F70F8" w:rsidP="00ED1251"/>
          <w:p w14:paraId="64759E5E" w14:textId="77777777" w:rsidR="008F70F8" w:rsidRDefault="008F70F8" w:rsidP="00ED1251">
            <w:r>
              <w:rPr>
                <w:noProof/>
              </w:rPr>
              <mc:AlternateContent>
                <mc:Choice Requires="wps">
                  <w:drawing>
                    <wp:anchor distT="0" distB="0" distL="114300" distR="114300" simplePos="0" relativeHeight="252405072" behindDoc="0" locked="0" layoutInCell="1" allowOverlap="1" wp14:anchorId="66A1169E" wp14:editId="4CEDA8FA">
                      <wp:simplePos x="0" y="0"/>
                      <wp:positionH relativeFrom="column">
                        <wp:posOffset>1981835</wp:posOffset>
                      </wp:positionH>
                      <wp:positionV relativeFrom="paragraph">
                        <wp:posOffset>76835</wp:posOffset>
                      </wp:positionV>
                      <wp:extent cx="0" cy="0"/>
                      <wp:effectExtent l="0" t="0" r="0" b="0"/>
                      <wp:wrapNone/>
                      <wp:docPr id="1478054189" name="Gerade Verbindung mit Pfeil 9"/>
                      <wp:cNvGraphicFramePr/>
                      <a:graphic xmlns:a="http://schemas.openxmlformats.org/drawingml/2006/main">
                        <a:graphicData uri="http://schemas.microsoft.com/office/word/2010/wordprocessingShape">
                          <wps:wsp>
                            <wps:cNvCnPr/>
                            <wps:spPr>
                              <a:xfrm>
                                <a:off x="0" y="0"/>
                                <a:ext cx="0" cy="0"/>
                              </a:xfrm>
                              <a:prstGeom prst="straightConnector1">
                                <a:avLst/>
                              </a:prstGeom>
                              <a:ln w="127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A5AB5C" id="_x0000_t32" coordsize="21600,21600" o:spt="32" o:oned="t" path="m,l21600,21600e" filled="f">
                      <v:path arrowok="t" fillok="f" o:connecttype="none"/>
                      <o:lock v:ext="edit" shapetype="t"/>
                    </v:shapetype>
                    <v:shape id="Gerade Verbindung mit Pfeil 9" o:spid="_x0000_s1026" type="#_x0000_t32" style="position:absolute;margin-left:156.05pt;margin-top:6.05pt;width:0;height:0;z-index:25240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" strokecolor="#327a86 [3204]" strokeweight="1pt">
                      <v:stroke joinstyle="miter"/>
                    </v:shape>
                  </w:pict>
                </mc:Fallback>
              </mc:AlternateContent>
            </w:r>
          </w:p>
          <w:p w14:paraId="0F495ED5" w14:textId="77777777" w:rsidR="008F70F8" w:rsidRDefault="008F70F8" w:rsidP="00ED1251"/>
          <w:p w14:paraId="0CC7CD53" w14:textId="77777777" w:rsidR="008F70F8" w:rsidRDefault="008F70F8" w:rsidP="00ED1251"/>
          <w:p w14:paraId="681CA89D" w14:textId="77777777" w:rsidR="008F70F8" w:rsidRDefault="008F70F8" w:rsidP="00ED1251"/>
          <w:p w14:paraId="2E7D8978" w14:textId="77777777" w:rsidR="008F70F8" w:rsidRDefault="008F70F8" w:rsidP="00ED1251"/>
          <w:p w14:paraId="210F92CB" w14:textId="77777777" w:rsidR="008F70F8" w:rsidRDefault="008F70F8" w:rsidP="00ED1251"/>
          <w:p w14:paraId="6D7F332F" w14:textId="77777777" w:rsidR="008F70F8" w:rsidRDefault="008F70F8" w:rsidP="00ED1251"/>
          <w:p w14:paraId="43DB902E" w14:textId="77777777" w:rsidR="008F70F8" w:rsidRDefault="008F70F8" w:rsidP="00ED1251">
            <w:pPr>
              <w:rPr>
                <w:rFonts w:hAnsi="Calibri"/>
                <w:color w:val="0070C0"/>
                <w:kern w:val="24"/>
                <w:sz w:val="19"/>
                <w:szCs w:val="19"/>
              </w:rPr>
            </w:pPr>
            <w:r>
              <w:rPr>
                <w:noProof/>
              </w:rPr>
              <mc:AlternateContent>
                <mc:Choice Requires="wpg">
                  <w:drawing>
                    <wp:anchor distT="0" distB="0" distL="114300" distR="114300" simplePos="0" relativeHeight="252396880" behindDoc="0" locked="0" layoutInCell="1" allowOverlap="1" wp14:anchorId="54786925" wp14:editId="2A66809E">
                      <wp:simplePos x="0" y="0"/>
                      <wp:positionH relativeFrom="column">
                        <wp:posOffset>1061411</wp:posOffset>
                      </wp:positionH>
                      <wp:positionV relativeFrom="paragraph">
                        <wp:posOffset>87750</wp:posOffset>
                      </wp:positionV>
                      <wp:extent cx="3149600" cy="2335427"/>
                      <wp:effectExtent l="0" t="0" r="12700" b="14605"/>
                      <wp:wrapNone/>
                      <wp:docPr id="88540377" name="Gruppieren 386"/>
                      <wp:cNvGraphicFramePr/>
                      <a:graphic xmlns:a="http://schemas.openxmlformats.org/drawingml/2006/main">
                        <a:graphicData uri="http://schemas.microsoft.com/office/word/2010/wordprocessingGroup">
                          <wpg:wgp>
                            <wpg:cNvGrpSpPr/>
                            <wpg:grpSpPr>
                              <a:xfrm>
                                <a:off x="0" y="0"/>
                                <a:ext cx="3149600" cy="2335427"/>
                                <a:chOff x="0" y="0"/>
                                <a:chExt cx="3149600" cy="2335427"/>
                              </a:xfrm>
                            </wpg:grpSpPr>
                            <wps:wsp>
                              <wps:cNvPr id="1069164519" name="Abgerundetes Rechteck 57"/>
                              <wps:cNvSpPr/>
                              <wps:spPr>
                                <a:xfrm>
                                  <a:off x="0" y="0"/>
                                  <a:ext cx="3149600" cy="2335427"/>
                                </a:xfrm>
                                <a:prstGeom prst="roundRect">
                                  <a:avLst>
                                    <a:gd name="adj" fmla="val 9495"/>
                                  </a:avLst>
                                </a:prstGeom>
                                <a:noFill/>
                                <a:ln>
                                  <a:solidFill>
                                    <a:schemeClr val="bg1">
                                      <a:lumMod val="65000"/>
                                    </a:schemeClr>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8673196" name="Textfeld 2">
                                <a:extLst>
                                  <a:ext uri="{FF2B5EF4-FFF2-40B4-BE49-F238E27FC236}">
                                    <a16:creationId xmlns:a16="http://schemas.microsoft.com/office/drawing/2014/main" id="{0D385DAA-BFA3-8E63-DFB1-914EFBB1518E}"/>
                                  </a:ext>
                                </a:extLst>
                              </wps:cNvPr>
                              <wps:cNvSpPr txBox="1"/>
                              <wps:spPr>
                                <a:xfrm>
                                  <a:off x="1186249" y="432388"/>
                                  <a:ext cx="853245" cy="269240"/>
                                </a:xfrm>
                                <a:prstGeom prst="rect">
                                  <a:avLst/>
                                </a:prstGeom>
                                <a:solidFill>
                                  <a:schemeClr val="bg1"/>
                                </a:solidFill>
                              </wps:spPr>
                              <wps:txbx>
                                <w:txbxContent>
                                  <w:p w14:paraId="389774FA" w14:textId="77777777" w:rsidR="008F70F8" w:rsidRDefault="008F70F8" w:rsidP="008F70F8">
                                    <w:pPr>
                                      <w:rPr>
                                        <w:rFonts w:hAnsi="Calibri"/>
                                        <w:b/>
                                        <w:bCs/>
                                        <w:color w:val="C00000"/>
                                        <w:kern w:val="24"/>
                                        <w:sz w:val="28"/>
                                        <w:szCs w:val="28"/>
                                      </w:rPr>
                                    </w:pPr>
                                    <w:r>
                                      <w:rPr>
                                        <w:rFonts w:hAnsi="Calibri"/>
                                        <w:b/>
                                        <w:bCs/>
                                        <w:color w:val="C00000"/>
                                        <w:kern w:val="24"/>
                                        <w:sz w:val="28"/>
                                        <w:szCs w:val="28"/>
                                      </w:rPr>
                                      <w:t>3</w:t>
                                    </w:r>
                                    <w:r>
                                      <w:rPr>
                                        <w:rFonts w:hAnsi="Calibri"/>
                                        <w:b/>
                                        <w:bCs/>
                                        <w:color w:val="000000" w:themeColor="text1"/>
                                        <w:kern w:val="24"/>
                                        <w:sz w:val="28"/>
                                        <w:szCs w:val="28"/>
                                      </w:rPr>
                                      <w:t xml:space="preserve"> · </w:t>
                                    </w:r>
                                    <w:r>
                                      <w:rPr>
                                        <w:rFonts w:hAnsi="Calibri"/>
                                        <w:b/>
                                        <w:bCs/>
                                        <w:color w:val="F8B44F"/>
                                        <w:kern w:val="24"/>
                                        <w:sz w:val="28"/>
                                        <w:szCs w:val="28"/>
                                      </w:rPr>
                                      <w:t>4</w:t>
                                    </w:r>
                                    <w:r>
                                      <w:rPr>
                                        <w:rFonts w:hAnsi="Calibri"/>
                                        <w:b/>
                                        <w:bCs/>
                                        <w:color w:val="000000" w:themeColor="text1"/>
                                        <w:kern w:val="24"/>
                                        <w:sz w:val="28"/>
                                        <w:szCs w:val="28"/>
                                      </w:rPr>
                                      <w:t xml:space="preserve"> = </w:t>
                                    </w:r>
                                    <w:r>
                                      <w:rPr>
                                        <w:rFonts w:hAnsi="Calibri"/>
                                        <w:b/>
                                        <w:bCs/>
                                        <w:color w:val="0070C0"/>
                                        <w:kern w:val="24"/>
                                        <w:sz w:val="28"/>
                                        <w:szCs w:val="28"/>
                                      </w:rPr>
                                      <w:t>12</w:t>
                                    </w:r>
                                  </w:p>
                                </w:txbxContent>
                              </wps:txbx>
                              <wps:bodyPr wrap="square" lIns="36000" rtlCol="0">
                                <a:spAutoFit/>
                              </wps:bodyPr>
                            </wps:wsp>
                            <wps:wsp>
                              <wps:cNvPr id="1093228036" name="Textfeld 36"/>
                              <wps:cNvSpPr txBox="1"/>
                              <wps:spPr>
                                <a:xfrm>
                                  <a:off x="166816" y="98831"/>
                                  <a:ext cx="2932430" cy="269240"/>
                                </a:xfrm>
                                <a:prstGeom prst="rect">
                                  <a:avLst/>
                                </a:prstGeom>
                                <a:noFill/>
                              </wps:spPr>
                              <wps:txbx>
                                <w:txbxContent>
                                  <w:p w14:paraId="40AD1FA0" w14:textId="77777777" w:rsidR="008F70F8" w:rsidRPr="00DC1EC7" w:rsidRDefault="008F70F8" w:rsidP="008F70F8">
                                    <w:pPr>
                                      <w:jc w:val="center"/>
                                      <w:rPr>
                                        <w:rFonts w:hAnsi="Calibri"/>
                                        <w:b/>
                                        <w:bCs/>
                                        <w:color w:val="000000" w:themeColor="text1"/>
                                        <w:kern w:val="24"/>
                                        <w:sz w:val="24"/>
                                        <w:szCs w:val="24"/>
                                      </w:rPr>
                                    </w:pPr>
                                    <w:r w:rsidRPr="00DC1EC7">
                                      <w:rPr>
                                        <w:rFonts w:hAnsi="Calibri"/>
                                        <w:b/>
                                        <w:bCs/>
                                        <w:color w:val="000000" w:themeColor="text1"/>
                                        <w:kern w:val="24"/>
                                        <w:sz w:val="24"/>
                                        <w:szCs w:val="24"/>
                                      </w:rPr>
                                      <w:t>Multiplikation</w:t>
                                    </w:r>
                                    <w:r>
                                      <w:rPr>
                                        <w:rFonts w:hAnsi="Calibri"/>
                                        <w:b/>
                                        <w:bCs/>
                                        <w:color w:val="000000" w:themeColor="text1"/>
                                        <w:kern w:val="24"/>
                                        <w:sz w:val="24"/>
                                        <w:szCs w:val="24"/>
                                      </w:rPr>
                                      <w:t>: Wie viele insgesamt?</w:t>
                                    </w:r>
                                  </w:p>
                                </w:txbxContent>
                              </wps:txbx>
                              <wps:bodyPr wrap="square" rtlCol="0">
                                <a:spAutoFit/>
                              </wps:bodyPr>
                            </wps:wsp>
                            <wps:wsp>
                              <wps:cNvPr id="90595861" name="Textfeld 15">
                                <a:extLst>
                                  <a:ext uri="{FF2B5EF4-FFF2-40B4-BE49-F238E27FC236}">
                                    <a16:creationId xmlns:a16="http://schemas.microsoft.com/office/drawing/2014/main" id="{90313E7C-C120-5C66-2538-D8D3FDF63EC1}"/>
                                  </a:ext>
                                </a:extLst>
                              </wps:cNvPr>
                              <wps:cNvSpPr txBox="1"/>
                              <wps:spPr>
                                <a:xfrm>
                                  <a:off x="166816" y="722870"/>
                                  <a:ext cx="2928552" cy="1612025"/>
                                </a:xfrm>
                                <a:prstGeom prst="rect">
                                  <a:avLst/>
                                </a:prstGeom>
                                <a:noFill/>
                              </wps:spPr>
                              <wps:txbx>
                                <w:txbxContent>
                                  <w:p w14:paraId="288C69B4" w14:textId="77777777" w:rsidR="008F70F8" w:rsidRDefault="008F70F8" w:rsidP="008F70F8">
                                    <w:pPr>
                                      <w:spacing w:line="276" w:lineRule="auto"/>
                                      <w:rPr>
                                        <w:rFonts w:hAnsi="Calibri"/>
                                        <w:b/>
                                        <w:bCs/>
                                        <w:color w:val="F8B44F"/>
                                        <w:kern w:val="24"/>
                                      </w:rPr>
                                    </w:pPr>
                                    <w:r w:rsidRPr="00DC1EC7">
                                      <w:rPr>
                                        <w:rFonts w:hAnsi="Calibri"/>
                                        <w:b/>
                                        <w:bCs/>
                                        <w:color w:val="000000" w:themeColor="text1"/>
                                        <w:kern w:val="24"/>
                                      </w:rPr>
                                      <w:t>Wir wissen</w:t>
                                    </w:r>
                                    <w:r w:rsidRPr="00DC1EC7">
                                      <w:rPr>
                                        <w:rFonts w:hAnsi="Calibri"/>
                                        <w:b/>
                                        <w:bCs/>
                                        <w:color w:val="000000" w:themeColor="text1"/>
                                        <w:kern w:val="24"/>
                                      </w:rPr>
                                      <w:br/>
                                    </w:r>
                                    <w:r w:rsidRPr="00DC1EC7">
                                      <w:rPr>
                                        <w:rFonts w:hAnsi="Calibri"/>
                                        <w:color w:val="C00000"/>
                                        <w:kern w:val="24"/>
                                      </w:rPr>
                                      <w:t xml:space="preserve">Wie viele Gruppen? </w:t>
                                    </w:r>
                                    <w:r>
                                      <w:rPr>
                                        <w:rFonts w:hAnsi="Calibri"/>
                                        <w:color w:val="C00000"/>
                                        <w:kern w:val="24"/>
                                      </w:rPr>
                                      <w:t>___</w:t>
                                    </w:r>
                                    <w:r w:rsidRPr="00DC1EC7">
                                      <w:rPr>
                                        <w:rFonts w:hAnsi="Calibri"/>
                                        <w:b/>
                                        <w:bCs/>
                                        <w:color w:val="C00000"/>
                                        <w:kern w:val="24"/>
                                      </w:rPr>
                                      <w:br/>
                                    </w:r>
                                    <w:r w:rsidRPr="00DC1EC7">
                                      <w:rPr>
                                        <w:rFonts w:hAnsi="Calibri"/>
                                        <w:color w:val="F8B44F"/>
                                        <w:kern w:val="24"/>
                                      </w:rPr>
                                      <w:t>Wie groß</w:t>
                                    </w:r>
                                    <w:r>
                                      <w:rPr>
                                        <w:rFonts w:hAnsi="Calibri"/>
                                        <w:color w:val="F8B44F"/>
                                        <w:kern w:val="24"/>
                                      </w:rPr>
                                      <w:t xml:space="preserve"> sind die</w:t>
                                    </w:r>
                                    <w:r w:rsidRPr="00DC1EC7">
                                      <w:rPr>
                                        <w:rFonts w:hAnsi="Calibri"/>
                                        <w:color w:val="F8B44F"/>
                                        <w:kern w:val="24"/>
                                      </w:rPr>
                                      <w:t xml:space="preserve"> Gruppen? </w:t>
                                    </w:r>
                                  </w:p>
                                  <w:p w14:paraId="2DBFF59C" w14:textId="77777777" w:rsidR="008F70F8" w:rsidRDefault="008F70F8" w:rsidP="008F70F8">
                                    <w:pPr>
                                      <w:spacing w:line="276" w:lineRule="auto"/>
                                      <w:rPr>
                                        <w:rFonts w:hAnsi="Calibri"/>
                                        <w:b/>
                                        <w:bCs/>
                                        <w:color w:val="F8B44F"/>
                                        <w:kern w:val="24"/>
                                      </w:rPr>
                                    </w:pPr>
                                  </w:p>
                                  <w:p w14:paraId="383E25A2" w14:textId="77777777" w:rsidR="008F70F8" w:rsidRPr="00A71530" w:rsidRDefault="008F70F8" w:rsidP="008F70F8">
                                    <w:pPr>
                                      <w:spacing w:line="276" w:lineRule="auto"/>
                                      <w:rPr>
                                        <w:rFonts w:hAnsi="Calibri"/>
                                        <w:b/>
                                        <w:bCs/>
                                        <w:color w:val="000000" w:themeColor="text1"/>
                                        <w:kern w:val="24"/>
                                      </w:rPr>
                                    </w:pPr>
                                    <w:r w:rsidRPr="00A71530">
                                      <w:rPr>
                                        <w:rFonts w:hAnsi="Calibri"/>
                                        <w:b/>
                                        <w:bCs/>
                                        <w:color w:val="000000" w:themeColor="text1"/>
                                        <w:kern w:val="24"/>
                                      </w:rPr>
                                      <w:t xml:space="preserve">Wir fragen: </w:t>
                                    </w:r>
                                  </w:p>
                                  <w:p w14:paraId="43368806" w14:textId="77777777" w:rsidR="008F70F8" w:rsidRPr="00D053E6" w:rsidRDefault="008F70F8" w:rsidP="008F70F8">
                                    <w:pPr>
                                      <w:spacing w:line="480" w:lineRule="auto"/>
                                      <w:rPr>
                                        <w:rFonts w:hAnsi="Calibri"/>
                                        <w:color w:val="0070C0"/>
                                        <w:kern w:val="24"/>
                                      </w:rPr>
                                    </w:pPr>
                                    <w:proofErr w:type="gramStart"/>
                                    <w:r w:rsidRPr="00A71530">
                                      <w:rPr>
                                        <w:rFonts w:hAnsi="Calibri"/>
                                        <w:color w:val="0070C0"/>
                                        <w:kern w:val="24"/>
                                      </w:rPr>
                                      <w:t>Wie  _</w:t>
                                    </w:r>
                                    <w:proofErr w:type="gramEnd"/>
                                    <w:r w:rsidRPr="00A71530">
                                      <w:rPr>
                                        <w:rFonts w:hAnsi="Calibri"/>
                                        <w:color w:val="0070C0"/>
                                        <w:kern w:val="24"/>
                                      </w:rPr>
                                      <w:t>___________________________________ ________________________________________</w:t>
                                    </w:r>
                                  </w:p>
                                </w:txbxContent>
                              </wps:txbx>
                              <wps:bodyPr wrap="square" lIns="36000" rtlCol="0">
                                <a:noAutofit/>
                              </wps:bodyPr>
                            </wps:wsp>
                          </wpg:wgp>
                        </a:graphicData>
                      </a:graphic>
                    </wp:anchor>
                  </w:drawing>
                </mc:Choice>
                <mc:Fallback>
                  <w:pict>
                    <v:group w14:anchorId="54786925" id="Gruppieren 386" o:spid="_x0000_s1263" style="position:absolute;margin-left:83.6pt;margin-top:6.9pt;width:248pt;height:183.9pt;z-index:252396880" coordsize="31496,23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">
                      <v:roundrect id="Abgerundetes Rechteck 57" o:spid="_x0000_s1264" style="position:absolute;width:31496;height:23354;visibility:visible;mso-wrap-style:square;v-text-anchor:middle" arcsize="62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" filled="f" strokecolor="#a5a5a5 [2092]" strokeweight="1pt">
                        <v:stroke joinstyle="miter"/>
                      </v:roundrect>
                      <v:shape id="_x0000_s1265" type="#_x0000_t202" style="position:absolute;left:11862;top:4323;width:8532;height:2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" fillcolor="white [3212]" stroked="f">
                        <v:textbox style="mso-fit-shape-to-text:t" inset="1mm">
                          <w:txbxContent>
                            <w:p w14:paraId="389774FA" w14:textId="77777777" w:rsidR="008F70F8" w:rsidRDefault="008F70F8" w:rsidP="008F70F8">
                              <w:pPr>
                                <w:rPr>
                                  <w:rFonts w:hAnsi="Calibri"/>
                                  <w:b/>
                                  <w:bCs/>
                                  <w:color w:val="C00000"/>
                                  <w:kern w:val="24"/>
                                  <w:sz w:val="28"/>
                                  <w:szCs w:val="28"/>
                                </w:rPr>
                              </w:pPr>
                              <w:r>
                                <w:rPr>
                                  <w:rFonts w:hAnsi="Calibri"/>
                                  <w:b/>
                                  <w:bCs/>
                                  <w:color w:val="C00000"/>
                                  <w:kern w:val="24"/>
                                  <w:sz w:val="28"/>
                                  <w:szCs w:val="28"/>
                                </w:rPr>
                                <w:t>3</w:t>
                              </w:r>
                              <w:r>
                                <w:rPr>
                                  <w:rFonts w:hAnsi="Calibri"/>
                                  <w:b/>
                                  <w:bCs/>
                                  <w:color w:val="000000" w:themeColor="text1"/>
                                  <w:kern w:val="24"/>
                                  <w:sz w:val="28"/>
                                  <w:szCs w:val="28"/>
                                </w:rPr>
                                <w:t xml:space="preserve"> · </w:t>
                              </w:r>
                              <w:r>
                                <w:rPr>
                                  <w:rFonts w:hAnsi="Calibri"/>
                                  <w:b/>
                                  <w:bCs/>
                                  <w:color w:val="F8B44F"/>
                                  <w:kern w:val="24"/>
                                  <w:sz w:val="28"/>
                                  <w:szCs w:val="28"/>
                                </w:rPr>
                                <w:t>4</w:t>
                              </w:r>
                              <w:r>
                                <w:rPr>
                                  <w:rFonts w:hAnsi="Calibri"/>
                                  <w:b/>
                                  <w:bCs/>
                                  <w:color w:val="000000" w:themeColor="text1"/>
                                  <w:kern w:val="24"/>
                                  <w:sz w:val="28"/>
                                  <w:szCs w:val="28"/>
                                </w:rPr>
                                <w:t xml:space="preserve"> = </w:t>
                              </w:r>
                              <w:r>
                                <w:rPr>
                                  <w:rFonts w:hAnsi="Calibri"/>
                                  <w:b/>
                                  <w:bCs/>
                                  <w:color w:val="0070C0"/>
                                  <w:kern w:val="24"/>
                                  <w:sz w:val="28"/>
                                  <w:szCs w:val="28"/>
                                </w:rPr>
                                <w:t>12</w:t>
                              </w:r>
                            </w:p>
                          </w:txbxContent>
                        </v:textbox>
                      </v:shape>
                      <v:shape id="Textfeld 36" o:spid="_x0000_s1266" type="#_x0000_t202" style="position:absolute;left:1668;top:988;width:29324;height:2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" filled="f" stroked="f">
                        <v:textbox style="mso-fit-shape-to-text:t">
                          <w:txbxContent>
                            <w:p w14:paraId="40AD1FA0" w14:textId="77777777" w:rsidR="008F70F8" w:rsidRPr="00DC1EC7" w:rsidRDefault="008F70F8" w:rsidP="008F70F8">
                              <w:pPr>
                                <w:jc w:val="center"/>
                                <w:rPr>
                                  <w:rFonts w:hAnsi="Calibri"/>
                                  <w:b/>
                                  <w:bCs/>
                                  <w:color w:val="000000" w:themeColor="text1"/>
                                  <w:kern w:val="24"/>
                                  <w:sz w:val="24"/>
                                  <w:szCs w:val="24"/>
                                </w:rPr>
                              </w:pPr>
                              <w:r w:rsidRPr="00DC1EC7">
                                <w:rPr>
                                  <w:rFonts w:hAnsi="Calibri"/>
                                  <w:b/>
                                  <w:bCs/>
                                  <w:color w:val="000000" w:themeColor="text1"/>
                                  <w:kern w:val="24"/>
                                  <w:sz w:val="24"/>
                                  <w:szCs w:val="24"/>
                                </w:rPr>
                                <w:t>Multiplikation</w:t>
                              </w:r>
                              <w:r>
                                <w:rPr>
                                  <w:rFonts w:hAnsi="Calibri"/>
                                  <w:b/>
                                  <w:bCs/>
                                  <w:color w:val="000000" w:themeColor="text1"/>
                                  <w:kern w:val="24"/>
                                  <w:sz w:val="24"/>
                                  <w:szCs w:val="24"/>
                                </w:rPr>
                                <w:t>: Wie viele insgesamt?</w:t>
                              </w:r>
                            </w:p>
                          </w:txbxContent>
                        </v:textbox>
                      </v:shape>
                      <v:shape id="Textfeld 15" o:spid="_x0000_s1267" type="#_x0000_t202" style="position:absolute;left:1668;top:7228;width:29285;height:16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" filled="f" stroked="f">
                        <v:textbox inset="1mm">
                          <w:txbxContent>
                            <w:p w14:paraId="288C69B4" w14:textId="77777777" w:rsidR="008F70F8" w:rsidRDefault="008F70F8" w:rsidP="008F70F8">
                              <w:pPr>
                                <w:spacing w:line="276" w:lineRule="auto"/>
                                <w:rPr>
                                  <w:rFonts w:hAnsi="Calibri"/>
                                  <w:b/>
                                  <w:bCs/>
                                  <w:color w:val="F8B44F"/>
                                  <w:kern w:val="24"/>
                                </w:rPr>
                              </w:pPr>
                              <w:r w:rsidRPr="00DC1EC7">
                                <w:rPr>
                                  <w:rFonts w:hAnsi="Calibri"/>
                                  <w:b/>
                                  <w:bCs/>
                                  <w:color w:val="000000" w:themeColor="text1"/>
                                  <w:kern w:val="24"/>
                                </w:rPr>
                                <w:t>Wir wissen</w:t>
                              </w:r>
                              <w:r w:rsidRPr="00DC1EC7">
                                <w:rPr>
                                  <w:rFonts w:hAnsi="Calibri"/>
                                  <w:b/>
                                  <w:bCs/>
                                  <w:color w:val="000000" w:themeColor="text1"/>
                                  <w:kern w:val="24"/>
                                </w:rPr>
                                <w:br/>
                              </w:r>
                              <w:r w:rsidRPr="00DC1EC7">
                                <w:rPr>
                                  <w:rFonts w:hAnsi="Calibri"/>
                                  <w:color w:val="C00000"/>
                                  <w:kern w:val="24"/>
                                </w:rPr>
                                <w:t xml:space="preserve">Wie viele Gruppen? </w:t>
                              </w:r>
                              <w:r>
                                <w:rPr>
                                  <w:rFonts w:hAnsi="Calibri"/>
                                  <w:color w:val="C00000"/>
                                  <w:kern w:val="24"/>
                                </w:rPr>
                                <w:t>___</w:t>
                              </w:r>
                              <w:r w:rsidRPr="00DC1EC7">
                                <w:rPr>
                                  <w:rFonts w:hAnsi="Calibri"/>
                                  <w:b/>
                                  <w:bCs/>
                                  <w:color w:val="C00000"/>
                                  <w:kern w:val="24"/>
                                </w:rPr>
                                <w:br/>
                              </w:r>
                              <w:r w:rsidRPr="00DC1EC7">
                                <w:rPr>
                                  <w:rFonts w:hAnsi="Calibri"/>
                                  <w:color w:val="F8B44F"/>
                                  <w:kern w:val="24"/>
                                </w:rPr>
                                <w:t>Wie groß</w:t>
                              </w:r>
                              <w:r>
                                <w:rPr>
                                  <w:rFonts w:hAnsi="Calibri"/>
                                  <w:color w:val="F8B44F"/>
                                  <w:kern w:val="24"/>
                                </w:rPr>
                                <w:t xml:space="preserve"> sind die</w:t>
                              </w:r>
                              <w:r w:rsidRPr="00DC1EC7">
                                <w:rPr>
                                  <w:rFonts w:hAnsi="Calibri"/>
                                  <w:color w:val="F8B44F"/>
                                  <w:kern w:val="24"/>
                                </w:rPr>
                                <w:t xml:space="preserve"> Gruppen? </w:t>
                              </w:r>
                            </w:p>
                            <w:p w14:paraId="2DBFF59C" w14:textId="77777777" w:rsidR="008F70F8" w:rsidRDefault="008F70F8" w:rsidP="008F70F8">
                              <w:pPr>
                                <w:spacing w:line="276" w:lineRule="auto"/>
                                <w:rPr>
                                  <w:rFonts w:hAnsi="Calibri"/>
                                  <w:b/>
                                  <w:bCs/>
                                  <w:color w:val="F8B44F"/>
                                  <w:kern w:val="24"/>
                                </w:rPr>
                              </w:pPr>
                            </w:p>
                            <w:p w14:paraId="383E25A2" w14:textId="77777777" w:rsidR="008F70F8" w:rsidRPr="00A71530" w:rsidRDefault="008F70F8" w:rsidP="008F70F8">
                              <w:pPr>
                                <w:spacing w:line="276" w:lineRule="auto"/>
                                <w:rPr>
                                  <w:rFonts w:hAnsi="Calibri"/>
                                  <w:b/>
                                  <w:bCs/>
                                  <w:color w:val="000000" w:themeColor="text1"/>
                                  <w:kern w:val="24"/>
                                </w:rPr>
                              </w:pPr>
                              <w:r w:rsidRPr="00A71530">
                                <w:rPr>
                                  <w:rFonts w:hAnsi="Calibri"/>
                                  <w:b/>
                                  <w:bCs/>
                                  <w:color w:val="000000" w:themeColor="text1"/>
                                  <w:kern w:val="24"/>
                                </w:rPr>
                                <w:t xml:space="preserve">Wir fragen: </w:t>
                              </w:r>
                            </w:p>
                            <w:p w14:paraId="43368806" w14:textId="77777777" w:rsidR="008F70F8" w:rsidRPr="00D053E6" w:rsidRDefault="008F70F8" w:rsidP="008F70F8">
                              <w:pPr>
                                <w:spacing w:line="480" w:lineRule="auto"/>
                                <w:rPr>
                                  <w:rFonts w:hAnsi="Calibri"/>
                                  <w:color w:val="0070C0"/>
                                  <w:kern w:val="24"/>
                                </w:rPr>
                              </w:pPr>
                              <w:proofErr w:type="gramStart"/>
                              <w:r w:rsidRPr="00A71530">
                                <w:rPr>
                                  <w:rFonts w:hAnsi="Calibri"/>
                                  <w:color w:val="0070C0"/>
                                  <w:kern w:val="24"/>
                                </w:rPr>
                                <w:t>Wie  _</w:t>
                              </w:r>
                              <w:proofErr w:type="gramEnd"/>
                              <w:r w:rsidRPr="00A71530">
                                <w:rPr>
                                  <w:rFonts w:hAnsi="Calibri"/>
                                  <w:color w:val="0070C0"/>
                                  <w:kern w:val="24"/>
                                </w:rPr>
                                <w:t>___________________________________ ________________________________________</w:t>
                              </w:r>
                            </w:p>
                          </w:txbxContent>
                        </v:textbox>
                      </v:shape>
                    </v:group>
                  </w:pict>
                </mc:Fallback>
              </mc:AlternateContent>
            </w:r>
            <w:r>
              <w:tab/>
            </w:r>
          </w:p>
          <w:p w14:paraId="59370329" w14:textId="77777777" w:rsidR="008F70F8" w:rsidRDefault="008F70F8" w:rsidP="00ED1251">
            <w:pPr>
              <w:tabs>
                <w:tab w:val="left" w:pos="3006"/>
              </w:tabs>
            </w:pPr>
            <w:r w:rsidRPr="00DC1EC7">
              <w:rPr>
                <w:noProof/>
              </w:rPr>
              <mc:AlternateContent>
                <mc:Choice Requires="wps">
                  <w:drawing>
                    <wp:anchor distT="0" distB="0" distL="114300" distR="114300" simplePos="0" relativeHeight="252402000" behindDoc="0" locked="0" layoutInCell="1" allowOverlap="1" wp14:anchorId="3960EE83" wp14:editId="56AAEB82">
                      <wp:simplePos x="0" y="0"/>
                      <wp:positionH relativeFrom="column">
                        <wp:posOffset>883920</wp:posOffset>
                      </wp:positionH>
                      <wp:positionV relativeFrom="paragraph">
                        <wp:posOffset>176111535</wp:posOffset>
                      </wp:positionV>
                      <wp:extent cx="2579370" cy="2468245"/>
                      <wp:effectExtent l="0" t="0" r="11430" b="8255"/>
                      <wp:wrapNone/>
                      <wp:docPr id="1659085514" name="Abgerundetes Rechteck 57"/>
                      <wp:cNvGraphicFramePr/>
                      <a:graphic xmlns:a="http://schemas.openxmlformats.org/drawingml/2006/main">
                        <a:graphicData uri="http://schemas.microsoft.com/office/word/2010/wordprocessingShape">
                          <wps:wsp>
                            <wps:cNvSpPr/>
                            <wps:spPr>
                              <a:xfrm>
                                <a:off x="0" y="0"/>
                                <a:ext cx="2579370" cy="2468245"/>
                              </a:xfrm>
                              <a:prstGeom prst="roundRect">
                                <a:avLst>
                                  <a:gd name="adj" fmla="val 9495"/>
                                </a:avLst>
                              </a:prstGeom>
                              <a:noFill/>
                              <a:ln>
                                <a:solidFill>
                                  <a:schemeClr val="bg1">
                                    <a:lumMod val="65000"/>
                                  </a:schemeClr>
                                </a:solid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CB0D3FA" id="Abgerundetes Rechteck 57" o:spid="_x0000_s1026" style="position:absolute;margin-left:69.6pt;margin-top:13867.05pt;width:203.1pt;height:194.35pt;z-index:252402000;visibility:visible;mso-wrap-style:square;mso-wrap-distance-left:9pt;mso-wrap-distance-top:0;mso-wrap-distance-right:9pt;mso-wrap-distance-bottom:0;mso-position-horizontal:absolute;mso-position-horizontal-relative:text;mso-position-vertical:absolute;mso-position-vertical-relative:text;v-text-anchor:middle" arcsize="62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" filled="f" strokecolor="#a5a5a5 [2092]" strokeweight="1pt">
                      <v:stroke joinstyle="miter"/>
                    </v:roundrect>
                  </w:pict>
                </mc:Fallback>
              </mc:AlternateContent>
            </w:r>
          </w:p>
          <w:p w14:paraId="2E811C8E" w14:textId="77777777" w:rsidR="008F70F8" w:rsidRDefault="008F70F8" w:rsidP="00ED1251"/>
          <w:p w14:paraId="2A313334" w14:textId="77777777" w:rsidR="008F70F8" w:rsidRDefault="008F70F8" w:rsidP="00ED1251"/>
          <w:p w14:paraId="3C860D89" w14:textId="77777777" w:rsidR="008F70F8" w:rsidRDefault="008F70F8" w:rsidP="00ED1251"/>
          <w:p w14:paraId="7DC20AB8" w14:textId="77777777" w:rsidR="008F70F8" w:rsidRDefault="008F70F8" w:rsidP="00ED1251"/>
          <w:p w14:paraId="18223FC3" w14:textId="77777777" w:rsidR="008F70F8" w:rsidRDefault="008F70F8" w:rsidP="00ED1251"/>
          <w:p w14:paraId="74F4EC89" w14:textId="77777777" w:rsidR="008F70F8" w:rsidRDefault="008F70F8" w:rsidP="00ED1251"/>
          <w:p w14:paraId="732335A8" w14:textId="77777777" w:rsidR="008F70F8" w:rsidRDefault="008F70F8" w:rsidP="00ED1251"/>
          <w:p w14:paraId="28CE71D5" w14:textId="77777777" w:rsidR="008F70F8" w:rsidRDefault="008F70F8" w:rsidP="00ED1251"/>
          <w:p w14:paraId="12F1BF57" w14:textId="77777777" w:rsidR="008F70F8" w:rsidRDefault="008F70F8" w:rsidP="00ED1251"/>
          <w:p w14:paraId="5F46209B" w14:textId="77777777" w:rsidR="008F70F8" w:rsidRDefault="008F70F8" w:rsidP="00ED1251"/>
          <w:p w14:paraId="205DB666" w14:textId="77777777" w:rsidR="008F70F8" w:rsidRDefault="008F70F8" w:rsidP="00ED1251">
            <w:pPr>
              <w:rPr>
                <w:b/>
                <w:bCs/>
              </w:rPr>
            </w:pPr>
          </w:p>
          <w:p w14:paraId="462B2399" w14:textId="77777777" w:rsidR="008F70F8" w:rsidRDefault="008F70F8" w:rsidP="00ED1251">
            <w:pPr>
              <w:rPr>
                <w:b/>
                <w:bCs/>
              </w:rPr>
            </w:pPr>
          </w:p>
          <w:p w14:paraId="0001756F" w14:textId="77777777" w:rsidR="008F70F8" w:rsidRPr="00495371" w:rsidRDefault="008F70F8" w:rsidP="00ED1251">
            <w:pPr>
              <w:rPr>
                <w:b/>
                <w:bCs/>
              </w:rPr>
            </w:pPr>
            <w:r w:rsidRPr="00495371">
              <w:rPr>
                <w:b/>
                <w:bCs/>
              </w:rPr>
              <w:t>Das will ich mir a</w:t>
            </w:r>
            <w:r>
              <w:rPr>
                <w:b/>
                <w:bCs/>
              </w:rPr>
              <w:t>u</w:t>
            </w:r>
            <w:r w:rsidRPr="00495371">
              <w:rPr>
                <w:b/>
                <w:bCs/>
              </w:rPr>
              <w:t>ch noch merken:</w:t>
            </w:r>
          </w:p>
          <w:p w14:paraId="5302D66D" w14:textId="77777777" w:rsidR="008F70F8" w:rsidRDefault="008F70F8" w:rsidP="00ED1251"/>
          <w:p w14:paraId="2EE8E8CB" w14:textId="77777777" w:rsidR="008F70F8" w:rsidRDefault="008F70F8" w:rsidP="00ED1251"/>
          <w:p w14:paraId="3837893D" w14:textId="77777777" w:rsidR="008F70F8" w:rsidRDefault="008F70F8" w:rsidP="00ED1251"/>
          <w:p w14:paraId="4598CCAA" w14:textId="77777777" w:rsidR="008F70F8" w:rsidRDefault="008F70F8" w:rsidP="00ED1251"/>
          <w:p w14:paraId="11F077FE" w14:textId="77777777" w:rsidR="008F70F8" w:rsidRPr="00AA3219" w:rsidRDefault="008F70F8" w:rsidP="00ED1251">
            <w:r w:rsidRPr="00DC1EC7">
              <w:rPr>
                <w:noProof/>
              </w:rPr>
              <mc:AlternateContent>
                <mc:Choice Requires="wps">
                  <w:drawing>
                    <wp:anchor distT="0" distB="0" distL="114300" distR="114300" simplePos="0" relativeHeight="252398928" behindDoc="0" locked="0" layoutInCell="1" allowOverlap="1" wp14:anchorId="7619C4D9" wp14:editId="55A1A4E1">
                      <wp:simplePos x="0" y="0"/>
                      <wp:positionH relativeFrom="column">
                        <wp:posOffset>4156075</wp:posOffset>
                      </wp:positionH>
                      <wp:positionV relativeFrom="paragraph">
                        <wp:posOffset>3998595</wp:posOffset>
                      </wp:positionV>
                      <wp:extent cx="2060304" cy="461665"/>
                      <wp:effectExtent l="0" t="0" r="0" b="0"/>
                      <wp:wrapNone/>
                      <wp:docPr id="59" name="Textfeld 58">
                        <a:extLst xmlns:a="http://schemas.openxmlformats.org/drawingml/2006/main">
                          <a:ext uri="{FF2B5EF4-FFF2-40B4-BE49-F238E27FC236}">
                            <a16:creationId xmlns:a16="http://schemas.microsoft.com/office/drawing/2014/main" id="{969E9B42-D9DD-99D2-9F67-EA0278E332B0}"/>
                          </a:ext>
                        </a:extLst>
                      </wp:docPr>
                      <wp:cNvGraphicFramePr/>
                      <a:graphic xmlns:a="http://schemas.openxmlformats.org/drawingml/2006/main">
                        <a:graphicData uri="http://schemas.microsoft.com/office/word/2010/wordprocessingShape">
                          <wps:wsp>
                            <wps:cNvSpPr txBox="1"/>
                            <wps:spPr>
                              <a:xfrm>
                                <a:off x="0" y="0"/>
                                <a:ext cx="2060304" cy="461665"/>
                              </a:xfrm>
                              <a:prstGeom prst="rect">
                                <a:avLst/>
                              </a:prstGeom>
                              <a:solidFill>
                                <a:schemeClr val="bg1"/>
                              </a:solidFill>
                            </wps:spPr>
                            <wps:txbx>
                              <w:txbxContent>
                                <w:p w14:paraId="7BD041F3" w14:textId="77777777" w:rsidR="008F70F8" w:rsidRDefault="008F70F8" w:rsidP="008F70F8">
                                  <w:pPr>
                                    <w:rPr>
                                      <w:rFonts w:hAnsi="Calibri"/>
                                      <w:color w:val="C00000"/>
                                      <w:kern w:val="24"/>
                                      <w:sz w:val="24"/>
                                      <w:szCs w:val="24"/>
                                    </w:rPr>
                                  </w:pPr>
                                </w:p>
                              </w:txbxContent>
                            </wps:txbx>
                            <wps:bodyPr wrap="none" lIns="36000" rtlCol="0">
                              <a:spAutoFit/>
                            </wps:bodyPr>
                          </wps:wsp>
                        </a:graphicData>
                      </a:graphic>
                    </wp:anchor>
                  </w:drawing>
                </mc:Choice>
                <mc:Fallback>
                  <w:pict>
                    <v:shape w14:anchorId="7619C4D9" id="Textfeld 58" o:spid="_x0000_s1268" type="#_x0000_t202" style="position:absolute;margin-left:327.25pt;margin-top:314.85pt;width:162.25pt;height:36.35pt;z-index:25239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" fillcolor="white [3212]" stroked="f">
                      <v:textbox style="mso-fit-shape-to-text:t" inset="1mm">
                        <w:txbxContent>
                          <w:p w14:paraId="7BD041F3" w14:textId="77777777" w:rsidR="008F70F8" w:rsidRDefault="008F70F8" w:rsidP="008F70F8">
                            <w:pPr>
                              <w:rPr>
                                <w:rFonts w:hAnsi="Calibri"/>
                                <w:color w:val="C00000"/>
                                <w:kern w:val="24"/>
                                <w:sz w:val="24"/>
                                <w:szCs w:val="24"/>
                              </w:rPr>
                            </w:pPr>
                          </w:p>
                        </w:txbxContent>
                      </v:textbox>
                    </v:shape>
                  </w:pict>
                </mc:Fallback>
              </mc:AlternateContent>
            </w:r>
            <w:r w:rsidRPr="00DC1EC7">
              <w:rPr>
                <w:noProof/>
              </w:rPr>
              <mc:AlternateContent>
                <mc:Choice Requires="wps">
                  <w:drawing>
                    <wp:anchor distT="0" distB="0" distL="114300" distR="114300" simplePos="0" relativeHeight="252399952" behindDoc="0" locked="0" layoutInCell="1" allowOverlap="1" wp14:anchorId="353F22BB" wp14:editId="5224355A">
                      <wp:simplePos x="0" y="0"/>
                      <wp:positionH relativeFrom="column">
                        <wp:posOffset>4156075</wp:posOffset>
                      </wp:positionH>
                      <wp:positionV relativeFrom="paragraph">
                        <wp:posOffset>3505835</wp:posOffset>
                      </wp:positionV>
                      <wp:extent cx="1674685" cy="276999"/>
                      <wp:effectExtent l="0" t="0" r="0" b="2540"/>
                      <wp:wrapNone/>
                      <wp:docPr id="61" name="Textfeld 60">
                        <a:extLst xmlns:a="http://schemas.openxmlformats.org/drawingml/2006/main">
                          <a:ext uri="{FF2B5EF4-FFF2-40B4-BE49-F238E27FC236}">
                            <a16:creationId xmlns:a16="http://schemas.microsoft.com/office/drawing/2014/main" id="{C88EC0FA-909A-FB56-F76E-F9589F529712}"/>
                          </a:ext>
                        </a:extLst>
                      </wp:docPr>
                      <wp:cNvGraphicFramePr/>
                      <a:graphic xmlns:a="http://schemas.openxmlformats.org/drawingml/2006/main">
                        <a:graphicData uri="http://schemas.microsoft.com/office/word/2010/wordprocessingShape">
                          <wps:wsp>
                            <wps:cNvSpPr txBox="1"/>
                            <wps:spPr>
                              <a:xfrm>
                                <a:off x="0" y="0"/>
                                <a:ext cx="1674685" cy="276999"/>
                              </a:xfrm>
                              <a:prstGeom prst="rect">
                                <a:avLst/>
                              </a:prstGeom>
                              <a:solidFill>
                                <a:schemeClr val="bg1"/>
                              </a:solidFill>
                            </wps:spPr>
                            <wps:txbx>
                              <w:txbxContent>
                                <w:p w14:paraId="4412F0AD" w14:textId="77777777" w:rsidR="008F70F8" w:rsidRDefault="008F70F8" w:rsidP="008F70F8">
                                  <w:pPr>
                                    <w:rPr>
                                      <w:rFonts w:hAnsi="Calibri"/>
                                      <w:color w:val="F8B44F" w:themeColor="accent2"/>
                                      <w:kern w:val="24"/>
                                      <w:sz w:val="24"/>
                                      <w:szCs w:val="24"/>
                                    </w:rPr>
                                  </w:pPr>
                                </w:p>
                              </w:txbxContent>
                            </wps:txbx>
                            <wps:bodyPr wrap="none" lIns="36000" rtlCol="0">
                              <a:spAutoFit/>
                            </wps:bodyPr>
                          </wps:wsp>
                        </a:graphicData>
                      </a:graphic>
                    </wp:anchor>
                  </w:drawing>
                </mc:Choice>
                <mc:Fallback>
                  <w:pict>
                    <v:shape w14:anchorId="353F22BB" id="Textfeld 60" o:spid="_x0000_s1269" type="#_x0000_t202" style="position:absolute;margin-left:327.25pt;margin-top:276.05pt;width:131.85pt;height:21.8pt;z-index:25239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" fillcolor="white [3212]" stroked="f">
                      <v:textbox style="mso-fit-shape-to-text:t" inset="1mm">
                        <w:txbxContent>
                          <w:p w14:paraId="4412F0AD" w14:textId="77777777" w:rsidR="008F70F8" w:rsidRDefault="008F70F8" w:rsidP="008F70F8">
                            <w:pPr>
                              <w:rPr>
                                <w:rFonts w:hAnsi="Calibri"/>
                                <w:color w:val="F8B44F" w:themeColor="accent2"/>
                                <w:kern w:val="24"/>
                                <w:sz w:val="24"/>
                                <w:szCs w:val="24"/>
                              </w:rPr>
                            </w:pPr>
                          </w:p>
                        </w:txbxContent>
                      </v:textbox>
                    </v:shape>
                  </w:pict>
                </mc:Fallback>
              </mc:AlternateContent>
            </w:r>
            <w:r w:rsidRPr="00DC1EC7">
              <w:rPr>
                <w:noProof/>
              </w:rPr>
              <mc:AlternateContent>
                <mc:Choice Requires="wps">
                  <w:drawing>
                    <wp:anchor distT="0" distB="0" distL="114300" distR="114300" simplePos="0" relativeHeight="252400976" behindDoc="0" locked="0" layoutInCell="1" allowOverlap="1" wp14:anchorId="521F9A3B" wp14:editId="216CAFCA">
                      <wp:simplePos x="0" y="0"/>
                      <wp:positionH relativeFrom="column">
                        <wp:posOffset>4156075</wp:posOffset>
                      </wp:positionH>
                      <wp:positionV relativeFrom="paragraph">
                        <wp:posOffset>3261360</wp:posOffset>
                      </wp:positionV>
                      <wp:extent cx="1636020" cy="276999"/>
                      <wp:effectExtent l="0" t="0" r="0" b="2540"/>
                      <wp:wrapNone/>
                      <wp:docPr id="64" name="Textfeld 63">
                        <a:extLst xmlns:a="http://schemas.openxmlformats.org/drawingml/2006/main">
                          <a:ext uri="{FF2B5EF4-FFF2-40B4-BE49-F238E27FC236}">
                            <a16:creationId xmlns:a16="http://schemas.microsoft.com/office/drawing/2014/main" id="{43C93FB4-2DFE-2786-17E5-E9F78F26492D}"/>
                          </a:ext>
                        </a:extLst>
                      </wp:docPr>
                      <wp:cNvGraphicFramePr/>
                      <a:graphic xmlns:a="http://schemas.openxmlformats.org/drawingml/2006/main">
                        <a:graphicData uri="http://schemas.microsoft.com/office/word/2010/wordprocessingShape">
                          <wps:wsp>
                            <wps:cNvSpPr txBox="1"/>
                            <wps:spPr>
                              <a:xfrm>
                                <a:off x="0" y="0"/>
                                <a:ext cx="1636020" cy="276999"/>
                              </a:xfrm>
                              <a:prstGeom prst="rect">
                                <a:avLst/>
                              </a:prstGeom>
                              <a:solidFill>
                                <a:schemeClr val="bg1"/>
                              </a:solidFill>
                            </wps:spPr>
                            <wps:txbx>
                              <w:txbxContent>
                                <w:p w14:paraId="3850885E" w14:textId="77777777" w:rsidR="008F70F8" w:rsidRDefault="008F70F8" w:rsidP="008F70F8">
                                  <w:pPr>
                                    <w:rPr>
                                      <w:rFonts w:hAnsi="Calibri"/>
                                      <w:color w:val="0070C0"/>
                                      <w:kern w:val="24"/>
                                      <w:sz w:val="24"/>
                                      <w:szCs w:val="24"/>
                                    </w:rPr>
                                  </w:pPr>
                                </w:p>
                              </w:txbxContent>
                            </wps:txbx>
                            <wps:bodyPr wrap="none" lIns="36000" rtlCol="0">
                              <a:spAutoFit/>
                            </wps:bodyPr>
                          </wps:wsp>
                        </a:graphicData>
                      </a:graphic>
                    </wp:anchor>
                  </w:drawing>
                </mc:Choice>
                <mc:Fallback>
                  <w:pict>
                    <v:shape w14:anchorId="521F9A3B" id="Textfeld 63" o:spid="_x0000_s1270" type="#_x0000_t202" style="position:absolute;margin-left:327.25pt;margin-top:256.8pt;width:128.8pt;height:21.8pt;z-index:25240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" fillcolor="white [3212]" stroked="f">
                      <v:textbox style="mso-fit-shape-to-text:t" inset="1mm">
                        <w:txbxContent>
                          <w:p w14:paraId="3850885E" w14:textId="77777777" w:rsidR="008F70F8" w:rsidRDefault="008F70F8" w:rsidP="008F70F8">
                            <w:pPr>
                              <w:rPr>
                                <w:rFonts w:hAnsi="Calibri"/>
                                <w:color w:val="0070C0"/>
                                <w:kern w:val="24"/>
                                <w:sz w:val="24"/>
                                <w:szCs w:val="24"/>
                              </w:rPr>
                            </w:pPr>
                          </w:p>
                        </w:txbxContent>
                      </v:textbox>
                    </v:shape>
                  </w:pict>
                </mc:Fallback>
              </mc:AlternateContent>
            </w:r>
          </w:p>
        </w:tc>
      </w:tr>
    </w:tbl>
    <w:p w14:paraId="15E7EFEE" w14:textId="77777777" w:rsidR="008F70F8" w:rsidRPr="00200F3D" w:rsidRDefault="008F70F8">
      <w:pPr>
        <w:spacing w:after="200" w:line="276" w:lineRule="auto"/>
        <w:rPr>
          <w:sz w:val="4"/>
          <w:szCs w:val="2"/>
        </w:rPr>
      </w:pPr>
    </w:p>
    <w:sectPr w:rsidR="008F70F8" w:rsidRPr="00200F3D" w:rsidSect="00D91CB2">
      <w:pgSz w:w="11901" w:h="16817"/>
      <w:pgMar w:top="1474" w:right="1418" w:bottom="1418" w:left="1418" w:header="22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902D7" w14:textId="77777777" w:rsidR="004451CB" w:rsidRDefault="004451CB" w:rsidP="00F56440">
      <w:r>
        <w:separator/>
      </w:r>
    </w:p>
    <w:p w14:paraId="225EC940" w14:textId="77777777" w:rsidR="004451CB" w:rsidRDefault="004451CB" w:rsidP="00F56440"/>
    <w:p w14:paraId="295B593E" w14:textId="77777777" w:rsidR="004451CB" w:rsidRDefault="004451CB" w:rsidP="00F56440"/>
    <w:p w14:paraId="307B73D2" w14:textId="77777777" w:rsidR="004451CB" w:rsidRDefault="004451CB" w:rsidP="00F56440"/>
    <w:p w14:paraId="0B170008" w14:textId="77777777" w:rsidR="004451CB" w:rsidRDefault="004451CB"/>
    <w:p w14:paraId="0C68E3FD" w14:textId="77777777" w:rsidR="004451CB" w:rsidRDefault="004451CB"/>
    <w:p w14:paraId="2EFF136A" w14:textId="77777777" w:rsidR="004451CB" w:rsidRDefault="004451CB"/>
  </w:endnote>
  <w:endnote w:type="continuationSeparator" w:id="0">
    <w:p w14:paraId="19724507" w14:textId="77777777" w:rsidR="004451CB" w:rsidRDefault="004451CB" w:rsidP="00F56440">
      <w:r>
        <w:continuationSeparator/>
      </w:r>
    </w:p>
    <w:p w14:paraId="4FCEE6E6" w14:textId="77777777" w:rsidR="004451CB" w:rsidRDefault="004451CB" w:rsidP="00F56440"/>
    <w:p w14:paraId="4F7CD8B9" w14:textId="77777777" w:rsidR="004451CB" w:rsidRDefault="004451CB" w:rsidP="00F56440"/>
    <w:p w14:paraId="039322E1" w14:textId="77777777" w:rsidR="004451CB" w:rsidRDefault="004451CB" w:rsidP="00F56440"/>
    <w:p w14:paraId="3EADB3E8" w14:textId="77777777" w:rsidR="004451CB" w:rsidRDefault="004451CB"/>
    <w:p w14:paraId="28DB9E87" w14:textId="77777777" w:rsidR="004451CB" w:rsidRDefault="004451CB"/>
    <w:p w14:paraId="0C5D7351" w14:textId="77777777" w:rsidR="004451CB" w:rsidRDefault="004451CB"/>
  </w:endnote>
  <w:endnote w:type="continuationNotice" w:id="1">
    <w:p w14:paraId="25C91B5D" w14:textId="77777777" w:rsidR="004451CB" w:rsidRDefault="004451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Komika Text">
    <w:panose1 w:val="02000000000000000000"/>
    <w:charset w:val="4D"/>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20B0604020202020204"/>
    <w:charset w:val="80"/>
    <w:family w:val="auto"/>
    <w:notTrueType/>
    <w:pitch w:val="variable"/>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Times New Roman (Textkörper CS)">
    <w:altName w:val="Times New Roman"/>
    <w:panose1 w:val="020B0604020202020204"/>
    <w:charset w:val="00"/>
    <w:family w:val="roman"/>
    <w:notTrueType/>
    <w:pitch w:val="default"/>
  </w:font>
  <w:font w:name="Bradley Hand">
    <w:panose1 w:val="00000700000000000000"/>
    <w:charset w:val="4D"/>
    <w:family w:val="auto"/>
    <w:pitch w:val="variable"/>
    <w:sig w:usb0="800000FF"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9DAB" w14:textId="77777777" w:rsidR="002E0FA7" w:rsidRDefault="002E0FA7" w:rsidP="003F0902">
    <w:pPr>
      <w:pStyle w:val="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AF5A5" w14:textId="77777777" w:rsidR="004451CB" w:rsidRDefault="004451CB" w:rsidP="00F56440">
      <w:r>
        <w:separator/>
      </w:r>
    </w:p>
    <w:p w14:paraId="211E7D08" w14:textId="77777777" w:rsidR="004451CB" w:rsidRDefault="004451CB" w:rsidP="00F56440"/>
    <w:p w14:paraId="29AF5753" w14:textId="77777777" w:rsidR="004451CB" w:rsidRDefault="004451CB" w:rsidP="00F56440"/>
    <w:p w14:paraId="46B5E691" w14:textId="77777777" w:rsidR="004451CB" w:rsidRDefault="004451CB" w:rsidP="00F56440"/>
    <w:p w14:paraId="4B5B133B" w14:textId="77777777" w:rsidR="004451CB" w:rsidRDefault="004451CB"/>
    <w:p w14:paraId="7FFD8E01" w14:textId="77777777" w:rsidR="004451CB" w:rsidRDefault="004451CB"/>
    <w:p w14:paraId="3D3DB8D2" w14:textId="77777777" w:rsidR="004451CB" w:rsidRDefault="004451CB"/>
  </w:footnote>
  <w:footnote w:type="continuationSeparator" w:id="0">
    <w:p w14:paraId="7AF5D90E" w14:textId="77777777" w:rsidR="004451CB" w:rsidRDefault="004451CB" w:rsidP="00F56440">
      <w:r>
        <w:continuationSeparator/>
      </w:r>
    </w:p>
    <w:p w14:paraId="4494F22F" w14:textId="77777777" w:rsidR="004451CB" w:rsidRDefault="004451CB" w:rsidP="00F56440"/>
    <w:p w14:paraId="211BD7E8" w14:textId="77777777" w:rsidR="004451CB" w:rsidRDefault="004451CB" w:rsidP="00F56440"/>
    <w:p w14:paraId="4436A929" w14:textId="77777777" w:rsidR="004451CB" w:rsidRDefault="004451CB" w:rsidP="00F56440"/>
    <w:p w14:paraId="0004677C" w14:textId="77777777" w:rsidR="004451CB" w:rsidRDefault="004451CB"/>
    <w:p w14:paraId="4402AE81" w14:textId="77777777" w:rsidR="004451CB" w:rsidRDefault="004451CB"/>
    <w:p w14:paraId="35ED5605" w14:textId="77777777" w:rsidR="004451CB" w:rsidRDefault="004451CB"/>
  </w:footnote>
  <w:footnote w:type="continuationNotice" w:id="1">
    <w:p w14:paraId="2B0837B5" w14:textId="77777777" w:rsidR="004451CB" w:rsidRDefault="004451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59148633"/>
      <w:docPartObj>
        <w:docPartGallery w:val="Page Numbers (Top of Page)"/>
        <w:docPartUnique/>
      </w:docPartObj>
    </w:sdtPr>
    <w:sdtContent>
      <w:p w14:paraId="0914FE4E" w14:textId="34A47A43" w:rsidR="00FD7AC9" w:rsidRDefault="00FD7AC9" w:rsidP="00CC1DA7">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14:paraId="47A68105" w14:textId="77777777" w:rsidR="00FD7AC9" w:rsidRDefault="00FD7AC9" w:rsidP="00FD7AC9">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0FA8" w14:textId="77777777" w:rsidR="00FD7AC9" w:rsidRDefault="00FD7AC9" w:rsidP="00CC1DA7">
    <w:pPr>
      <w:pStyle w:val="Kopfzeile"/>
      <w:framePr w:wrap="none" w:vAnchor="text" w:hAnchor="margin" w:y="1"/>
      <w:rPr>
        <w:rStyle w:val="Seitenzahl"/>
      </w:rPr>
    </w:pPr>
  </w:p>
  <w:sdt>
    <w:sdtPr>
      <w:rPr>
        <w:rStyle w:val="Seitenzahl"/>
      </w:rPr>
      <w:id w:val="-1298296283"/>
      <w:docPartObj>
        <w:docPartGallery w:val="Page Numbers (Top of Page)"/>
        <w:docPartUnique/>
      </w:docPartObj>
    </w:sdtPr>
    <w:sdtEndPr>
      <w:rPr>
        <w:rStyle w:val="Seitenzahl"/>
        <w:color w:val="327A86" w:themeColor="text2"/>
      </w:rPr>
    </w:sdtEndPr>
    <w:sdtContent>
      <w:p w14:paraId="6BDAC6F6" w14:textId="6DEAA140" w:rsidR="00FD7AC9" w:rsidRPr="00FD7AC9" w:rsidRDefault="00FD7AC9" w:rsidP="00CC1DA7">
        <w:pPr>
          <w:pStyle w:val="Kopfzeile"/>
          <w:framePr w:wrap="none" w:vAnchor="text" w:hAnchor="margin" w:y="1"/>
          <w:rPr>
            <w:rStyle w:val="Seitenzahl"/>
            <w:color w:val="327A86" w:themeColor="text2"/>
          </w:rPr>
        </w:pPr>
        <w:r w:rsidRPr="00FD7AC9">
          <w:rPr>
            <w:rStyle w:val="Seitenzahl"/>
            <w:color w:val="327A86" w:themeColor="text2"/>
          </w:rPr>
          <w:fldChar w:fldCharType="begin"/>
        </w:r>
        <w:r w:rsidRPr="00FD7AC9">
          <w:rPr>
            <w:rStyle w:val="Seitenzahl"/>
            <w:color w:val="327A86" w:themeColor="text2"/>
          </w:rPr>
          <w:instrText xml:space="preserve"> PAGE </w:instrText>
        </w:r>
        <w:r w:rsidRPr="00FD7AC9">
          <w:rPr>
            <w:rStyle w:val="Seitenzahl"/>
            <w:color w:val="327A86" w:themeColor="text2"/>
          </w:rPr>
          <w:fldChar w:fldCharType="separate"/>
        </w:r>
        <w:r w:rsidRPr="00FD7AC9">
          <w:rPr>
            <w:rStyle w:val="Seitenzahl"/>
            <w:noProof/>
            <w:color w:val="327A86" w:themeColor="text2"/>
          </w:rPr>
          <w:t>7</w:t>
        </w:r>
        <w:r w:rsidRPr="00FD7AC9">
          <w:rPr>
            <w:rStyle w:val="Seitenzahl"/>
            <w:color w:val="327A86" w:themeColor="text2"/>
          </w:rPr>
          <w:fldChar w:fldCharType="end"/>
        </w:r>
      </w:p>
    </w:sdtContent>
  </w:sdt>
  <w:p w14:paraId="03431C0A" w14:textId="09BBF4AB" w:rsidR="002E0FA7" w:rsidRPr="00E17AE8" w:rsidRDefault="00EB4836" w:rsidP="0084766C">
    <w:r w:rsidRPr="00EB4836">
      <w:rPr>
        <w:rFonts w:ascii="Calibri" w:eastAsia="Times New Roman" w:hAnsi="Calibri" w:cs="Times New Roman"/>
        <w:noProof/>
        <w:sz w:val="21"/>
        <w:szCs w:val="21"/>
        <w:lang w:eastAsia="de-DE"/>
      </w:rPr>
      <mc:AlternateContent>
        <mc:Choice Requires="wpg">
          <w:drawing>
            <wp:anchor distT="0" distB="0" distL="114300" distR="114300" simplePos="0" relativeHeight="251659264" behindDoc="0" locked="0" layoutInCell="1" allowOverlap="1" wp14:anchorId="0AA5E71E" wp14:editId="2B22D523">
              <wp:simplePos x="0" y="0"/>
              <wp:positionH relativeFrom="column">
                <wp:posOffset>0</wp:posOffset>
              </wp:positionH>
              <wp:positionV relativeFrom="paragraph">
                <wp:posOffset>63681</wp:posOffset>
              </wp:positionV>
              <wp:extent cx="5909945" cy="503555"/>
              <wp:effectExtent l="0" t="0" r="0" b="4445"/>
              <wp:wrapNone/>
              <wp:docPr id="5547" name="Gruppieren 554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44" name="Gerade Verbindung 44"/>
                      <wps:cNvCnPr/>
                      <wps:spPr>
                        <a:xfrm>
                          <a:off x="0" y="310101"/>
                          <a:ext cx="5856051" cy="0"/>
                        </a:xfrm>
                        <a:prstGeom prst="line">
                          <a:avLst/>
                        </a:prstGeom>
                        <a:noFill/>
                        <a:ln w="25400" cap="flat" cmpd="sng" algn="ctr">
                          <a:solidFill>
                            <a:srgbClr val="327A86"/>
                          </a:solidFill>
                          <a:prstDash val="solid"/>
                        </a:ln>
                        <a:effectLst/>
                      </wps:spPr>
                      <wps:bodyPr/>
                    </wps:wsp>
                    <pic:pic xmlns:pic="http://schemas.openxmlformats.org/drawingml/2006/picture">
                      <pic:nvPicPr>
                        <pic:cNvPr id="5514" name="Grafik 5514"/>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w:pict>
            <v:group w14:anchorId="140FFC44" id="Gruppieren 5547" o:spid="_x0000_s1026" style="position:absolute;margin-left:0;margin-top:5pt;width:465.35pt;height:39.65pt;z-index:251659264" coordsize="59104,5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">
              <v:line id="Gerade Verbindung 44" o:spid="_x0000_s1027" style="position:absolute;visibility:visible;mso-wrap-style:square" from="0,3101" to="58560,3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&#13;&#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14" o:spid="_x0000_s1028" type="#_x0000_t75" style="position:absolute;left:54068;width:5036;height:5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&#13;&#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58525330"/>
      <w:docPartObj>
        <w:docPartGallery w:val="Page Numbers (Top of Page)"/>
        <w:docPartUnique/>
      </w:docPartObj>
    </w:sdtPr>
    <w:sdtContent>
      <w:p w14:paraId="428D95C5" w14:textId="16EC64CE" w:rsidR="00D91CB2" w:rsidRDefault="00D91CB2" w:rsidP="00CC1DA7">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64B95A9" w14:textId="40D14D17" w:rsidR="00D91CB2" w:rsidRDefault="00D91CB2" w:rsidP="00D91CB2">
    <w:pPr>
      <w:pStyle w:val="Kopfzeile"/>
      <w:ind w:right="360"/>
    </w:pPr>
    <w:r w:rsidRPr="00EB4836">
      <w:rPr>
        <w:rFonts w:ascii="Calibri" w:eastAsia="Times New Roman" w:hAnsi="Calibri" w:cs="Times New Roman"/>
        <w:noProof/>
        <w:sz w:val="21"/>
        <w:szCs w:val="21"/>
        <w:lang w:eastAsia="de-DE"/>
      </w:rPr>
      <mc:AlternateContent>
        <mc:Choice Requires="wpg">
          <w:drawing>
            <wp:anchor distT="0" distB="0" distL="114300" distR="114300" simplePos="0" relativeHeight="251661312" behindDoc="0" locked="0" layoutInCell="1" allowOverlap="1" wp14:anchorId="64745032" wp14:editId="5D3578EF">
              <wp:simplePos x="0" y="0"/>
              <wp:positionH relativeFrom="column">
                <wp:posOffset>0</wp:posOffset>
              </wp:positionH>
              <wp:positionV relativeFrom="paragraph">
                <wp:posOffset>0</wp:posOffset>
              </wp:positionV>
              <wp:extent cx="5909945" cy="503555"/>
              <wp:effectExtent l="0" t="0" r="0" b="4445"/>
              <wp:wrapNone/>
              <wp:docPr id="1851412337" name="Gruppieren 185141233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790093534" name="Gerade Verbindung 790093534"/>
                      <wps:cNvCnPr/>
                      <wps:spPr>
                        <a:xfrm>
                          <a:off x="0" y="310101"/>
                          <a:ext cx="5856051" cy="0"/>
                        </a:xfrm>
                        <a:prstGeom prst="line">
                          <a:avLst/>
                        </a:prstGeom>
                        <a:noFill/>
                        <a:ln w="25400" cap="flat" cmpd="sng" algn="ctr">
                          <a:solidFill>
                            <a:srgbClr val="327A86"/>
                          </a:solidFill>
                          <a:prstDash val="solid"/>
                        </a:ln>
                        <a:effectLst/>
                      </wps:spPr>
                      <wps:bodyPr/>
                    </wps:wsp>
                    <pic:pic xmlns:pic="http://schemas.openxmlformats.org/drawingml/2006/picture">
                      <pic:nvPicPr>
                        <pic:cNvPr id="144053091" name="Grafik 144053091"/>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w:pict>
            <v:group w14:anchorId="3E921634" id="Gruppieren 1851412337" o:spid="_x0000_s1026" style="position:absolute;margin-left:0;margin-top:0;width:465.35pt;height:39.65pt;z-index:251661312" coordsize="59104,5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">
              <v:line id="Gerade Verbindung 790093534" o:spid="_x0000_s1027" style="position:absolute;visibility:visible;mso-wrap-style:square" from="0,3101" to="58560,3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&#13;&#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4053091" o:spid="_x0000_s1028" type="#_x0000_t75" style="position:absolute;left:54068;width:5036;height:5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&#13;&#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23E"/>
    <w:multiLevelType w:val="hybridMultilevel"/>
    <w:tmpl w:val="F5F8EF8A"/>
    <w:lvl w:ilvl="0" w:tplc="91F87C62">
      <w:start w:val="1"/>
      <w:numFmt w:val="bullet"/>
      <w:lvlText w:val=""/>
      <w:lvlJc w:val="left"/>
      <w:pPr>
        <w:ind w:left="720" w:hanging="360"/>
      </w:pPr>
      <w:rPr>
        <w:rFonts w:ascii="Wingdings" w:hAnsi="Wingdings" w:hint="default"/>
        <w:color w:val="327A86"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C6151A"/>
    <w:multiLevelType w:val="hybridMultilevel"/>
    <w:tmpl w:val="D73839D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E16842"/>
    <w:multiLevelType w:val="hybridMultilevel"/>
    <w:tmpl w:val="15B086C6"/>
    <w:lvl w:ilvl="0" w:tplc="D07A4EC0">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4C708D"/>
    <w:multiLevelType w:val="hybridMultilevel"/>
    <w:tmpl w:val="5B506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2E63C3"/>
    <w:multiLevelType w:val="hybridMultilevel"/>
    <w:tmpl w:val="FAFC4244"/>
    <w:lvl w:ilvl="0" w:tplc="7E585ED6">
      <w:start w:val="1"/>
      <w:numFmt w:val="bullet"/>
      <w:pStyle w:val="Listenabsatz"/>
      <w:lvlText w:val=""/>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4B2AAB"/>
    <w:multiLevelType w:val="hybridMultilevel"/>
    <w:tmpl w:val="FA8A21D8"/>
    <w:lvl w:ilvl="0" w:tplc="D07A4EC0">
      <w:start w:val="1"/>
      <w:numFmt w:val="bullet"/>
      <w:lvlText w:val=""/>
      <w:lvlJc w:val="left"/>
      <w:pPr>
        <w:ind w:left="720" w:hanging="360"/>
      </w:pPr>
      <w:rPr>
        <w:rFonts w:ascii="Wingdings" w:hAnsi="Wingdings" w:hint="default"/>
        <w:color w:val="327A8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31D1692"/>
    <w:multiLevelType w:val="hybridMultilevel"/>
    <w:tmpl w:val="490E1B00"/>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7" w15:restartNumberingAfterBreak="0">
    <w:nsid w:val="38FD0819"/>
    <w:multiLevelType w:val="hybridMultilevel"/>
    <w:tmpl w:val="9042A8EE"/>
    <w:lvl w:ilvl="0" w:tplc="2AF67AD0">
      <w:start w:val="1"/>
      <w:numFmt w:val="bullet"/>
      <w:lvlText w:val=""/>
      <w:lvlJc w:val="left"/>
      <w:pPr>
        <w:ind w:left="720" w:hanging="360"/>
      </w:pPr>
      <w:rPr>
        <w:rFonts w:ascii="Wingdings" w:hAnsi="Wingdings" w:hint="default"/>
        <w:color w:val="327A8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9419D6"/>
    <w:multiLevelType w:val="hybridMultilevel"/>
    <w:tmpl w:val="DD7EE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3C0756"/>
    <w:multiLevelType w:val="hybridMultilevel"/>
    <w:tmpl w:val="D0501056"/>
    <w:lvl w:ilvl="0" w:tplc="1DACC342">
      <w:start w:val="1"/>
      <w:numFmt w:val="decimal"/>
      <w:pStyle w:val="Verzeichnis1"/>
      <w:lvlText w:val="(%1)"/>
      <w:lvlJc w:val="left"/>
      <w:pPr>
        <w:ind w:left="720" w:hanging="360"/>
      </w:pPr>
      <w:rPr>
        <w:rFonts w:hint="default"/>
        <w:b w:val="0"/>
        <w:sz w:val="20"/>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8CB5E5A"/>
    <w:multiLevelType w:val="hybridMultilevel"/>
    <w:tmpl w:val="C30E8F94"/>
    <w:lvl w:ilvl="0" w:tplc="3B709F18">
      <w:start w:val="1"/>
      <w:numFmt w:val="decimal"/>
      <w:lvlText w:val="(%1)"/>
      <w:lvlJc w:val="left"/>
      <w:pPr>
        <w:ind w:left="560" w:hanging="360"/>
      </w:pPr>
      <w:rPr>
        <w:rFonts w:hint="default"/>
        <w:color w:val="7F7F7F" w:themeColor="text1" w:themeTint="80"/>
      </w:rPr>
    </w:lvl>
    <w:lvl w:ilvl="1" w:tplc="04070019" w:tentative="1">
      <w:start w:val="1"/>
      <w:numFmt w:val="lowerLetter"/>
      <w:lvlText w:val="%2."/>
      <w:lvlJc w:val="left"/>
      <w:pPr>
        <w:ind w:left="1280" w:hanging="360"/>
      </w:pPr>
    </w:lvl>
    <w:lvl w:ilvl="2" w:tplc="0407001B" w:tentative="1">
      <w:start w:val="1"/>
      <w:numFmt w:val="lowerRoman"/>
      <w:lvlText w:val="%3."/>
      <w:lvlJc w:val="right"/>
      <w:pPr>
        <w:ind w:left="2000" w:hanging="180"/>
      </w:pPr>
    </w:lvl>
    <w:lvl w:ilvl="3" w:tplc="0407000F" w:tentative="1">
      <w:start w:val="1"/>
      <w:numFmt w:val="decimal"/>
      <w:lvlText w:val="%4."/>
      <w:lvlJc w:val="left"/>
      <w:pPr>
        <w:ind w:left="2720" w:hanging="360"/>
      </w:pPr>
    </w:lvl>
    <w:lvl w:ilvl="4" w:tplc="04070019" w:tentative="1">
      <w:start w:val="1"/>
      <w:numFmt w:val="lowerLetter"/>
      <w:lvlText w:val="%5."/>
      <w:lvlJc w:val="left"/>
      <w:pPr>
        <w:ind w:left="3440" w:hanging="360"/>
      </w:pPr>
    </w:lvl>
    <w:lvl w:ilvl="5" w:tplc="0407001B" w:tentative="1">
      <w:start w:val="1"/>
      <w:numFmt w:val="lowerRoman"/>
      <w:lvlText w:val="%6."/>
      <w:lvlJc w:val="right"/>
      <w:pPr>
        <w:ind w:left="4160" w:hanging="180"/>
      </w:pPr>
    </w:lvl>
    <w:lvl w:ilvl="6" w:tplc="0407000F" w:tentative="1">
      <w:start w:val="1"/>
      <w:numFmt w:val="decimal"/>
      <w:lvlText w:val="%7."/>
      <w:lvlJc w:val="left"/>
      <w:pPr>
        <w:ind w:left="4880" w:hanging="360"/>
      </w:pPr>
    </w:lvl>
    <w:lvl w:ilvl="7" w:tplc="04070019" w:tentative="1">
      <w:start w:val="1"/>
      <w:numFmt w:val="lowerLetter"/>
      <w:lvlText w:val="%8."/>
      <w:lvlJc w:val="left"/>
      <w:pPr>
        <w:ind w:left="5600" w:hanging="360"/>
      </w:pPr>
    </w:lvl>
    <w:lvl w:ilvl="8" w:tplc="0407001B" w:tentative="1">
      <w:start w:val="1"/>
      <w:numFmt w:val="lowerRoman"/>
      <w:lvlText w:val="%9."/>
      <w:lvlJc w:val="right"/>
      <w:pPr>
        <w:ind w:left="6320" w:hanging="180"/>
      </w:pPr>
    </w:lvl>
  </w:abstractNum>
  <w:abstractNum w:abstractNumId="11" w15:restartNumberingAfterBreak="0">
    <w:nsid w:val="4E986904"/>
    <w:multiLevelType w:val="hybridMultilevel"/>
    <w:tmpl w:val="25B4BA86"/>
    <w:lvl w:ilvl="0" w:tplc="17A6C1AA">
      <w:start w:val="1"/>
      <w:numFmt w:val="decimal"/>
      <w:lvlText w:val="(%1)"/>
      <w:lvlJc w:val="left"/>
      <w:pPr>
        <w:ind w:left="678" w:hanging="360"/>
      </w:pPr>
      <w:rPr>
        <w:rFonts w:hint="default"/>
      </w:rPr>
    </w:lvl>
    <w:lvl w:ilvl="1" w:tplc="04070019" w:tentative="1">
      <w:start w:val="1"/>
      <w:numFmt w:val="lowerLetter"/>
      <w:lvlText w:val="%2."/>
      <w:lvlJc w:val="left"/>
      <w:pPr>
        <w:ind w:left="1398" w:hanging="360"/>
      </w:pPr>
    </w:lvl>
    <w:lvl w:ilvl="2" w:tplc="0407001B" w:tentative="1">
      <w:start w:val="1"/>
      <w:numFmt w:val="lowerRoman"/>
      <w:lvlText w:val="%3."/>
      <w:lvlJc w:val="right"/>
      <w:pPr>
        <w:ind w:left="2118" w:hanging="180"/>
      </w:pPr>
    </w:lvl>
    <w:lvl w:ilvl="3" w:tplc="0407000F" w:tentative="1">
      <w:start w:val="1"/>
      <w:numFmt w:val="decimal"/>
      <w:lvlText w:val="%4."/>
      <w:lvlJc w:val="left"/>
      <w:pPr>
        <w:ind w:left="2838" w:hanging="360"/>
      </w:pPr>
    </w:lvl>
    <w:lvl w:ilvl="4" w:tplc="04070019" w:tentative="1">
      <w:start w:val="1"/>
      <w:numFmt w:val="lowerLetter"/>
      <w:lvlText w:val="%5."/>
      <w:lvlJc w:val="left"/>
      <w:pPr>
        <w:ind w:left="3558" w:hanging="360"/>
      </w:pPr>
    </w:lvl>
    <w:lvl w:ilvl="5" w:tplc="0407001B" w:tentative="1">
      <w:start w:val="1"/>
      <w:numFmt w:val="lowerRoman"/>
      <w:lvlText w:val="%6."/>
      <w:lvlJc w:val="right"/>
      <w:pPr>
        <w:ind w:left="4278" w:hanging="180"/>
      </w:pPr>
    </w:lvl>
    <w:lvl w:ilvl="6" w:tplc="0407000F" w:tentative="1">
      <w:start w:val="1"/>
      <w:numFmt w:val="decimal"/>
      <w:lvlText w:val="%7."/>
      <w:lvlJc w:val="left"/>
      <w:pPr>
        <w:ind w:left="4998" w:hanging="360"/>
      </w:pPr>
    </w:lvl>
    <w:lvl w:ilvl="7" w:tplc="04070019" w:tentative="1">
      <w:start w:val="1"/>
      <w:numFmt w:val="lowerLetter"/>
      <w:lvlText w:val="%8."/>
      <w:lvlJc w:val="left"/>
      <w:pPr>
        <w:ind w:left="5718" w:hanging="360"/>
      </w:pPr>
    </w:lvl>
    <w:lvl w:ilvl="8" w:tplc="0407001B" w:tentative="1">
      <w:start w:val="1"/>
      <w:numFmt w:val="lowerRoman"/>
      <w:lvlText w:val="%9."/>
      <w:lvlJc w:val="right"/>
      <w:pPr>
        <w:ind w:left="6438" w:hanging="180"/>
      </w:pPr>
    </w:lvl>
  </w:abstractNum>
  <w:abstractNum w:abstractNumId="12" w15:restartNumberingAfterBreak="0">
    <w:nsid w:val="528A51E3"/>
    <w:multiLevelType w:val="hybridMultilevel"/>
    <w:tmpl w:val="C30E8F94"/>
    <w:lvl w:ilvl="0" w:tplc="FFFFFFFF">
      <w:start w:val="1"/>
      <w:numFmt w:val="decimal"/>
      <w:lvlText w:val="(%1)"/>
      <w:lvlJc w:val="left"/>
      <w:pPr>
        <w:ind w:left="560" w:hanging="360"/>
      </w:pPr>
      <w:rPr>
        <w:rFonts w:hint="default"/>
        <w:color w:val="7F7F7F" w:themeColor="text1" w:themeTint="80"/>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13" w15:restartNumberingAfterBreak="0">
    <w:nsid w:val="5449494B"/>
    <w:multiLevelType w:val="hybridMultilevel"/>
    <w:tmpl w:val="C30E8F94"/>
    <w:lvl w:ilvl="0" w:tplc="FFFFFFFF">
      <w:start w:val="1"/>
      <w:numFmt w:val="decimal"/>
      <w:lvlText w:val="(%1)"/>
      <w:lvlJc w:val="left"/>
      <w:pPr>
        <w:ind w:left="560" w:hanging="360"/>
      </w:pPr>
      <w:rPr>
        <w:rFonts w:hint="default"/>
        <w:color w:val="7F7F7F" w:themeColor="text1" w:themeTint="80"/>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14" w15:restartNumberingAfterBreak="0">
    <w:nsid w:val="55560A2E"/>
    <w:multiLevelType w:val="hybridMultilevel"/>
    <w:tmpl w:val="067C006C"/>
    <w:lvl w:ilvl="0" w:tplc="81CCF7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DF2E77"/>
    <w:multiLevelType w:val="hybridMultilevel"/>
    <w:tmpl w:val="E362A528"/>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B4940C9"/>
    <w:multiLevelType w:val="hybridMultilevel"/>
    <w:tmpl w:val="C30E8F94"/>
    <w:lvl w:ilvl="0" w:tplc="FFFFFFFF">
      <w:start w:val="1"/>
      <w:numFmt w:val="decimal"/>
      <w:lvlText w:val="(%1)"/>
      <w:lvlJc w:val="left"/>
      <w:pPr>
        <w:ind w:left="560" w:hanging="360"/>
      </w:pPr>
      <w:rPr>
        <w:rFonts w:hint="default"/>
        <w:color w:val="7F7F7F" w:themeColor="text1" w:themeTint="80"/>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17" w15:restartNumberingAfterBreak="0">
    <w:nsid w:val="70D03660"/>
    <w:multiLevelType w:val="hybridMultilevel"/>
    <w:tmpl w:val="9B326968"/>
    <w:lvl w:ilvl="0" w:tplc="91F87C62">
      <w:start w:val="1"/>
      <w:numFmt w:val="bullet"/>
      <w:lvlText w:val=""/>
      <w:lvlJc w:val="left"/>
      <w:pPr>
        <w:ind w:left="360" w:hanging="360"/>
      </w:pPr>
      <w:rPr>
        <w:rFonts w:ascii="Wingdings" w:hAnsi="Wingdings" w:hint="default"/>
        <w:color w:val="327A86" w:themeColor="text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1B57C41"/>
    <w:multiLevelType w:val="hybridMultilevel"/>
    <w:tmpl w:val="C30E8F94"/>
    <w:lvl w:ilvl="0" w:tplc="FFFFFFFF">
      <w:start w:val="1"/>
      <w:numFmt w:val="decimal"/>
      <w:lvlText w:val="(%1)"/>
      <w:lvlJc w:val="left"/>
      <w:pPr>
        <w:ind w:left="560" w:hanging="360"/>
      </w:pPr>
      <w:rPr>
        <w:rFonts w:hint="default"/>
        <w:color w:val="7F7F7F" w:themeColor="text1" w:themeTint="80"/>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num w:numId="1" w16cid:durableId="1047143178">
    <w:abstractNumId w:val="4"/>
  </w:num>
  <w:num w:numId="2" w16cid:durableId="1475176997">
    <w:abstractNumId w:val="14"/>
  </w:num>
  <w:num w:numId="3" w16cid:durableId="1281451000">
    <w:abstractNumId w:val="9"/>
  </w:num>
  <w:num w:numId="4" w16cid:durableId="791674994">
    <w:abstractNumId w:val="1"/>
  </w:num>
  <w:num w:numId="5" w16cid:durableId="1246646153">
    <w:abstractNumId w:val="6"/>
  </w:num>
  <w:num w:numId="6" w16cid:durableId="1238201452">
    <w:abstractNumId w:val="7"/>
  </w:num>
  <w:num w:numId="7" w16cid:durableId="1877310889">
    <w:abstractNumId w:val="5"/>
  </w:num>
  <w:num w:numId="8" w16cid:durableId="1567569471">
    <w:abstractNumId w:val="2"/>
  </w:num>
  <w:num w:numId="9" w16cid:durableId="1297758271">
    <w:abstractNumId w:val="8"/>
  </w:num>
  <w:num w:numId="10" w16cid:durableId="1824858197">
    <w:abstractNumId w:val="0"/>
  </w:num>
  <w:num w:numId="11" w16cid:durableId="1098524184">
    <w:abstractNumId w:val="3"/>
  </w:num>
  <w:num w:numId="12" w16cid:durableId="444274248">
    <w:abstractNumId w:val="11"/>
  </w:num>
  <w:num w:numId="13" w16cid:durableId="1982730086">
    <w:abstractNumId w:val="15"/>
  </w:num>
  <w:num w:numId="14" w16cid:durableId="1830824175">
    <w:abstractNumId w:val="10"/>
  </w:num>
  <w:num w:numId="15" w16cid:durableId="2053572807">
    <w:abstractNumId w:val="17"/>
  </w:num>
  <w:num w:numId="16" w16cid:durableId="745230993">
    <w:abstractNumId w:val="18"/>
  </w:num>
  <w:num w:numId="17" w16cid:durableId="529221194">
    <w:abstractNumId w:val="16"/>
  </w:num>
  <w:num w:numId="18" w16cid:durableId="133330161">
    <w:abstractNumId w:val="13"/>
  </w:num>
  <w:num w:numId="19" w16cid:durableId="107420285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consecutiveHyphenLimit w:val="3"/>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C6"/>
    <w:rsid w:val="0000022A"/>
    <w:rsid w:val="00000CF2"/>
    <w:rsid w:val="00000D74"/>
    <w:rsid w:val="00001908"/>
    <w:rsid w:val="00004F79"/>
    <w:rsid w:val="000052CA"/>
    <w:rsid w:val="000067E8"/>
    <w:rsid w:val="00007390"/>
    <w:rsid w:val="00010341"/>
    <w:rsid w:val="00010863"/>
    <w:rsid w:val="00011C8C"/>
    <w:rsid w:val="00013060"/>
    <w:rsid w:val="00014E2D"/>
    <w:rsid w:val="00017B64"/>
    <w:rsid w:val="00020370"/>
    <w:rsid w:val="00021B05"/>
    <w:rsid w:val="00024CED"/>
    <w:rsid w:val="00026F34"/>
    <w:rsid w:val="00030B49"/>
    <w:rsid w:val="000358FA"/>
    <w:rsid w:val="0003654F"/>
    <w:rsid w:val="000425FD"/>
    <w:rsid w:val="00042F87"/>
    <w:rsid w:val="0004445C"/>
    <w:rsid w:val="00045C57"/>
    <w:rsid w:val="0004612D"/>
    <w:rsid w:val="00047413"/>
    <w:rsid w:val="0005096B"/>
    <w:rsid w:val="0005153C"/>
    <w:rsid w:val="00054386"/>
    <w:rsid w:val="0006247F"/>
    <w:rsid w:val="000646A2"/>
    <w:rsid w:val="00070F0F"/>
    <w:rsid w:val="00072AF3"/>
    <w:rsid w:val="000748E2"/>
    <w:rsid w:val="00076180"/>
    <w:rsid w:val="00076A10"/>
    <w:rsid w:val="00080CF0"/>
    <w:rsid w:val="00081AEE"/>
    <w:rsid w:val="000833C4"/>
    <w:rsid w:val="00085A82"/>
    <w:rsid w:val="000908F1"/>
    <w:rsid w:val="00091B11"/>
    <w:rsid w:val="0009400B"/>
    <w:rsid w:val="00095165"/>
    <w:rsid w:val="000951D4"/>
    <w:rsid w:val="00095D18"/>
    <w:rsid w:val="000970F9"/>
    <w:rsid w:val="00097784"/>
    <w:rsid w:val="000A2473"/>
    <w:rsid w:val="000A2D33"/>
    <w:rsid w:val="000A412F"/>
    <w:rsid w:val="000A4AED"/>
    <w:rsid w:val="000A4EAD"/>
    <w:rsid w:val="000A65C6"/>
    <w:rsid w:val="000A661D"/>
    <w:rsid w:val="000A7219"/>
    <w:rsid w:val="000B32E0"/>
    <w:rsid w:val="000B37C6"/>
    <w:rsid w:val="000B4968"/>
    <w:rsid w:val="000B7134"/>
    <w:rsid w:val="000B77D1"/>
    <w:rsid w:val="000C2A49"/>
    <w:rsid w:val="000C4116"/>
    <w:rsid w:val="000C527B"/>
    <w:rsid w:val="000C56AC"/>
    <w:rsid w:val="000C7083"/>
    <w:rsid w:val="000D0D1B"/>
    <w:rsid w:val="000D21F3"/>
    <w:rsid w:val="000D30D1"/>
    <w:rsid w:val="000D4174"/>
    <w:rsid w:val="000D488F"/>
    <w:rsid w:val="000D673C"/>
    <w:rsid w:val="000E1DE9"/>
    <w:rsid w:val="000E2765"/>
    <w:rsid w:val="000F13CD"/>
    <w:rsid w:val="000F1545"/>
    <w:rsid w:val="000F32C4"/>
    <w:rsid w:val="000F3516"/>
    <w:rsid w:val="000F39FC"/>
    <w:rsid w:val="000F5934"/>
    <w:rsid w:val="000F599B"/>
    <w:rsid w:val="000F7F6B"/>
    <w:rsid w:val="00101357"/>
    <w:rsid w:val="00101376"/>
    <w:rsid w:val="00101C71"/>
    <w:rsid w:val="001029C2"/>
    <w:rsid w:val="00104F4B"/>
    <w:rsid w:val="00112BD0"/>
    <w:rsid w:val="001148ED"/>
    <w:rsid w:val="00114F3B"/>
    <w:rsid w:val="00120536"/>
    <w:rsid w:val="00120807"/>
    <w:rsid w:val="00120E67"/>
    <w:rsid w:val="001217D3"/>
    <w:rsid w:val="00121991"/>
    <w:rsid w:val="0012488A"/>
    <w:rsid w:val="00125106"/>
    <w:rsid w:val="001306A0"/>
    <w:rsid w:val="001312A6"/>
    <w:rsid w:val="00131443"/>
    <w:rsid w:val="00132F04"/>
    <w:rsid w:val="001334AC"/>
    <w:rsid w:val="00133C95"/>
    <w:rsid w:val="00133CDA"/>
    <w:rsid w:val="00133FC9"/>
    <w:rsid w:val="0013679C"/>
    <w:rsid w:val="00137391"/>
    <w:rsid w:val="00137644"/>
    <w:rsid w:val="00137D11"/>
    <w:rsid w:val="00140BC5"/>
    <w:rsid w:val="00141791"/>
    <w:rsid w:val="00141C88"/>
    <w:rsid w:val="00146955"/>
    <w:rsid w:val="0014695C"/>
    <w:rsid w:val="00146E20"/>
    <w:rsid w:val="00146ED1"/>
    <w:rsid w:val="00146F2A"/>
    <w:rsid w:val="00147015"/>
    <w:rsid w:val="00150886"/>
    <w:rsid w:val="00152728"/>
    <w:rsid w:val="00155195"/>
    <w:rsid w:val="001559BE"/>
    <w:rsid w:val="001610F3"/>
    <w:rsid w:val="00163EA8"/>
    <w:rsid w:val="00164B45"/>
    <w:rsid w:val="00165441"/>
    <w:rsid w:val="001662C7"/>
    <w:rsid w:val="001669F7"/>
    <w:rsid w:val="00170589"/>
    <w:rsid w:val="00172744"/>
    <w:rsid w:val="001735AF"/>
    <w:rsid w:val="00174391"/>
    <w:rsid w:val="00176749"/>
    <w:rsid w:val="00177A51"/>
    <w:rsid w:val="00177A63"/>
    <w:rsid w:val="00180304"/>
    <w:rsid w:val="00180775"/>
    <w:rsid w:val="00180EC4"/>
    <w:rsid w:val="00183265"/>
    <w:rsid w:val="00183B80"/>
    <w:rsid w:val="0018492B"/>
    <w:rsid w:val="001853AA"/>
    <w:rsid w:val="001858C2"/>
    <w:rsid w:val="00185FA3"/>
    <w:rsid w:val="0018699D"/>
    <w:rsid w:val="00186F64"/>
    <w:rsid w:val="00190E12"/>
    <w:rsid w:val="00191F71"/>
    <w:rsid w:val="00192565"/>
    <w:rsid w:val="00192D9F"/>
    <w:rsid w:val="001948F0"/>
    <w:rsid w:val="001968BE"/>
    <w:rsid w:val="0019738E"/>
    <w:rsid w:val="001A1780"/>
    <w:rsid w:val="001A42BE"/>
    <w:rsid w:val="001A4621"/>
    <w:rsid w:val="001B249B"/>
    <w:rsid w:val="001B2AC2"/>
    <w:rsid w:val="001B3139"/>
    <w:rsid w:val="001B43D2"/>
    <w:rsid w:val="001B6520"/>
    <w:rsid w:val="001C0814"/>
    <w:rsid w:val="001C0C6A"/>
    <w:rsid w:val="001C3055"/>
    <w:rsid w:val="001C3EE1"/>
    <w:rsid w:val="001C4682"/>
    <w:rsid w:val="001C6C3A"/>
    <w:rsid w:val="001C79EB"/>
    <w:rsid w:val="001D3083"/>
    <w:rsid w:val="001D30B9"/>
    <w:rsid w:val="001D4814"/>
    <w:rsid w:val="001D6674"/>
    <w:rsid w:val="001D7B44"/>
    <w:rsid w:val="001E08C7"/>
    <w:rsid w:val="001E402C"/>
    <w:rsid w:val="001E4845"/>
    <w:rsid w:val="001E597C"/>
    <w:rsid w:val="001E6DF4"/>
    <w:rsid w:val="001E7430"/>
    <w:rsid w:val="001F2A76"/>
    <w:rsid w:val="001F3249"/>
    <w:rsid w:val="001F3BDF"/>
    <w:rsid w:val="001F47EC"/>
    <w:rsid w:val="001F4DB1"/>
    <w:rsid w:val="001F6F57"/>
    <w:rsid w:val="001F77B1"/>
    <w:rsid w:val="002003AD"/>
    <w:rsid w:val="00200F3D"/>
    <w:rsid w:val="00202DAA"/>
    <w:rsid w:val="00204695"/>
    <w:rsid w:val="00205D8A"/>
    <w:rsid w:val="002061FE"/>
    <w:rsid w:val="00206256"/>
    <w:rsid w:val="00206AA9"/>
    <w:rsid w:val="00210E94"/>
    <w:rsid w:val="002115C7"/>
    <w:rsid w:val="0021237C"/>
    <w:rsid w:val="00212D4A"/>
    <w:rsid w:val="0021309F"/>
    <w:rsid w:val="002150E8"/>
    <w:rsid w:val="0021619B"/>
    <w:rsid w:val="00224450"/>
    <w:rsid w:val="0022605A"/>
    <w:rsid w:val="002265C1"/>
    <w:rsid w:val="00226928"/>
    <w:rsid w:val="002274BA"/>
    <w:rsid w:val="00230A99"/>
    <w:rsid w:val="00232C39"/>
    <w:rsid w:val="002330F5"/>
    <w:rsid w:val="00234C3E"/>
    <w:rsid w:val="00235B6C"/>
    <w:rsid w:val="0023730D"/>
    <w:rsid w:val="00237759"/>
    <w:rsid w:val="00240CAD"/>
    <w:rsid w:val="00241D65"/>
    <w:rsid w:val="00243737"/>
    <w:rsid w:val="00246551"/>
    <w:rsid w:val="00246C21"/>
    <w:rsid w:val="00251C4C"/>
    <w:rsid w:val="00252562"/>
    <w:rsid w:val="002542C1"/>
    <w:rsid w:val="00255F39"/>
    <w:rsid w:val="00261A05"/>
    <w:rsid w:val="00261C8E"/>
    <w:rsid w:val="00261CE3"/>
    <w:rsid w:val="0026269D"/>
    <w:rsid w:val="002627C4"/>
    <w:rsid w:val="00264D79"/>
    <w:rsid w:val="002736A6"/>
    <w:rsid w:val="00273BC7"/>
    <w:rsid w:val="00273C8A"/>
    <w:rsid w:val="00276CE0"/>
    <w:rsid w:val="00276E7E"/>
    <w:rsid w:val="00280671"/>
    <w:rsid w:val="00280CAF"/>
    <w:rsid w:val="00281B10"/>
    <w:rsid w:val="00285A16"/>
    <w:rsid w:val="0028628F"/>
    <w:rsid w:val="002869C0"/>
    <w:rsid w:val="00290D95"/>
    <w:rsid w:val="00293E5E"/>
    <w:rsid w:val="00294AF4"/>
    <w:rsid w:val="002969B0"/>
    <w:rsid w:val="00297401"/>
    <w:rsid w:val="00297993"/>
    <w:rsid w:val="002A2C51"/>
    <w:rsid w:val="002A2C9A"/>
    <w:rsid w:val="002A3358"/>
    <w:rsid w:val="002A5ABD"/>
    <w:rsid w:val="002A6109"/>
    <w:rsid w:val="002A7EB5"/>
    <w:rsid w:val="002B0676"/>
    <w:rsid w:val="002B7422"/>
    <w:rsid w:val="002C0A1F"/>
    <w:rsid w:val="002C1315"/>
    <w:rsid w:val="002C2234"/>
    <w:rsid w:val="002C231B"/>
    <w:rsid w:val="002C29FD"/>
    <w:rsid w:val="002C381B"/>
    <w:rsid w:val="002C6103"/>
    <w:rsid w:val="002D1257"/>
    <w:rsid w:val="002D1681"/>
    <w:rsid w:val="002D1886"/>
    <w:rsid w:val="002D3D06"/>
    <w:rsid w:val="002D4115"/>
    <w:rsid w:val="002D69A5"/>
    <w:rsid w:val="002E0053"/>
    <w:rsid w:val="002E0FA7"/>
    <w:rsid w:val="002E2E60"/>
    <w:rsid w:val="002E55B9"/>
    <w:rsid w:val="002E5BEA"/>
    <w:rsid w:val="002E6140"/>
    <w:rsid w:val="002E6A63"/>
    <w:rsid w:val="002F2B43"/>
    <w:rsid w:val="002F2D13"/>
    <w:rsid w:val="002F4885"/>
    <w:rsid w:val="002F7A85"/>
    <w:rsid w:val="003006A2"/>
    <w:rsid w:val="003011A1"/>
    <w:rsid w:val="003011F8"/>
    <w:rsid w:val="0030347F"/>
    <w:rsid w:val="00305887"/>
    <w:rsid w:val="00306DF2"/>
    <w:rsid w:val="003079FB"/>
    <w:rsid w:val="00307DFF"/>
    <w:rsid w:val="003105B6"/>
    <w:rsid w:val="00315877"/>
    <w:rsid w:val="0032057B"/>
    <w:rsid w:val="003220D4"/>
    <w:rsid w:val="0032245A"/>
    <w:rsid w:val="0032289E"/>
    <w:rsid w:val="00323575"/>
    <w:rsid w:val="00324169"/>
    <w:rsid w:val="003244CA"/>
    <w:rsid w:val="00325B9F"/>
    <w:rsid w:val="00326D95"/>
    <w:rsid w:val="00327660"/>
    <w:rsid w:val="0033096A"/>
    <w:rsid w:val="00332BA3"/>
    <w:rsid w:val="00333312"/>
    <w:rsid w:val="00335B6E"/>
    <w:rsid w:val="0033677C"/>
    <w:rsid w:val="00337271"/>
    <w:rsid w:val="00342F80"/>
    <w:rsid w:val="0034350A"/>
    <w:rsid w:val="003469E3"/>
    <w:rsid w:val="00351B12"/>
    <w:rsid w:val="00351DF0"/>
    <w:rsid w:val="00352164"/>
    <w:rsid w:val="00353BDB"/>
    <w:rsid w:val="00354A18"/>
    <w:rsid w:val="00354D8C"/>
    <w:rsid w:val="00357CE4"/>
    <w:rsid w:val="003610BA"/>
    <w:rsid w:val="0036197D"/>
    <w:rsid w:val="00362FA9"/>
    <w:rsid w:val="00363178"/>
    <w:rsid w:val="00363A47"/>
    <w:rsid w:val="003654EE"/>
    <w:rsid w:val="003655ED"/>
    <w:rsid w:val="00365D85"/>
    <w:rsid w:val="003675F9"/>
    <w:rsid w:val="00367D3E"/>
    <w:rsid w:val="003724C0"/>
    <w:rsid w:val="0037445F"/>
    <w:rsid w:val="00374BA9"/>
    <w:rsid w:val="003760D9"/>
    <w:rsid w:val="00376701"/>
    <w:rsid w:val="00376C2F"/>
    <w:rsid w:val="003811BF"/>
    <w:rsid w:val="00381366"/>
    <w:rsid w:val="00385C81"/>
    <w:rsid w:val="00386976"/>
    <w:rsid w:val="00386A12"/>
    <w:rsid w:val="00387E4E"/>
    <w:rsid w:val="00387E96"/>
    <w:rsid w:val="003908B0"/>
    <w:rsid w:val="00391BC6"/>
    <w:rsid w:val="00393206"/>
    <w:rsid w:val="00393B01"/>
    <w:rsid w:val="003A0965"/>
    <w:rsid w:val="003A0D0A"/>
    <w:rsid w:val="003A2147"/>
    <w:rsid w:val="003A3504"/>
    <w:rsid w:val="003A591E"/>
    <w:rsid w:val="003A744F"/>
    <w:rsid w:val="003B0280"/>
    <w:rsid w:val="003B03AF"/>
    <w:rsid w:val="003B04ED"/>
    <w:rsid w:val="003B04FD"/>
    <w:rsid w:val="003B3169"/>
    <w:rsid w:val="003B54C2"/>
    <w:rsid w:val="003B5F33"/>
    <w:rsid w:val="003B6076"/>
    <w:rsid w:val="003B6095"/>
    <w:rsid w:val="003B6C56"/>
    <w:rsid w:val="003C1F98"/>
    <w:rsid w:val="003C3680"/>
    <w:rsid w:val="003C400E"/>
    <w:rsid w:val="003C704E"/>
    <w:rsid w:val="003C7B7B"/>
    <w:rsid w:val="003C7E45"/>
    <w:rsid w:val="003D17F3"/>
    <w:rsid w:val="003D2DC6"/>
    <w:rsid w:val="003D3222"/>
    <w:rsid w:val="003D3CF9"/>
    <w:rsid w:val="003D3DB9"/>
    <w:rsid w:val="003D5798"/>
    <w:rsid w:val="003D68AB"/>
    <w:rsid w:val="003D6A77"/>
    <w:rsid w:val="003E26AC"/>
    <w:rsid w:val="003E2761"/>
    <w:rsid w:val="003E53BF"/>
    <w:rsid w:val="003E60C5"/>
    <w:rsid w:val="003E6872"/>
    <w:rsid w:val="003F00BC"/>
    <w:rsid w:val="003F01D8"/>
    <w:rsid w:val="003F0902"/>
    <w:rsid w:val="003F3BD6"/>
    <w:rsid w:val="003F3D8F"/>
    <w:rsid w:val="003F40BD"/>
    <w:rsid w:val="003F4B77"/>
    <w:rsid w:val="003F6248"/>
    <w:rsid w:val="003F625D"/>
    <w:rsid w:val="003F6BF5"/>
    <w:rsid w:val="003F7237"/>
    <w:rsid w:val="003F7C0E"/>
    <w:rsid w:val="00404060"/>
    <w:rsid w:val="004041C4"/>
    <w:rsid w:val="00405B3A"/>
    <w:rsid w:val="00406E9D"/>
    <w:rsid w:val="00407353"/>
    <w:rsid w:val="00410341"/>
    <w:rsid w:val="0041293D"/>
    <w:rsid w:val="00415ECC"/>
    <w:rsid w:val="00416A45"/>
    <w:rsid w:val="00421399"/>
    <w:rsid w:val="00421559"/>
    <w:rsid w:val="004221C0"/>
    <w:rsid w:val="00423B88"/>
    <w:rsid w:val="004262BA"/>
    <w:rsid w:val="00427CE9"/>
    <w:rsid w:val="00430B07"/>
    <w:rsid w:val="004313C2"/>
    <w:rsid w:val="00432556"/>
    <w:rsid w:val="0043441A"/>
    <w:rsid w:val="00436FD7"/>
    <w:rsid w:val="0044106F"/>
    <w:rsid w:val="004410FB"/>
    <w:rsid w:val="00441287"/>
    <w:rsid w:val="004430E4"/>
    <w:rsid w:val="004443AB"/>
    <w:rsid w:val="004451CB"/>
    <w:rsid w:val="00450EDC"/>
    <w:rsid w:val="00451718"/>
    <w:rsid w:val="00452209"/>
    <w:rsid w:val="00456B4C"/>
    <w:rsid w:val="00460CD0"/>
    <w:rsid w:val="004629EB"/>
    <w:rsid w:val="00463F5D"/>
    <w:rsid w:val="00467290"/>
    <w:rsid w:val="00472DA0"/>
    <w:rsid w:val="00473B71"/>
    <w:rsid w:val="004773EE"/>
    <w:rsid w:val="00477539"/>
    <w:rsid w:val="004806B4"/>
    <w:rsid w:val="0048537F"/>
    <w:rsid w:val="00485714"/>
    <w:rsid w:val="00485D20"/>
    <w:rsid w:val="004867F2"/>
    <w:rsid w:val="00487AD5"/>
    <w:rsid w:val="004916A8"/>
    <w:rsid w:val="00494C2C"/>
    <w:rsid w:val="00495371"/>
    <w:rsid w:val="004A2630"/>
    <w:rsid w:val="004A42F8"/>
    <w:rsid w:val="004A7418"/>
    <w:rsid w:val="004B006A"/>
    <w:rsid w:val="004B1E4C"/>
    <w:rsid w:val="004B43D8"/>
    <w:rsid w:val="004B54C0"/>
    <w:rsid w:val="004B66BA"/>
    <w:rsid w:val="004C0FF9"/>
    <w:rsid w:val="004C1479"/>
    <w:rsid w:val="004C2191"/>
    <w:rsid w:val="004D01A4"/>
    <w:rsid w:val="004D033C"/>
    <w:rsid w:val="004D0BBC"/>
    <w:rsid w:val="004D0BFC"/>
    <w:rsid w:val="004D383A"/>
    <w:rsid w:val="004D3F1F"/>
    <w:rsid w:val="004D5108"/>
    <w:rsid w:val="004D537D"/>
    <w:rsid w:val="004E07B3"/>
    <w:rsid w:val="004E1347"/>
    <w:rsid w:val="004E5545"/>
    <w:rsid w:val="004E5F18"/>
    <w:rsid w:val="004E6E5D"/>
    <w:rsid w:val="004E7EF5"/>
    <w:rsid w:val="004F1141"/>
    <w:rsid w:val="004F2687"/>
    <w:rsid w:val="004F3208"/>
    <w:rsid w:val="004F6B97"/>
    <w:rsid w:val="004F797A"/>
    <w:rsid w:val="004F7D54"/>
    <w:rsid w:val="00504CA6"/>
    <w:rsid w:val="00505C12"/>
    <w:rsid w:val="00506BFA"/>
    <w:rsid w:val="00512E4A"/>
    <w:rsid w:val="005131AB"/>
    <w:rsid w:val="0051334C"/>
    <w:rsid w:val="00513E93"/>
    <w:rsid w:val="00513F2E"/>
    <w:rsid w:val="00516206"/>
    <w:rsid w:val="0052020F"/>
    <w:rsid w:val="0052085C"/>
    <w:rsid w:val="00522A2B"/>
    <w:rsid w:val="00524853"/>
    <w:rsid w:val="005256C6"/>
    <w:rsid w:val="00525E77"/>
    <w:rsid w:val="0052718F"/>
    <w:rsid w:val="0053007E"/>
    <w:rsid w:val="0053023E"/>
    <w:rsid w:val="005306EE"/>
    <w:rsid w:val="00530B72"/>
    <w:rsid w:val="00533B76"/>
    <w:rsid w:val="00535254"/>
    <w:rsid w:val="005353C9"/>
    <w:rsid w:val="0053554B"/>
    <w:rsid w:val="00536213"/>
    <w:rsid w:val="00536918"/>
    <w:rsid w:val="00536BC3"/>
    <w:rsid w:val="00536F5D"/>
    <w:rsid w:val="00537EB2"/>
    <w:rsid w:val="00542102"/>
    <w:rsid w:val="00543A9A"/>
    <w:rsid w:val="00545929"/>
    <w:rsid w:val="00547ED2"/>
    <w:rsid w:val="00550488"/>
    <w:rsid w:val="005513D5"/>
    <w:rsid w:val="00551D37"/>
    <w:rsid w:val="005525EF"/>
    <w:rsid w:val="00553FDA"/>
    <w:rsid w:val="005551AE"/>
    <w:rsid w:val="0055560F"/>
    <w:rsid w:val="005570FE"/>
    <w:rsid w:val="00557355"/>
    <w:rsid w:val="00557A27"/>
    <w:rsid w:val="0056041E"/>
    <w:rsid w:val="00560A32"/>
    <w:rsid w:val="00561FC1"/>
    <w:rsid w:val="00563011"/>
    <w:rsid w:val="00563877"/>
    <w:rsid w:val="00564563"/>
    <w:rsid w:val="00564791"/>
    <w:rsid w:val="005659A1"/>
    <w:rsid w:val="0056638C"/>
    <w:rsid w:val="00566654"/>
    <w:rsid w:val="005674D3"/>
    <w:rsid w:val="00575518"/>
    <w:rsid w:val="0057597F"/>
    <w:rsid w:val="0057608C"/>
    <w:rsid w:val="00576703"/>
    <w:rsid w:val="0057777C"/>
    <w:rsid w:val="00577C8D"/>
    <w:rsid w:val="00577DDC"/>
    <w:rsid w:val="00582922"/>
    <w:rsid w:val="005855D4"/>
    <w:rsid w:val="005874C8"/>
    <w:rsid w:val="00587F2C"/>
    <w:rsid w:val="0059191C"/>
    <w:rsid w:val="005923F0"/>
    <w:rsid w:val="005948D3"/>
    <w:rsid w:val="0059513B"/>
    <w:rsid w:val="00595848"/>
    <w:rsid w:val="00596FF7"/>
    <w:rsid w:val="005A1B94"/>
    <w:rsid w:val="005A2657"/>
    <w:rsid w:val="005A5C2E"/>
    <w:rsid w:val="005B0745"/>
    <w:rsid w:val="005B080D"/>
    <w:rsid w:val="005B181B"/>
    <w:rsid w:val="005B2620"/>
    <w:rsid w:val="005B4C3B"/>
    <w:rsid w:val="005B5014"/>
    <w:rsid w:val="005B7986"/>
    <w:rsid w:val="005B7C07"/>
    <w:rsid w:val="005C24F6"/>
    <w:rsid w:val="005C26AF"/>
    <w:rsid w:val="005C56C1"/>
    <w:rsid w:val="005C5897"/>
    <w:rsid w:val="005C5C5D"/>
    <w:rsid w:val="005C6311"/>
    <w:rsid w:val="005C6441"/>
    <w:rsid w:val="005C7FF4"/>
    <w:rsid w:val="005D1C13"/>
    <w:rsid w:val="005D3569"/>
    <w:rsid w:val="005D3B6F"/>
    <w:rsid w:val="005D410F"/>
    <w:rsid w:val="005D794B"/>
    <w:rsid w:val="005E0251"/>
    <w:rsid w:val="005E07F2"/>
    <w:rsid w:val="005E4463"/>
    <w:rsid w:val="005E619C"/>
    <w:rsid w:val="005F0A6D"/>
    <w:rsid w:val="005F1482"/>
    <w:rsid w:val="005F22E4"/>
    <w:rsid w:val="005F35BC"/>
    <w:rsid w:val="005F772D"/>
    <w:rsid w:val="00601303"/>
    <w:rsid w:val="006015F6"/>
    <w:rsid w:val="00602712"/>
    <w:rsid w:val="00603F17"/>
    <w:rsid w:val="00605734"/>
    <w:rsid w:val="006064BA"/>
    <w:rsid w:val="00610CC0"/>
    <w:rsid w:val="00613E4C"/>
    <w:rsid w:val="00614F05"/>
    <w:rsid w:val="00617C84"/>
    <w:rsid w:val="00621488"/>
    <w:rsid w:val="00623B9A"/>
    <w:rsid w:val="00623D43"/>
    <w:rsid w:val="00624820"/>
    <w:rsid w:val="00624F74"/>
    <w:rsid w:val="006259AD"/>
    <w:rsid w:val="006268AA"/>
    <w:rsid w:val="006347EC"/>
    <w:rsid w:val="0063560B"/>
    <w:rsid w:val="00636D7F"/>
    <w:rsid w:val="00637B96"/>
    <w:rsid w:val="006410D6"/>
    <w:rsid w:val="00643422"/>
    <w:rsid w:val="006438B1"/>
    <w:rsid w:val="00643F9F"/>
    <w:rsid w:val="00644456"/>
    <w:rsid w:val="00644F56"/>
    <w:rsid w:val="00645505"/>
    <w:rsid w:val="00647092"/>
    <w:rsid w:val="00647741"/>
    <w:rsid w:val="00651822"/>
    <w:rsid w:val="006518F9"/>
    <w:rsid w:val="00661A9A"/>
    <w:rsid w:val="0066281B"/>
    <w:rsid w:val="00662B5B"/>
    <w:rsid w:val="00662F80"/>
    <w:rsid w:val="00664421"/>
    <w:rsid w:val="00667BB0"/>
    <w:rsid w:val="00675072"/>
    <w:rsid w:val="0067534A"/>
    <w:rsid w:val="0067733B"/>
    <w:rsid w:val="00677409"/>
    <w:rsid w:val="006779A8"/>
    <w:rsid w:val="00680A22"/>
    <w:rsid w:val="00681F02"/>
    <w:rsid w:val="0068439C"/>
    <w:rsid w:val="00685B0E"/>
    <w:rsid w:val="00685B7A"/>
    <w:rsid w:val="00685C0B"/>
    <w:rsid w:val="00686C67"/>
    <w:rsid w:val="00686FC0"/>
    <w:rsid w:val="00687A7F"/>
    <w:rsid w:val="0069109B"/>
    <w:rsid w:val="0069129F"/>
    <w:rsid w:val="006949B0"/>
    <w:rsid w:val="00696B7F"/>
    <w:rsid w:val="006A0602"/>
    <w:rsid w:val="006A253B"/>
    <w:rsid w:val="006A4684"/>
    <w:rsid w:val="006A55F1"/>
    <w:rsid w:val="006A63F4"/>
    <w:rsid w:val="006A7431"/>
    <w:rsid w:val="006B0A78"/>
    <w:rsid w:val="006B1E07"/>
    <w:rsid w:val="006B5344"/>
    <w:rsid w:val="006C5A7B"/>
    <w:rsid w:val="006C70BC"/>
    <w:rsid w:val="006C7499"/>
    <w:rsid w:val="006D25D9"/>
    <w:rsid w:val="006D3390"/>
    <w:rsid w:val="006D3F5D"/>
    <w:rsid w:val="006D7159"/>
    <w:rsid w:val="006D7968"/>
    <w:rsid w:val="006E162A"/>
    <w:rsid w:val="006E5DEC"/>
    <w:rsid w:val="006E700D"/>
    <w:rsid w:val="006F0F14"/>
    <w:rsid w:val="006F164E"/>
    <w:rsid w:val="006F362B"/>
    <w:rsid w:val="006F3B1C"/>
    <w:rsid w:val="006F3F4C"/>
    <w:rsid w:val="006F5451"/>
    <w:rsid w:val="00700B74"/>
    <w:rsid w:val="007027D1"/>
    <w:rsid w:val="00705357"/>
    <w:rsid w:val="00705AE4"/>
    <w:rsid w:val="007060B4"/>
    <w:rsid w:val="00707F17"/>
    <w:rsid w:val="0071032F"/>
    <w:rsid w:val="00711B95"/>
    <w:rsid w:val="00712580"/>
    <w:rsid w:val="00716243"/>
    <w:rsid w:val="00716DB4"/>
    <w:rsid w:val="007205F3"/>
    <w:rsid w:val="00723E53"/>
    <w:rsid w:val="00724BEB"/>
    <w:rsid w:val="00727114"/>
    <w:rsid w:val="00727AC4"/>
    <w:rsid w:val="007306C0"/>
    <w:rsid w:val="00734981"/>
    <w:rsid w:val="00734FE6"/>
    <w:rsid w:val="0073516B"/>
    <w:rsid w:val="00735D3C"/>
    <w:rsid w:val="00736DAF"/>
    <w:rsid w:val="0073796D"/>
    <w:rsid w:val="00737D8D"/>
    <w:rsid w:val="00740CAE"/>
    <w:rsid w:val="0074113F"/>
    <w:rsid w:val="0074205D"/>
    <w:rsid w:val="007438C5"/>
    <w:rsid w:val="00747C20"/>
    <w:rsid w:val="00750506"/>
    <w:rsid w:val="0075112E"/>
    <w:rsid w:val="00751A89"/>
    <w:rsid w:val="00753CFE"/>
    <w:rsid w:val="00754B1A"/>
    <w:rsid w:val="00757F0F"/>
    <w:rsid w:val="007607D8"/>
    <w:rsid w:val="007610A9"/>
    <w:rsid w:val="00761338"/>
    <w:rsid w:val="0076139C"/>
    <w:rsid w:val="00764711"/>
    <w:rsid w:val="00765286"/>
    <w:rsid w:val="00765D9E"/>
    <w:rsid w:val="00766708"/>
    <w:rsid w:val="0076674D"/>
    <w:rsid w:val="007674C3"/>
    <w:rsid w:val="007723C1"/>
    <w:rsid w:val="007751B1"/>
    <w:rsid w:val="0077670D"/>
    <w:rsid w:val="00776C43"/>
    <w:rsid w:val="007804EC"/>
    <w:rsid w:val="00782287"/>
    <w:rsid w:val="00782847"/>
    <w:rsid w:val="0078312C"/>
    <w:rsid w:val="00784962"/>
    <w:rsid w:val="00786812"/>
    <w:rsid w:val="00787517"/>
    <w:rsid w:val="00790F21"/>
    <w:rsid w:val="00791C77"/>
    <w:rsid w:val="00792FE3"/>
    <w:rsid w:val="0079477A"/>
    <w:rsid w:val="00795818"/>
    <w:rsid w:val="00795A5D"/>
    <w:rsid w:val="00795F88"/>
    <w:rsid w:val="0079608D"/>
    <w:rsid w:val="007961DD"/>
    <w:rsid w:val="007A0104"/>
    <w:rsid w:val="007A149C"/>
    <w:rsid w:val="007A1C42"/>
    <w:rsid w:val="007A605F"/>
    <w:rsid w:val="007A6AD5"/>
    <w:rsid w:val="007A6CB2"/>
    <w:rsid w:val="007A712E"/>
    <w:rsid w:val="007A75A7"/>
    <w:rsid w:val="007A7B97"/>
    <w:rsid w:val="007B06C3"/>
    <w:rsid w:val="007B19C9"/>
    <w:rsid w:val="007B2454"/>
    <w:rsid w:val="007B450E"/>
    <w:rsid w:val="007B5A47"/>
    <w:rsid w:val="007B726E"/>
    <w:rsid w:val="007C3B5B"/>
    <w:rsid w:val="007C3F51"/>
    <w:rsid w:val="007C650F"/>
    <w:rsid w:val="007C6A18"/>
    <w:rsid w:val="007D071F"/>
    <w:rsid w:val="007D082E"/>
    <w:rsid w:val="007D3998"/>
    <w:rsid w:val="007D49C6"/>
    <w:rsid w:val="007D6227"/>
    <w:rsid w:val="007D62DE"/>
    <w:rsid w:val="007D63F0"/>
    <w:rsid w:val="007D723D"/>
    <w:rsid w:val="007E2ED3"/>
    <w:rsid w:val="007E4977"/>
    <w:rsid w:val="007E4E89"/>
    <w:rsid w:val="007E5913"/>
    <w:rsid w:val="007E6223"/>
    <w:rsid w:val="007E6AC7"/>
    <w:rsid w:val="007F025F"/>
    <w:rsid w:val="007F1BC6"/>
    <w:rsid w:val="007F247F"/>
    <w:rsid w:val="007F3014"/>
    <w:rsid w:val="007F423C"/>
    <w:rsid w:val="007F476D"/>
    <w:rsid w:val="008006E4"/>
    <w:rsid w:val="008026EF"/>
    <w:rsid w:val="00802FFF"/>
    <w:rsid w:val="00803F58"/>
    <w:rsid w:val="00806A98"/>
    <w:rsid w:val="00807CF4"/>
    <w:rsid w:val="008103A1"/>
    <w:rsid w:val="00811D2D"/>
    <w:rsid w:val="00812B0E"/>
    <w:rsid w:val="00814EAA"/>
    <w:rsid w:val="008155D5"/>
    <w:rsid w:val="008159EA"/>
    <w:rsid w:val="00816C34"/>
    <w:rsid w:val="00820E3B"/>
    <w:rsid w:val="00822CFB"/>
    <w:rsid w:val="00824378"/>
    <w:rsid w:val="00824C43"/>
    <w:rsid w:val="00824E78"/>
    <w:rsid w:val="00825A92"/>
    <w:rsid w:val="00825CEC"/>
    <w:rsid w:val="00825DFF"/>
    <w:rsid w:val="0082727E"/>
    <w:rsid w:val="00827BF0"/>
    <w:rsid w:val="00830DD1"/>
    <w:rsid w:val="0083575B"/>
    <w:rsid w:val="00835983"/>
    <w:rsid w:val="00835C0B"/>
    <w:rsid w:val="008368C8"/>
    <w:rsid w:val="00840FC2"/>
    <w:rsid w:val="00841A2B"/>
    <w:rsid w:val="00841EB1"/>
    <w:rsid w:val="0084407C"/>
    <w:rsid w:val="00844A02"/>
    <w:rsid w:val="008454DC"/>
    <w:rsid w:val="008456A0"/>
    <w:rsid w:val="008456AB"/>
    <w:rsid w:val="00846EE1"/>
    <w:rsid w:val="0084766C"/>
    <w:rsid w:val="00851046"/>
    <w:rsid w:val="00851CEC"/>
    <w:rsid w:val="00851EA8"/>
    <w:rsid w:val="00852D1A"/>
    <w:rsid w:val="00854D4E"/>
    <w:rsid w:val="00855078"/>
    <w:rsid w:val="008552E0"/>
    <w:rsid w:val="008616E5"/>
    <w:rsid w:val="008619E9"/>
    <w:rsid w:val="008640FA"/>
    <w:rsid w:val="00867675"/>
    <w:rsid w:val="00867A6B"/>
    <w:rsid w:val="00870C51"/>
    <w:rsid w:val="00870D35"/>
    <w:rsid w:val="00871444"/>
    <w:rsid w:val="00871C2C"/>
    <w:rsid w:val="008738EB"/>
    <w:rsid w:val="00875803"/>
    <w:rsid w:val="00880305"/>
    <w:rsid w:val="00881799"/>
    <w:rsid w:val="00882E48"/>
    <w:rsid w:val="0088518E"/>
    <w:rsid w:val="008859B7"/>
    <w:rsid w:val="00885AB1"/>
    <w:rsid w:val="008863DF"/>
    <w:rsid w:val="00890616"/>
    <w:rsid w:val="00890B67"/>
    <w:rsid w:val="00890CED"/>
    <w:rsid w:val="008918CD"/>
    <w:rsid w:val="00891CFD"/>
    <w:rsid w:val="00892B90"/>
    <w:rsid w:val="00893281"/>
    <w:rsid w:val="00893D10"/>
    <w:rsid w:val="00894539"/>
    <w:rsid w:val="00895250"/>
    <w:rsid w:val="008954ED"/>
    <w:rsid w:val="0089672F"/>
    <w:rsid w:val="00896CF3"/>
    <w:rsid w:val="008A0409"/>
    <w:rsid w:val="008A17D3"/>
    <w:rsid w:val="008A5490"/>
    <w:rsid w:val="008B083A"/>
    <w:rsid w:val="008B08C3"/>
    <w:rsid w:val="008C4891"/>
    <w:rsid w:val="008C5471"/>
    <w:rsid w:val="008C6C14"/>
    <w:rsid w:val="008C767A"/>
    <w:rsid w:val="008C7803"/>
    <w:rsid w:val="008D2096"/>
    <w:rsid w:val="008D2771"/>
    <w:rsid w:val="008D2906"/>
    <w:rsid w:val="008D6409"/>
    <w:rsid w:val="008D6498"/>
    <w:rsid w:val="008D6BF7"/>
    <w:rsid w:val="008D7103"/>
    <w:rsid w:val="008D7351"/>
    <w:rsid w:val="008E0035"/>
    <w:rsid w:val="008E1743"/>
    <w:rsid w:val="008E225A"/>
    <w:rsid w:val="008E2563"/>
    <w:rsid w:val="008E408B"/>
    <w:rsid w:val="008E6EEC"/>
    <w:rsid w:val="008E7B94"/>
    <w:rsid w:val="008F06F9"/>
    <w:rsid w:val="008F2B59"/>
    <w:rsid w:val="008F33A6"/>
    <w:rsid w:val="008F4B5F"/>
    <w:rsid w:val="008F521D"/>
    <w:rsid w:val="008F583D"/>
    <w:rsid w:val="008F5AC0"/>
    <w:rsid w:val="008F70F8"/>
    <w:rsid w:val="00902DA5"/>
    <w:rsid w:val="00904D35"/>
    <w:rsid w:val="00906263"/>
    <w:rsid w:val="00906FD2"/>
    <w:rsid w:val="0090734F"/>
    <w:rsid w:val="009073CA"/>
    <w:rsid w:val="0090740D"/>
    <w:rsid w:val="00907AE4"/>
    <w:rsid w:val="00907FF7"/>
    <w:rsid w:val="00910686"/>
    <w:rsid w:val="00911328"/>
    <w:rsid w:val="009117E0"/>
    <w:rsid w:val="00911EDF"/>
    <w:rsid w:val="00914E01"/>
    <w:rsid w:val="00920308"/>
    <w:rsid w:val="0092067B"/>
    <w:rsid w:val="00920890"/>
    <w:rsid w:val="00921714"/>
    <w:rsid w:val="00922C20"/>
    <w:rsid w:val="009250CC"/>
    <w:rsid w:val="009254A1"/>
    <w:rsid w:val="00925568"/>
    <w:rsid w:val="009270B6"/>
    <w:rsid w:val="0092716D"/>
    <w:rsid w:val="00927D4F"/>
    <w:rsid w:val="009348DD"/>
    <w:rsid w:val="0093552E"/>
    <w:rsid w:val="00937676"/>
    <w:rsid w:val="0094004C"/>
    <w:rsid w:val="009409A9"/>
    <w:rsid w:val="00942787"/>
    <w:rsid w:val="00942DC5"/>
    <w:rsid w:val="00944924"/>
    <w:rsid w:val="009452F9"/>
    <w:rsid w:val="00945E77"/>
    <w:rsid w:val="00946FF9"/>
    <w:rsid w:val="00950BC4"/>
    <w:rsid w:val="00950ED3"/>
    <w:rsid w:val="009514FB"/>
    <w:rsid w:val="00951765"/>
    <w:rsid w:val="00951D37"/>
    <w:rsid w:val="00951E28"/>
    <w:rsid w:val="00953B45"/>
    <w:rsid w:val="0095727C"/>
    <w:rsid w:val="00957A37"/>
    <w:rsid w:val="00960567"/>
    <w:rsid w:val="00960613"/>
    <w:rsid w:val="009636AA"/>
    <w:rsid w:val="00963FC5"/>
    <w:rsid w:val="00964360"/>
    <w:rsid w:val="00964E33"/>
    <w:rsid w:val="0096595E"/>
    <w:rsid w:val="00966E9B"/>
    <w:rsid w:val="009701AC"/>
    <w:rsid w:val="00970686"/>
    <w:rsid w:val="009717D1"/>
    <w:rsid w:val="0097228F"/>
    <w:rsid w:val="00974ACA"/>
    <w:rsid w:val="00982CBF"/>
    <w:rsid w:val="00983C41"/>
    <w:rsid w:val="00983C89"/>
    <w:rsid w:val="00986D01"/>
    <w:rsid w:val="0099425F"/>
    <w:rsid w:val="0099446E"/>
    <w:rsid w:val="009946DE"/>
    <w:rsid w:val="009A1831"/>
    <w:rsid w:val="009A20A3"/>
    <w:rsid w:val="009A620F"/>
    <w:rsid w:val="009A660E"/>
    <w:rsid w:val="009A767B"/>
    <w:rsid w:val="009B1317"/>
    <w:rsid w:val="009B1745"/>
    <w:rsid w:val="009B35B2"/>
    <w:rsid w:val="009B6775"/>
    <w:rsid w:val="009C07AB"/>
    <w:rsid w:val="009C1457"/>
    <w:rsid w:val="009C1884"/>
    <w:rsid w:val="009C2627"/>
    <w:rsid w:val="009C3128"/>
    <w:rsid w:val="009C4E47"/>
    <w:rsid w:val="009C533F"/>
    <w:rsid w:val="009C5751"/>
    <w:rsid w:val="009C6882"/>
    <w:rsid w:val="009D03B5"/>
    <w:rsid w:val="009D30C8"/>
    <w:rsid w:val="009D47D3"/>
    <w:rsid w:val="009E2ABB"/>
    <w:rsid w:val="009E4B11"/>
    <w:rsid w:val="009E5DC5"/>
    <w:rsid w:val="009E7004"/>
    <w:rsid w:val="009F0699"/>
    <w:rsid w:val="009F0C21"/>
    <w:rsid w:val="009F3719"/>
    <w:rsid w:val="009F555C"/>
    <w:rsid w:val="009F57A1"/>
    <w:rsid w:val="009F644B"/>
    <w:rsid w:val="009F6F49"/>
    <w:rsid w:val="009F75EA"/>
    <w:rsid w:val="00A00AC8"/>
    <w:rsid w:val="00A00F20"/>
    <w:rsid w:val="00A0137F"/>
    <w:rsid w:val="00A0340F"/>
    <w:rsid w:val="00A041F5"/>
    <w:rsid w:val="00A04869"/>
    <w:rsid w:val="00A05FEB"/>
    <w:rsid w:val="00A06C41"/>
    <w:rsid w:val="00A07BB3"/>
    <w:rsid w:val="00A07FE3"/>
    <w:rsid w:val="00A11F5F"/>
    <w:rsid w:val="00A147B9"/>
    <w:rsid w:val="00A14D75"/>
    <w:rsid w:val="00A1590E"/>
    <w:rsid w:val="00A161B2"/>
    <w:rsid w:val="00A2208A"/>
    <w:rsid w:val="00A25865"/>
    <w:rsid w:val="00A260A5"/>
    <w:rsid w:val="00A27870"/>
    <w:rsid w:val="00A32041"/>
    <w:rsid w:val="00A34C62"/>
    <w:rsid w:val="00A35658"/>
    <w:rsid w:val="00A358DB"/>
    <w:rsid w:val="00A36B02"/>
    <w:rsid w:val="00A42243"/>
    <w:rsid w:val="00A42FF1"/>
    <w:rsid w:val="00A456D2"/>
    <w:rsid w:val="00A47116"/>
    <w:rsid w:val="00A52497"/>
    <w:rsid w:val="00A53FD1"/>
    <w:rsid w:val="00A5460E"/>
    <w:rsid w:val="00A55D00"/>
    <w:rsid w:val="00A561C8"/>
    <w:rsid w:val="00A563F1"/>
    <w:rsid w:val="00A565E3"/>
    <w:rsid w:val="00A57412"/>
    <w:rsid w:val="00A6056F"/>
    <w:rsid w:val="00A614C9"/>
    <w:rsid w:val="00A6279D"/>
    <w:rsid w:val="00A637F6"/>
    <w:rsid w:val="00A6622F"/>
    <w:rsid w:val="00A678FC"/>
    <w:rsid w:val="00A709C2"/>
    <w:rsid w:val="00A71530"/>
    <w:rsid w:val="00A71D4F"/>
    <w:rsid w:val="00A72E24"/>
    <w:rsid w:val="00A73114"/>
    <w:rsid w:val="00A73563"/>
    <w:rsid w:val="00A73596"/>
    <w:rsid w:val="00A756C0"/>
    <w:rsid w:val="00A77C0C"/>
    <w:rsid w:val="00A81287"/>
    <w:rsid w:val="00A81340"/>
    <w:rsid w:val="00A8170E"/>
    <w:rsid w:val="00A82B32"/>
    <w:rsid w:val="00A83021"/>
    <w:rsid w:val="00A8615A"/>
    <w:rsid w:val="00A862D3"/>
    <w:rsid w:val="00A86781"/>
    <w:rsid w:val="00A9431F"/>
    <w:rsid w:val="00A955F6"/>
    <w:rsid w:val="00A9585D"/>
    <w:rsid w:val="00A95A30"/>
    <w:rsid w:val="00A95D21"/>
    <w:rsid w:val="00AA0750"/>
    <w:rsid w:val="00AA0AF3"/>
    <w:rsid w:val="00AA104C"/>
    <w:rsid w:val="00AA13CF"/>
    <w:rsid w:val="00AA1F9C"/>
    <w:rsid w:val="00AA2A64"/>
    <w:rsid w:val="00AA2AFA"/>
    <w:rsid w:val="00AA2F1D"/>
    <w:rsid w:val="00AA519A"/>
    <w:rsid w:val="00AA663D"/>
    <w:rsid w:val="00AA6944"/>
    <w:rsid w:val="00AA7BE7"/>
    <w:rsid w:val="00AB041C"/>
    <w:rsid w:val="00AB0BE3"/>
    <w:rsid w:val="00AB0E82"/>
    <w:rsid w:val="00AB18D0"/>
    <w:rsid w:val="00AB4553"/>
    <w:rsid w:val="00AB4734"/>
    <w:rsid w:val="00AC0B94"/>
    <w:rsid w:val="00AC190B"/>
    <w:rsid w:val="00AC6A9B"/>
    <w:rsid w:val="00AC7020"/>
    <w:rsid w:val="00AC7674"/>
    <w:rsid w:val="00AD027D"/>
    <w:rsid w:val="00AD06F7"/>
    <w:rsid w:val="00AD13C3"/>
    <w:rsid w:val="00AD1C72"/>
    <w:rsid w:val="00AD1ED2"/>
    <w:rsid w:val="00AD245B"/>
    <w:rsid w:val="00AD3925"/>
    <w:rsid w:val="00AD4928"/>
    <w:rsid w:val="00AD623E"/>
    <w:rsid w:val="00AD791E"/>
    <w:rsid w:val="00AE3E32"/>
    <w:rsid w:val="00AE4B56"/>
    <w:rsid w:val="00AE56D4"/>
    <w:rsid w:val="00AE6358"/>
    <w:rsid w:val="00AF5DF6"/>
    <w:rsid w:val="00B00B43"/>
    <w:rsid w:val="00B00EE2"/>
    <w:rsid w:val="00B00F42"/>
    <w:rsid w:val="00B01E3A"/>
    <w:rsid w:val="00B055C4"/>
    <w:rsid w:val="00B05E8D"/>
    <w:rsid w:val="00B0709F"/>
    <w:rsid w:val="00B103D1"/>
    <w:rsid w:val="00B114AE"/>
    <w:rsid w:val="00B126D2"/>
    <w:rsid w:val="00B1324A"/>
    <w:rsid w:val="00B16463"/>
    <w:rsid w:val="00B20B30"/>
    <w:rsid w:val="00B21930"/>
    <w:rsid w:val="00B2197A"/>
    <w:rsid w:val="00B2255D"/>
    <w:rsid w:val="00B2327C"/>
    <w:rsid w:val="00B2460E"/>
    <w:rsid w:val="00B24DE1"/>
    <w:rsid w:val="00B262C5"/>
    <w:rsid w:val="00B27756"/>
    <w:rsid w:val="00B30199"/>
    <w:rsid w:val="00B34C95"/>
    <w:rsid w:val="00B3542D"/>
    <w:rsid w:val="00B37647"/>
    <w:rsid w:val="00B41FF9"/>
    <w:rsid w:val="00B427B8"/>
    <w:rsid w:val="00B53DD7"/>
    <w:rsid w:val="00B54EF4"/>
    <w:rsid w:val="00B553AE"/>
    <w:rsid w:val="00B565C2"/>
    <w:rsid w:val="00B569BB"/>
    <w:rsid w:val="00B56F51"/>
    <w:rsid w:val="00B577E2"/>
    <w:rsid w:val="00B60530"/>
    <w:rsid w:val="00B62017"/>
    <w:rsid w:val="00B65919"/>
    <w:rsid w:val="00B66771"/>
    <w:rsid w:val="00B678A7"/>
    <w:rsid w:val="00B70CFD"/>
    <w:rsid w:val="00B726BD"/>
    <w:rsid w:val="00B72942"/>
    <w:rsid w:val="00B72B1C"/>
    <w:rsid w:val="00B72DF8"/>
    <w:rsid w:val="00B74245"/>
    <w:rsid w:val="00B74344"/>
    <w:rsid w:val="00B760E9"/>
    <w:rsid w:val="00B762AE"/>
    <w:rsid w:val="00B773F0"/>
    <w:rsid w:val="00B843D5"/>
    <w:rsid w:val="00B849BA"/>
    <w:rsid w:val="00B84D5A"/>
    <w:rsid w:val="00B90A2A"/>
    <w:rsid w:val="00B91BA4"/>
    <w:rsid w:val="00B93889"/>
    <w:rsid w:val="00B953E6"/>
    <w:rsid w:val="00BA119B"/>
    <w:rsid w:val="00BA2A29"/>
    <w:rsid w:val="00BA476C"/>
    <w:rsid w:val="00BB05E4"/>
    <w:rsid w:val="00BB07F5"/>
    <w:rsid w:val="00BB1926"/>
    <w:rsid w:val="00BB35B4"/>
    <w:rsid w:val="00BB456F"/>
    <w:rsid w:val="00BB4735"/>
    <w:rsid w:val="00BB543D"/>
    <w:rsid w:val="00BB579A"/>
    <w:rsid w:val="00BB6FAC"/>
    <w:rsid w:val="00BB762D"/>
    <w:rsid w:val="00BC2170"/>
    <w:rsid w:val="00BC35DB"/>
    <w:rsid w:val="00BD1B41"/>
    <w:rsid w:val="00BD4139"/>
    <w:rsid w:val="00BD5277"/>
    <w:rsid w:val="00BD71FF"/>
    <w:rsid w:val="00BE0A56"/>
    <w:rsid w:val="00BE1C19"/>
    <w:rsid w:val="00BE1EF5"/>
    <w:rsid w:val="00BE336E"/>
    <w:rsid w:val="00BE43DC"/>
    <w:rsid w:val="00BE6AC7"/>
    <w:rsid w:val="00BF0827"/>
    <w:rsid w:val="00BF0B52"/>
    <w:rsid w:val="00BF1734"/>
    <w:rsid w:val="00BF309C"/>
    <w:rsid w:val="00BF43AC"/>
    <w:rsid w:val="00BF4F99"/>
    <w:rsid w:val="00BF5977"/>
    <w:rsid w:val="00BF62C0"/>
    <w:rsid w:val="00BF6CB2"/>
    <w:rsid w:val="00BF7225"/>
    <w:rsid w:val="00BF7ACE"/>
    <w:rsid w:val="00C01BE1"/>
    <w:rsid w:val="00C026D0"/>
    <w:rsid w:val="00C03FF0"/>
    <w:rsid w:val="00C05056"/>
    <w:rsid w:val="00C056A1"/>
    <w:rsid w:val="00C05D0C"/>
    <w:rsid w:val="00C06056"/>
    <w:rsid w:val="00C06312"/>
    <w:rsid w:val="00C069FF"/>
    <w:rsid w:val="00C06E18"/>
    <w:rsid w:val="00C12B19"/>
    <w:rsid w:val="00C12D86"/>
    <w:rsid w:val="00C14740"/>
    <w:rsid w:val="00C16FA4"/>
    <w:rsid w:val="00C17827"/>
    <w:rsid w:val="00C17E72"/>
    <w:rsid w:val="00C2193A"/>
    <w:rsid w:val="00C225BD"/>
    <w:rsid w:val="00C25120"/>
    <w:rsid w:val="00C3130F"/>
    <w:rsid w:val="00C31484"/>
    <w:rsid w:val="00C31EC7"/>
    <w:rsid w:val="00C3267D"/>
    <w:rsid w:val="00C364DD"/>
    <w:rsid w:val="00C37BC0"/>
    <w:rsid w:val="00C41788"/>
    <w:rsid w:val="00C43751"/>
    <w:rsid w:val="00C4398E"/>
    <w:rsid w:val="00C44A34"/>
    <w:rsid w:val="00C46951"/>
    <w:rsid w:val="00C46C91"/>
    <w:rsid w:val="00C506B3"/>
    <w:rsid w:val="00C507AD"/>
    <w:rsid w:val="00C51BE4"/>
    <w:rsid w:val="00C565A4"/>
    <w:rsid w:val="00C56FB9"/>
    <w:rsid w:val="00C6259D"/>
    <w:rsid w:val="00C62C04"/>
    <w:rsid w:val="00C66483"/>
    <w:rsid w:val="00C665BE"/>
    <w:rsid w:val="00C672EA"/>
    <w:rsid w:val="00C67509"/>
    <w:rsid w:val="00C720C2"/>
    <w:rsid w:val="00C728C1"/>
    <w:rsid w:val="00C76283"/>
    <w:rsid w:val="00C80E7B"/>
    <w:rsid w:val="00C8286F"/>
    <w:rsid w:val="00C82C61"/>
    <w:rsid w:val="00C83338"/>
    <w:rsid w:val="00C836CF"/>
    <w:rsid w:val="00C83C21"/>
    <w:rsid w:val="00C84303"/>
    <w:rsid w:val="00C90693"/>
    <w:rsid w:val="00C9163F"/>
    <w:rsid w:val="00C94274"/>
    <w:rsid w:val="00CA03D2"/>
    <w:rsid w:val="00CA186A"/>
    <w:rsid w:val="00CA387B"/>
    <w:rsid w:val="00CB1226"/>
    <w:rsid w:val="00CB2196"/>
    <w:rsid w:val="00CB2F57"/>
    <w:rsid w:val="00CB3A6B"/>
    <w:rsid w:val="00CB613A"/>
    <w:rsid w:val="00CB673F"/>
    <w:rsid w:val="00CB72F3"/>
    <w:rsid w:val="00CB7D37"/>
    <w:rsid w:val="00CC3642"/>
    <w:rsid w:val="00CC417C"/>
    <w:rsid w:val="00CC77F0"/>
    <w:rsid w:val="00CD06F3"/>
    <w:rsid w:val="00CD338A"/>
    <w:rsid w:val="00CD3FFB"/>
    <w:rsid w:val="00CD4FD7"/>
    <w:rsid w:val="00CD70B2"/>
    <w:rsid w:val="00CD7D00"/>
    <w:rsid w:val="00CD7EA4"/>
    <w:rsid w:val="00CE0250"/>
    <w:rsid w:val="00CE11CA"/>
    <w:rsid w:val="00CE4737"/>
    <w:rsid w:val="00CE48E0"/>
    <w:rsid w:val="00CE5E1C"/>
    <w:rsid w:val="00CF0F5D"/>
    <w:rsid w:val="00CF2749"/>
    <w:rsid w:val="00CF28DA"/>
    <w:rsid w:val="00CF2F07"/>
    <w:rsid w:val="00CF3F6C"/>
    <w:rsid w:val="00CF57CF"/>
    <w:rsid w:val="00D015D5"/>
    <w:rsid w:val="00D025A7"/>
    <w:rsid w:val="00D053E6"/>
    <w:rsid w:val="00D07038"/>
    <w:rsid w:val="00D10355"/>
    <w:rsid w:val="00D12349"/>
    <w:rsid w:val="00D16C21"/>
    <w:rsid w:val="00D1727F"/>
    <w:rsid w:val="00D239EF"/>
    <w:rsid w:val="00D25926"/>
    <w:rsid w:val="00D315D5"/>
    <w:rsid w:val="00D35B2E"/>
    <w:rsid w:val="00D3660C"/>
    <w:rsid w:val="00D4245A"/>
    <w:rsid w:val="00D47BA6"/>
    <w:rsid w:val="00D510B7"/>
    <w:rsid w:val="00D5145C"/>
    <w:rsid w:val="00D521C6"/>
    <w:rsid w:val="00D52C1B"/>
    <w:rsid w:val="00D53628"/>
    <w:rsid w:val="00D53CEA"/>
    <w:rsid w:val="00D60222"/>
    <w:rsid w:val="00D644E6"/>
    <w:rsid w:val="00D67EB7"/>
    <w:rsid w:val="00D7256B"/>
    <w:rsid w:val="00D726A5"/>
    <w:rsid w:val="00D75894"/>
    <w:rsid w:val="00D809E0"/>
    <w:rsid w:val="00D84481"/>
    <w:rsid w:val="00D8559C"/>
    <w:rsid w:val="00D85E6D"/>
    <w:rsid w:val="00D86395"/>
    <w:rsid w:val="00D86547"/>
    <w:rsid w:val="00D866A2"/>
    <w:rsid w:val="00D86AD2"/>
    <w:rsid w:val="00D90FD1"/>
    <w:rsid w:val="00D919CC"/>
    <w:rsid w:val="00D91CB2"/>
    <w:rsid w:val="00D92625"/>
    <w:rsid w:val="00D92F05"/>
    <w:rsid w:val="00D95032"/>
    <w:rsid w:val="00DA0C15"/>
    <w:rsid w:val="00DA1AD4"/>
    <w:rsid w:val="00DA2444"/>
    <w:rsid w:val="00DA3A1C"/>
    <w:rsid w:val="00DA3CA6"/>
    <w:rsid w:val="00DA581C"/>
    <w:rsid w:val="00DA7DEA"/>
    <w:rsid w:val="00DB0C59"/>
    <w:rsid w:val="00DB28DE"/>
    <w:rsid w:val="00DB2E8D"/>
    <w:rsid w:val="00DB5CF5"/>
    <w:rsid w:val="00DB67E9"/>
    <w:rsid w:val="00DC1EC7"/>
    <w:rsid w:val="00DC60D7"/>
    <w:rsid w:val="00DC6897"/>
    <w:rsid w:val="00DD1212"/>
    <w:rsid w:val="00DD4217"/>
    <w:rsid w:val="00DD4E9C"/>
    <w:rsid w:val="00DD5F0C"/>
    <w:rsid w:val="00DD6BA0"/>
    <w:rsid w:val="00DE01CB"/>
    <w:rsid w:val="00DE31E6"/>
    <w:rsid w:val="00DE4397"/>
    <w:rsid w:val="00DE56BE"/>
    <w:rsid w:val="00DF140D"/>
    <w:rsid w:val="00DF5007"/>
    <w:rsid w:val="00DF62E5"/>
    <w:rsid w:val="00DF657A"/>
    <w:rsid w:val="00E012B4"/>
    <w:rsid w:val="00E022BD"/>
    <w:rsid w:val="00E0515E"/>
    <w:rsid w:val="00E07517"/>
    <w:rsid w:val="00E0758C"/>
    <w:rsid w:val="00E07631"/>
    <w:rsid w:val="00E076C1"/>
    <w:rsid w:val="00E077E2"/>
    <w:rsid w:val="00E129D8"/>
    <w:rsid w:val="00E12CE7"/>
    <w:rsid w:val="00E14506"/>
    <w:rsid w:val="00E14F0A"/>
    <w:rsid w:val="00E16684"/>
    <w:rsid w:val="00E17AE8"/>
    <w:rsid w:val="00E17B19"/>
    <w:rsid w:val="00E20362"/>
    <w:rsid w:val="00E20F33"/>
    <w:rsid w:val="00E21112"/>
    <w:rsid w:val="00E22CB5"/>
    <w:rsid w:val="00E22D64"/>
    <w:rsid w:val="00E24481"/>
    <w:rsid w:val="00E24C6D"/>
    <w:rsid w:val="00E3056F"/>
    <w:rsid w:val="00E31759"/>
    <w:rsid w:val="00E3244B"/>
    <w:rsid w:val="00E33DC8"/>
    <w:rsid w:val="00E34202"/>
    <w:rsid w:val="00E34AD9"/>
    <w:rsid w:val="00E34F59"/>
    <w:rsid w:val="00E403B6"/>
    <w:rsid w:val="00E41212"/>
    <w:rsid w:val="00E430D9"/>
    <w:rsid w:val="00E43D16"/>
    <w:rsid w:val="00E44ED6"/>
    <w:rsid w:val="00E456FD"/>
    <w:rsid w:val="00E5178C"/>
    <w:rsid w:val="00E61159"/>
    <w:rsid w:val="00E624C1"/>
    <w:rsid w:val="00E6546D"/>
    <w:rsid w:val="00E6618C"/>
    <w:rsid w:val="00E6633C"/>
    <w:rsid w:val="00E6658B"/>
    <w:rsid w:val="00E7003F"/>
    <w:rsid w:val="00E704D4"/>
    <w:rsid w:val="00E713CB"/>
    <w:rsid w:val="00E71967"/>
    <w:rsid w:val="00E71DA6"/>
    <w:rsid w:val="00E71F93"/>
    <w:rsid w:val="00E7596F"/>
    <w:rsid w:val="00E75ADD"/>
    <w:rsid w:val="00E75FBC"/>
    <w:rsid w:val="00E76BB7"/>
    <w:rsid w:val="00E80775"/>
    <w:rsid w:val="00E855E8"/>
    <w:rsid w:val="00E90ADB"/>
    <w:rsid w:val="00E91941"/>
    <w:rsid w:val="00E91C8C"/>
    <w:rsid w:val="00E91D41"/>
    <w:rsid w:val="00E91F87"/>
    <w:rsid w:val="00E9320E"/>
    <w:rsid w:val="00E94B17"/>
    <w:rsid w:val="00E9750A"/>
    <w:rsid w:val="00EA153E"/>
    <w:rsid w:val="00EA4189"/>
    <w:rsid w:val="00EA4560"/>
    <w:rsid w:val="00EA578E"/>
    <w:rsid w:val="00EA7E7F"/>
    <w:rsid w:val="00EB0F6A"/>
    <w:rsid w:val="00EB0FED"/>
    <w:rsid w:val="00EB4836"/>
    <w:rsid w:val="00EB595E"/>
    <w:rsid w:val="00EB5E35"/>
    <w:rsid w:val="00EC0A91"/>
    <w:rsid w:val="00EC1D0E"/>
    <w:rsid w:val="00EC1D58"/>
    <w:rsid w:val="00EC2020"/>
    <w:rsid w:val="00EC3730"/>
    <w:rsid w:val="00EC5E23"/>
    <w:rsid w:val="00EC79AF"/>
    <w:rsid w:val="00EC79F0"/>
    <w:rsid w:val="00ED1092"/>
    <w:rsid w:val="00ED1B6A"/>
    <w:rsid w:val="00ED4B91"/>
    <w:rsid w:val="00ED7647"/>
    <w:rsid w:val="00EE0F21"/>
    <w:rsid w:val="00EE2D5D"/>
    <w:rsid w:val="00EE3199"/>
    <w:rsid w:val="00EE331C"/>
    <w:rsid w:val="00EE54A6"/>
    <w:rsid w:val="00EE55AD"/>
    <w:rsid w:val="00EF231F"/>
    <w:rsid w:val="00EF2E91"/>
    <w:rsid w:val="00EF2EED"/>
    <w:rsid w:val="00EF5545"/>
    <w:rsid w:val="00EF5B18"/>
    <w:rsid w:val="00EF6C83"/>
    <w:rsid w:val="00F02F68"/>
    <w:rsid w:val="00F04C87"/>
    <w:rsid w:val="00F05E24"/>
    <w:rsid w:val="00F10ADA"/>
    <w:rsid w:val="00F11DB6"/>
    <w:rsid w:val="00F138ED"/>
    <w:rsid w:val="00F1503F"/>
    <w:rsid w:val="00F167F1"/>
    <w:rsid w:val="00F16823"/>
    <w:rsid w:val="00F17F93"/>
    <w:rsid w:val="00F209BF"/>
    <w:rsid w:val="00F22035"/>
    <w:rsid w:val="00F2499F"/>
    <w:rsid w:val="00F31F35"/>
    <w:rsid w:val="00F32AE6"/>
    <w:rsid w:val="00F37035"/>
    <w:rsid w:val="00F378CB"/>
    <w:rsid w:val="00F40330"/>
    <w:rsid w:val="00F40F3A"/>
    <w:rsid w:val="00F4325B"/>
    <w:rsid w:val="00F43A93"/>
    <w:rsid w:val="00F43CDE"/>
    <w:rsid w:val="00F4477D"/>
    <w:rsid w:val="00F5002D"/>
    <w:rsid w:val="00F50100"/>
    <w:rsid w:val="00F50C4A"/>
    <w:rsid w:val="00F50DC9"/>
    <w:rsid w:val="00F515D5"/>
    <w:rsid w:val="00F51F4A"/>
    <w:rsid w:val="00F52123"/>
    <w:rsid w:val="00F53A4F"/>
    <w:rsid w:val="00F53C90"/>
    <w:rsid w:val="00F56440"/>
    <w:rsid w:val="00F57F2B"/>
    <w:rsid w:val="00F6318F"/>
    <w:rsid w:val="00F65668"/>
    <w:rsid w:val="00F70D1B"/>
    <w:rsid w:val="00F7120E"/>
    <w:rsid w:val="00F72802"/>
    <w:rsid w:val="00F73335"/>
    <w:rsid w:val="00F73905"/>
    <w:rsid w:val="00F73FFC"/>
    <w:rsid w:val="00F749ED"/>
    <w:rsid w:val="00F754B6"/>
    <w:rsid w:val="00F776E7"/>
    <w:rsid w:val="00F777C7"/>
    <w:rsid w:val="00F80DC9"/>
    <w:rsid w:val="00F81539"/>
    <w:rsid w:val="00F85B68"/>
    <w:rsid w:val="00F86491"/>
    <w:rsid w:val="00F86BCD"/>
    <w:rsid w:val="00F86E63"/>
    <w:rsid w:val="00F874E5"/>
    <w:rsid w:val="00F90C05"/>
    <w:rsid w:val="00F92C75"/>
    <w:rsid w:val="00F93689"/>
    <w:rsid w:val="00F96B1A"/>
    <w:rsid w:val="00F97093"/>
    <w:rsid w:val="00FA09BA"/>
    <w:rsid w:val="00FA176D"/>
    <w:rsid w:val="00FA3E8E"/>
    <w:rsid w:val="00FA5DD4"/>
    <w:rsid w:val="00FA7568"/>
    <w:rsid w:val="00FB0762"/>
    <w:rsid w:val="00FB188E"/>
    <w:rsid w:val="00FB2189"/>
    <w:rsid w:val="00FB2C5D"/>
    <w:rsid w:val="00FB336B"/>
    <w:rsid w:val="00FB40B8"/>
    <w:rsid w:val="00FB47AA"/>
    <w:rsid w:val="00FB5176"/>
    <w:rsid w:val="00FB5B67"/>
    <w:rsid w:val="00FC0DEE"/>
    <w:rsid w:val="00FC1570"/>
    <w:rsid w:val="00FC1D95"/>
    <w:rsid w:val="00FC37DF"/>
    <w:rsid w:val="00FC65F8"/>
    <w:rsid w:val="00FC6D29"/>
    <w:rsid w:val="00FC6ECC"/>
    <w:rsid w:val="00FD19AF"/>
    <w:rsid w:val="00FD2D28"/>
    <w:rsid w:val="00FD59BF"/>
    <w:rsid w:val="00FD6552"/>
    <w:rsid w:val="00FD7AC9"/>
    <w:rsid w:val="00FD7C86"/>
    <w:rsid w:val="00FE0257"/>
    <w:rsid w:val="00FE239B"/>
    <w:rsid w:val="00FE27F5"/>
    <w:rsid w:val="00FE2CD3"/>
    <w:rsid w:val="00FE3D0A"/>
    <w:rsid w:val="00FE6AD8"/>
    <w:rsid w:val="00FF087C"/>
    <w:rsid w:val="00FF12B3"/>
    <w:rsid w:val="00FF155A"/>
    <w:rsid w:val="00FF1951"/>
    <w:rsid w:val="00FF1E5A"/>
    <w:rsid w:val="00FF49A7"/>
    <w:rsid w:val="00FF6E0C"/>
    <w:rsid w:val="00FF7A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A66CA"/>
  <w15:chartTrackingRefBased/>
  <w15:docId w15:val="{8B4EDBDA-00C0-4D64-AECE-D31F20591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25D9"/>
    <w:pPr>
      <w:spacing w:after="0" w:line="280" w:lineRule="exact"/>
    </w:pPr>
  </w:style>
  <w:style w:type="paragraph" w:styleId="berschrift1">
    <w:name w:val="heading 1"/>
    <w:basedOn w:val="Standard"/>
    <w:next w:val="Standard"/>
    <w:link w:val="berschrift1Zchn"/>
    <w:uiPriority w:val="9"/>
    <w:qFormat/>
    <w:rsid w:val="003760D9"/>
    <w:pPr>
      <w:keepNext/>
      <w:keepLines/>
      <w:spacing w:after="120" w:line="240" w:lineRule="auto"/>
      <w:outlineLvl w:val="0"/>
    </w:pPr>
    <w:rPr>
      <w:rFonts w:asciiTheme="majorHAnsi" w:eastAsiaTheme="majorEastAsia" w:hAnsiTheme="majorHAnsi" w:cstheme="majorBidi"/>
      <w:b/>
      <w:iCs/>
      <w:color w:val="000000" w:themeColor="text1"/>
      <w:sz w:val="30"/>
      <w:szCs w:val="32"/>
    </w:rPr>
  </w:style>
  <w:style w:type="paragraph" w:styleId="berschrift2">
    <w:name w:val="heading 2"/>
    <w:basedOn w:val="Standard"/>
    <w:next w:val="Standard"/>
    <w:link w:val="berschrift2Zchn"/>
    <w:uiPriority w:val="9"/>
    <w:unhideWhenUsed/>
    <w:qFormat/>
    <w:rsid w:val="003760D9"/>
    <w:pPr>
      <w:keepLines/>
      <w:spacing w:before="120" w:after="120" w:line="240" w:lineRule="auto"/>
      <w:outlineLvl w:val="1"/>
    </w:pPr>
    <w:rPr>
      <w:rFonts w:ascii="Calibri" w:eastAsia="MS Gothic" w:hAnsi="Calibri" w:cs="Times New Roman"/>
      <w:b/>
      <w:bCs/>
      <w:color w:val="327A86" w:themeColor="text2"/>
      <w:sz w:val="28"/>
      <w:szCs w:val="30"/>
      <w:lang w:eastAsia="de-DE"/>
    </w:rPr>
  </w:style>
  <w:style w:type="paragraph" w:styleId="berschrift3">
    <w:name w:val="heading 3"/>
    <w:basedOn w:val="Standard"/>
    <w:next w:val="Standard"/>
    <w:link w:val="berschrift3Zchn"/>
    <w:uiPriority w:val="9"/>
    <w:unhideWhenUsed/>
    <w:qFormat/>
    <w:rsid w:val="003760D9"/>
    <w:pPr>
      <w:keepLines/>
      <w:spacing w:before="240" w:after="120" w:line="240" w:lineRule="auto"/>
      <w:outlineLvl w:val="2"/>
    </w:pPr>
    <w:rPr>
      <w:rFonts w:ascii="Calibri" w:eastAsia="MS Gothic" w:hAnsi="Calibri" w:cs="Times New Roman"/>
      <w:b/>
      <w:bCs/>
      <w:color w:val="327A86" w:themeColor="text2"/>
      <w:sz w:val="24"/>
      <w:lang w:eastAsia="de-DE"/>
    </w:rPr>
  </w:style>
  <w:style w:type="paragraph" w:styleId="berschrift4">
    <w:name w:val="heading 4"/>
    <w:basedOn w:val="Standard"/>
    <w:next w:val="Standard"/>
    <w:link w:val="berschrift4Zchn"/>
    <w:uiPriority w:val="9"/>
    <w:qFormat/>
    <w:rsid w:val="00D644E6"/>
    <w:pPr>
      <w:keepNext/>
      <w:keepLines/>
      <w:spacing w:after="120"/>
      <w:outlineLvl w:val="3"/>
    </w:pPr>
    <w:rPr>
      <w:rFonts w:asciiTheme="majorHAnsi" w:eastAsiaTheme="majorEastAsia" w:hAnsiTheme="majorHAnsi" w:cstheme="majorBidi"/>
      <w:b/>
      <w:iCs/>
      <w:color w:val="327A86" w:themeColor="accent1"/>
      <w:szCs w:val="40"/>
    </w:rPr>
  </w:style>
  <w:style w:type="paragraph" w:styleId="berschrift5">
    <w:name w:val="heading 5"/>
    <w:basedOn w:val="Standard"/>
    <w:next w:val="Standard"/>
    <w:link w:val="berschrift5Zchn"/>
    <w:uiPriority w:val="9"/>
    <w:qFormat/>
    <w:rsid w:val="00E07631"/>
    <w:pPr>
      <w:keepNext/>
      <w:keepLines/>
      <w:outlineLvl w:val="4"/>
    </w:pPr>
    <w:rPr>
      <w:rFonts w:asciiTheme="majorHAnsi" w:eastAsiaTheme="majorEastAsia" w:hAnsiTheme="majorHAnsi" w:cstheme="majorBidi"/>
      <w:b/>
      <w:bCs/>
      <w:iCs/>
      <w:color w:val="000000" w:themeColor="text1"/>
      <w:sz w:val="20"/>
      <w:szCs w:val="32"/>
    </w:rPr>
  </w:style>
  <w:style w:type="paragraph" w:styleId="berschrift6">
    <w:name w:val="heading 6"/>
    <w:basedOn w:val="berschrift2"/>
    <w:next w:val="Standard"/>
    <w:link w:val="berschrift6Zchn"/>
    <w:uiPriority w:val="9"/>
    <w:qFormat/>
    <w:rsid w:val="00A456D2"/>
    <w:pPr>
      <w:spacing w:before="240"/>
      <w:outlineLvl w:val="5"/>
    </w:pPr>
    <w:rPr>
      <w:color w:val="70BCC9" w:themeColor="text2" w:themeTint="99"/>
      <w:sz w:val="26"/>
      <w:szCs w:val="26"/>
    </w:rPr>
  </w:style>
  <w:style w:type="paragraph" w:styleId="berschrift9">
    <w:name w:val="heading 9"/>
    <w:basedOn w:val="Standard"/>
    <w:next w:val="Standard"/>
    <w:link w:val="berschrift9Zchn"/>
    <w:uiPriority w:val="9"/>
    <w:qFormat/>
    <w:rsid w:val="002B742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760D9"/>
    <w:rPr>
      <w:rFonts w:asciiTheme="majorHAnsi" w:eastAsiaTheme="majorEastAsia" w:hAnsiTheme="majorHAnsi" w:cstheme="majorBidi"/>
      <w:b/>
      <w:iCs/>
      <w:color w:val="000000" w:themeColor="text1"/>
      <w:sz w:val="30"/>
      <w:szCs w:val="32"/>
    </w:rPr>
  </w:style>
  <w:style w:type="character" w:customStyle="1" w:styleId="berschrift2Zchn">
    <w:name w:val="Überschrift 2 Zchn"/>
    <w:basedOn w:val="Absatz-Standardschriftart"/>
    <w:link w:val="berschrift2"/>
    <w:uiPriority w:val="9"/>
    <w:rsid w:val="003760D9"/>
    <w:rPr>
      <w:rFonts w:ascii="Calibri" w:eastAsia="MS Gothic" w:hAnsi="Calibri" w:cs="Times New Roman"/>
      <w:b/>
      <w:bCs/>
      <w:color w:val="327A86" w:themeColor="text2"/>
      <w:sz w:val="28"/>
      <w:szCs w:val="30"/>
      <w:lang w:eastAsia="de-DE"/>
    </w:rPr>
  </w:style>
  <w:style w:type="character" w:customStyle="1" w:styleId="berschrift3Zchn">
    <w:name w:val="Überschrift 3 Zchn"/>
    <w:basedOn w:val="Absatz-Standardschriftart"/>
    <w:link w:val="berschrift3"/>
    <w:uiPriority w:val="9"/>
    <w:rsid w:val="003760D9"/>
    <w:rPr>
      <w:rFonts w:ascii="Calibri" w:eastAsia="MS Gothic" w:hAnsi="Calibri" w:cs="Times New Roman"/>
      <w:b/>
      <w:bCs/>
      <w:color w:val="327A86" w:themeColor="text2"/>
      <w:sz w:val="24"/>
      <w:lang w:eastAsia="de-DE"/>
    </w:rPr>
  </w:style>
  <w:style w:type="character" w:customStyle="1" w:styleId="berschrift4Zchn">
    <w:name w:val="Überschrift 4 Zchn"/>
    <w:basedOn w:val="Absatz-Standardschriftart"/>
    <w:link w:val="berschrift4"/>
    <w:uiPriority w:val="9"/>
    <w:rsid w:val="00D644E6"/>
    <w:rPr>
      <w:rFonts w:asciiTheme="majorHAnsi" w:eastAsiaTheme="majorEastAsia" w:hAnsiTheme="majorHAnsi" w:cstheme="majorBidi"/>
      <w:b/>
      <w:iCs/>
      <w:color w:val="327A86" w:themeColor="accent1"/>
      <w:szCs w:val="40"/>
    </w:rPr>
  </w:style>
  <w:style w:type="character" w:customStyle="1" w:styleId="berschrift5Zchn">
    <w:name w:val="Überschrift 5 Zchn"/>
    <w:basedOn w:val="Absatz-Standardschriftart"/>
    <w:link w:val="berschrift5"/>
    <w:uiPriority w:val="9"/>
    <w:rsid w:val="001853AA"/>
    <w:rPr>
      <w:rFonts w:asciiTheme="majorHAnsi" w:eastAsiaTheme="majorEastAsia" w:hAnsiTheme="majorHAnsi" w:cstheme="majorBidi"/>
      <w:b/>
      <w:bCs/>
      <w:iCs/>
      <w:color w:val="000000" w:themeColor="text1"/>
      <w:sz w:val="20"/>
      <w:szCs w:val="32"/>
    </w:rPr>
  </w:style>
  <w:style w:type="paragraph" w:styleId="Kopfzeile">
    <w:name w:val="header"/>
    <w:basedOn w:val="Standard"/>
    <w:link w:val="KopfzeileZchn"/>
    <w:uiPriority w:val="99"/>
    <w:unhideWhenUsed/>
    <w:rsid w:val="0067534A"/>
    <w:pPr>
      <w:tabs>
        <w:tab w:val="left" w:pos="284"/>
        <w:tab w:val="center" w:pos="4536"/>
        <w:tab w:val="left" w:pos="6120"/>
        <w:tab w:val="right" w:pos="9072"/>
      </w:tabs>
      <w:spacing w:line="276" w:lineRule="auto"/>
    </w:pPr>
    <w:rPr>
      <w:color w:val="706F6F"/>
      <w:sz w:val="20"/>
      <w:szCs w:val="20"/>
    </w:rPr>
  </w:style>
  <w:style w:type="character" w:customStyle="1" w:styleId="KopfzeileZchn">
    <w:name w:val="Kopfzeile Zchn"/>
    <w:basedOn w:val="Absatz-Standardschriftart"/>
    <w:link w:val="Kopfzeile"/>
    <w:uiPriority w:val="99"/>
    <w:rsid w:val="0067534A"/>
    <w:rPr>
      <w:color w:val="706F6F"/>
      <w:sz w:val="20"/>
      <w:szCs w:val="20"/>
    </w:rPr>
  </w:style>
  <w:style w:type="paragraph" w:styleId="Fuzeile">
    <w:name w:val="footer"/>
    <w:basedOn w:val="Standard"/>
    <w:link w:val="FuzeileZchn"/>
    <w:uiPriority w:val="99"/>
    <w:unhideWhenUsed/>
    <w:rsid w:val="00550488"/>
    <w:pPr>
      <w:tabs>
        <w:tab w:val="center" w:pos="4536"/>
        <w:tab w:val="right" w:pos="9072"/>
      </w:tabs>
      <w:spacing w:line="240" w:lineRule="auto"/>
      <w:jc w:val="right"/>
    </w:pPr>
    <w:rPr>
      <w:noProof/>
    </w:rPr>
  </w:style>
  <w:style w:type="character" w:customStyle="1" w:styleId="FuzeileZchn">
    <w:name w:val="Fußzeile Zchn"/>
    <w:basedOn w:val="Absatz-Standardschriftart"/>
    <w:link w:val="Fuzeile"/>
    <w:uiPriority w:val="99"/>
    <w:rsid w:val="00AB041C"/>
    <w:rPr>
      <w:noProof/>
    </w:rPr>
  </w:style>
  <w:style w:type="paragraph" w:customStyle="1" w:styleId="Quelle">
    <w:name w:val="Quelle"/>
    <w:basedOn w:val="Standard"/>
    <w:link w:val="QuelleZchn"/>
    <w:qFormat/>
    <w:rsid w:val="005659A1"/>
    <w:pPr>
      <w:tabs>
        <w:tab w:val="left" w:pos="284"/>
        <w:tab w:val="center" w:pos="4536"/>
        <w:tab w:val="left" w:pos="6120"/>
        <w:tab w:val="right" w:pos="9072"/>
      </w:tabs>
      <w:spacing w:line="276" w:lineRule="auto"/>
    </w:pPr>
    <w:rPr>
      <w:color w:val="808080" w:themeColor="background1" w:themeShade="80"/>
      <w:sz w:val="15"/>
      <w:szCs w:val="15"/>
    </w:rPr>
  </w:style>
  <w:style w:type="paragraph" w:styleId="Listenabsatz">
    <w:name w:val="List Paragraph"/>
    <w:aliases w:val="Aufzählung"/>
    <w:basedOn w:val="Standard"/>
    <w:link w:val="ListenabsatzZchn"/>
    <w:uiPriority w:val="34"/>
    <w:qFormat/>
    <w:rsid w:val="00BB456F"/>
    <w:pPr>
      <w:numPr>
        <w:numId w:val="1"/>
      </w:numPr>
      <w:ind w:left="284" w:hanging="284"/>
      <w:contextualSpacing/>
    </w:pPr>
  </w:style>
  <w:style w:type="character" w:customStyle="1" w:styleId="ListenabsatzZchn">
    <w:name w:val="Listenabsatz Zchn"/>
    <w:aliases w:val="Aufzählung Zchn"/>
    <w:basedOn w:val="Absatz-Standardschriftart"/>
    <w:link w:val="Listenabsatz"/>
    <w:uiPriority w:val="34"/>
    <w:rsid w:val="00BB456F"/>
  </w:style>
  <w:style w:type="paragraph" w:styleId="Zitat">
    <w:name w:val="Quote"/>
    <w:basedOn w:val="Standard"/>
    <w:next w:val="Standard"/>
    <w:link w:val="ZitatZchn"/>
    <w:uiPriority w:val="29"/>
    <w:rsid w:val="00AD027D"/>
    <w:rPr>
      <w:i/>
    </w:rPr>
  </w:style>
  <w:style w:type="character" w:customStyle="1" w:styleId="ZitatZchn">
    <w:name w:val="Zitat Zchn"/>
    <w:basedOn w:val="Absatz-Standardschriftart"/>
    <w:link w:val="Zitat"/>
    <w:uiPriority w:val="29"/>
    <w:rsid w:val="00AD027D"/>
    <w:rPr>
      <w:i/>
    </w:rPr>
  </w:style>
  <w:style w:type="table" w:styleId="EinfacheTabelle4">
    <w:name w:val="Plain Table 4"/>
    <w:basedOn w:val="NormaleTabelle"/>
    <w:uiPriority w:val="44"/>
    <w:rsid w:val="00824E78"/>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rsid w:val="0084766C"/>
    <w:pPr>
      <w:spacing w:line="220" w:lineRule="exact"/>
      <w:jc w:val="both"/>
    </w:pPr>
    <w:rPr>
      <w:rFonts w:asciiTheme="majorHAnsi" w:eastAsiaTheme="majorEastAsia" w:hAnsiTheme="majorHAnsi" w:cstheme="majorBidi"/>
      <w:color w:val="737373" w:themeColor="accent3"/>
      <w:sz w:val="17"/>
      <w:szCs w:val="18"/>
      <w:lang w:eastAsia="de-DE"/>
    </w:rPr>
  </w:style>
  <w:style w:type="character" w:customStyle="1" w:styleId="ImpressumZchn">
    <w:name w:val="Impressum Zchn"/>
    <w:basedOn w:val="Absatz-Standardschriftart"/>
    <w:link w:val="Impressum"/>
    <w:rsid w:val="0084766C"/>
    <w:rPr>
      <w:rFonts w:asciiTheme="majorHAnsi" w:eastAsiaTheme="majorEastAsia" w:hAnsiTheme="majorHAnsi" w:cstheme="majorBidi"/>
      <w:color w:val="737373" w:themeColor="accent3"/>
      <w:sz w:val="17"/>
      <w:szCs w:val="18"/>
      <w:lang w:eastAsia="de-DE"/>
    </w:rPr>
  </w:style>
  <w:style w:type="paragraph" w:styleId="Titel">
    <w:name w:val="Title"/>
    <w:basedOn w:val="Standard"/>
    <w:next w:val="Standard"/>
    <w:link w:val="TitelZchn"/>
    <w:uiPriority w:val="10"/>
    <w:qFormat/>
    <w:rsid w:val="00AB4734"/>
    <w:pPr>
      <w:spacing w:after="120" w:line="240" w:lineRule="auto"/>
    </w:pPr>
    <w:rPr>
      <w:b/>
      <w:color w:val="327A86" w:themeColor="text2"/>
      <w:sz w:val="56"/>
      <w:szCs w:val="56"/>
      <w:lang w:eastAsia="de-DE"/>
    </w:rPr>
  </w:style>
  <w:style w:type="character" w:customStyle="1" w:styleId="TitelZchn">
    <w:name w:val="Titel Zchn"/>
    <w:basedOn w:val="Absatz-Standardschriftart"/>
    <w:link w:val="Titel"/>
    <w:uiPriority w:val="10"/>
    <w:rsid w:val="00AB4734"/>
    <w:rPr>
      <w:b/>
      <w:color w:val="327A86" w:themeColor="text2"/>
      <w:sz w:val="56"/>
      <w:szCs w:val="56"/>
      <w:lang w:eastAsia="de-DE"/>
    </w:rPr>
  </w:style>
  <w:style w:type="table" w:styleId="Tabellenraster">
    <w:name w:val="Table Grid"/>
    <w:basedOn w:val="NormaleTabelle"/>
    <w:uiPriority w:val="59"/>
    <w:rsid w:val="00AD0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sflltext">
    <w:name w:val="Ausfülltext"/>
    <w:basedOn w:val="Standard"/>
    <w:link w:val="AusflltextZchn"/>
    <w:qFormat/>
    <w:rsid w:val="00AC7674"/>
    <w:pPr>
      <w:spacing w:line="360" w:lineRule="auto"/>
    </w:pPr>
  </w:style>
  <w:style w:type="character" w:customStyle="1" w:styleId="AusflltextZchn">
    <w:name w:val="Ausfülltext Zchn"/>
    <w:basedOn w:val="Absatz-Standardschriftart"/>
    <w:link w:val="Ausflltext"/>
    <w:rsid w:val="00AC7674"/>
  </w:style>
  <w:style w:type="character" w:customStyle="1" w:styleId="QuelleZchn">
    <w:name w:val="Quelle Zchn"/>
    <w:basedOn w:val="Absatz-Standardschriftart"/>
    <w:link w:val="Quelle"/>
    <w:rsid w:val="005659A1"/>
    <w:rPr>
      <w:color w:val="808080" w:themeColor="background1" w:themeShade="80"/>
      <w:sz w:val="15"/>
      <w:szCs w:val="15"/>
    </w:rPr>
  </w:style>
  <w:style w:type="paragraph" w:customStyle="1" w:styleId="Nummerierung">
    <w:name w:val="Nummerierung"/>
    <w:basedOn w:val="Standard"/>
    <w:link w:val="NummerierungZchn"/>
    <w:qFormat/>
    <w:rsid w:val="007A149C"/>
    <w:rPr>
      <w:b/>
      <w:color w:val="327A86" w:themeColor="text2"/>
    </w:rPr>
  </w:style>
  <w:style w:type="character" w:customStyle="1" w:styleId="NummerierungZchn">
    <w:name w:val="Nummerierung Zchn"/>
    <w:basedOn w:val="Absatz-Standardschriftart"/>
    <w:link w:val="Nummerierung"/>
    <w:rsid w:val="007A149C"/>
    <w:rPr>
      <w:b/>
      <w:color w:val="327A86" w:themeColor="text2"/>
    </w:rPr>
  </w:style>
  <w:style w:type="character" w:styleId="Fett">
    <w:name w:val="Strong"/>
    <w:basedOn w:val="Absatz-Standardschriftart"/>
    <w:uiPriority w:val="22"/>
    <w:rsid w:val="0034350A"/>
    <w:rPr>
      <w:b/>
      <w:bCs/>
    </w:rPr>
  </w:style>
  <w:style w:type="paragraph" w:styleId="Funotentext">
    <w:name w:val="footnote text"/>
    <w:basedOn w:val="Standard"/>
    <w:link w:val="FunotentextZchn"/>
    <w:uiPriority w:val="99"/>
    <w:unhideWhenUsed/>
    <w:rsid w:val="005256C6"/>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sid w:val="00AB041C"/>
    <w:rPr>
      <w:sz w:val="20"/>
      <w:szCs w:val="20"/>
    </w:rPr>
  </w:style>
  <w:style w:type="character" w:styleId="Funotenzeichen">
    <w:name w:val="footnote reference"/>
    <w:basedOn w:val="Absatz-Standardschriftart"/>
    <w:uiPriority w:val="99"/>
    <w:semiHidden/>
    <w:unhideWhenUsed/>
    <w:rsid w:val="003D3CF9"/>
    <w:rPr>
      <w:vertAlign w:val="superscript"/>
    </w:rPr>
  </w:style>
  <w:style w:type="paragraph" w:customStyle="1" w:styleId="SprechbaseBeschreibung">
    <w:name w:val="Sprechbase/Beschreibung"/>
    <w:basedOn w:val="Standard"/>
    <w:link w:val="SprechbaseBeschreibungZchn"/>
    <w:qFormat/>
    <w:rsid w:val="004443AB"/>
    <w:rPr>
      <w:rFonts w:ascii="Comic Sans MS" w:hAnsi="Comic Sans MS"/>
      <w:noProof/>
      <w:color w:val="327A86" w:themeColor="text2"/>
      <w:sz w:val="20"/>
      <w:szCs w:val="20"/>
    </w:rPr>
  </w:style>
  <w:style w:type="character" w:customStyle="1" w:styleId="SprechbaseBeschreibungZchn">
    <w:name w:val="Sprechbase/Beschreibung Zchn"/>
    <w:basedOn w:val="Absatz-Standardschriftart"/>
    <w:link w:val="SprechbaseBeschreibung"/>
    <w:rsid w:val="004443AB"/>
    <w:rPr>
      <w:rFonts w:ascii="Comic Sans MS" w:hAnsi="Comic Sans MS"/>
      <w:noProof/>
      <w:color w:val="327A86" w:themeColor="text2"/>
      <w:sz w:val="20"/>
      <w:szCs w:val="20"/>
    </w:rPr>
  </w:style>
  <w:style w:type="paragraph" w:customStyle="1" w:styleId="bershrift5">
    <w:name w:val="Übershrift 5"/>
    <w:basedOn w:val="berschrift9"/>
    <w:qFormat/>
    <w:rsid w:val="003760D9"/>
    <w:pPr>
      <w:spacing w:line="240" w:lineRule="atLeast"/>
    </w:pPr>
  </w:style>
  <w:style w:type="paragraph" w:styleId="Verzeichnis1">
    <w:name w:val="toc 1"/>
    <w:basedOn w:val="Standard"/>
    <w:next w:val="Standard"/>
    <w:autoRedefine/>
    <w:uiPriority w:val="39"/>
    <w:unhideWhenUsed/>
    <w:rsid w:val="000F13CD"/>
    <w:pPr>
      <w:numPr>
        <w:numId w:val="3"/>
      </w:numPr>
      <w:tabs>
        <w:tab w:val="left" w:pos="442"/>
        <w:tab w:val="right" w:pos="9072"/>
      </w:tabs>
      <w:spacing w:before="120" w:line="240" w:lineRule="exact"/>
      <w:ind w:left="340" w:hanging="340"/>
    </w:pPr>
    <w:rPr>
      <w:noProof/>
      <w:color w:val="000000" w:themeColor="text1"/>
      <w:sz w:val="20"/>
    </w:rPr>
  </w:style>
  <w:style w:type="paragraph" w:styleId="Verzeichnis2">
    <w:name w:val="toc 2"/>
    <w:basedOn w:val="Standard"/>
    <w:next w:val="Standard"/>
    <w:autoRedefine/>
    <w:uiPriority w:val="39"/>
    <w:semiHidden/>
    <w:rsid w:val="00DB28DE"/>
    <w:pPr>
      <w:tabs>
        <w:tab w:val="left" w:pos="0"/>
        <w:tab w:val="right" w:leader="dot" w:pos="9070"/>
      </w:tabs>
      <w:ind w:left="340" w:hanging="340"/>
    </w:pPr>
    <w:rPr>
      <w:color w:val="000000" w:themeColor="text1"/>
      <w:sz w:val="18"/>
    </w:rPr>
  </w:style>
  <w:style w:type="character" w:styleId="Hyperlink">
    <w:name w:val="Hyperlink"/>
    <w:basedOn w:val="Absatz-Standardschriftart"/>
    <w:uiPriority w:val="99"/>
    <w:unhideWhenUsed/>
    <w:rsid w:val="00206AA9"/>
    <w:rPr>
      <w:color w:val="327A86" w:themeColor="hyperlink"/>
      <w:u w:val="single"/>
    </w:rPr>
  </w:style>
  <w:style w:type="paragraph" w:styleId="Verzeichnis3">
    <w:name w:val="toc 3"/>
    <w:basedOn w:val="Standard"/>
    <w:next w:val="Standard"/>
    <w:autoRedefine/>
    <w:uiPriority w:val="39"/>
    <w:semiHidden/>
    <w:rsid w:val="008C6C14"/>
    <w:pPr>
      <w:tabs>
        <w:tab w:val="left" w:pos="442"/>
        <w:tab w:val="right" w:leader="dot" w:pos="4536"/>
      </w:tabs>
      <w:spacing w:after="120" w:line="240" w:lineRule="exact"/>
      <w:ind w:left="680" w:hanging="340"/>
      <w:contextualSpacing/>
    </w:pPr>
    <w:rPr>
      <w:rFonts w:eastAsiaTheme="minorEastAsia" w:cs="Times New Roman"/>
      <w:sz w:val="18"/>
      <w:lang w:eastAsia="de-DE"/>
    </w:rPr>
  </w:style>
  <w:style w:type="paragraph" w:styleId="Verzeichnis4">
    <w:name w:val="toc 4"/>
    <w:basedOn w:val="Standard"/>
    <w:next w:val="Standard"/>
    <w:autoRedefine/>
    <w:uiPriority w:val="39"/>
    <w:semiHidden/>
    <w:rsid w:val="006A253B"/>
    <w:pPr>
      <w:spacing w:after="100"/>
      <w:ind w:left="660"/>
    </w:pPr>
  </w:style>
  <w:style w:type="paragraph" w:styleId="Verzeichnis9">
    <w:name w:val="toc 9"/>
    <w:basedOn w:val="Standard"/>
    <w:next w:val="Standard"/>
    <w:autoRedefine/>
    <w:uiPriority w:val="39"/>
    <w:semiHidden/>
    <w:unhideWhenUsed/>
    <w:rsid w:val="00B66771"/>
    <w:pPr>
      <w:spacing w:after="100"/>
      <w:ind w:left="1760"/>
    </w:pPr>
  </w:style>
  <w:style w:type="character" w:styleId="Kommentarzeichen">
    <w:name w:val="annotation reference"/>
    <w:basedOn w:val="Absatz-Standardschriftart"/>
    <w:uiPriority w:val="99"/>
    <w:semiHidden/>
    <w:unhideWhenUsed/>
    <w:rsid w:val="00A04869"/>
    <w:rPr>
      <w:sz w:val="16"/>
      <w:szCs w:val="16"/>
    </w:rPr>
  </w:style>
  <w:style w:type="paragraph" w:styleId="Kommentartext">
    <w:name w:val="annotation text"/>
    <w:basedOn w:val="Standard"/>
    <w:link w:val="KommentartextZchn"/>
    <w:uiPriority w:val="99"/>
    <w:unhideWhenUsed/>
    <w:rsid w:val="005C6441"/>
    <w:pPr>
      <w:spacing w:line="240" w:lineRule="auto"/>
    </w:pPr>
    <w:rPr>
      <w:sz w:val="20"/>
      <w:szCs w:val="20"/>
    </w:rPr>
  </w:style>
  <w:style w:type="character" w:customStyle="1" w:styleId="KommentartextZchn">
    <w:name w:val="Kommentartext Zchn"/>
    <w:basedOn w:val="Absatz-Standardschriftart"/>
    <w:link w:val="Kommentartext"/>
    <w:uiPriority w:val="99"/>
    <w:rsid w:val="00A04869"/>
    <w:rPr>
      <w:sz w:val="20"/>
      <w:szCs w:val="20"/>
    </w:rPr>
  </w:style>
  <w:style w:type="paragraph" w:styleId="Kommentarthema">
    <w:name w:val="annotation subject"/>
    <w:basedOn w:val="Kommentartext"/>
    <w:next w:val="Kommentartext"/>
    <w:link w:val="KommentarthemaZchn"/>
    <w:uiPriority w:val="99"/>
    <w:semiHidden/>
    <w:unhideWhenUsed/>
    <w:rsid w:val="00A04869"/>
    <w:rPr>
      <w:b/>
      <w:bCs/>
    </w:rPr>
  </w:style>
  <w:style w:type="character" w:customStyle="1" w:styleId="KommentarthemaZchn">
    <w:name w:val="Kommentarthema Zchn"/>
    <w:basedOn w:val="KommentartextZchn"/>
    <w:link w:val="Kommentarthema"/>
    <w:uiPriority w:val="99"/>
    <w:semiHidden/>
    <w:rsid w:val="00A04869"/>
    <w:rPr>
      <w:b/>
      <w:bCs/>
      <w:sz w:val="20"/>
      <w:szCs w:val="20"/>
    </w:rPr>
  </w:style>
  <w:style w:type="paragraph" w:styleId="Sprechblasentext">
    <w:name w:val="Balloon Text"/>
    <w:basedOn w:val="Standard"/>
    <w:link w:val="SprechblasentextZchn"/>
    <w:uiPriority w:val="99"/>
    <w:semiHidden/>
    <w:unhideWhenUsed/>
    <w:rsid w:val="00A0486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4869"/>
    <w:rPr>
      <w:rFonts w:ascii="Segoe UI" w:hAnsi="Segoe UI" w:cs="Segoe UI"/>
      <w:sz w:val="18"/>
      <w:szCs w:val="18"/>
    </w:rPr>
  </w:style>
  <w:style w:type="table" w:customStyle="1" w:styleId="EinfacheTabelle41">
    <w:name w:val="Einfache Tabelle 41"/>
    <w:basedOn w:val="NormaleTabelle"/>
    <w:next w:val="EinfacheTabelle4"/>
    <w:uiPriority w:val="44"/>
    <w:rsid w:val="00387E96"/>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EA578E"/>
    <w:pPr>
      <w:spacing w:after="0" w:line="240" w:lineRule="auto"/>
    </w:pPr>
  </w:style>
  <w:style w:type="character" w:customStyle="1" w:styleId="berschrift6Zchn">
    <w:name w:val="Überschrift 6 Zchn"/>
    <w:basedOn w:val="Absatz-Standardschriftart"/>
    <w:link w:val="berschrift6"/>
    <w:uiPriority w:val="9"/>
    <w:rsid w:val="00A456D2"/>
    <w:rPr>
      <w:rFonts w:ascii="Calibri" w:eastAsia="MS Gothic" w:hAnsi="Calibri" w:cs="Times New Roman"/>
      <w:b/>
      <w:bCs/>
      <w:color w:val="70BCC9" w:themeColor="text2" w:themeTint="99"/>
      <w:sz w:val="26"/>
      <w:szCs w:val="26"/>
      <w:lang w:eastAsia="de-DE"/>
    </w:rPr>
  </w:style>
  <w:style w:type="character" w:customStyle="1" w:styleId="berschrift9Zchn">
    <w:name w:val="Überschrift 9 Zchn"/>
    <w:basedOn w:val="Absatz-Standardschriftart"/>
    <w:link w:val="berschrift9"/>
    <w:uiPriority w:val="9"/>
    <w:rsid w:val="001853AA"/>
    <w:rPr>
      <w:rFonts w:asciiTheme="majorHAnsi" w:eastAsiaTheme="majorEastAsia" w:hAnsiTheme="majorHAnsi" w:cstheme="majorBidi"/>
      <w:i/>
      <w:iCs/>
      <w:color w:val="272727" w:themeColor="text1" w:themeTint="D8"/>
      <w:sz w:val="21"/>
      <w:szCs w:val="21"/>
    </w:rPr>
  </w:style>
  <w:style w:type="table" w:customStyle="1" w:styleId="MSKTabelle">
    <w:name w:val="MSK_Tabelle"/>
    <w:basedOn w:val="NormaleTabelle"/>
    <w:uiPriority w:val="99"/>
    <w:rsid w:val="001E402C"/>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pPr>
        <w:jc w:val="center"/>
      </w:pPr>
      <w:rPr>
        <w:b/>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shd w:val="clear" w:color="auto" w:fill="D9D9D9" w:themeFill="background1" w:themeFillShade="D9"/>
      </w:tcPr>
    </w:tblStylePr>
  </w:style>
  <w:style w:type="paragraph" w:customStyle="1" w:styleId="Text">
    <w:name w:val="Text"/>
    <w:basedOn w:val="Standard"/>
    <w:link w:val="TextZchn"/>
    <w:qFormat/>
    <w:rsid w:val="000B37C6"/>
    <w:pPr>
      <w:spacing w:line="240" w:lineRule="auto"/>
    </w:pPr>
    <w:rPr>
      <w:rFonts w:ascii="Calibri" w:hAnsi="Calibri" w:cs="Times New Roman"/>
      <w:color w:val="000000" w:themeColor="text1"/>
      <w:szCs w:val="20"/>
      <w:lang w:eastAsia="de-DE"/>
    </w:rPr>
  </w:style>
  <w:style w:type="character" w:customStyle="1" w:styleId="TextZchn">
    <w:name w:val="Text Zchn"/>
    <w:basedOn w:val="Absatz-Standardschriftart"/>
    <w:link w:val="Text"/>
    <w:rsid w:val="000B37C6"/>
    <w:rPr>
      <w:rFonts w:ascii="Calibri" w:hAnsi="Calibri" w:cs="Times New Roman"/>
      <w:color w:val="000000" w:themeColor="text1"/>
      <w:szCs w:val="20"/>
      <w:lang w:eastAsia="de-DE"/>
    </w:rPr>
  </w:style>
  <w:style w:type="table" w:customStyle="1" w:styleId="Tabellenraster1">
    <w:name w:val="Tabellenraster1"/>
    <w:basedOn w:val="NormaleTabelle"/>
    <w:next w:val="Tabellenraster"/>
    <w:uiPriority w:val="59"/>
    <w:rsid w:val="00DC6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prechblasen">
    <w:name w:val="Text_Sprechblasen"/>
    <w:basedOn w:val="Standard"/>
    <w:next w:val="Standard"/>
    <w:qFormat/>
    <w:rsid w:val="00FF1E5A"/>
    <w:pPr>
      <w:spacing w:line="240" w:lineRule="auto"/>
    </w:pPr>
    <w:rPr>
      <w:rFonts w:ascii="Comic Sans MS" w:hAnsi="Comic Sans MS" w:cs="Times New Roman"/>
      <w:color w:val="000000" w:themeColor="text1"/>
      <w:sz w:val="20"/>
      <w:szCs w:val="20"/>
      <w:lang w:eastAsia="de-DE"/>
    </w:rPr>
  </w:style>
  <w:style w:type="character" w:styleId="Seitenzahl">
    <w:name w:val="page number"/>
    <w:basedOn w:val="Absatz-Standardschriftart"/>
    <w:unhideWhenUsed/>
    <w:rsid w:val="003C1F98"/>
  </w:style>
  <w:style w:type="paragraph" w:customStyle="1" w:styleId="mskAufgabeNummer">
    <w:name w:val="msk_Aufgabe_Nummer"/>
    <w:basedOn w:val="Standard"/>
    <w:rsid w:val="003C1F98"/>
    <w:pPr>
      <w:spacing w:line="240" w:lineRule="auto"/>
    </w:pPr>
    <w:rPr>
      <w:rFonts w:ascii="Calibri" w:hAnsi="Calibri" w:cs="Times New Roman"/>
      <w:b/>
      <w:bCs/>
      <w:color w:val="000000" w:themeColor="text1"/>
      <w:szCs w:val="20"/>
      <w:lang w:eastAsia="de-DE"/>
    </w:rPr>
  </w:style>
  <w:style w:type="paragraph" w:customStyle="1" w:styleId="mskAufgabeText">
    <w:name w:val="msk_Aufgabe_Text"/>
    <w:basedOn w:val="Standard"/>
    <w:link w:val="mskAufgabeTextZchn"/>
    <w:rsid w:val="003C1F98"/>
    <w:pPr>
      <w:spacing w:line="240" w:lineRule="auto"/>
    </w:pPr>
    <w:rPr>
      <w:rFonts w:ascii="Calibri" w:hAnsi="Calibri" w:cs="Times New Roman"/>
      <w:color w:val="000000" w:themeColor="text1"/>
      <w:lang w:val="x-none" w:eastAsia="x-none"/>
    </w:rPr>
  </w:style>
  <w:style w:type="character" w:customStyle="1" w:styleId="mskAufgabeTextZchn">
    <w:name w:val="msk_Aufgabe_Text Zchn"/>
    <w:link w:val="mskAufgabeText"/>
    <w:rsid w:val="003C1F98"/>
    <w:rPr>
      <w:rFonts w:ascii="Calibri" w:hAnsi="Calibri" w:cs="Times New Roman"/>
      <w:color w:val="000000" w:themeColor="text1"/>
      <w:lang w:val="x-none" w:eastAsia="x-none"/>
    </w:rPr>
  </w:style>
  <w:style w:type="paragraph" w:customStyle="1" w:styleId="MittleresRaster1-Akzent21">
    <w:name w:val="Mittleres Raster 1 - Akzent 21"/>
    <w:basedOn w:val="Standard"/>
    <w:uiPriority w:val="34"/>
    <w:qFormat/>
    <w:rsid w:val="003C1F98"/>
    <w:pPr>
      <w:spacing w:line="240" w:lineRule="auto"/>
      <w:ind w:left="720"/>
      <w:contextualSpacing/>
    </w:pPr>
    <w:rPr>
      <w:rFonts w:ascii="Calibri" w:hAnsi="Calibri" w:cs="Times New Roman"/>
      <w:color w:val="000000" w:themeColor="text1"/>
      <w:szCs w:val="20"/>
      <w:lang w:eastAsia="de-DE"/>
    </w:rPr>
  </w:style>
  <w:style w:type="paragraph" w:customStyle="1" w:styleId="DialogAufgabeNummerV">
    <w:name w:val="Dialog_Aufgabe_Nummer_V"/>
    <w:link w:val="DialogAufgabeNummerVZchn"/>
    <w:uiPriority w:val="99"/>
    <w:rsid w:val="003C1F98"/>
    <w:pPr>
      <w:spacing w:after="0" w:line="270" w:lineRule="atLeast"/>
    </w:pPr>
    <w:rPr>
      <w:rFonts w:ascii="Times New Roman" w:eastAsia="Times New Roman" w:hAnsi="Times New Roman" w:cs="Times New Roman"/>
      <w:b/>
      <w:bCs/>
      <w:color w:val="008000"/>
      <w:szCs w:val="20"/>
      <w:lang w:eastAsia="de-DE"/>
    </w:rPr>
  </w:style>
  <w:style w:type="paragraph" w:customStyle="1" w:styleId="DialogAufgabeText">
    <w:name w:val="Dialog_Aufgabe_Text"/>
    <w:basedOn w:val="Standard"/>
    <w:link w:val="DialogAufgabeTextZchn"/>
    <w:uiPriority w:val="99"/>
    <w:rsid w:val="003C1F98"/>
    <w:pPr>
      <w:spacing w:line="240" w:lineRule="auto"/>
    </w:pPr>
    <w:rPr>
      <w:rFonts w:ascii="Times New Roman" w:hAnsi="Times New Roman" w:cs="Times New Roman"/>
      <w:color w:val="000000" w:themeColor="text1"/>
      <w:lang w:val="x-none" w:eastAsia="x-none"/>
    </w:rPr>
  </w:style>
  <w:style w:type="paragraph" w:customStyle="1" w:styleId="DialogMarginalieText">
    <w:name w:val="Dialog_Marginalie_Text"/>
    <w:link w:val="DialogMarginalieTextZchn"/>
    <w:uiPriority w:val="99"/>
    <w:rsid w:val="003C1F98"/>
    <w:pPr>
      <w:keepNext/>
      <w:spacing w:after="0" w:line="240" w:lineRule="auto"/>
    </w:pPr>
    <w:rPr>
      <w:rFonts w:ascii="Times New Roman" w:eastAsia="Times New Roman" w:hAnsi="Times New Roman" w:cs="Times New Roman"/>
      <w:i/>
      <w:color w:val="000000"/>
      <w:sz w:val="18"/>
      <w:szCs w:val="18"/>
      <w:lang w:eastAsia="de-DE"/>
    </w:rPr>
  </w:style>
  <w:style w:type="paragraph" w:customStyle="1" w:styleId="DialogZwischenziel">
    <w:name w:val="Dialog_Zwischenziel"/>
    <w:basedOn w:val="DialogAufgabeText"/>
    <w:link w:val="DialogZwischenzielZchn"/>
    <w:uiPriority w:val="99"/>
    <w:rsid w:val="003C1F98"/>
    <w:pPr>
      <w:widowControl w:val="0"/>
    </w:pPr>
    <w:rPr>
      <w:rFonts w:ascii="Arial Narrow" w:hAnsi="Arial Narrow"/>
      <w:color w:val="800000"/>
    </w:rPr>
  </w:style>
  <w:style w:type="character" w:customStyle="1" w:styleId="DialogAufgabeTextZchn">
    <w:name w:val="Dialog_Aufgabe_Text Zchn"/>
    <w:link w:val="DialogAufgabeText"/>
    <w:uiPriority w:val="99"/>
    <w:locked/>
    <w:rsid w:val="003C1F98"/>
    <w:rPr>
      <w:rFonts w:ascii="Times New Roman" w:hAnsi="Times New Roman" w:cs="Times New Roman"/>
      <w:color w:val="000000" w:themeColor="text1"/>
      <w:lang w:val="x-none" w:eastAsia="x-none"/>
    </w:rPr>
  </w:style>
  <w:style w:type="character" w:customStyle="1" w:styleId="DialogZwischenzielZchn">
    <w:name w:val="Dialog_Zwischenziel Zchn"/>
    <w:link w:val="DialogZwischenziel"/>
    <w:uiPriority w:val="99"/>
    <w:locked/>
    <w:rsid w:val="003C1F98"/>
    <w:rPr>
      <w:rFonts w:ascii="Arial Narrow" w:hAnsi="Arial Narrow" w:cs="Times New Roman"/>
      <w:color w:val="800000"/>
      <w:lang w:val="x-none" w:eastAsia="x-none"/>
    </w:rPr>
  </w:style>
  <w:style w:type="character" w:customStyle="1" w:styleId="DialogAufgabeNummerVZchn">
    <w:name w:val="Dialog_Aufgabe_Nummer_V Zchn"/>
    <w:link w:val="DialogAufgabeNummerV"/>
    <w:uiPriority w:val="99"/>
    <w:locked/>
    <w:rsid w:val="003C1F98"/>
    <w:rPr>
      <w:rFonts w:ascii="Times New Roman" w:eastAsia="Times New Roman" w:hAnsi="Times New Roman" w:cs="Times New Roman"/>
      <w:b/>
      <w:bCs/>
      <w:color w:val="008000"/>
      <w:szCs w:val="20"/>
      <w:lang w:eastAsia="de-DE"/>
    </w:rPr>
  </w:style>
  <w:style w:type="character" w:customStyle="1" w:styleId="DialogMarginalieTextZchn">
    <w:name w:val="Dialog_Marginalie_Text Zchn"/>
    <w:link w:val="DialogMarginalieText"/>
    <w:uiPriority w:val="99"/>
    <w:locked/>
    <w:rsid w:val="003C1F98"/>
    <w:rPr>
      <w:rFonts w:ascii="Times New Roman" w:eastAsia="Times New Roman" w:hAnsi="Times New Roman" w:cs="Times New Roman"/>
      <w:i/>
      <w:color w:val="000000"/>
      <w:sz w:val="18"/>
      <w:szCs w:val="18"/>
      <w:lang w:eastAsia="de-DE"/>
    </w:rPr>
  </w:style>
  <w:style w:type="paragraph" w:styleId="StandardWeb">
    <w:name w:val="Normal (Web)"/>
    <w:basedOn w:val="Standard"/>
    <w:uiPriority w:val="99"/>
    <w:semiHidden/>
    <w:unhideWhenUsed/>
    <w:rsid w:val="003C1F98"/>
    <w:pPr>
      <w:spacing w:before="100" w:beforeAutospacing="1" w:after="100" w:afterAutospacing="1" w:line="240" w:lineRule="auto"/>
    </w:pPr>
    <w:rPr>
      <w:rFonts w:ascii="Times" w:eastAsia="MS Mincho" w:hAnsi="Times" w:cs="Times New Roman"/>
      <w:sz w:val="20"/>
      <w:szCs w:val="20"/>
      <w:lang w:eastAsia="de-DE"/>
    </w:rPr>
  </w:style>
  <w:style w:type="paragraph" w:customStyle="1" w:styleId="berschriftAufgaben">
    <w:name w:val="Überschrift_Aufgaben"/>
    <w:basedOn w:val="berschrift1"/>
    <w:autoRedefine/>
    <w:qFormat/>
    <w:rsid w:val="003C1F98"/>
    <w:pPr>
      <w:keepNext w:val="0"/>
      <w:spacing w:after="0"/>
    </w:pPr>
    <w:rPr>
      <w:rFonts w:ascii="Calibri" w:eastAsia="MS Gothic" w:hAnsi="Calibri" w:cs="Times New Roman"/>
      <w:bCs/>
      <w:iCs w:val="0"/>
      <w:color w:val="808080"/>
      <w:sz w:val="28"/>
      <w:szCs w:val="30"/>
      <w:lang w:eastAsia="de-DE"/>
    </w:rPr>
  </w:style>
  <w:style w:type="paragraph" w:customStyle="1" w:styleId="berschriftTeilaufgaben">
    <w:name w:val="Überschrift_Teilaufgaben"/>
    <w:basedOn w:val="berschrift2"/>
    <w:autoRedefine/>
    <w:qFormat/>
    <w:rsid w:val="003C1F98"/>
    <w:pPr>
      <w:spacing w:before="0" w:after="0"/>
    </w:pPr>
    <w:rPr>
      <w:color w:val="808080" w:themeColor="background1" w:themeShade="80"/>
      <w:sz w:val="24"/>
      <w:szCs w:val="22"/>
    </w:rPr>
  </w:style>
  <w:style w:type="paragraph" w:customStyle="1" w:styleId="Handschrift">
    <w:name w:val="Handschrift"/>
    <w:basedOn w:val="Text"/>
    <w:qFormat/>
    <w:rsid w:val="003C1F98"/>
    <w:rPr>
      <w:rFonts w:ascii="Komika Text" w:hAnsi="Komika Text"/>
      <w:color w:val="327A86" w:themeColor="accent1"/>
    </w:rPr>
  </w:style>
  <w:style w:type="paragraph" w:customStyle="1" w:styleId="Zettel">
    <w:name w:val="Zettel"/>
    <w:basedOn w:val="Standard"/>
    <w:qFormat/>
    <w:rsid w:val="003C1F98"/>
    <w:pPr>
      <w:spacing w:line="240" w:lineRule="auto"/>
    </w:pPr>
    <w:rPr>
      <w:rFonts w:ascii="Comic Sans MS" w:hAnsi="Comic Sans MS" w:cs="Times New Roman"/>
      <w:noProof/>
      <w:color w:val="000000" w:themeColor="text1"/>
      <w:sz w:val="18"/>
      <w:szCs w:val="20"/>
      <w:lang w:eastAsia="de-DE"/>
    </w:rPr>
  </w:style>
  <w:style w:type="paragraph" w:customStyle="1" w:styleId="HandschriftVorlage">
    <w:name w:val="Handschrift Vorlage"/>
    <w:basedOn w:val="Text"/>
    <w:qFormat/>
    <w:rsid w:val="003C1F98"/>
    <w:pPr>
      <w:spacing w:line="240" w:lineRule="atLeast"/>
    </w:pPr>
    <w:rPr>
      <w:rFonts w:ascii="Comic Sans MS" w:hAnsi="Comic Sans MS"/>
      <w:color w:val="0070C0"/>
      <w:sz w:val="20"/>
      <w:szCs w:val="24"/>
    </w:rPr>
  </w:style>
  <w:style w:type="paragraph" w:customStyle="1" w:styleId="Bibliographie1">
    <w:name w:val="Bibliographie1"/>
    <w:basedOn w:val="Standard"/>
    <w:link w:val="BibliographieZchn"/>
    <w:uiPriority w:val="99"/>
    <w:qFormat/>
    <w:rsid w:val="003C1F98"/>
    <w:pPr>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eastAsia="Times New Roman" w:hAnsi="Times New Roman" w:cs="Arial"/>
      <w:sz w:val="18"/>
      <w:szCs w:val="18"/>
      <w:lang w:eastAsia="de-DE"/>
    </w:rPr>
  </w:style>
  <w:style w:type="character" w:customStyle="1" w:styleId="BibliographieZchn">
    <w:name w:val="Bibliographie Zchn"/>
    <w:basedOn w:val="Absatz-Standardschriftart"/>
    <w:link w:val="Bibliographie1"/>
    <w:uiPriority w:val="99"/>
    <w:rsid w:val="003C1F98"/>
    <w:rPr>
      <w:rFonts w:ascii="Times New Roman" w:eastAsia="Times New Roman" w:hAnsi="Times New Roman" w:cs="Arial"/>
      <w:sz w:val="18"/>
      <w:szCs w:val="18"/>
      <w:lang w:eastAsia="de-DE"/>
    </w:rPr>
  </w:style>
  <w:style w:type="paragraph" w:customStyle="1" w:styleId="KommentarzurBildherkunft">
    <w:name w:val="Kommentar zur Bildherkunft"/>
    <w:basedOn w:val="Standard"/>
    <w:qFormat/>
    <w:rsid w:val="003C1F98"/>
    <w:pPr>
      <w:overflowPunct w:val="0"/>
      <w:autoSpaceDE w:val="0"/>
      <w:autoSpaceDN w:val="0"/>
      <w:adjustRightInd w:val="0"/>
      <w:spacing w:line="276" w:lineRule="auto"/>
      <w:textAlignment w:val="baseline"/>
    </w:pPr>
    <w:rPr>
      <w:rFonts w:ascii="Calibri" w:eastAsia="Times New Roman" w:hAnsi="Calibri" w:cs="Times New Roman"/>
      <w:b/>
      <w:color w:val="FFFFFF" w:themeColor="background1"/>
      <w:sz w:val="16"/>
      <w:szCs w:val="14"/>
      <w:lang w:eastAsia="de-DE"/>
    </w:rPr>
  </w:style>
  <w:style w:type="paragraph" w:customStyle="1" w:styleId="SOBberschrift1">
    <w:name w:val="SOB_Überschrift 1"/>
    <w:basedOn w:val="Standard"/>
    <w:qFormat/>
    <w:rsid w:val="00F37035"/>
    <w:pPr>
      <w:keepNext/>
      <w:spacing w:line="240" w:lineRule="auto"/>
    </w:pPr>
    <w:rPr>
      <w:rFonts w:ascii="Cambria" w:eastAsia="MS ??" w:hAnsi="Cambria" w:cs="Times New Roman"/>
      <w:b/>
      <w:sz w:val="28"/>
      <w:szCs w:val="28"/>
      <w:lang w:eastAsia="de-DE"/>
    </w:rPr>
  </w:style>
  <w:style w:type="paragraph" w:customStyle="1" w:styleId="SOBberschrift2">
    <w:name w:val="SOB_Überschrift 2"/>
    <w:basedOn w:val="berschrift2"/>
    <w:qFormat/>
    <w:rsid w:val="00F37035"/>
    <w:pPr>
      <w:keepNext/>
      <w:spacing w:before="0" w:after="0"/>
    </w:pPr>
    <w:rPr>
      <w:rFonts w:ascii="Cambria" w:eastAsia="MS ??" w:hAnsi="Cambria"/>
      <w:bCs w:val="0"/>
      <w:color w:val="auto"/>
      <w:sz w:val="22"/>
      <w:szCs w:val="24"/>
    </w:rPr>
  </w:style>
  <w:style w:type="paragraph" w:customStyle="1" w:styleId="SOBText">
    <w:name w:val="SOB_Text"/>
    <w:basedOn w:val="Standard"/>
    <w:qFormat/>
    <w:rsid w:val="00F37035"/>
    <w:pPr>
      <w:keepNext/>
      <w:spacing w:line="240" w:lineRule="auto"/>
    </w:pPr>
    <w:rPr>
      <w:rFonts w:ascii="Cambria" w:eastAsia="MS ??" w:hAnsi="Cambria" w:cs="Times New Roman"/>
      <w:color w:val="000000"/>
      <w:szCs w:val="24"/>
      <w:lang w:eastAsia="de-DE"/>
    </w:rPr>
  </w:style>
  <w:style w:type="paragraph" w:customStyle="1" w:styleId="Transcript">
    <w:name w:val="Transcript"/>
    <w:basedOn w:val="Standard"/>
    <w:qFormat/>
    <w:rsid w:val="000D673C"/>
    <w:pPr>
      <w:overflowPunct w:val="0"/>
      <w:autoSpaceDE w:val="0"/>
      <w:autoSpaceDN w:val="0"/>
      <w:adjustRightInd w:val="0"/>
      <w:spacing w:line="276" w:lineRule="auto"/>
      <w:jc w:val="center"/>
      <w:textAlignment w:val="baseline"/>
    </w:pPr>
    <w:rPr>
      <w:rFonts w:ascii="Calibri" w:eastAsia="Times New Roman" w:hAnsi="Calibri" w:cs="Times New Roman"/>
      <w:color w:val="000000"/>
      <w:sz w:val="16"/>
      <w:szCs w:val="15"/>
      <w:lang w:eastAsia="de-DE"/>
    </w:rPr>
  </w:style>
  <w:style w:type="character" w:styleId="NichtaufgelsteErwhnung">
    <w:name w:val="Unresolved Mention"/>
    <w:basedOn w:val="Absatz-Standardschriftart"/>
    <w:uiPriority w:val="99"/>
    <w:semiHidden/>
    <w:unhideWhenUsed/>
    <w:rsid w:val="00951E28"/>
    <w:rPr>
      <w:color w:val="605E5C"/>
      <w:shd w:val="clear" w:color="auto" w:fill="E1DFDD"/>
    </w:rPr>
  </w:style>
  <w:style w:type="character" w:styleId="BesuchterLink">
    <w:name w:val="FollowedHyperlink"/>
    <w:basedOn w:val="Absatz-Standardschriftart"/>
    <w:uiPriority w:val="99"/>
    <w:semiHidden/>
    <w:unhideWhenUsed/>
    <w:rsid w:val="00951E28"/>
    <w:rPr>
      <w:color w:val="327A86" w:themeColor="followedHyperlink"/>
      <w:u w:val="single"/>
    </w:rPr>
  </w:style>
  <w:style w:type="paragraph" w:customStyle="1" w:styleId="Bibliographie">
    <w:name w:val="Bibliographie"/>
    <w:basedOn w:val="Standard"/>
    <w:uiPriority w:val="99"/>
    <w:qFormat/>
    <w:rsid w:val="00EB4836"/>
    <w:pPr>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eastAsia="Times New Roman" w:hAnsi="Times New Roman" w:cs="Arial"/>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96384">
      <w:bodyDiv w:val="1"/>
      <w:marLeft w:val="0"/>
      <w:marRight w:val="0"/>
      <w:marTop w:val="0"/>
      <w:marBottom w:val="0"/>
      <w:divBdr>
        <w:top w:val="none" w:sz="0" w:space="0" w:color="auto"/>
        <w:left w:val="none" w:sz="0" w:space="0" w:color="auto"/>
        <w:bottom w:val="none" w:sz="0" w:space="0" w:color="auto"/>
        <w:right w:val="none" w:sz="0" w:space="0" w:color="auto"/>
      </w:divBdr>
    </w:div>
    <w:div w:id="167426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0.png"/><Relationship Id="rId63" Type="http://schemas.openxmlformats.org/officeDocument/2006/relationships/image" Target="media/image24.png"/><Relationship Id="rId84" Type="http://schemas.openxmlformats.org/officeDocument/2006/relationships/image" Target="media/image41.png"/><Relationship Id="rId138" Type="http://schemas.openxmlformats.org/officeDocument/2006/relationships/image" Target="media/image87.jpeg"/><Relationship Id="rId159" Type="http://schemas.openxmlformats.org/officeDocument/2006/relationships/hyperlink" Target="https://mathe-sicher-koennen.dzlm.de/erklaervideos?nid=714" TargetMode="External"/><Relationship Id="rId170" Type="http://schemas.openxmlformats.org/officeDocument/2006/relationships/image" Target="media/image110.png"/><Relationship Id="rId107" Type="http://schemas.openxmlformats.org/officeDocument/2006/relationships/image" Target="media/image59.svg"/><Relationship Id="rId11" Type="http://schemas.openxmlformats.org/officeDocument/2006/relationships/hyperlink" Target="https://www.dzlm.de/vam/msk-rechteckfeld.html" TargetMode="External"/><Relationship Id="rId32" Type="http://schemas.openxmlformats.org/officeDocument/2006/relationships/image" Target="media/image21.png"/><Relationship Id="rId74" Type="http://schemas.openxmlformats.org/officeDocument/2006/relationships/image" Target="media/image30.png"/><Relationship Id="rId128" Type="http://schemas.openxmlformats.org/officeDocument/2006/relationships/image" Target="media/image76.jpeg"/><Relationship Id="rId149" Type="http://schemas.openxmlformats.org/officeDocument/2006/relationships/image" Target="media/image91.wmf"/><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99.wmf"/><Relationship Id="rId22" Type="http://schemas.openxmlformats.org/officeDocument/2006/relationships/image" Target="media/image11.png"/><Relationship Id="rId27" Type="http://schemas.openxmlformats.org/officeDocument/2006/relationships/image" Target="media/image16.jpeg"/><Relationship Id="rId64" Type="http://schemas.openxmlformats.org/officeDocument/2006/relationships/image" Target="media/image25.png"/><Relationship Id="rId69" Type="http://schemas.microsoft.com/office/2007/relationships/hdphoto" Target="media/hdphoto2.wdp"/><Relationship Id="rId113" Type="http://schemas.openxmlformats.org/officeDocument/2006/relationships/image" Target="media/image62.wmf"/><Relationship Id="rId118" Type="http://schemas.openxmlformats.org/officeDocument/2006/relationships/image" Target="media/image67.wmf"/><Relationship Id="rId134" Type="http://schemas.openxmlformats.org/officeDocument/2006/relationships/image" Target="media/image83.png"/><Relationship Id="rId80" Type="http://schemas.openxmlformats.org/officeDocument/2006/relationships/image" Target="media/image36.png"/><Relationship Id="rId85" Type="http://schemas.openxmlformats.org/officeDocument/2006/relationships/image" Target="media/image42.jpeg"/><Relationship Id="rId150" Type="http://schemas.openxmlformats.org/officeDocument/2006/relationships/image" Target="media/image92.wmf"/><Relationship Id="rId155" Type="http://schemas.openxmlformats.org/officeDocument/2006/relationships/image" Target="media/image97.wmf"/><Relationship Id="rId171" Type="http://schemas.microsoft.com/office/2007/relationships/hdphoto" Target="media/hdphoto7.wdp"/><Relationship Id="rId176" Type="http://schemas.openxmlformats.org/officeDocument/2006/relationships/image" Target="media/image115.png"/><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22.png"/><Relationship Id="rId59" Type="http://schemas.openxmlformats.org/officeDocument/2006/relationships/image" Target="media/image23.png"/><Relationship Id="rId103" Type="http://schemas.openxmlformats.org/officeDocument/2006/relationships/image" Target="media/image56.png"/><Relationship Id="rId108" Type="http://schemas.openxmlformats.org/officeDocument/2006/relationships/image" Target="media/image76.png"/><Relationship Id="rId124" Type="http://schemas.microsoft.com/office/2007/relationships/hdphoto" Target="media/hdphoto6.wdp"/><Relationship Id="rId129" Type="http://schemas.openxmlformats.org/officeDocument/2006/relationships/image" Target="media/image77.jpg"/><Relationship Id="rId70" Type="http://schemas.microsoft.com/office/2007/relationships/hdphoto" Target="media/hdphoto3.wdp"/><Relationship Id="rId75" Type="http://schemas.openxmlformats.org/officeDocument/2006/relationships/image" Target="media/image31.jpeg"/><Relationship Id="rId91" Type="http://schemas.openxmlformats.org/officeDocument/2006/relationships/hyperlink" Target="https://mathe-sicher-koennen.dzlm.de/erklaervideos?nid=686" TargetMode="External"/><Relationship Id="rId96" Type="http://schemas.openxmlformats.org/officeDocument/2006/relationships/image" Target="media/image50.wmf"/><Relationship Id="rId145" Type="http://schemas.openxmlformats.org/officeDocument/2006/relationships/image" Target="media/image112.jpeg"/><Relationship Id="rId161" Type="http://schemas.openxmlformats.org/officeDocument/2006/relationships/image" Target="media/image100.png"/><Relationship Id="rId166"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eg"/><Relationship Id="rId114" Type="http://schemas.openxmlformats.org/officeDocument/2006/relationships/image" Target="media/image63.wmf"/><Relationship Id="rId119" Type="http://schemas.openxmlformats.org/officeDocument/2006/relationships/image" Target="media/image68.wmf"/><Relationship Id="rId60" Type="http://schemas.openxmlformats.org/officeDocument/2006/relationships/hyperlink" Target="https://mathe-sicher-koennen.dzlm.de/erklaervideos?nid=712" TargetMode="External"/><Relationship Id="rId65" Type="http://schemas.openxmlformats.org/officeDocument/2006/relationships/image" Target="media/image26.jpeg"/><Relationship Id="rId81" Type="http://schemas.openxmlformats.org/officeDocument/2006/relationships/image" Target="media/image37.png"/><Relationship Id="rId86" Type="http://schemas.openxmlformats.org/officeDocument/2006/relationships/image" Target="media/image43.wmf"/><Relationship Id="rId130" Type="http://schemas.openxmlformats.org/officeDocument/2006/relationships/image" Target="media/image78.jpg"/><Relationship Id="rId135" Type="http://schemas.openxmlformats.org/officeDocument/2006/relationships/image" Target="media/image84.png"/><Relationship Id="rId151" Type="http://schemas.openxmlformats.org/officeDocument/2006/relationships/image" Target="media/image93.wmf"/><Relationship Id="rId156" Type="http://schemas.openxmlformats.org/officeDocument/2006/relationships/hyperlink" Target="https://mathe-sicher-koennen.dzlm.de/erklaervideos?nid=714" TargetMode="External"/><Relationship Id="rId177" Type="http://schemas.openxmlformats.org/officeDocument/2006/relationships/image" Target="media/image116.emf"/><Relationship Id="rId172" Type="http://schemas.openxmlformats.org/officeDocument/2006/relationships/image" Target="media/image111.png"/><Relationship Id="rId13" Type="http://schemas.openxmlformats.org/officeDocument/2006/relationships/header" Target="header2.xml"/><Relationship Id="rId18" Type="http://schemas.openxmlformats.org/officeDocument/2006/relationships/image" Target="media/image7.png"/><Relationship Id="rId109" Type="http://schemas.openxmlformats.org/officeDocument/2006/relationships/image" Target="media/image60.png"/><Relationship Id="rId76" Type="http://schemas.openxmlformats.org/officeDocument/2006/relationships/image" Target="media/image32.jpeg"/><Relationship Id="rId97" Type="http://schemas.openxmlformats.org/officeDocument/2006/relationships/image" Target="media/image51.wmf"/><Relationship Id="rId104" Type="http://schemas.openxmlformats.org/officeDocument/2006/relationships/hyperlink" Target="https://www.dzlm.de/vam/msk-rechteckfeld.html" TargetMode="External"/><Relationship Id="rId120" Type="http://schemas.openxmlformats.org/officeDocument/2006/relationships/image" Target="media/image69.png"/><Relationship Id="rId125" Type="http://schemas.openxmlformats.org/officeDocument/2006/relationships/image" Target="media/image73.jpeg"/><Relationship Id="rId146" Type="http://schemas.openxmlformats.org/officeDocument/2006/relationships/image" Target="media/image88.jpeg"/><Relationship Id="rId167" Type="http://schemas.openxmlformats.org/officeDocument/2006/relationships/image" Target="media/image106.wmf"/><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s://mathe-sicher-koennen.dzlm.de/erklaervideos?nid=686" TargetMode="External"/><Relationship Id="rId162"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66" Type="http://schemas.openxmlformats.org/officeDocument/2006/relationships/image" Target="media/image27.jpeg"/><Relationship Id="rId87" Type="http://schemas.openxmlformats.org/officeDocument/2006/relationships/image" Target="media/image44.wmf"/><Relationship Id="rId110" Type="http://schemas.openxmlformats.org/officeDocument/2006/relationships/image" Target="media/image78.png"/><Relationship Id="rId115" Type="http://schemas.openxmlformats.org/officeDocument/2006/relationships/image" Target="media/image64.wmf"/><Relationship Id="rId131" Type="http://schemas.openxmlformats.org/officeDocument/2006/relationships/image" Target="media/image79.png"/><Relationship Id="rId136" Type="http://schemas.openxmlformats.org/officeDocument/2006/relationships/image" Target="media/image85.jpeg"/><Relationship Id="rId157" Type="http://schemas.openxmlformats.org/officeDocument/2006/relationships/image" Target="media/image98.png"/><Relationship Id="rId178" Type="http://schemas.openxmlformats.org/officeDocument/2006/relationships/fontTable" Target="fontTable.xml"/><Relationship Id="rId61" Type="http://schemas.openxmlformats.org/officeDocument/2006/relationships/hyperlink" Target="https://mathe-sicher-koennen.dzlm.de/erklaervideos?nid=713" TargetMode="External"/><Relationship Id="rId82" Type="http://schemas.openxmlformats.org/officeDocument/2006/relationships/image" Target="media/image38.png"/><Relationship Id="rId152" Type="http://schemas.openxmlformats.org/officeDocument/2006/relationships/image" Target="media/image94.wmf"/><Relationship Id="rId173" Type="http://schemas.openxmlformats.org/officeDocument/2006/relationships/image" Target="media/image112.png"/><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33.jpeg"/><Relationship Id="rId100" Type="http://schemas.openxmlformats.org/officeDocument/2006/relationships/image" Target="media/image54.wmf"/><Relationship Id="rId105" Type="http://schemas.openxmlformats.org/officeDocument/2006/relationships/image" Target="media/image57.png"/><Relationship Id="rId126" Type="http://schemas.openxmlformats.org/officeDocument/2006/relationships/image" Target="media/image74.jpeg"/><Relationship Id="rId147" Type="http://schemas.openxmlformats.org/officeDocument/2006/relationships/image" Target="media/image89.jpeg"/><Relationship Id="rId168" Type="http://schemas.openxmlformats.org/officeDocument/2006/relationships/image" Target="media/image107.wmf"/><Relationship Id="rId8" Type="http://schemas.openxmlformats.org/officeDocument/2006/relationships/image" Target="media/image1.png"/><Relationship Id="rId72" Type="http://schemas.microsoft.com/office/2007/relationships/hdphoto" Target="media/hdphoto4.wdp"/><Relationship Id="rId93" Type="http://schemas.openxmlformats.org/officeDocument/2006/relationships/image" Target="media/image47.png"/><Relationship Id="rId98" Type="http://schemas.openxmlformats.org/officeDocument/2006/relationships/image" Target="media/image52.wmf"/><Relationship Id="rId121" Type="http://schemas.openxmlformats.org/officeDocument/2006/relationships/image" Target="media/image70.wmf"/><Relationship Id="rId142" Type="http://schemas.openxmlformats.org/officeDocument/2006/relationships/image" Target="media/image109.png"/><Relationship Id="rId163"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4.jpg"/><Relationship Id="rId67" Type="http://schemas.openxmlformats.org/officeDocument/2006/relationships/image" Target="media/image28.png"/><Relationship Id="rId116" Type="http://schemas.openxmlformats.org/officeDocument/2006/relationships/image" Target="media/image65.wmf"/><Relationship Id="rId137" Type="http://schemas.openxmlformats.org/officeDocument/2006/relationships/image" Target="media/image86.jpeg"/><Relationship Id="rId158" Type="http://schemas.openxmlformats.org/officeDocument/2006/relationships/hyperlink" Target="https://mathe-sicher-koennen.dzlm.de/erklaervideos?nid=714" TargetMode="External"/><Relationship Id="rId20" Type="http://schemas.openxmlformats.org/officeDocument/2006/relationships/image" Target="media/image9.png"/><Relationship Id="rId62" Type="http://schemas.openxmlformats.org/officeDocument/2006/relationships/hyperlink" Target="https://mathe-sicher-koennen.dzlm.de/erklaervideos?nid=713" TargetMode="External"/><Relationship Id="rId83" Type="http://schemas.openxmlformats.org/officeDocument/2006/relationships/image" Target="media/image40.png"/><Relationship Id="rId88" Type="http://schemas.openxmlformats.org/officeDocument/2006/relationships/image" Target="media/image45.wmf"/><Relationship Id="rId111" Type="http://schemas.openxmlformats.org/officeDocument/2006/relationships/image" Target="media/image61.png"/><Relationship Id="rId132" Type="http://schemas.openxmlformats.org/officeDocument/2006/relationships/image" Target="media/image81.png"/><Relationship Id="rId153" Type="http://schemas.openxmlformats.org/officeDocument/2006/relationships/image" Target="media/image95.png"/><Relationship Id="rId174" Type="http://schemas.openxmlformats.org/officeDocument/2006/relationships/image" Target="media/image113.jpeg"/><Relationship Id="rId179" Type="http://schemas.openxmlformats.org/officeDocument/2006/relationships/theme" Target="theme/theme1.xml"/><Relationship Id="rId15" Type="http://schemas.openxmlformats.org/officeDocument/2006/relationships/header" Target="header3.xml"/><Relationship Id="rId57" Type="http://schemas.openxmlformats.org/officeDocument/2006/relationships/hyperlink" Target="https://mathe-sicher-koennen.dzlm.de/erklaervideos?nid=713" TargetMode="External"/><Relationship Id="rId106" Type="http://schemas.openxmlformats.org/officeDocument/2006/relationships/image" Target="media/image58.png"/><Relationship Id="rId127" Type="http://schemas.openxmlformats.org/officeDocument/2006/relationships/image" Target="media/image75.jpeg"/><Relationship Id="rId10" Type="http://schemas.openxmlformats.org/officeDocument/2006/relationships/hyperlink" Target="http://www.sima.dzlm.de/um/3-001" TargetMode="External"/><Relationship Id="rId31" Type="http://schemas.openxmlformats.org/officeDocument/2006/relationships/image" Target="media/image20.png"/><Relationship Id="rId73" Type="http://schemas.microsoft.com/office/2007/relationships/hdphoto" Target="media/hdphoto5.wdp"/><Relationship Id="rId78" Type="http://schemas.openxmlformats.org/officeDocument/2006/relationships/image" Target="media/image34.jpeg"/><Relationship Id="rId94" Type="http://schemas.openxmlformats.org/officeDocument/2006/relationships/image" Target="media/image48.wmf"/><Relationship Id="rId99" Type="http://schemas.openxmlformats.org/officeDocument/2006/relationships/image" Target="media/image53.wmf"/><Relationship Id="rId101" Type="http://schemas.openxmlformats.org/officeDocument/2006/relationships/image" Target="media/image55.wmf"/><Relationship Id="rId122" Type="http://schemas.openxmlformats.org/officeDocument/2006/relationships/image" Target="media/image71.wmf"/><Relationship Id="rId143" Type="http://schemas.openxmlformats.org/officeDocument/2006/relationships/image" Target="media/image110.jpeg"/><Relationship Id="rId148" Type="http://schemas.openxmlformats.org/officeDocument/2006/relationships/image" Target="media/image90.jpeg"/><Relationship Id="rId164" Type="http://schemas.openxmlformats.org/officeDocument/2006/relationships/image" Target="media/image103.wmf"/><Relationship Id="rId169"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png"/><Relationship Id="rId68" Type="http://schemas.microsoft.com/office/2007/relationships/hdphoto" Target="media/hdphoto1.wdp"/><Relationship Id="rId89" Type="http://schemas.openxmlformats.org/officeDocument/2006/relationships/image" Target="media/image46.wmf"/><Relationship Id="rId112" Type="http://schemas.openxmlformats.org/officeDocument/2006/relationships/image" Target="media/image80.png"/><Relationship Id="rId133" Type="http://schemas.openxmlformats.org/officeDocument/2006/relationships/image" Target="media/image82.png"/><Relationship Id="rId154" Type="http://schemas.openxmlformats.org/officeDocument/2006/relationships/image" Target="media/image96.png"/><Relationship Id="rId175" Type="http://schemas.openxmlformats.org/officeDocument/2006/relationships/image" Target="media/image114.png"/><Relationship Id="rId16" Type="http://schemas.openxmlformats.org/officeDocument/2006/relationships/image" Target="media/image5.png"/><Relationship Id="rId58" Type="http://schemas.openxmlformats.org/officeDocument/2006/relationships/hyperlink" Target="https://mathe-sicher-koennen.dzlm.de/erklaervideos?nid=711" TargetMode="External"/><Relationship Id="rId79" Type="http://schemas.openxmlformats.org/officeDocument/2006/relationships/image" Target="media/image35.png"/><Relationship Id="rId102" Type="http://schemas.openxmlformats.org/officeDocument/2006/relationships/hyperlink" Target="https://www.dzlm.de/vam/msk-rechteckfeld.html" TargetMode="External"/><Relationship Id="rId123" Type="http://schemas.openxmlformats.org/officeDocument/2006/relationships/image" Target="media/image72.png"/><Relationship Id="rId144" Type="http://schemas.openxmlformats.org/officeDocument/2006/relationships/image" Target="media/image111.jpeg"/><Relationship Id="rId90" Type="http://schemas.openxmlformats.org/officeDocument/2006/relationships/hyperlink" Target="https://mathe-sicher-koennen.dzlm.de/erklaervideos?nid=686" TargetMode="External"/><Relationship Id="rId165" Type="http://schemas.openxmlformats.org/officeDocument/2006/relationships/image" Target="media/image104.w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n\Documents\Benutzerdefinierte%20Office-Vorlagen\MSK_Baustein.dotx" TargetMode="External"/></Relationships>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681D8-EDA3-3E40-939A-0B982B477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C:\Users\Marlen\Documents\Benutzerdefinierte Office-Vorlagen\MSK_Baustein.dotx</Template>
  <TotalTime>0</TotalTime>
  <Pages>20</Pages>
  <Words>3723</Words>
  <Characters>23457</Characters>
  <Application>Microsoft Office Word</Application>
  <DocSecurity>0</DocSecurity>
  <Lines>195</Lines>
  <Paragraphs>54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dc:creator>
  <cp:keywords/>
  <dc:description/>
  <cp:lastModifiedBy>Susanne Prediger</cp:lastModifiedBy>
  <cp:revision>13</cp:revision>
  <cp:lastPrinted>2025-08-27T22:42:00Z</cp:lastPrinted>
  <dcterms:created xsi:type="dcterms:W3CDTF">2025-08-27T22:14:00Z</dcterms:created>
  <dcterms:modified xsi:type="dcterms:W3CDTF">2025-08-27T22:47:00Z</dcterms:modified>
</cp:coreProperties>
</file>